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0C038" w14:textId="77777777" w:rsidR="001971E9" w:rsidRPr="001971E9" w:rsidRDefault="001971E9" w:rsidP="001971E9">
      <w:pPr>
        <w:widowControl/>
        <w:spacing w:after="207" w:line="265" w:lineRule="auto"/>
        <w:ind w:left="10" w:hanging="10"/>
        <w:jc w:val="center"/>
        <w:rPr>
          <w:rFonts w:ascii="Times New Roman" w:eastAsia="Times New Roman" w:hAnsi="Times New Roman"/>
          <w:b/>
          <w:color w:val="000000"/>
          <w:sz w:val="24"/>
          <w:szCs w:val="20"/>
          <w:lang w:val="en-IN" w:eastAsia="en-IN"/>
        </w:rPr>
      </w:pPr>
      <w:bookmarkStart w:id="0" w:name="OLE_LINK11"/>
      <w:bookmarkStart w:id="1" w:name="OLE_LINK6"/>
      <w:r w:rsidRPr="001971E9">
        <w:rPr>
          <w:rFonts w:ascii="Times New Roman" w:eastAsia="Times New Roman" w:hAnsi="Times New Roman"/>
          <w:b/>
          <w:color w:val="000000"/>
          <w:sz w:val="24"/>
          <w:szCs w:val="20"/>
          <w:lang w:val="en-IN" w:eastAsia="en-IN"/>
        </w:rPr>
        <w:t>Kinetic and Thermodynamic Study of Oxidation of Alcohols using Chromium based reagents and Silver nano catalyst: A spectrophotometric approach</w:t>
      </w:r>
    </w:p>
    <w:p w14:paraId="48C640B2" w14:textId="77777777" w:rsidR="00854AB0" w:rsidRPr="008366E3" w:rsidRDefault="00854AB0" w:rsidP="000E622B">
      <w:pPr>
        <w:pStyle w:val="TitleArticle"/>
        <w:suppressAutoHyphens/>
        <w:spacing w:line="276" w:lineRule="auto"/>
        <w:rPr>
          <w:rFonts w:asciiTheme="majorBidi" w:eastAsia="SimSun" w:hAnsiTheme="majorBidi" w:cstheme="majorBidi"/>
          <w:b w:val="0"/>
          <w:sz w:val="24"/>
          <w:szCs w:val="24"/>
          <w:lang w:val="en-US"/>
        </w:rPr>
      </w:pPr>
    </w:p>
    <w:p w14:paraId="3DBFD392" w14:textId="77777777" w:rsidR="00207E40" w:rsidRDefault="00207E40" w:rsidP="00CA41ED">
      <w:pPr>
        <w:pStyle w:val="Abstract"/>
        <w:suppressAutoHyphens/>
        <w:spacing w:line="276" w:lineRule="auto"/>
        <w:rPr>
          <w:rFonts w:asciiTheme="majorBidi" w:eastAsia="SimSun" w:hAnsiTheme="majorBidi" w:cstheme="majorBidi"/>
          <w:b/>
          <w:sz w:val="24"/>
          <w:szCs w:val="24"/>
          <w:lang w:val="en-US"/>
        </w:rPr>
      </w:pPr>
      <w:bookmarkStart w:id="2" w:name="OLE_LINK14"/>
      <w:bookmarkStart w:id="3" w:name="OLE_LINK15"/>
      <w:bookmarkStart w:id="4" w:name="OLE_LINK18"/>
      <w:bookmarkEnd w:id="0"/>
    </w:p>
    <w:p w14:paraId="4AD9A8A3" w14:textId="3C199D99" w:rsidR="00CA41ED" w:rsidRPr="00CA41ED" w:rsidRDefault="00854AB0" w:rsidP="00CA41ED">
      <w:pPr>
        <w:pStyle w:val="Abstract"/>
        <w:suppressAutoHyphens/>
        <w:spacing w:line="276" w:lineRule="auto"/>
        <w:rPr>
          <w:rFonts w:asciiTheme="majorBidi" w:eastAsia="SimSun" w:hAnsiTheme="majorBidi" w:cstheme="majorBidi"/>
          <w:sz w:val="24"/>
          <w:lang w:val="en-IN"/>
        </w:rPr>
      </w:pPr>
      <w:r w:rsidRPr="008366E3">
        <w:rPr>
          <w:rFonts w:asciiTheme="majorBidi" w:eastAsia="SimSun" w:hAnsiTheme="majorBidi" w:cstheme="majorBidi"/>
          <w:b/>
          <w:sz w:val="24"/>
          <w:szCs w:val="24"/>
          <w:lang w:val="en-US"/>
        </w:rPr>
        <w:t>Abstract</w:t>
      </w:r>
      <w:r w:rsidR="008366E3" w:rsidRPr="008366E3">
        <w:rPr>
          <w:rFonts w:asciiTheme="majorBidi" w:eastAsia="SimSun" w:hAnsiTheme="majorBidi" w:cstheme="majorBidi"/>
          <w:sz w:val="24"/>
          <w:szCs w:val="24"/>
          <w:lang w:val="en-US"/>
        </w:rPr>
        <w:t>—</w:t>
      </w:r>
      <w:r w:rsidR="00CA41ED" w:rsidRPr="00CA41ED">
        <w:rPr>
          <w:rFonts w:eastAsia="Times New Roman"/>
          <w:color w:val="000000"/>
          <w:lang w:val="en-IN" w:eastAsia="en-IN"/>
        </w:rPr>
        <w:t xml:space="preserve"> </w:t>
      </w:r>
      <w:r w:rsidR="00CA41ED" w:rsidRPr="00CA41ED">
        <w:rPr>
          <w:rFonts w:asciiTheme="majorBidi" w:eastAsia="SimSun" w:hAnsiTheme="majorBidi" w:cstheme="majorBidi"/>
          <w:sz w:val="24"/>
          <w:lang w:val="en-IN"/>
        </w:rPr>
        <w:t xml:space="preserve">The ability to generate valuable products through oxidation makes it one of the most pivotal industrial processes. Although numerous studies have explored the quantitative aspects of alcohol to aldehyde/ ketone transformations, there is a scarcity of research on the kinetic and thermodynamic analysis of alcohol oxidation. This paper reports the kinetics of oxidation of some aliphatic and cyclic alcohols by Pyridinium chlorochromate (PCC) and Pyridinium dichromate (PDC)in acidic medium. These reagents are readily available and stable and effectively oxidize a wide range of alcohols into carbonyl compounds. These versatile compounds are employed as oxidants for alcohols, amino acids and aniline. In the context of this research, the kinetics of aliphatic and cyclic alcohols oxidation was investigated under acidic conditions. The reaction was found to exhibit a first-order dependency with respect to the concentration of oxidants. The progress of the oxidation reaction was tracked using a UV-Vis Spectrophotometer. Consequently, the reactions were monitored by observing the reduction in absorbance of the reaction mixture at time intervals. The absorbance of the reaction mixture was spectrophotometrically measured at 354 nm for PCC and 470 nm for PDC. The effect of temperature using Arrhenius equation and ionic strength which followed Bronsted-Bjerrum equation was studied.  Notably, an increase in alcohol concentration was found to enhance the rate of oxidation. </w:t>
      </w:r>
    </w:p>
    <w:p w14:paraId="3C7C837A" w14:textId="4CC55EFB" w:rsidR="00854AB0" w:rsidRPr="008366E3" w:rsidRDefault="00854AB0" w:rsidP="000E622B">
      <w:pPr>
        <w:pStyle w:val="Abstract"/>
        <w:suppressAutoHyphens/>
        <w:spacing w:line="276" w:lineRule="auto"/>
        <w:rPr>
          <w:rFonts w:asciiTheme="majorBidi" w:eastAsia="SimSun" w:hAnsiTheme="majorBidi" w:cstheme="majorBidi"/>
          <w:i/>
          <w:sz w:val="24"/>
          <w:szCs w:val="24"/>
          <w:lang w:val="en-US"/>
        </w:rPr>
      </w:pPr>
    </w:p>
    <w:p w14:paraId="623860BD" w14:textId="77777777" w:rsidR="00CA41ED" w:rsidRPr="00CA41ED" w:rsidRDefault="004C58E4" w:rsidP="00CA41ED">
      <w:pPr>
        <w:pStyle w:val="Abstract"/>
        <w:suppressAutoHyphens/>
        <w:spacing w:line="276" w:lineRule="auto"/>
        <w:rPr>
          <w:rFonts w:asciiTheme="majorBidi" w:hAnsiTheme="majorBidi" w:cstheme="majorBidi"/>
          <w:sz w:val="24"/>
          <w:lang w:val="en-IN"/>
        </w:rPr>
      </w:pPr>
      <w:r w:rsidRPr="008366E3">
        <w:rPr>
          <w:rFonts w:asciiTheme="majorBidi" w:eastAsia="SimSun" w:hAnsiTheme="majorBidi" w:cstheme="majorBidi"/>
          <w:b/>
          <w:bCs/>
          <w:iCs/>
          <w:sz w:val="24"/>
          <w:szCs w:val="24"/>
          <w:lang w:val="en-US"/>
        </w:rPr>
        <w:t>Keywords:</w:t>
      </w:r>
      <w:r w:rsidRPr="008366E3">
        <w:rPr>
          <w:rFonts w:asciiTheme="majorBidi" w:eastAsia="SimSun" w:hAnsiTheme="majorBidi" w:cstheme="majorBidi"/>
          <w:sz w:val="24"/>
          <w:szCs w:val="24"/>
          <w:lang w:val="en-US"/>
        </w:rPr>
        <w:t xml:space="preserve"> </w:t>
      </w:r>
      <w:r w:rsidR="00CA41ED" w:rsidRPr="00CA41ED">
        <w:rPr>
          <w:rFonts w:asciiTheme="majorBidi" w:hAnsiTheme="majorBidi" w:cstheme="majorBidi"/>
          <w:sz w:val="24"/>
          <w:lang w:val="en-IN"/>
        </w:rPr>
        <w:t xml:space="preserve">Chemical kinetics, oxidation of alcohols, Pyridinium chlorochromate (PCC), Pyridinium dichromate (PDC), Spectrophotometer </w:t>
      </w:r>
    </w:p>
    <w:p w14:paraId="0FCCC527" w14:textId="239D3CF6" w:rsidR="004C58E4" w:rsidRPr="008366E3" w:rsidRDefault="004C58E4" w:rsidP="000E622B">
      <w:pPr>
        <w:pStyle w:val="Abstract"/>
        <w:suppressAutoHyphens/>
        <w:spacing w:line="276" w:lineRule="auto"/>
        <w:rPr>
          <w:rFonts w:asciiTheme="majorBidi" w:eastAsia="SimSun" w:hAnsiTheme="majorBidi" w:cstheme="majorBidi"/>
          <w:sz w:val="24"/>
          <w:szCs w:val="24"/>
          <w:lang w:val="en-US"/>
        </w:rPr>
      </w:pPr>
    </w:p>
    <w:p w14:paraId="3DB416E0" w14:textId="77777777" w:rsidR="00854AB0" w:rsidRPr="008366E3" w:rsidRDefault="00854AB0" w:rsidP="000E622B">
      <w:pPr>
        <w:pStyle w:val="Abstract"/>
        <w:suppressAutoHyphens/>
        <w:spacing w:line="276" w:lineRule="auto"/>
        <w:rPr>
          <w:rFonts w:asciiTheme="majorBidi" w:eastAsia="SimSun" w:hAnsiTheme="majorBidi" w:cstheme="majorBidi"/>
          <w:sz w:val="24"/>
          <w:szCs w:val="24"/>
          <w:lang w:val="en-US"/>
        </w:rPr>
      </w:pPr>
    </w:p>
    <w:p w14:paraId="50E7E1C3" w14:textId="35F9EAB2" w:rsidR="00854AB0" w:rsidRPr="00BD06B3" w:rsidRDefault="00BD06B3" w:rsidP="00BD06B3">
      <w:pPr>
        <w:pStyle w:val="Abstract"/>
        <w:suppressAutoHyphens/>
        <w:spacing w:line="276" w:lineRule="auto"/>
        <w:rPr>
          <w:rFonts w:asciiTheme="majorBidi" w:eastAsia="SimSun" w:hAnsiTheme="majorBidi" w:cstheme="majorBidi"/>
          <w:sz w:val="24"/>
          <w:szCs w:val="24"/>
          <w:lang w:val="en-US"/>
        </w:rPr>
      </w:pPr>
      <w:r w:rsidRPr="00BD06B3">
        <w:rPr>
          <w:rFonts w:asciiTheme="majorBidi" w:eastAsia="SimSun" w:hAnsiTheme="majorBidi" w:cstheme="majorBidi"/>
          <w:b/>
          <w:bCs/>
          <w:iCs/>
          <w:sz w:val="24"/>
          <w:szCs w:val="24"/>
          <w:lang w:val="en-US"/>
        </w:rPr>
        <w:t>Abbreviations and notation:</w:t>
      </w:r>
      <w:r w:rsidR="007B3541" w:rsidRPr="008366E3">
        <w:rPr>
          <w:rFonts w:asciiTheme="majorBidi" w:eastAsia="SimSun" w:hAnsiTheme="majorBidi" w:cstheme="majorBidi"/>
          <w:sz w:val="24"/>
          <w:szCs w:val="24"/>
          <w:lang w:val="en-US"/>
        </w:rPr>
        <w:t xml:space="preserve"> </w:t>
      </w:r>
      <w:r w:rsidR="00CA41ED">
        <w:rPr>
          <w:rFonts w:asciiTheme="majorBidi" w:eastAsia="SimSun" w:hAnsiTheme="majorBidi" w:cstheme="majorBidi"/>
          <w:sz w:val="24"/>
          <w:szCs w:val="24"/>
          <w:lang w:val="en-US"/>
        </w:rPr>
        <w:t>PC</w:t>
      </w:r>
      <w:r w:rsidR="007C449A" w:rsidRPr="008366E3">
        <w:rPr>
          <w:rFonts w:asciiTheme="majorBidi" w:eastAsia="SimSun" w:hAnsiTheme="majorBidi" w:cstheme="majorBidi"/>
          <w:sz w:val="24"/>
          <w:szCs w:val="24"/>
          <w:lang w:val="en-US"/>
        </w:rPr>
        <w:t>C</w:t>
      </w:r>
      <w:r w:rsidR="008366E3">
        <w:rPr>
          <w:rFonts w:asciiTheme="majorBidi" w:eastAsia="SimSun" w:hAnsiTheme="majorBidi" w:cstheme="majorBidi"/>
          <w:sz w:val="24"/>
          <w:szCs w:val="24"/>
          <w:lang w:val="en-US"/>
        </w:rPr>
        <w:t>,</w:t>
      </w:r>
      <w:r w:rsidR="00CA41ED">
        <w:rPr>
          <w:rFonts w:asciiTheme="majorBidi" w:eastAsia="SimSun" w:hAnsiTheme="majorBidi" w:cstheme="majorBidi"/>
          <w:sz w:val="24"/>
          <w:szCs w:val="24"/>
          <w:lang w:val="en-US"/>
        </w:rPr>
        <w:t xml:space="preserve"> PDC, Silver nanoparticle </w:t>
      </w:r>
      <w:proofErr w:type="spellStart"/>
      <w:r w:rsidR="00CA41ED">
        <w:rPr>
          <w:rFonts w:asciiTheme="majorBidi" w:eastAsia="SimSun" w:hAnsiTheme="majorBidi" w:cstheme="majorBidi"/>
          <w:sz w:val="24"/>
          <w:szCs w:val="24"/>
          <w:lang w:val="en-US"/>
        </w:rPr>
        <w:t>AgNP</w:t>
      </w:r>
      <w:proofErr w:type="spellEnd"/>
      <w:r w:rsidR="007C449A" w:rsidRPr="008366E3">
        <w:rPr>
          <w:rFonts w:asciiTheme="majorBidi" w:eastAsia="SimSun" w:hAnsiTheme="majorBidi" w:cstheme="majorBidi"/>
          <w:sz w:val="24"/>
          <w:szCs w:val="24"/>
          <w:lang w:val="en-US"/>
        </w:rPr>
        <w:t xml:space="preserve"> </w:t>
      </w:r>
      <w:bookmarkEnd w:id="2"/>
      <w:bookmarkEnd w:id="3"/>
      <w:bookmarkEnd w:id="4"/>
      <w:r w:rsidR="00CA41ED">
        <w:rPr>
          <w:rFonts w:asciiTheme="majorBidi" w:eastAsia="SimSun" w:hAnsiTheme="majorBidi" w:cstheme="majorBidi"/>
          <w:sz w:val="24"/>
          <w:szCs w:val="24"/>
          <w:lang w:val="en-US"/>
        </w:rPr>
        <w:t>, Cr chromium</w:t>
      </w:r>
    </w:p>
    <w:p w14:paraId="6ACCC8A2" w14:textId="77777777" w:rsidR="004C58E4" w:rsidRPr="008366E3" w:rsidRDefault="004C58E4" w:rsidP="000E622B">
      <w:pPr>
        <w:pStyle w:val="Heading"/>
        <w:suppressAutoHyphens/>
        <w:spacing w:line="276" w:lineRule="auto"/>
        <w:rPr>
          <w:rFonts w:asciiTheme="majorBidi" w:hAnsiTheme="majorBidi" w:cstheme="majorBidi"/>
          <w:sz w:val="24"/>
          <w:szCs w:val="24"/>
          <w:lang w:val="en-US"/>
        </w:rPr>
      </w:pPr>
      <w:r w:rsidRPr="008366E3">
        <w:rPr>
          <w:rFonts w:asciiTheme="majorBidi" w:hAnsiTheme="majorBidi" w:cstheme="majorBidi"/>
          <w:sz w:val="24"/>
          <w:szCs w:val="24"/>
          <w:lang w:val="en-US"/>
        </w:rPr>
        <w:t>Introduction</w:t>
      </w:r>
    </w:p>
    <w:p w14:paraId="66A7BE5A" w14:textId="77777777" w:rsidR="00CA41ED" w:rsidRPr="00CA41ED" w:rsidRDefault="00CA41ED" w:rsidP="00CA41ED">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The oxidation of alcohols holds significant industrial importance, as it leads to the production of valuable compounds. In India, the thriving indigenous perfumery sector enjoys a global market presence, highlighting the pivotal role of the study of perfumes, fragrances, and cosmetic formulations. While organic oxidants have traditionally dominated alcohol oxidation reactions, the utilization of inorganic oxidants remains relatively scarce [1, 2]. This paper presents Cr(VI) as an oxidant for the oxidation of various perfumery alcohols, offering promising avenues for enhancing the efficiency and sustainability of these processes within the industry</w:t>
      </w:r>
      <w:r w:rsidRPr="00CA41ED">
        <w:rPr>
          <w:rFonts w:asciiTheme="majorBidi" w:eastAsia="SimSun" w:hAnsiTheme="majorBidi" w:cstheme="majorBidi"/>
          <w:vertAlign w:val="superscript"/>
          <w:lang w:val="en-IN"/>
        </w:rPr>
        <w:t>.</w:t>
      </w:r>
    </w:p>
    <w:p w14:paraId="309525F1" w14:textId="1DE6D8D0" w:rsidR="00CA41ED" w:rsidRDefault="00CA41ED" w:rsidP="00CA41ED">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In this study, we utilized PCC and pyridinium dichromate (PDC) as oxidants for converting alcohols into carbonyl compounds. It is well-established that the oxidation mechanism is influenced by the specific counter-ion linked to the chromium anion. Our interest </w:t>
      </w:r>
      <w:r w:rsidRPr="00CA41ED">
        <w:rPr>
          <w:rFonts w:asciiTheme="majorBidi" w:eastAsia="SimSun" w:hAnsiTheme="majorBidi" w:cstheme="majorBidi"/>
          <w:lang w:val="en-IN"/>
        </w:rPr>
        <w:lastRenderedPageBreak/>
        <w:t xml:space="preserve">lies in exploring the kinetic and mechanistic intricacies of oxidation facilitated by complexed Cr(VI) species, as numerous reports on </w:t>
      </w:r>
      <w:proofErr w:type="spellStart"/>
      <w:r w:rsidRPr="00CA41ED">
        <w:rPr>
          <w:rFonts w:asciiTheme="majorBidi" w:eastAsia="SimSun" w:hAnsiTheme="majorBidi" w:cstheme="majorBidi"/>
          <w:lang w:val="en-IN"/>
        </w:rPr>
        <w:t>dichromates</w:t>
      </w:r>
      <w:proofErr w:type="spellEnd"/>
      <w:r w:rsidRPr="00CA41ED">
        <w:rPr>
          <w:rFonts w:asciiTheme="majorBidi" w:eastAsia="SimSun" w:hAnsiTheme="majorBidi" w:cstheme="majorBidi"/>
          <w:lang w:val="en-IN"/>
        </w:rPr>
        <w:t xml:space="preserve"> have already been documented [3, 4]. Herein, a detailed analysis of the kinetics and mechanisms governing the oxidation of both aliphatic and cyclic alcohols using these reagents under acidic conditions is presented [5-10]. The main aims of the present investigation are to determine kinetic parameters and to evaluate the rate laws, study the correlation analysis of effect of temperature on reactivity, study effect of ionic strength, study effect of silver nanoparticle [11] and providing a suitable mechanism for the oxidation process [12-14]. There are various reviews, focusing on the mechanisms, catalyst design, applications, and future directions for selective oxidation of alcohols using various catalytic strategies [15-21]. The purpose of this study is to highlight the potential of plant-derived silver nanoparticles as highly efficient catalysts for alcohol oxidation, suggesting the development of more effective and sustainable industrial oxidation methods. Table-1 and Table-2 includes the information of selected alcohols and oxidizing agents for the study</w:t>
      </w:r>
      <w:r>
        <w:rPr>
          <w:rFonts w:asciiTheme="majorBidi" w:eastAsia="SimSun" w:hAnsiTheme="majorBidi" w:cstheme="majorBidi"/>
          <w:lang w:val="en-IN"/>
        </w:rPr>
        <w:t>.</w:t>
      </w:r>
    </w:p>
    <w:p w14:paraId="4C3E7D6D" w14:textId="1EAB66D8" w:rsidR="00CA41ED" w:rsidRPr="00CA41ED" w:rsidRDefault="00CA41ED" w:rsidP="00CA41ED">
      <w:pPr>
        <w:pStyle w:val="BodyL"/>
        <w:suppressAutoHyphens/>
        <w:spacing w:line="276" w:lineRule="auto"/>
        <w:ind w:firstLine="0"/>
        <w:rPr>
          <w:rFonts w:asciiTheme="majorBidi" w:eastAsia="SimSun" w:hAnsiTheme="majorBidi" w:cstheme="majorBidi"/>
          <w:lang w:val="en-IN"/>
        </w:rPr>
      </w:pPr>
      <w:r w:rsidRPr="00CA41ED">
        <w:rPr>
          <w:rFonts w:asciiTheme="majorBidi" w:eastAsia="SimSun" w:hAnsiTheme="majorBidi" w:cstheme="majorBidi"/>
          <w:lang w:val="en-IN"/>
        </w:rPr>
        <w:t xml:space="preserve">. </w:t>
      </w:r>
    </w:p>
    <w:p w14:paraId="66C9C911" w14:textId="77777777" w:rsidR="00854AB0" w:rsidRPr="008366E3" w:rsidRDefault="00854AB0" w:rsidP="00CA41ED">
      <w:pPr>
        <w:pStyle w:val="BodyL"/>
        <w:suppressAutoHyphens/>
        <w:spacing w:line="276" w:lineRule="auto"/>
        <w:ind w:firstLine="0"/>
        <w:rPr>
          <w:rFonts w:asciiTheme="majorBidi" w:eastAsia="SimSun" w:hAnsiTheme="majorBidi" w:cstheme="majorBidi"/>
          <w:szCs w:val="24"/>
          <w:lang w:val="en-US"/>
        </w:rPr>
      </w:pPr>
    </w:p>
    <w:p w14:paraId="66336FE2" w14:textId="77777777" w:rsidR="004C58E4" w:rsidRPr="008366E3" w:rsidRDefault="00155543" w:rsidP="000E622B">
      <w:pPr>
        <w:pStyle w:val="Heading"/>
        <w:suppressAutoHyphens/>
        <w:spacing w:line="276" w:lineRule="auto"/>
        <w:rPr>
          <w:rFonts w:asciiTheme="majorBidi" w:hAnsiTheme="majorBidi" w:cstheme="majorBidi"/>
          <w:sz w:val="24"/>
          <w:szCs w:val="24"/>
          <w:lang w:val="en-US"/>
        </w:rPr>
      </w:pPr>
      <w:r w:rsidRPr="008366E3">
        <w:rPr>
          <w:rFonts w:asciiTheme="majorBidi" w:eastAsia="SimHei" w:hAnsiTheme="majorBidi" w:cstheme="majorBidi"/>
          <w:sz w:val="24"/>
          <w:szCs w:val="24"/>
          <w:lang w:val="en-US"/>
        </w:rPr>
        <w:t>Experimental</w:t>
      </w:r>
    </w:p>
    <w:p w14:paraId="5E5821B8" w14:textId="0A222238" w:rsidR="004C58E4" w:rsidRPr="008366E3" w:rsidRDefault="00CA41ED" w:rsidP="000E622B">
      <w:pPr>
        <w:pStyle w:val="Subheading"/>
        <w:suppressAutoHyphens/>
        <w:spacing w:line="276" w:lineRule="auto"/>
        <w:rPr>
          <w:rFonts w:asciiTheme="majorBidi" w:eastAsia="SimHei" w:hAnsiTheme="majorBidi" w:cstheme="majorBidi"/>
          <w:sz w:val="24"/>
          <w:szCs w:val="24"/>
          <w:lang w:val="en-US"/>
        </w:rPr>
      </w:pPr>
      <w:r>
        <w:rPr>
          <w:rFonts w:asciiTheme="majorBidi" w:eastAsia="SimHei" w:hAnsiTheme="majorBidi" w:cstheme="majorBidi"/>
          <w:sz w:val="24"/>
          <w:szCs w:val="24"/>
          <w:lang w:val="en-US"/>
        </w:rPr>
        <w:t>Kine</w:t>
      </w:r>
      <w:r w:rsidR="00854AB0" w:rsidRPr="008366E3">
        <w:rPr>
          <w:rFonts w:asciiTheme="majorBidi" w:eastAsia="SimHei" w:hAnsiTheme="majorBidi" w:cstheme="majorBidi"/>
          <w:sz w:val="24"/>
          <w:szCs w:val="24"/>
          <w:lang w:val="en-US"/>
        </w:rPr>
        <w:t>t</w:t>
      </w:r>
      <w:r>
        <w:rPr>
          <w:rFonts w:asciiTheme="majorBidi" w:eastAsia="SimHei" w:hAnsiTheme="majorBidi" w:cstheme="majorBidi"/>
          <w:sz w:val="24"/>
          <w:szCs w:val="24"/>
          <w:lang w:val="en-US"/>
        </w:rPr>
        <w:t>ic measurements</w:t>
      </w:r>
    </w:p>
    <w:p w14:paraId="3B75CFDC" w14:textId="39D1140B" w:rsidR="00854AB0" w:rsidRPr="008366E3" w:rsidRDefault="00F26F6E" w:rsidP="000E622B">
      <w:pPr>
        <w:pStyle w:val="BodyL"/>
        <w:suppressAutoHyphens/>
        <w:spacing w:line="276" w:lineRule="auto"/>
        <w:rPr>
          <w:rFonts w:asciiTheme="majorBidi" w:eastAsia="SimSun" w:hAnsiTheme="majorBidi" w:cstheme="majorBidi"/>
          <w:szCs w:val="24"/>
          <w:lang w:val="en-US"/>
        </w:rPr>
      </w:pPr>
      <w:r w:rsidRPr="00F26F6E">
        <w:rPr>
          <w:rFonts w:asciiTheme="majorBidi" w:eastAsia="SimSun" w:hAnsiTheme="majorBidi" w:cstheme="majorBidi"/>
          <w:szCs w:val="24"/>
          <w:lang w:val="en-IN"/>
        </w:rPr>
        <w:t>All chemicals used were of ‘Anal R’ grade</w:t>
      </w:r>
      <w:r>
        <w:rPr>
          <w:rFonts w:asciiTheme="majorBidi" w:eastAsia="SimSun" w:hAnsiTheme="majorBidi" w:cstheme="majorBidi"/>
          <w:szCs w:val="24"/>
          <w:lang w:val="en-IN"/>
        </w:rPr>
        <w:t>.</w:t>
      </w:r>
      <w:r w:rsidRPr="00F26F6E">
        <w:rPr>
          <w:rFonts w:asciiTheme="majorBidi" w:eastAsia="SimSun" w:hAnsiTheme="majorBidi" w:cstheme="majorBidi"/>
          <w:szCs w:val="24"/>
          <w:lang w:val="en-IN"/>
        </w:rPr>
        <w:t xml:space="preserve"> The oxidant solution in the acid-water medium adheres to Beer-Lambert's law, meaning the absorbance correlates linearly with the oxidant concentration [6]. To investigate the reaction under first-order conditions, an excess of substrate was maintained over the oxidant [Substrate] &gt;&gt; [Oxidant] [4]. The reaction mixture was prepared by combining the appropriate amounts of substrate, H</w:t>
      </w:r>
      <w:r w:rsidRPr="00F26F6E">
        <w:rPr>
          <w:rFonts w:asciiTheme="majorBidi" w:eastAsia="SimSun" w:hAnsiTheme="majorBidi" w:cstheme="majorBidi"/>
          <w:szCs w:val="24"/>
          <w:vertAlign w:val="subscript"/>
          <w:lang w:val="en-IN"/>
        </w:rPr>
        <w:t>2</w:t>
      </w:r>
      <w:r w:rsidRPr="00F26F6E">
        <w:rPr>
          <w:rFonts w:asciiTheme="majorBidi" w:eastAsia="SimSun" w:hAnsiTheme="majorBidi" w:cstheme="majorBidi"/>
          <w:szCs w:val="24"/>
          <w:lang w:val="en-IN"/>
        </w:rPr>
        <w:t>SO</w:t>
      </w:r>
      <w:r w:rsidRPr="00F26F6E">
        <w:rPr>
          <w:rFonts w:asciiTheme="majorBidi" w:eastAsia="SimSun" w:hAnsiTheme="majorBidi" w:cstheme="majorBidi"/>
          <w:szCs w:val="24"/>
          <w:vertAlign w:val="subscript"/>
          <w:lang w:val="en-IN"/>
        </w:rPr>
        <w:t>4</w:t>
      </w:r>
      <w:r w:rsidRPr="00F26F6E">
        <w:rPr>
          <w:rFonts w:asciiTheme="majorBidi" w:eastAsia="SimSun" w:hAnsiTheme="majorBidi" w:cstheme="majorBidi"/>
          <w:szCs w:val="24"/>
          <w:lang w:val="en-IN"/>
        </w:rPr>
        <w:t>, and water, then allowed to equilibrate in a thermostatic bath for a sufficient duration. Upon addition of the oxidant solution, the reaction commenced [4]. The absorbance of the reaction mixture was monitored spectrophotometrically at 354 nm for PCC and 470 nm for PDC using a spectrophotometer.</w:t>
      </w:r>
    </w:p>
    <w:p w14:paraId="31B3F806" w14:textId="05B96A26" w:rsidR="004C58E4" w:rsidRPr="008366E3" w:rsidRDefault="00CA41ED" w:rsidP="000E622B">
      <w:pPr>
        <w:pStyle w:val="Subheading"/>
        <w:suppressAutoHyphens/>
        <w:spacing w:line="276" w:lineRule="auto"/>
        <w:rPr>
          <w:rFonts w:asciiTheme="majorBidi" w:hAnsiTheme="majorBidi" w:cstheme="majorBidi"/>
          <w:sz w:val="24"/>
          <w:szCs w:val="24"/>
          <w:lang w:val="en-US"/>
        </w:rPr>
      </w:pPr>
      <w:r>
        <w:rPr>
          <w:rFonts w:asciiTheme="majorBidi" w:eastAsia="SimHei" w:hAnsiTheme="majorBidi" w:cstheme="majorBidi"/>
          <w:sz w:val="24"/>
          <w:szCs w:val="24"/>
          <w:lang w:val="en-US"/>
        </w:rPr>
        <w:t>Product Analysis</w:t>
      </w:r>
    </w:p>
    <w:p w14:paraId="727BBCC9" w14:textId="77777777" w:rsidR="00F26F6E" w:rsidRPr="00F26F6E" w:rsidRDefault="00F26F6E" w:rsidP="00F26F6E">
      <w:pPr>
        <w:pStyle w:val="BodyL"/>
        <w:suppressAutoHyphens/>
        <w:spacing w:line="276" w:lineRule="auto"/>
        <w:rPr>
          <w:rFonts w:asciiTheme="majorBidi" w:eastAsia="SimSun" w:hAnsiTheme="majorBidi" w:cstheme="majorBidi"/>
          <w:lang w:val="en-IN"/>
        </w:rPr>
      </w:pPr>
      <w:r w:rsidRPr="00F26F6E">
        <w:rPr>
          <w:rFonts w:asciiTheme="majorBidi" w:eastAsia="SimSun" w:hAnsiTheme="majorBidi" w:cstheme="majorBidi"/>
          <w:lang w:val="en-IN"/>
        </w:rPr>
        <w:t xml:space="preserve">A large volume containing an excess of alcohol relative to the oxidant was allowed to react with 2, 4-dinitrophenylhydrazine [14]. The formation of a yellow-orange precipitate ensued, which was then filtered, washed, dried, and weighed. The confirmation of the carbonyl compound (whether aldehyde or ketone) was performed by determining its melting point. </w:t>
      </w:r>
    </w:p>
    <w:p w14:paraId="2D3A108E" w14:textId="5D38CA53" w:rsidR="00904AD5" w:rsidRPr="008366E3" w:rsidRDefault="00904AD5" w:rsidP="000E622B">
      <w:pPr>
        <w:suppressAutoHyphens/>
        <w:spacing w:line="276" w:lineRule="auto"/>
        <w:rPr>
          <w:rFonts w:asciiTheme="majorBidi" w:eastAsia="SimSun" w:hAnsiTheme="majorBidi" w:cstheme="majorBidi"/>
          <w:color w:val="000000"/>
          <w:kern w:val="0"/>
          <w:sz w:val="24"/>
        </w:rPr>
      </w:pPr>
    </w:p>
    <w:p w14:paraId="2799ED02" w14:textId="77777777" w:rsidR="004C58E4" w:rsidRPr="008366E3" w:rsidRDefault="004C58E4" w:rsidP="000E622B">
      <w:pPr>
        <w:pStyle w:val="Heading"/>
        <w:suppressAutoHyphens/>
        <w:spacing w:line="276" w:lineRule="auto"/>
        <w:rPr>
          <w:rFonts w:asciiTheme="majorBidi" w:hAnsiTheme="majorBidi" w:cstheme="majorBidi"/>
          <w:sz w:val="24"/>
          <w:szCs w:val="24"/>
          <w:lang w:val="en-US"/>
        </w:rPr>
      </w:pPr>
      <w:r w:rsidRPr="008366E3">
        <w:rPr>
          <w:rFonts w:asciiTheme="majorBidi" w:eastAsia="SimHei" w:hAnsiTheme="majorBidi" w:cstheme="majorBidi"/>
          <w:sz w:val="24"/>
          <w:szCs w:val="24"/>
          <w:lang w:val="en-US"/>
        </w:rPr>
        <w:t>Results and discussion</w:t>
      </w:r>
    </w:p>
    <w:p w14:paraId="403677F2" w14:textId="04A459E2" w:rsidR="00F26F6E" w:rsidRDefault="00F26F6E" w:rsidP="00F26F6E">
      <w:pPr>
        <w:pStyle w:val="BodyL"/>
        <w:suppressAutoHyphens/>
        <w:spacing w:line="276" w:lineRule="auto"/>
        <w:jc w:val="center"/>
        <w:rPr>
          <w:rFonts w:asciiTheme="majorBidi" w:eastAsia="SimSun" w:hAnsiTheme="majorBidi" w:cstheme="majorBidi"/>
          <w:i/>
          <w:szCs w:val="24"/>
          <w:lang w:val="en-IN"/>
        </w:rPr>
      </w:pPr>
      <w:r w:rsidRPr="00F26F6E">
        <w:rPr>
          <w:rFonts w:asciiTheme="majorBidi" w:eastAsia="SimSun" w:hAnsiTheme="majorBidi" w:cstheme="majorBidi"/>
          <w:i/>
          <w:szCs w:val="24"/>
          <w:lang w:val="en-IN"/>
        </w:rPr>
        <w:t>Using oxidizing agents</w:t>
      </w:r>
    </w:p>
    <w:p w14:paraId="2C3C63FD" w14:textId="77777777" w:rsidR="00F26F6E" w:rsidRPr="00F26F6E" w:rsidRDefault="00F26F6E" w:rsidP="00F26F6E">
      <w:pPr>
        <w:pStyle w:val="BodyL"/>
        <w:suppressAutoHyphens/>
        <w:spacing w:line="276" w:lineRule="auto"/>
        <w:ind w:firstLine="0"/>
        <w:rPr>
          <w:rFonts w:asciiTheme="majorBidi" w:eastAsia="SimSun" w:hAnsiTheme="majorBidi" w:cstheme="majorBidi"/>
          <w:lang w:val="en-IN"/>
        </w:rPr>
      </w:pPr>
      <w:r w:rsidRPr="00F26F6E">
        <w:rPr>
          <w:rFonts w:asciiTheme="majorBidi" w:eastAsia="SimSun" w:hAnsiTheme="majorBidi" w:cstheme="majorBidi"/>
          <w:lang w:val="en-IN"/>
        </w:rPr>
        <w:t xml:space="preserve">The reactions exhibit first-order kinetics with respect to PCC, indicating a linear relationship between the logarithm of absorbance and time. Table 3 given below shows the increasing rate constant with increased alcohol concentration. Duplicate runs demonstrated the reproducibility of the rate constants. </w:t>
      </w:r>
    </w:p>
    <w:p w14:paraId="370C9EC4" w14:textId="147B538A" w:rsidR="004C58E4" w:rsidRPr="00F26F6E" w:rsidRDefault="00F26F6E" w:rsidP="00F26F6E">
      <w:pPr>
        <w:pStyle w:val="BodyL"/>
        <w:suppressAutoHyphens/>
        <w:spacing w:line="276" w:lineRule="auto"/>
        <w:ind w:firstLine="0"/>
        <w:rPr>
          <w:rFonts w:asciiTheme="majorBidi" w:eastAsia="SimSun" w:hAnsiTheme="majorBidi" w:cstheme="majorBidi"/>
          <w:lang w:val="en-IN"/>
        </w:rPr>
      </w:pPr>
      <w:r w:rsidRPr="00F26F6E">
        <w:rPr>
          <w:rFonts w:asciiTheme="majorBidi" w:eastAsia="SimSun" w:hAnsiTheme="majorBidi" w:cstheme="majorBidi"/>
          <w:lang w:val="en-IN"/>
        </w:rPr>
        <w:t xml:space="preserve">The oxidation rate intensified with higher concentrations of alcohols. Comparing the rate constant data for aliphatic and cyclic alcohols revealed that 2-chloroethanol exhibits a higher </w:t>
      </w:r>
      <w:r w:rsidRPr="00F26F6E">
        <w:rPr>
          <w:rFonts w:asciiTheme="majorBidi" w:eastAsia="SimSun" w:hAnsiTheme="majorBidi" w:cstheme="majorBidi"/>
          <w:lang w:val="en-IN"/>
        </w:rPr>
        <w:lastRenderedPageBreak/>
        <w:t xml:space="preserve">reaction rate than n-butanol, whereas Cinnamyl alcohol oxidizes slower than Cyclohexanol for both the oxidants (Fig.1 and Fig.2). The faster oxidation of alcohols can be attributed to several factors like length of the Carbon chain, electrophilicity of atoms, steric hinderance, etc [12]. The activation energy of such alcohols is likely to be lower than that of other alcohols, enabling a faster reaction rate [14]. </w:t>
      </w:r>
    </w:p>
    <w:p w14:paraId="7A33A0FD" w14:textId="77777777" w:rsidR="00904AD5" w:rsidRPr="008366E3" w:rsidRDefault="00904AD5" w:rsidP="000E622B">
      <w:pPr>
        <w:pStyle w:val="BodyL"/>
        <w:suppressAutoHyphens/>
        <w:spacing w:line="276" w:lineRule="auto"/>
        <w:rPr>
          <w:rFonts w:asciiTheme="majorBidi" w:eastAsia="SimSun" w:hAnsiTheme="majorBidi" w:cstheme="majorBidi"/>
          <w:szCs w:val="24"/>
          <w:lang w:val="en-US"/>
        </w:rPr>
      </w:pPr>
    </w:p>
    <w:p w14:paraId="0663F828" w14:textId="0FBD18B7" w:rsidR="00F26F6E" w:rsidRPr="00F26F6E" w:rsidRDefault="00F26F6E" w:rsidP="00F26F6E">
      <w:pPr>
        <w:suppressAutoHyphens/>
        <w:spacing w:afterLines="50" w:after="120" w:line="276" w:lineRule="auto"/>
        <w:jc w:val="center"/>
        <w:rPr>
          <w:rFonts w:asciiTheme="majorBidi" w:eastAsia="SimHei" w:hAnsiTheme="majorBidi" w:cstheme="majorBidi"/>
          <w:i/>
          <w:kern w:val="0"/>
          <w:sz w:val="24"/>
          <w:lang w:val="en-IN" w:eastAsia="en-US"/>
        </w:rPr>
      </w:pPr>
      <w:r w:rsidRPr="00F26F6E">
        <w:rPr>
          <w:rFonts w:asciiTheme="majorBidi" w:eastAsia="SimHei" w:hAnsiTheme="majorBidi" w:cstheme="majorBidi"/>
          <w:i/>
          <w:kern w:val="0"/>
          <w:sz w:val="24"/>
          <w:lang w:val="en-IN" w:eastAsia="en-US"/>
        </w:rPr>
        <w:t>Effect of ionic strength</w:t>
      </w:r>
    </w:p>
    <w:p w14:paraId="126B55AA" w14:textId="69628BCE" w:rsidR="00F26F6E" w:rsidRPr="00F26F6E" w:rsidRDefault="00F26F6E" w:rsidP="00F26F6E">
      <w:pPr>
        <w:pStyle w:val="BodyL"/>
        <w:suppressAutoHyphens/>
        <w:spacing w:line="276" w:lineRule="auto"/>
        <w:rPr>
          <w:rFonts w:asciiTheme="majorBidi" w:eastAsia="SimSun" w:hAnsiTheme="majorBidi" w:cstheme="majorBidi"/>
          <w:color w:val="000000"/>
          <w:lang w:val="en-IN"/>
        </w:rPr>
      </w:pPr>
      <w:r w:rsidRPr="00F26F6E">
        <w:rPr>
          <w:rFonts w:asciiTheme="majorBidi" w:eastAsia="SimSun" w:hAnsiTheme="majorBidi" w:cstheme="majorBidi"/>
          <w:color w:val="000000"/>
          <w:lang w:val="en-IN"/>
        </w:rPr>
        <w:t>The use of Na</w:t>
      </w:r>
      <w:r w:rsidRPr="00F26F6E">
        <w:rPr>
          <w:rFonts w:asciiTheme="majorBidi" w:eastAsia="SimSun" w:hAnsiTheme="majorBidi" w:cstheme="majorBidi"/>
          <w:color w:val="000000"/>
          <w:vertAlign w:val="subscript"/>
          <w:lang w:val="en-IN"/>
        </w:rPr>
        <w:t>2</w:t>
      </w:r>
      <w:r w:rsidRPr="00F26F6E">
        <w:rPr>
          <w:rFonts w:asciiTheme="majorBidi" w:eastAsia="SimSun" w:hAnsiTheme="majorBidi" w:cstheme="majorBidi"/>
          <w:color w:val="000000"/>
          <w:lang w:val="en-IN"/>
        </w:rPr>
        <w:t>SO</w:t>
      </w:r>
      <w:r w:rsidRPr="00F26F6E">
        <w:rPr>
          <w:rFonts w:asciiTheme="majorBidi" w:eastAsia="SimSun" w:hAnsiTheme="majorBidi" w:cstheme="majorBidi"/>
          <w:color w:val="000000"/>
          <w:vertAlign w:val="subscript"/>
          <w:lang w:val="en-IN"/>
        </w:rPr>
        <w:t>4</w:t>
      </w:r>
      <w:r w:rsidRPr="00F26F6E">
        <w:rPr>
          <w:rFonts w:asciiTheme="majorBidi" w:eastAsia="SimSun" w:hAnsiTheme="majorBidi" w:cstheme="majorBidi"/>
          <w:color w:val="000000"/>
          <w:lang w:val="en-IN"/>
        </w:rPr>
        <w:t xml:space="preserve"> was aimed to examine the impact of altering ionic strength within the range of µ = 5 to 25 x 10</w:t>
      </w:r>
      <w:r w:rsidRPr="00F26F6E">
        <w:rPr>
          <w:rFonts w:asciiTheme="majorBidi" w:eastAsia="SimSun" w:hAnsiTheme="majorBidi" w:cstheme="majorBidi"/>
          <w:color w:val="000000"/>
          <w:vertAlign w:val="superscript"/>
          <w:lang w:val="en-IN"/>
        </w:rPr>
        <w:t>-2</w:t>
      </w:r>
      <w:r w:rsidRPr="00F26F6E">
        <w:rPr>
          <w:rFonts w:asciiTheme="majorBidi" w:eastAsia="SimSun" w:hAnsiTheme="majorBidi" w:cstheme="majorBidi"/>
          <w:color w:val="000000"/>
          <w:lang w:val="en-IN"/>
        </w:rPr>
        <w:t xml:space="preserve"> mol dm</w:t>
      </w:r>
      <w:r w:rsidRPr="00F26F6E">
        <w:rPr>
          <w:rFonts w:asciiTheme="majorBidi" w:eastAsia="SimSun" w:hAnsiTheme="majorBidi" w:cstheme="majorBidi"/>
          <w:color w:val="000000"/>
          <w:vertAlign w:val="superscript"/>
          <w:lang w:val="en-IN"/>
        </w:rPr>
        <w:t>-3</w:t>
      </w:r>
      <w:r w:rsidRPr="00F26F6E">
        <w:rPr>
          <w:rFonts w:asciiTheme="majorBidi" w:eastAsia="SimSun" w:hAnsiTheme="majorBidi" w:cstheme="majorBidi"/>
          <w:color w:val="000000"/>
          <w:lang w:val="en-IN"/>
        </w:rPr>
        <w:t xml:space="preserve"> at 313K on the oxidation rate [11]. The resulting graphs (Fig.3 and Fig.4), depicting log k against √µ, displayed linear trends running parallel to the √µ axis. These outcomes imply that fluctuations in ionic strength do not influence the oxidation rate. The Bronsted- Bjerrum equation was employed to ascertain the impact of ionic strength (µ) on the oxidation rate. </w:t>
      </w:r>
    </w:p>
    <w:p w14:paraId="3AC21401" w14:textId="1797EC26" w:rsidR="00F26F6E" w:rsidRPr="00F26F6E" w:rsidRDefault="00F26F6E" w:rsidP="00665E47">
      <w:pPr>
        <w:pStyle w:val="BodyL"/>
        <w:suppressAutoHyphens/>
        <w:spacing w:line="276" w:lineRule="auto"/>
        <w:jc w:val="center"/>
        <w:rPr>
          <w:rFonts w:asciiTheme="majorBidi" w:eastAsia="SimSun" w:hAnsiTheme="majorBidi" w:cstheme="majorBidi"/>
          <w:color w:val="000000"/>
          <w:lang w:val="en-IN"/>
        </w:rPr>
      </w:pPr>
      <w:r w:rsidRPr="00F26F6E">
        <w:rPr>
          <w:rFonts w:asciiTheme="majorBidi" w:eastAsia="SimSun" w:hAnsiTheme="majorBidi" w:cstheme="majorBidi"/>
          <w:color w:val="000000"/>
          <w:lang w:val="en-IN"/>
        </w:rPr>
        <w:t>log k = logk</w:t>
      </w:r>
      <w:r w:rsidRPr="00F26F6E">
        <w:rPr>
          <w:rFonts w:asciiTheme="majorBidi" w:eastAsia="SimSun" w:hAnsiTheme="majorBidi" w:cstheme="majorBidi"/>
          <w:color w:val="000000"/>
          <w:vertAlign w:val="subscript"/>
          <w:lang w:val="en-IN"/>
        </w:rPr>
        <w:t>0</w:t>
      </w:r>
      <w:r w:rsidRPr="00F26F6E">
        <w:rPr>
          <w:rFonts w:asciiTheme="majorBidi" w:eastAsia="SimSun" w:hAnsiTheme="majorBidi" w:cstheme="majorBidi"/>
          <w:color w:val="000000"/>
          <w:lang w:val="en-IN"/>
        </w:rPr>
        <w:t xml:space="preserve"> +1.02 Z</w:t>
      </w:r>
      <w:r w:rsidRPr="00F26F6E">
        <w:rPr>
          <w:rFonts w:asciiTheme="majorBidi" w:eastAsia="SimSun" w:hAnsiTheme="majorBidi" w:cstheme="majorBidi"/>
          <w:color w:val="000000"/>
          <w:vertAlign w:val="subscript"/>
          <w:lang w:val="en-IN"/>
        </w:rPr>
        <w:t>A</w:t>
      </w:r>
      <w:r w:rsidRPr="00F26F6E">
        <w:rPr>
          <w:rFonts w:asciiTheme="majorBidi" w:eastAsia="SimSun" w:hAnsiTheme="majorBidi" w:cstheme="majorBidi"/>
          <w:color w:val="000000"/>
          <w:lang w:val="en-IN"/>
        </w:rPr>
        <w:t xml:space="preserve"> Z</w:t>
      </w:r>
      <w:r w:rsidRPr="00F26F6E">
        <w:rPr>
          <w:rFonts w:asciiTheme="majorBidi" w:eastAsia="SimSun" w:hAnsiTheme="majorBidi" w:cstheme="majorBidi"/>
          <w:color w:val="000000"/>
          <w:vertAlign w:val="subscript"/>
          <w:lang w:val="en-IN"/>
        </w:rPr>
        <w:t>B</w:t>
      </w:r>
      <w:r w:rsidRPr="00F26F6E">
        <w:rPr>
          <w:rFonts w:asciiTheme="majorBidi" w:eastAsia="SimSun" w:hAnsiTheme="majorBidi" w:cstheme="majorBidi"/>
          <w:color w:val="000000"/>
          <w:lang w:val="en-IN"/>
        </w:rPr>
        <w:t>√µ</w:t>
      </w:r>
    </w:p>
    <w:p w14:paraId="7D411415" w14:textId="503DF7E0" w:rsidR="004C58E4" w:rsidRPr="008366E3" w:rsidRDefault="00F26F6E" w:rsidP="00F26F6E">
      <w:pPr>
        <w:pStyle w:val="BodyL"/>
        <w:suppressAutoHyphens/>
        <w:spacing w:line="276" w:lineRule="auto"/>
        <w:rPr>
          <w:rFonts w:asciiTheme="majorBidi" w:eastAsia="SimSun" w:hAnsiTheme="majorBidi" w:cstheme="majorBidi"/>
          <w:szCs w:val="24"/>
          <w:lang w:val="en-US"/>
        </w:rPr>
      </w:pPr>
      <w:r w:rsidRPr="00F26F6E">
        <w:rPr>
          <w:rFonts w:asciiTheme="majorBidi" w:eastAsia="SimSun" w:hAnsiTheme="majorBidi" w:cstheme="majorBidi"/>
          <w:color w:val="000000"/>
          <w:kern w:val="2"/>
          <w:szCs w:val="24"/>
          <w:lang w:val="en-IN" w:eastAsia="zh-CN"/>
        </w:rPr>
        <w:t>Furthermore, this assertion finds reinforcement in the underlying reaction mechanism</w:t>
      </w:r>
      <w:r>
        <w:rPr>
          <w:rFonts w:asciiTheme="majorBidi" w:eastAsia="SimSun" w:hAnsiTheme="majorBidi" w:cstheme="majorBidi"/>
          <w:color w:val="000000"/>
          <w:kern w:val="2"/>
          <w:szCs w:val="24"/>
          <w:lang w:val="en-IN" w:eastAsia="zh-CN"/>
        </w:rPr>
        <w:t xml:space="preserve">. </w:t>
      </w:r>
    </w:p>
    <w:p w14:paraId="09DBC72C" w14:textId="77777777" w:rsidR="00665E47" w:rsidRDefault="00665E47" w:rsidP="00665E47">
      <w:pPr>
        <w:pStyle w:val="BodyL"/>
        <w:suppressAutoHyphens/>
        <w:spacing w:line="276" w:lineRule="auto"/>
        <w:jc w:val="center"/>
        <w:rPr>
          <w:rFonts w:asciiTheme="majorBidi" w:eastAsia="SimHei" w:hAnsiTheme="majorBidi" w:cstheme="majorBidi"/>
          <w:i/>
          <w:lang w:val="en-IN"/>
        </w:rPr>
      </w:pPr>
    </w:p>
    <w:p w14:paraId="1EC26ABE" w14:textId="642F68FE" w:rsidR="00665E47" w:rsidRPr="00665E47" w:rsidRDefault="00665E47" w:rsidP="00665E47">
      <w:pPr>
        <w:pStyle w:val="BodyL"/>
        <w:suppressAutoHyphens/>
        <w:spacing w:line="276" w:lineRule="auto"/>
        <w:jc w:val="center"/>
        <w:rPr>
          <w:rFonts w:asciiTheme="majorBidi" w:eastAsia="SimHei" w:hAnsiTheme="majorBidi" w:cstheme="majorBidi"/>
          <w:i/>
          <w:lang w:val="en-IN"/>
        </w:rPr>
      </w:pPr>
      <w:r w:rsidRPr="00665E47">
        <w:rPr>
          <w:rFonts w:asciiTheme="majorBidi" w:eastAsia="SimHei" w:hAnsiTheme="majorBidi" w:cstheme="majorBidi"/>
          <w:i/>
          <w:lang w:val="en-IN"/>
        </w:rPr>
        <w:t>Effect of temperature</w:t>
      </w:r>
    </w:p>
    <w:p w14:paraId="290C6AA4" w14:textId="3087C8CF" w:rsidR="004C58E4" w:rsidRPr="008366E3" w:rsidRDefault="004C58E4" w:rsidP="000E622B">
      <w:pPr>
        <w:pStyle w:val="BodyL"/>
        <w:suppressAutoHyphens/>
        <w:spacing w:line="276" w:lineRule="auto"/>
        <w:rPr>
          <w:rFonts w:asciiTheme="majorBidi" w:eastAsia="SimHei" w:hAnsiTheme="majorBidi" w:cstheme="majorBidi"/>
          <w:bCs/>
          <w:szCs w:val="24"/>
          <w:lang w:val="en-US"/>
        </w:rPr>
      </w:pPr>
    </w:p>
    <w:p w14:paraId="5BEBF374" w14:textId="1F294725" w:rsidR="00665E47" w:rsidRDefault="00665E47" w:rsidP="00665E47">
      <w:pPr>
        <w:pStyle w:val="BodyL"/>
        <w:suppressAutoHyphens/>
        <w:spacing w:line="276" w:lineRule="auto"/>
        <w:rPr>
          <w:rFonts w:asciiTheme="majorBidi" w:eastAsia="SimSun" w:hAnsiTheme="majorBidi" w:cstheme="majorBidi"/>
          <w:lang w:val="en-IN"/>
        </w:rPr>
      </w:pPr>
      <w:r w:rsidRPr="00665E47">
        <w:rPr>
          <w:rFonts w:asciiTheme="majorBidi" w:eastAsia="SimSun" w:hAnsiTheme="majorBidi" w:cstheme="majorBidi"/>
          <w:lang w:val="en-IN"/>
        </w:rPr>
        <w:t>The oxidation process was investigated within the temperature range of 303-318K tabulated in Table 5 and Table 6, and an assessment of the thermodynamic activation parameters was conducted. Across all the alcohols examined, the rate constants (k) exhibited an upward trend with increasing temperature, demonstrating an inverse relationship with the energy of activation (fig.5 and fig.6)</w:t>
      </w:r>
      <w:r>
        <w:rPr>
          <w:rFonts w:asciiTheme="majorBidi" w:eastAsia="SimSun" w:hAnsiTheme="majorBidi" w:cstheme="majorBidi"/>
          <w:lang w:val="en-IN"/>
        </w:rPr>
        <w:t>.</w:t>
      </w:r>
      <w:r w:rsidRPr="00665E47">
        <w:rPr>
          <w:rFonts w:asciiTheme="majorBidi" w:eastAsia="SimSun" w:hAnsiTheme="majorBidi" w:cstheme="majorBidi"/>
          <w:lang w:val="en-IN"/>
        </w:rPr>
        <w:t xml:space="preserve"> </w:t>
      </w:r>
    </w:p>
    <w:p w14:paraId="0D9B16F5" w14:textId="11CC778B" w:rsidR="00603F8B" w:rsidRDefault="00603F8B" w:rsidP="00665E47">
      <w:pPr>
        <w:pStyle w:val="BodyL"/>
        <w:suppressAutoHyphens/>
        <w:spacing w:line="276" w:lineRule="auto"/>
        <w:rPr>
          <w:rFonts w:asciiTheme="majorBidi" w:eastAsia="SimSun" w:hAnsiTheme="majorBidi" w:cstheme="majorBidi"/>
          <w:lang w:val="en-IN"/>
        </w:rPr>
      </w:pPr>
    </w:p>
    <w:p w14:paraId="28838879" w14:textId="0E8C9C14" w:rsidR="00603F8B" w:rsidRDefault="00603F8B" w:rsidP="00603F8B">
      <w:pPr>
        <w:pStyle w:val="BodyL"/>
        <w:suppressAutoHyphens/>
        <w:spacing w:line="276" w:lineRule="auto"/>
        <w:jc w:val="center"/>
        <w:rPr>
          <w:rFonts w:asciiTheme="majorBidi" w:eastAsia="SimHei" w:hAnsiTheme="majorBidi" w:cstheme="majorBidi"/>
          <w:i/>
          <w:lang w:val="en-IN"/>
        </w:rPr>
      </w:pPr>
      <w:r w:rsidRPr="00665E47">
        <w:rPr>
          <w:rFonts w:asciiTheme="majorBidi" w:eastAsia="SimHei" w:hAnsiTheme="majorBidi" w:cstheme="majorBidi"/>
          <w:i/>
          <w:lang w:val="en-IN"/>
        </w:rPr>
        <w:t xml:space="preserve">Effect of </w:t>
      </w:r>
      <w:r>
        <w:rPr>
          <w:rFonts w:asciiTheme="majorBidi" w:eastAsia="SimHei" w:hAnsiTheme="majorBidi" w:cstheme="majorBidi"/>
          <w:i/>
          <w:lang w:val="en-IN"/>
        </w:rPr>
        <w:t>silver nanoparticle</w:t>
      </w:r>
    </w:p>
    <w:p w14:paraId="434C7153" w14:textId="77777777" w:rsidR="00603F8B" w:rsidRPr="00665E47" w:rsidRDefault="00603F8B" w:rsidP="00603F8B">
      <w:pPr>
        <w:pStyle w:val="BodyL"/>
        <w:suppressAutoHyphens/>
        <w:spacing w:line="276" w:lineRule="auto"/>
        <w:jc w:val="center"/>
        <w:rPr>
          <w:rFonts w:asciiTheme="majorBidi" w:eastAsia="SimHei" w:hAnsiTheme="majorBidi" w:cstheme="majorBidi"/>
          <w:i/>
          <w:lang w:val="en-IN"/>
        </w:rPr>
      </w:pPr>
    </w:p>
    <w:p w14:paraId="0137379A" w14:textId="77777777" w:rsid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 xml:space="preserve">The green synthesis of nanoparticles is an eco-friendly and sustainable alternative to conventional chemical methods, as it eliminates the use of harmful reagents and reduces environmental impact [21-23].  The silver nanoparticles were extracted from leaves of </w:t>
      </w:r>
      <w:r w:rsidRPr="00603F8B">
        <w:rPr>
          <w:rFonts w:asciiTheme="majorBidi" w:eastAsia="SimSun" w:hAnsiTheme="majorBidi" w:cstheme="majorBidi"/>
          <w:i/>
          <w:lang w:val="en-IN"/>
        </w:rPr>
        <w:t>Ziziphus jujuba</w:t>
      </w:r>
      <w:r w:rsidRPr="00603F8B">
        <w:rPr>
          <w:rFonts w:asciiTheme="majorBidi" w:eastAsia="SimSun" w:hAnsiTheme="majorBidi" w:cstheme="majorBidi"/>
          <w:lang w:val="en-IN"/>
        </w:rPr>
        <w:t xml:space="preserve"> plant [21] and used in the reaction which resulted into increased in rate of reaction for  alcohols (fig.7)</w:t>
      </w:r>
    </w:p>
    <w:p w14:paraId="2B5F8CBC" w14:textId="77777777" w:rsidR="00603F8B" w:rsidRPr="00603F8B" w:rsidRDefault="00603F8B" w:rsidP="00603F8B">
      <w:pPr>
        <w:pStyle w:val="BodyL"/>
        <w:suppressAutoHyphens/>
        <w:spacing w:line="276" w:lineRule="auto"/>
        <w:rPr>
          <w:rFonts w:asciiTheme="majorBidi" w:eastAsia="SimSun" w:hAnsiTheme="majorBidi" w:cstheme="majorBidi"/>
          <w:bCs/>
          <w:lang w:val="en-US"/>
        </w:rPr>
      </w:pPr>
      <w:r w:rsidRPr="00603F8B">
        <w:rPr>
          <w:rFonts w:asciiTheme="majorBidi" w:eastAsia="SimSun" w:hAnsiTheme="majorBidi" w:cstheme="majorBidi"/>
          <w:lang w:val="en-US"/>
        </w:rPr>
        <w:t xml:space="preserve">To prepare </w:t>
      </w:r>
      <w:proofErr w:type="spellStart"/>
      <w:r w:rsidRPr="00603F8B">
        <w:rPr>
          <w:rFonts w:asciiTheme="majorBidi" w:eastAsia="SimSun" w:hAnsiTheme="majorBidi" w:cstheme="majorBidi"/>
          <w:lang w:val="en-US"/>
        </w:rPr>
        <w:t>AgNPs</w:t>
      </w:r>
      <w:proofErr w:type="spellEnd"/>
      <w:r w:rsidRPr="00603F8B">
        <w:rPr>
          <w:rFonts w:asciiTheme="majorBidi" w:eastAsia="SimSun" w:hAnsiTheme="majorBidi" w:cstheme="majorBidi"/>
          <w:lang w:val="en-US"/>
        </w:rPr>
        <w:t xml:space="preserve"> from </w:t>
      </w:r>
      <w:r w:rsidRPr="00603F8B">
        <w:rPr>
          <w:rFonts w:asciiTheme="majorBidi" w:eastAsia="SimSun" w:hAnsiTheme="majorBidi" w:cstheme="majorBidi"/>
          <w:i/>
          <w:lang w:val="en-US"/>
        </w:rPr>
        <w:t>Ziziphus jujuba</w:t>
      </w:r>
      <w:r w:rsidRPr="00603F8B">
        <w:rPr>
          <w:rFonts w:asciiTheme="majorBidi" w:eastAsia="SimSun" w:hAnsiTheme="majorBidi" w:cstheme="majorBidi"/>
          <w:lang w:val="en-US"/>
        </w:rPr>
        <w:t xml:space="preserve"> leaves, leaves were collected locally in Mumbai, </w:t>
      </w:r>
      <w:proofErr w:type="spellStart"/>
      <w:r w:rsidRPr="00603F8B">
        <w:rPr>
          <w:rFonts w:asciiTheme="majorBidi" w:eastAsia="SimSun" w:hAnsiTheme="majorBidi" w:cstheme="majorBidi"/>
          <w:lang w:val="en-US"/>
        </w:rPr>
        <w:t>India,and</w:t>
      </w:r>
      <w:proofErr w:type="spellEnd"/>
      <w:r w:rsidRPr="00603F8B">
        <w:rPr>
          <w:rFonts w:asciiTheme="majorBidi" w:eastAsia="SimSun" w:hAnsiTheme="majorBidi" w:cstheme="majorBidi"/>
          <w:lang w:val="en-US"/>
        </w:rPr>
        <w:t xml:space="preserve"> carefully washed. They were dried in a hot air oven at a temperature of 65-70°C, finely crushed and 5 grams of the </w:t>
      </w:r>
      <w:proofErr w:type="spellStart"/>
      <w:r w:rsidRPr="00603F8B">
        <w:rPr>
          <w:rFonts w:asciiTheme="majorBidi" w:eastAsia="SimSun" w:hAnsiTheme="majorBidi" w:cstheme="majorBidi"/>
          <w:lang w:val="en-US"/>
        </w:rPr>
        <w:t>resultingmaterial</w:t>
      </w:r>
      <w:proofErr w:type="spellEnd"/>
      <w:r w:rsidRPr="00603F8B">
        <w:rPr>
          <w:rFonts w:asciiTheme="majorBidi" w:eastAsia="SimSun" w:hAnsiTheme="majorBidi" w:cstheme="majorBidi"/>
          <w:lang w:val="en-US"/>
        </w:rPr>
        <w:t xml:space="preserve"> was weighed and brought to boiled with distilled water. The solution was filtered and 2 ml of </w:t>
      </w:r>
      <w:proofErr w:type="spellStart"/>
      <w:r w:rsidRPr="00603F8B">
        <w:rPr>
          <w:rFonts w:asciiTheme="majorBidi" w:eastAsia="SimSun" w:hAnsiTheme="majorBidi" w:cstheme="majorBidi"/>
          <w:lang w:val="en-US"/>
        </w:rPr>
        <w:t>thisleaf</w:t>
      </w:r>
      <w:proofErr w:type="spellEnd"/>
      <w:r w:rsidRPr="00603F8B">
        <w:rPr>
          <w:rFonts w:asciiTheme="majorBidi" w:eastAsia="SimSun" w:hAnsiTheme="majorBidi" w:cstheme="majorBidi"/>
          <w:lang w:val="en-US"/>
        </w:rPr>
        <w:t xml:space="preserve"> extract was added to 100 ml of0.001M AgNO</w:t>
      </w:r>
      <w:r w:rsidRPr="00603F8B">
        <w:rPr>
          <w:rFonts w:asciiTheme="majorBidi" w:eastAsia="SimSun" w:hAnsiTheme="majorBidi" w:cstheme="majorBidi"/>
          <w:vertAlign w:val="subscript"/>
          <w:lang w:val="en-US"/>
        </w:rPr>
        <w:t>3</w:t>
      </w:r>
      <w:r w:rsidRPr="00603F8B">
        <w:rPr>
          <w:rFonts w:asciiTheme="majorBidi" w:eastAsia="SimSun" w:hAnsiTheme="majorBidi" w:cstheme="majorBidi"/>
          <w:lang w:val="en-US"/>
        </w:rPr>
        <w:t xml:space="preserve"> solution with continuous stirring on </w:t>
      </w:r>
      <w:proofErr w:type="spellStart"/>
      <w:r w:rsidRPr="00603F8B">
        <w:rPr>
          <w:rFonts w:asciiTheme="majorBidi" w:eastAsia="SimSun" w:hAnsiTheme="majorBidi" w:cstheme="majorBidi"/>
          <w:lang w:val="en-US"/>
        </w:rPr>
        <w:t>amagnetic</w:t>
      </w:r>
      <w:proofErr w:type="spellEnd"/>
      <w:r w:rsidRPr="00603F8B">
        <w:rPr>
          <w:rFonts w:asciiTheme="majorBidi" w:eastAsia="SimSun" w:hAnsiTheme="majorBidi" w:cstheme="majorBidi"/>
          <w:lang w:val="en-US"/>
        </w:rPr>
        <w:t xml:space="preserve"> plate. After 15-20 minutes, the formation of brown-colored </w:t>
      </w:r>
      <w:proofErr w:type="spellStart"/>
      <w:r w:rsidRPr="00603F8B">
        <w:rPr>
          <w:rFonts w:asciiTheme="majorBidi" w:eastAsia="SimSun" w:hAnsiTheme="majorBidi" w:cstheme="majorBidi"/>
          <w:lang w:val="en-US"/>
        </w:rPr>
        <w:t>AgNPs</w:t>
      </w:r>
      <w:proofErr w:type="spellEnd"/>
      <w:r w:rsidRPr="00603F8B">
        <w:rPr>
          <w:rFonts w:asciiTheme="majorBidi" w:eastAsia="SimSun" w:hAnsiTheme="majorBidi" w:cstheme="majorBidi"/>
          <w:lang w:val="en-US"/>
        </w:rPr>
        <w:t xml:space="preserve"> was observed. The UV spectrum showed the presence of Ag NP. </w:t>
      </w:r>
    </w:p>
    <w:p w14:paraId="2A07167D" w14:textId="77777777" w:rsid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 xml:space="preserve">Characterization of the synthesized </w:t>
      </w:r>
      <w:proofErr w:type="spellStart"/>
      <w:r w:rsidRPr="00603F8B">
        <w:rPr>
          <w:rFonts w:asciiTheme="majorBidi" w:eastAsia="SimSun" w:hAnsiTheme="majorBidi" w:cstheme="majorBidi"/>
          <w:lang w:val="en-IN"/>
        </w:rPr>
        <w:t>AgNPs</w:t>
      </w:r>
      <w:proofErr w:type="spellEnd"/>
      <w:r w:rsidRPr="00603F8B">
        <w:rPr>
          <w:rFonts w:asciiTheme="majorBidi" w:eastAsia="SimSun" w:hAnsiTheme="majorBidi" w:cstheme="majorBidi"/>
          <w:lang w:val="en-IN"/>
        </w:rPr>
        <w:t xml:space="preserve"> was performed using UV-Vis spectra. The UV-Vis absorption graph shows a peak around 450-480 nm. This peak is characteristic of silver nanoparticles (</w:t>
      </w:r>
      <w:proofErr w:type="spellStart"/>
      <w:r w:rsidRPr="00603F8B">
        <w:rPr>
          <w:rFonts w:asciiTheme="majorBidi" w:eastAsia="SimSun" w:hAnsiTheme="majorBidi" w:cstheme="majorBidi"/>
          <w:lang w:val="en-IN"/>
        </w:rPr>
        <w:t>AgNPs</w:t>
      </w:r>
      <w:proofErr w:type="spellEnd"/>
      <w:r w:rsidRPr="00603F8B">
        <w:rPr>
          <w:rFonts w:asciiTheme="majorBidi" w:eastAsia="SimSun" w:hAnsiTheme="majorBidi" w:cstheme="majorBidi"/>
          <w:lang w:val="en-IN"/>
        </w:rPr>
        <w:t xml:space="preserve">), indicating the presence of </w:t>
      </w:r>
      <w:proofErr w:type="spellStart"/>
      <w:r w:rsidRPr="00603F8B">
        <w:rPr>
          <w:rFonts w:asciiTheme="majorBidi" w:eastAsia="SimSun" w:hAnsiTheme="majorBidi" w:cstheme="majorBidi"/>
          <w:lang w:val="en-IN"/>
        </w:rPr>
        <w:t>AgNPs</w:t>
      </w:r>
      <w:proofErr w:type="spellEnd"/>
      <w:r w:rsidRPr="00603F8B">
        <w:rPr>
          <w:rFonts w:asciiTheme="majorBidi" w:eastAsia="SimSun" w:hAnsiTheme="majorBidi" w:cstheme="majorBidi"/>
          <w:lang w:val="en-IN"/>
        </w:rPr>
        <w:t xml:space="preserve"> synthesized using </w:t>
      </w:r>
      <w:r w:rsidRPr="00603F8B">
        <w:rPr>
          <w:rFonts w:asciiTheme="majorBidi" w:eastAsia="SimSun" w:hAnsiTheme="majorBidi" w:cstheme="majorBidi"/>
          <w:i/>
          <w:lang w:val="en-IN"/>
        </w:rPr>
        <w:t>Ziziphus jujuba</w:t>
      </w:r>
      <w:r w:rsidRPr="00603F8B">
        <w:rPr>
          <w:rFonts w:asciiTheme="majorBidi" w:eastAsia="SimSun" w:hAnsiTheme="majorBidi" w:cstheme="majorBidi"/>
          <w:lang w:val="en-IN"/>
        </w:rPr>
        <w:t xml:space="preserve"> leaves</w:t>
      </w:r>
      <w:r>
        <w:rPr>
          <w:rFonts w:asciiTheme="majorBidi" w:eastAsia="SimSun" w:hAnsiTheme="majorBidi" w:cstheme="majorBidi"/>
          <w:lang w:val="en-IN"/>
        </w:rPr>
        <w:t xml:space="preserve"> (fig.8)</w:t>
      </w:r>
    </w:p>
    <w:p w14:paraId="18B6833B" w14:textId="181D911E" w:rsidR="00603F8B" w:rsidRP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Fig.</w:t>
      </w:r>
      <w:r w:rsidR="006C4028">
        <w:rPr>
          <w:rFonts w:asciiTheme="majorBidi" w:eastAsia="SimSun" w:hAnsiTheme="majorBidi" w:cstheme="majorBidi"/>
          <w:lang w:val="en-IN"/>
        </w:rPr>
        <w:t>9.</w:t>
      </w:r>
      <w:r w:rsidRPr="00603F8B">
        <w:rPr>
          <w:rFonts w:asciiTheme="majorBidi" w:eastAsia="SimSun" w:hAnsiTheme="majorBidi" w:cstheme="majorBidi"/>
          <w:lang w:val="en-IN"/>
        </w:rPr>
        <w:t xml:space="preserve">(a). shows a densely packed aggregation of silver nanoparticles. The particles appear to have a rough, clustered surface, indicative of the typical morphology of </w:t>
      </w:r>
      <w:proofErr w:type="spellStart"/>
      <w:r w:rsidRPr="00603F8B">
        <w:rPr>
          <w:rFonts w:asciiTheme="majorBidi" w:eastAsia="SimSun" w:hAnsiTheme="majorBidi" w:cstheme="majorBidi"/>
          <w:lang w:val="en-IN"/>
        </w:rPr>
        <w:t>AgNPs</w:t>
      </w:r>
      <w:proofErr w:type="spellEnd"/>
      <w:r w:rsidRPr="00603F8B">
        <w:rPr>
          <w:rFonts w:asciiTheme="majorBidi" w:eastAsia="SimSun" w:hAnsiTheme="majorBidi" w:cstheme="majorBidi"/>
          <w:lang w:val="en-IN"/>
        </w:rPr>
        <w:t xml:space="preserve"> synthesized </w:t>
      </w:r>
      <w:r w:rsidRPr="00603F8B">
        <w:rPr>
          <w:rFonts w:asciiTheme="majorBidi" w:eastAsia="SimSun" w:hAnsiTheme="majorBidi" w:cstheme="majorBidi"/>
          <w:lang w:val="en-IN"/>
        </w:rPr>
        <w:lastRenderedPageBreak/>
        <w:t>through biological methods. The high surface area is beneficial for catalytic applications due to more active sites being available for reactions. The higher magnification reveals more details of the surface structure, showing individual nanoparticles and their interconnections (fig.</w:t>
      </w:r>
      <w:r w:rsidR="006C4028">
        <w:rPr>
          <w:rFonts w:asciiTheme="majorBidi" w:eastAsia="SimSun" w:hAnsiTheme="majorBidi" w:cstheme="majorBidi"/>
          <w:lang w:val="en-IN"/>
        </w:rPr>
        <w:t>9</w:t>
      </w:r>
      <w:r w:rsidRPr="00603F8B">
        <w:rPr>
          <w:rFonts w:asciiTheme="majorBidi" w:eastAsia="SimSun" w:hAnsiTheme="majorBidi" w:cstheme="majorBidi"/>
          <w:lang w:val="en-IN"/>
        </w:rPr>
        <w:t xml:space="preserve">b). These characteristics suggest that the </w:t>
      </w:r>
      <w:proofErr w:type="spellStart"/>
      <w:r w:rsidRPr="00603F8B">
        <w:rPr>
          <w:rFonts w:asciiTheme="majorBidi" w:eastAsia="SimSun" w:hAnsiTheme="majorBidi" w:cstheme="majorBidi"/>
          <w:lang w:val="en-IN"/>
        </w:rPr>
        <w:t>AgNPs</w:t>
      </w:r>
      <w:proofErr w:type="spellEnd"/>
      <w:r w:rsidRPr="00603F8B">
        <w:rPr>
          <w:rFonts w:asciiTheme="majorBidi" w:eastAsia="SimSun" w:hAnsiTheme="majorBidi" w:cstheme="majorBidi"/>
          <w:lang w:val="en-IN"/>
        </w:rPr>
        <w:t xml:space="preserve"> will have a high surface area and numerous active sites, making them effective catalysts in chemical reactions, such as the oxidation of alcohols. </w:t>
      </w:r>
    </w:p>
    <w:p w14:paraId="0A6FADA6" w14:textId="57405540" w:rsidR="00603F8B" w:rsidRDefault="00603F8B" w:rsidP="00603F8B">
      <w:pPr>
        <w:pStyle w:val="BodyL"/>
        <w:suppressAutoHyphens/>
        <w:spacing w:line="276" w:lineRule="auto"/>
        <w:ind w:firstLine="0"/>
        <w:rPr>
          <w:rFonts w:asciiTheme="majorBidi" w:eastAsia="SimSun" w:hAnsiTheme="majorBidi" w:cstheme="majorBidi"/>
          <w:lang w:val="en-IN"/>
        </w:rPr>
      </w:pPr>
      <w:r>
        <w:rPr>
          <w:rFonts w:asciiTheme="majorBidi" w:eastAsia="SimSun" w:hAnsiTheme="majorBidi" w:cstheme="majorBidi"/>
          <w:lang w:val="en-IN"/>
        </w:rPr>
        <w:t>The</w:t>
      </w:r>
      <w:r w:rsidRPr="00603F8B">
        <w:rPr>
          <w:rFonts w:asciiTheme="majorBidi" w:eastAsia="SimSun" w:hAnsiTheme="majorBidi" w:cstheme="majorBidi"/>
          <w:lang w:val="en-IN"/>
        </w:rPr>
        <w:t xml:space="preserve"> spectrum indicates that plant-derived organic compounds, such as polyphenols, proteins, or other metabolites, might have capped the silver nanoparticles, facilita</w:t>
      </w:r>
      <w:r w:rsidR="006C4028">
        <w:rPr>
          <w:rFonts w:asciiTheme="majorBidi" w:eastAsia="SimSun" w:hAnsiTheme="majorBidi" w:cstheme="majorBidi"/>
          <w:lang w:val="en-IN"/>
        </w:rPr>
        <w:t>ting their stabilization (fig. 10</w:t>
      </w:r>
      <w:r w:rsidRPr="00603F8B">
        <w:rPr>
          <w:rFonts w:asciiTheme="majorBidi" w:eastAsia="SimSun" w:hAnsiTheme="majorBidi" w:cstheme="majorBidi"/>
          <w:lang w:val="en-IN"/>
        </w:rPr>
        <w:t xml:space="preserve">). The peak at </w:t>
      </w:r>
      <w:r w:rsidRPr="00603F8B">
        <w:rPr>
          <w:rFonts w:asciiTheme="majorBidi" w:eastAsia="SimSun" w:hAnsiTheme="majorBidi" w:cstheme="majorBidi"/>
          <w:b/>
          <w:lang w:val="en-IN"/>
        </w:rPr>
        <w:t>537 cm⁻¹</w:t>
      </w:r>
      <w:r w:rsidRPr="00603F8B">
        <w:rPr>
          <w:rFonts w:asciiTheme="majorBidi" w:eastAsia="SimSun" w:hAnsiTheme="majorBidi" w:cstheme="majorBidi"/>
          <w:lang w:val="en-IN"/>
        </w:rPr>
        <w:t xml:space="preserve"> can be related to metal-oxygen bonding, suggesting interactions between the silver nanoparticles and plant-based molecules or a direct interaction with oxygen from the stabilizing compounds in the plant extract. The involvement of hydroxyl, carbonyl, and aromatic functional groups is common in green synthesis methods involving plant extracts. </w:t>
      </w:r>
    </w:p>
    <w:p w14:paraId="6C3716BE" w14:textId="15CDFB7C" w:rsidR="00603F8B" w:rsidRP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The rate of the reaction increased when nano catalyst</w:t>
      </w:r>
      <w:r w:rsidR="006C4028">
        <w:rPr>
          <w:rFonts w:asciiTheme="majorBidi" w:eastAsia="SimSun" w:hAnsiTheme="majorBidi" w:cstheme="majorBidi"/>
          <w:lang w:val="en-IN"/>
        </w:rPr>
        <w:t xml:space="preserve"> was used (Table 7). From Fig.11 and Fig. 12</w:t>
      </w:r>
      <w:r w:rsidRPr="00603F8B">
        <w:rPr>
          <w:rFonts w:asciiTheme="majorBidi" w:eastAsia="SimSun" w:hAnsiTheme="majorBidi" w:cstheme="majorBidi"/>
          <w:lang w:val="en-IN"/>
        </w:rPr>
        <w:t xml:space="preserve">, it is observed that the alcohols containing smaller carbon chains have higher rates than the ones which have more carbon atoms. </w:t>
      </w:r>
    </w:p>
    <w:p w14:paraId="1B3AEEEE" w14:textId="6783649E" w:rsidR="00603F8B" w:rsidRDefault="00603F8B" w:rsidP="00603F8B">
      <w:pPr>
        <w:pStyle w:val="BodyL"/>
        <w:suppressAutoHyphens/>
        <w:spacing w:line="276" w:lineRule="auto"/>
        <w:ind w:firstLine="0"/>
        <w:rPr>
          <w:rFonts w:asciiTheme="majorBidi" w:eastAsia="SimSun" w:hAnsiTheme="majorBidi" w:cstheme="majorBidi"/>
          <w:lang w:val="en-IN"/>
        </w:rPr>
      </w:pPr>
    </w:p>
    <w:p w14:paraId="6D23EF47" w14:textId="77777777" w:rsidR="003865F3" w:rsidRPr="003865F3" w:rsidRDefault="003865F3" w:rsidP="003865F3">
      <w:pPr>
        <w:pStyle w:val="BodyL"/>
        <w:suppressAutoHyphens/>
        <w:spacing w:line="276" w:lineRule="auto"/>
        <w:ind w:firstLine="0"/>
        <w:rPr>
          <w:rFonts w:asciiTheme="majorBidi" w:eastAsia="SimSun" w:hAnsiTheme="majorBidi" w:cstheme="majorBidi"/>
          <w:lang w:val="en-IN"/>
        </w:rPr>
      </w:pPr>
      <w:r w:rsidRPr="003865F3">
        <w:rPr>
          <w:rFonts w:asciiTheme="majorBidi" w:eastAsia="SimSun" w:hAnsiTheme="majorBidi" w:cstheme="majorBidi"/>
          <w:lang w:val="en-IN"/>
        </w:rPr>
        <w:t xml:space="preserve">The concluded reaction mechanism is given below: </w:t>
      </w:r>
    </w:p>
    <w:p w14:paraId="169F70B4" w14:textId="17857313" w:rsidR="003865F3" w:rsidRPr="003865F3" w:rsidRDefault="00BB54E0"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eastAsia="en-IN"/>
        </w:rPr>
        <mc:AlternateContent>
          <mc:Choice Requires="wpg">
            <w:drawing>
              <wp:inline distT="0" distB="0" distL="0" distR="0" wp14:anchorId="20956791" wp14:editId="2CA02A59">
                <wp:extent cx="1003300" cy="101600"/>
                <wp:effectExtent l="6350" t="7620" r="0" b="5080"/>
                <wp:docPr id="48903" name="Group 4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01600"/>
                          <a:chOff x="0" y="0"/>
                          <a:chExt cx="10035" cy="1013"/>
                        </a:xfrm>
                      </wpg:grpSpPr>
                      <wps:wsp>
                        <wps:cNvPr id="48904" name="Shape 4658"/>
                        <wps:cNvSpPr>
                          <a:spLocks noChangeArrowheads="1"/>
                        </wps:cNvSpPr>
                        <wps:spPr bwMode="auto">
                          <a:xfrm>
                            <a:off x="0" y="46"/>
                            <a:ext cx="415" cy="944"/>
                          </a:xfrm>
                          <a:custGeom>
                            <a:avLst/>
                            <a:gdLst>
                              <a:gd name="T0" fmla="*/ 0 w 41558"/>
                              <a:gd name="T1" fmla="*/ 0 h 94460"/>
                              <a:gd name="T2" fmla="*/ 346 w 41558"/>
                              <a:gd name="T3" fmla="*/ 0 h 94460"/>
                              <a:gd name="T4" fmla="*/ 415 w 41558"/>
                              <a:gd name="T5" fmla="*/ 9 h 94460"/>
                              <a:gd name="T6" fmla="*/ 415 w 41558"/>
                              <a:gd name="T7" fmla="*/ 70 h 94460"/>
                              <a:gd name="T8" fmla="*/ 360 w 41558"/>
                              <a:gd name="T9" fmla="*/ 56 h 94460"/>
                              <a:gd name="T10" fmla="*/ 269 w 41558"/>
                              <a:gd name="T11" fmla="*/ 70 h 94460"/>
                              <a:gd name="T12" fmla="*/ 269 w 41558"/>
                              <a:gd name="T13" fmla="*/ 463 h 94460"/>
                              <a:gd name="T14" fmla="*/ 335 w 41558"/>
                              <a:gd name="T15" fmla="*/ 473 h 94460"/>
                              <a:gd name="T16" fmla="*/ 383 w 41558"/>
                              <a:gd name="T17" fmla="*/ 476 h 94460"/>
                              <a:gd name="T18" fmla="*/ 415 w 41558"/>
                              <a:gd name="T19" fmla="*/ 462 h 94460"/>
                              <a:gd name="T20" fmla="*/ 415 w 41558"/>
                              <a:gd name="T21" fmla="*/ 521 h 94460"/>
                              <a:gd name="T22" fmla="*/ 354 w 41558"/>
                              <a:gd name="T23" fmla="*/ 517 h 94460"/>
                              <a:gd name="T24" fmla="*/ 269 w 41558"/>
                              <a:gd name="T25" fmla="*/ 502 h 94460"/>
                              <a:gd name="T26" fmla="*/ 269 w 41558"/>
                              <a:gd name="T27" fmla="*/ 777 h 94460"/>
                              <a:gd name="T28" fmla="*/ 289 w 41558"/>
                              <a:gd name="T29" fmla="*/ 888 h 94460"/>
                              <a:gd name="T30" fmla="*/ 369 w 41558"/>
                              <a:gd name="T31" fmla="*/ 918 h 94460"/>
                              <a:gd name="T32" fmla="*/ 405 w 41558"/>
                              <a:gd name="T33" fmla="*/ 918 h 94460"/>
                              <a:gd name="T34" fmla="*/ 405 w 41558"/>
                              <a:gd name="T35" fmla="*/ 944 h 94460"/>
                              <a:gd name="T36" fmla="*/ 0 w 41558"/>
                              <a:gd name="T37" fmla="*/ 944 h 94460"/>
                              <a:gd name="T38" fmla="*/ 0 w 41558"/>
                              <a:gd name="T39" fmla="*/ 918 h 94460"/>
                              <a:gd name="T40" fmla="*/ 36 w 41558"/>
                              <a:gd name="T41" fmla="*/ 918 h 94460"/>
                              <a:gd name="T42" fmla="*/ 121 w 41558"/>
                              <a:gd name="T43" fmla="*/ 879 h 94460"/>
                              <a:gd name="T44" fmla="*/ 135 w 41558"/>
                              <a:gd name="T45" fmla="*/ 777 h 94460"/>
                              <a:gd name="T46" fmla="*/ 135 w 41558"/>
                              <a:gd name="T47" fmla="*/ 167 h 94460"/>
                              <a:gd name="T48" fmla="*/ 116 w 41558"/>
                              <a:gd name="T49" fmla="*/ 56 h 94460"/>
                              <a:gd name="T50" fmla="*/ 36 w 41558"/>
                              <a:gd name="T51" fmla="*/ 26 h 94460"/>
                              <a:gd name="T52" fmla="*/ 0 w 41558"/>
                              <a:gd name="T53" fmla="*/ 26 h 94460"/>
                              <a:gd name="T54" fmla="*/ 0 w 41558"/>
                              <a:gd name="T55" fmla="*/ 0 h 9446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1558" h="94460">
                                <a:moveTo>
                                  <a:pt x="0" y="0"/>
                                </a:moveTo>
                                <a:lnTo>
                                  <a:pt x="34688" y="0"/>
                                </a:lnTo>
                                <a:lnTo>
                                  <a:pt x="41558" y="883"/>
                                </a:lnTo>
                                <a:lnTo>
                                  <a:pt x="41558" y="6982"/>
                                </a:lnTo>
                                <a:lnTo>
                                  <a:pt x="36075" y="5636"/>
                                </a:lnTo>
                                <a:cubicBezTo>
                                  <a:pt x="33707" y="5636"/>
                                  <a:pt x="30665" y="6126"/>
                                  <a:pt x="26936" y="6984"/>
                                </a:cubicBezTo>
                                <a:lnTo>
                                  <a:pt x="26936" y="46311"/>
                                </a:lnTo>
                                <a:cubicBezTo>
                                  <a:pt x="29402" y="46679"/>
                                  <a:pt x="31585" y="47046"/>
                                  <a:pt x="33499" y="47291"/>
                                </a:cubicBezTo>
                                <a:cubicBezTo>
                                  <a:pt x="35400" y="47536"/>
                                  <a:pt x="37031" y="47658"/>
                                  <a:pt x="38381" y="47658"/>
                                </a:cubicBezTo>
                                <a:lnTo>
                                  <a:pt x="41558" y="46229"/>
                                </a:lnTo>
                                <a:lnTo>
                                  <a:pt x="41558" y="52107"/>
                                </a:lnTo>
                                <a:lnTo>
                                  <a:pt x="35449" y="51702"/>
                                </a:lnTo>
                                <a:cubicBezTo>
                                  <a:pt x="32800" y="51334"/>
                                  <a:pt x="29966" y="50844"/>
                                  <a:pt x="26936" y="50231"/>
                                </a:cubicBezTo>
                                <a:lnTo>
                                  <a:pt x="26936" y="77798"/>
                                </a:lnTo>
                                <a:cubicBezTo>
                                  <a:pt x="26936" y="83678"/>
                                  <a:pt x="27586" y="87354"/>
                                  <a:pt x="28899" y="88824"/>
                                </a:cubicBezTo>
                                <a:cubicBezTo>
                                  <a:pt x="30665" y="90906"/>
                                  <a:pt x="33339" y="91887"/>
                                  <a:pt x="36921" y="91887"/>
                                </a:cubicBezTo>
                                <a:lnTo>
                                  <a:pt x="40552" y="91887"/>
                                </a:lnTo>
                                <a:lnTo>
                                  <a:pt x="40552" y="94460"/>
                                </a:lnTo>
                                <a:lnTo>
                                  <a:pt x="0" y="94460"/>
                                </a:lnTo>
                                <a:lnTo>
                                  <a:pt x="0" y="91887"/>
                                </a:lnTo>
                                <a:lnTo>
                                  <a:pt x="3569" y="91887"/>
                                </a:lnTo>
                                <a:cubicBezTo>
                                  <a:pt x="7568" y="91887"/>
                                  <a:pt x="10426" y="90662"/>
                                  <a:pt x="12143" y="87966"/>
                                </a:cubicBezTo>
                                <a:cubicBezTo>
                                  <a:pt x="13076" y="86619"/>
                                  <a:pt x="13542" y="83188"/>
                                  <a:pt x="13542" y="77798"/>
                                </a:cubicBezTo>
                                <a:lnTo>
                                  <a:pt x="13542" y="16662"/>
                                </a:lnTo>
                                <a:cubicBezTo>
                                  <a:pt x="13542" y="10782"/>
                                  <a:pt x="12916" y="7106"/>
                                  <a:pt x="11653" y="5636"/>
                                </a:cubicBezTo>
                                <a:cubicBezTo>
                                  <a:pt x="9837" y="3553"/>
                                  <a:pt x="7151" y="2573"/>
                                  <a:pt x="3569" y="2573"/>
                                </a:cubicBezTo>
                                <a:lnTo>
                                  <a:pt x="0" y="257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5" name="Shape 4659"/>
                        <wps:cNvSpPr>
                          <a:spLocks noChangeArrowheads="1"/>
                        </wps:cNvSpPr>
                        <wps:spPr bwMode="auto">
                          <a:xfrm>
                            <a:off x="415" y="55"/>
                            <a:ext cx="305" cy="513"/>
                          </a:xfrm>
                          <a:custGeom>
                            <a:avLst/>
                            <a:gdLst>
                              <a:gd name="T0" fmla="*/ 0 w 30530"/>
                              <a:gd name="T1" fmla="*/ 0 h 51309"/>
                              <a:gd name="T2" fmla="*/ 131 w 30530"/>
                              <a:gd name="T3" fmla="*/ 17 h 51309"/>
                              <a:gd name="T4" fmla="*/ 255 w 30530"/>
                              <a:gd name="T5" fmla="*/ 105 h 51309"/>
                              <a:gd name="T6" fmla="*/ 305 w 30530"/>
                              <a:gd name="T7" fmla="*/ 252 h 51309"/>
                              <a:gd name="T8" fmla="*/ 229 w 30530"/>
                              <a:gd name="T9" fmla="*/ 441 h 51309"/>
                              <a:gd name="T10" fmla="*/ 13 w 30530"/>
                              <a:gd name="T11" fmla="*/ 513 h 51309"/>
                              <a:gd name="T12" fmla="*/ 0 w 30530"/>
                              <a:gd name="T13" fmla="*/ 512 h 51309"/>
                              <a:gd name="T14" fmla="*/ 0 w 30530"/>
                              <a:gd name="T15" fmla="*/ 453 h 51309"/>
                              <a:gd name="T16" fmla="*/ 93 w 30530"/>
                              <a:gd name="T17" fmla="*/ 411 h 51309"/>
                              <a:gd name="T18" fmla="*/ 146 w 30530"/>
                              <a:gd name="T19" fmla="*/ 267 h 51309"/>
                              <a:gd name="T20" fmla="*/ 121 w 30530"/>
                              <a:gd name="T21" fmla="*/ 153 h 51309"/>
                              <a:gd name="T22" fmla="*/ 50 w 30530"/>
                              <a:gd name="T23" fmla="*/ 73 h 51309"/>
                              <a:gd name="T24" fmla="*/ 0 w 30530"/>
                              <a:gd name="T25" fmla="*/ 61 h 51309"/>
                              <a:gd name="T26" fmla="*/ 0 w 30530"/>
                              <a:gd name="T27" fmla="*/ 0 h 513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530" h="51309">
                                <a:moveTo>
                                  <a:pt x="0" y="0"/>
                                </a:moveTo>
                                <a:lnTo>
                                  <a:pt x="13149" y="1690"/>
                                </a:lnTo>
                                <a:cubicBezTo>
                                  <a:pt x="18043" y="3405"/>
                                  <a:pt x="22153" y="6346"/>
                                  <a:pt x="25501" y="10511"/>
                                </a:cubicBezTo>
                                <a:cubicBezTo>
                                  <a:pt x="28850" y="14677"/>
                                  <a:pt x="30530" y="19577"/>
                                  <a:pt x="30530" y="25213"/>
                                </a:cubicBezTo>
                                <a:cubicBezTo>
                                  <a:pt x="30530" y="32932"/>
                                  <a:pt x="27979" y="39180"/>
                                  <a:pt x="22889" y="44080"/>
                                </a:cubicBezTo>
                                <a:cubicBezTo>
                                  <a:pt x="17798" y="48859"/>
                                  <a:pt x="10598" y="51309"/>
                                  <a:pt x="1288" y="51309"/>
                                </a:cubicBezTo>
                                <a:lnTo>
                                  <a:pt x="0" y="51224"/>
                                </a:lnTo>
                                <a:lnTo>
                                  <a:pt x="0" y="45346"/>
                                </a:lnTo>
                                <a:lnTo>
                                  <a:pt x="9347" y="41140"/>
                                </a:lnTo>
                                <a:cubicBezTo>
                                  <a:pt x="12867" y="37465"/>
                                  <a:pt x="14621" y="32564"/>
                                  <a:pt x="14621" y="26683"/>
                                </a:cubicBezTo>
                                <a:cubicBezTo>
                                  <a:pt x="14621" y="22518"/>
                                  <a:pt x="13787" y="18720"/>
                                  <a:pt x="12107" y="15289"/>
                                </a:cubicBezTo>
                                <a:cubicBezTo>
                                  <a:pt x="10426" y="11736"/>
                                  <a:pt x="8059" y="9164"/>
                                  <a:pt x="4992" y="7326"/>
                                </a:cubicBezTo>
                                <a:lnTo>
                                  <a:pt x="0" y="609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6" name="Shape 4660"/>
                        <wps:cNvSpPr>
                          <a:spLocks noChangeArrowheads="1"/>
                        </wps:cNvSpPr>
                        <wps:spPr bwMode="auto">
                          <a:xfrm>
                            <a:off x="819" y="46"/>
                            <a:ext cx="532" cy="944"/>
                          </a:xfrm>
                          <a:custGeom>
                            <a:avLst/>
                            <a:gdLst>
                              <a:gd name="T0" fmla="*/ 0 w 53204"/>
                              <a:gd name="T1" fmla="*/ 0 h 94460"/>
                              <a:gd name="T2" fmla="*/ 385 w 53204"/>
                              <a:gd name="T3" fmla="*/ 0 h 94460"/>
                              <a:gd name="T4" fmla="*/ 532 w 53204"/>
                              <a:gd name="T5" fmla="*/ 9 h 94460"/>
                              <a:gd name="T6" fmla="*/ 532 w 53204"/>
                              <a:gd name="T7" fmla="*/ 75 h 94460"/>
                              <a:gd name="T8" fmla="*/ 413 w 53204"/>
                              <a:gd name="T9" fmla="*/ 53 h 94460"/>
                              <a:gd name="T10" fmla="*/ 270 w 53204"/>
                              <a:gd name="T11" fmla="*/ 73 h 94460"/>
                              <a:gd name="T12" fmla="*/ 270 w 53204"/>
                              <a:gd name="T13" fmla="*/ 877 h 94460"/>
                              <a:gd name="T14" fmla="*/ 419 w 53204"/>
                              <a:gd name="T15" fmla="*/ 895 h 94460"/>
                              <a:gd name="T16" fmla="*/ 532 w 53204"/>
                              <a:gd name="T17" fmla="*/ 874 h 94460"/>
                              <a:gd name="T18" fmla="*/ 532 w 53204"/>
                              <a:gd name="T19" fmla="*/ 927 h 94460"/>
                              <a:gd name="T20" fmla="*/ 423 w 53204"/>
                              <a:gd name="T21" fmla="*/ 944 h 94460"/>
                              <a:gd name="T22" fmla="*/ 0 w 53204"/>
                              <a:gd name="T23" fmla="*/ 944 h 94460"/>
                              <a:gd name="T24" fmla="*/ 0 w 53204"/>
                              <a:gd name="T25" fmla="*/ 918 h 94460"/>
                              <a:gd name="T26" fmla="*/ 36 w 53204"/>
                              <a:gd name="T27" fmla="*/ 918 h 94460"/>
                              <a:gd name="T28" fmla="*/ 121 w 53204"/>
                              <a:gd name="T29" fmla="*/ 880 h 94460"/>
                              <a:gd name="T30" fmla="*/ 136 w 53204"/>
                              <a:gd name="T31" fmla="*/ 777 h 94460"/>
                              <a:gd name="T32" fmla="*/ 136 w 53204"/>
                              <a:gd name="T33" fmla="*/ 167 h 94460"/>
                              <a:gd name="T34" fmla="*/ 117 w 53204"/>
                              <a:gd name="T35" fmla="*/ 56 h 94460"/>
                              <a:gd name="T36" fmla="*/ 36 w 53204"/>
                              <a:gd name="T37" fmla="*/ 26 h 94460"/>
                              <a:gd name="T38" fmla="*/ 0 w 53204"/>
                              <a:gd name="T39" fmla="*/ 26 h 94460"/>
                              <a:gd name="T40" fmla="*/ 0 w 53204"/>
                              <a:gd name="T41" fmla="*/ 0 h 944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204" h="94460">
                                <a:moveTo>
                                  <a:pt x="0" y="0"/>
                                </a:moveTo>
                                <a:lnTo>
                                  <a:pt x="38516" y="0"/>
                                </a:lnTo>
                                <a:lnTo>
                                  <a:pt x="53204" y="939"/>
                                </a:lnTo>
                                <a:lnTo>
                                  <a:pt x="53204" y="7481"/>
                                </a:lnTo>
                                <a:lnTo>
                                  <a:pt x="41312" y="5268"/>
                                </a:lnTo>
                                <a:cubicBezTo>
                                  <a:pt x="37117" y="5268"/>
                                  <a:pt x="32358" y="6003"/>
                                  <a:pt x="26998" y="7351"/>
                                </a:cubicBezTo>
                                <a:lnTo>
                                  <a:pt x="26998" y="87721"/>
                                </a:lnTo>
                                <a:cubicBezTo>
                                  <a:pt x="32910" y="88947"/>
                                  <a:pt x="37866" y="89559"/>
                                  <a:pt x="41864" y="89559"/>
                                </a:cubicBezTo>
                                <a:lnTo>
                                  <a:pt x="53204" y="87425"/>
                                </a:lnTo>
                                <a:lnTo>
                                  <a:pt x="53204" y="92790"/>
                                </a:lnTo>
                                <a:lnTo>
                                  <a:pt x="42281" y="94460"/>
                                </a:lnTo>
                                <a:lnTo>
                                  <a:pt x="0" y="94460"/>
                                </a:lnTo>
                                <a:lnTo>
                                  <a:pt x="0" y="91887"/>
                                </a:lnTo>
                                <a:lnTo>
                                  <a:pt x="3557" y="91887"/>
                                </a:lnTo>
                                <a:cubicBezTo>
                                  <a:pt x="7556" y="91887"/>
                                  <a:pt x="10402" y="90662"/>
                                  <a:pt x="12070" y="88089"/>
                                </a:cubicBezTo>
                                <a:cubicBezTo>
                                  <a:pt x="13100" y="86496"/>
                                  <a:pt x="13603" y="83066"/>
                                  <a:pt x="13603" y="77798"/>
                                </a:cubicBezTo>
                                <a:lnTo>
                                  <a:pt x="13603" y="16662"/>
                                </a:lnTo>
                                <a:cubicBezTo>
                                  <a:pt x="13603" y="10782"/>
                                  <a:pt x="12953" y="7106"/>
                                  <a:pt x="11653" y="5636"/>
                                </a:cubicBezTo>
                                <a:cubicBezTo>
                                  <a:pt x="9837" y="3553"/>
                                  <a:pt x="7139" y="2573"/>
                                  <a:pt x="3557" y="2573"/>
                                </a:cubicBezTo>
                                <a:lnTo>
                                  <a:pt x="0" y="257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7" name="Shape 4661"/>
                        <wps:cNvSpPr>
                          <a:spLocks noChangeArrowheads="1"/>
                        </wps:cNvSpPr>
                        <wps:spPr bwMode="auto">
                          <a:xfrm>
                            <a:off x="1351" y="55"/>
                            <a:ext cx="421" cy="918"/>
                          </a:xfrm>
                          <a:custGeom>
                            <a:avLst/>
                            <a:gdLst>
                              <a:gd name="T0" fmla="*/ 0 w 42116"/>
                              <a:gd name="T1" fmla="*/ 0 h 91850"/>
                              <a:gd name="T2" fmla="*/ 40 w 42116"/>
                              <a:gd name="T3" fmla="*/ 3 h 91850"/>
                              <a:gd name="T4" fmla="*/ 176 w 42116"/>
                              <a:gd name="T5" fmla="*/ 38 h 91850"/>
                              <a:gd name="T6" fmla="*/ 354 w 42116"/>
                              <a:gd name="T7" fmla="*/ 199 h 91850"/>
                              <a:gd name="T8" fmla="*/ 421 w 42116"/>
                              <a:gd name="T9" fmla="*/ 458 h 91850"/>
                              <a:gd name="T10" fmla="*/ 301 w 42116"/>
                              <a:gd name="T11" fmla="*/ 788 h 91850"/>
                              <a:gd name="T12" fmla="*/ 131 w 42116"/>
                              <a:gd name="T13" fmla="*/ 898 h 91850"/>
                              <a:gd name="T14" fmla="*/ 0 w 42116"/>
                              <a:gd name="T15" fmla="*/ 918 h 91850"/>
                              <a:gd name="T16" fmla="*/ 0 w 42116"/>
                              <a:gd name="T17" fmla="*/ 864 h 91850"/>
                              <a:gd name="T18" fmla="*/ 35 w 42116"/>
                              <a:gd name="T19" fmla="*/ 858 h 91850"/>
                              <a:gd name="T20" fmla="*/ 155 w 42116"/>
                              <a:gd name="T21" fmla="*/ 773 h 91850"/>
                              <a:gd name="T22" fmla="*/ 262 w 42116"/>
                              <a:gd name="T23" fmla="*/ 464 h 91850"/>
                              <a:gd name="T24" fmla="*/ 155 w 42116"/>
                              <a:gd name="T25" fmla="*/ 156 h 91850"/>
                              <a:gd name="T26" fmla="*/ 33 w 42116"/>
                              <a:gd name="T27" fmla="*/ 72 h 91850"/>
                              <a:gd name="T28" fmla="*/ 0 w 42116"/>
                              <a:gd name="T29" fmla="*/ 65 h 91850"/>
                              <a:gd name="T30" fmla="*/ 0 w 42116"/>
                              <a:gd name="T31" fmla="*/ 0 h 918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2116" h="91850">
                                <a:moveTo>
                                  <a:pt x="0" y="0"/>
                                </a:moveTo>
                                <a:lnTo>
                                  <a:pt x="3986" y="255"/>
                                </a:lnTo>
                                <a:cubicBezTo>
                                  <a:pt x="9365" y="1051"/>
                                  <a:pt x="13897" y="2246"/>
                                  <a:pt x="17583" y="3839"/>
                                </a:cubicBezTo>
                                <a:cubicBezTo>
                                  <a:pt x="24955" y="7024"/>
                                  <a:pt x="30892" y="12415"/>
                                  <a:pt x="35382" y="19888"/>
                                </a:cubicBezTo>
                                <a:cubicBezTo>
                                  <a:pt x="39871" y="27362"/>
                                  <a:pt x="42116" y="36060"/>
                                  <a:pt x="42116" y="45862"/>
                                </a:cubicBezTo>
                                <a:cubicBezTo>
                                  <a:pt x="42116" y="58970"/>
                                  <a:pt x="38117" y="69997"/>
                                  <a:pt x="30107" y="78818"/>
                                </a:cubicBezTo>
                                <a:cubicBezTo>
                                  <a:pt x="25618" y="83719"/>
                                  <a:pt x="19954" y="87394"/>
                                  <a:pt x="13115" y="89845"/>
                                </a:cubicBezTo>
                                <a:lnTo>
                                  <a:pt x="0" y="91850"/>
                                </a:lnTo>
                                <a:lnTo>
                                  <a:pt x="0" y="86485"/>
                                </a:lnTo>
                                <a:lnTo>
                                  <a:pt x="3471" y="85832"/>
                                </a:lnTo>
                                <a:cubicBezTo>
                                  <a:pt x="7948" y="83964"/>
                                  <a:pt x="11966" y="81146"/>
                                  <a:pt x="15523" y="77348"/>
                                </a:cubicBezTo>
                                <a:cubicBezTo>
                                  <a:pt x="22649" y="69752"/>
                                  <a:pt x="26206" y="59461"/>
                                  <a:pt x="26206" y="46474"/>
                                </a:cubicBezTo>
                                <a:cubicBezTo>
                                  <a:pt x="26206" y="33487"/>
                                  <a:pt x="22649" y="23196"/>
                                  <a:pt x="15523" y="15600"/>
                                </a:cubicBezTo>
                                <a:cubicBezTo>
                                  <a:pt x="11966" y="11864"/>
                                  <a:pt x="7902" y="9046"/>
                                  <a:pt x="3333" y="7162"/>
                                </a:cubicBezTo>
                                <a:lnTo>
                                  <a:pt x="0" y="6542"/>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8" name="Shape 4662"/>
                        <wps:cNvSpPr>
                          <a:spLocks noChangeArrowheads="1"/>
                        </wps:cNvSpPr>
                        <wps:spPr bwMode="auto">
                          <a:xfrm>
                            <a:off x="1909" y="24"/>
                            <a:ext cx="852" cy="988"/>
                          </a:xfrm>
                          <a:custGeom>
                            <a:avLst/>
                            <a:gdLst>
                              <a:gd name="T0" fmla="*/ 481 w 85200"/>
                              <a:gd name="T1" fmla="*/ 0 h 98870"/>
                              <a:gd name="T2" fmla="*/ 684 w 85200"/>
                              <a:gd name="T3" fmla="*/ 50 h 98870"/>
                              <a:gd name="T4" fmla="*/ 726 w 85200"/>
                              <a:gd name="T5" fmla="*/ 66 h 98870"/>
                              <a:gd name="T6" fmla="*/ 758 w 85200"/>
                              <a:gd name="T7" fmla="*/ 53 h 98870"/>
                              <a:gd name="T8" fmla="*/ 784 w 85200"/>
                              <a:gd name="T9" fmla="*/ 0 h 98870"/>
                              <a:gd name="T10" fmla="*/ 809 w 85200"/>
                              <a:gd name="T11" fmla="*/ 0 h 98870"/>
                              <a:gd name="T12" fmla="*/ 830 w 85200"/>
                              <a:gd name="T13" fmla="*/ 322 h 98870"/>
                              <a:gd name="T14" fmla="*/ 809 w 85200"/>
                              <a:gd name="T15" fmla="*/ 322 h 98870"/>
                              <a:gd name="T16" fmla="*/ 685 w 85200"/>
                              <a:gd name="T17" fmla="*/ 114 h 98870"/>
                              <a:gd name="T18" fmla="*/ 493 w 85200"/>
                              <a:gd name="T19" fmla="*/ 50 h 98870"/>
                              <a:gd name="T20" fmla="*/ 322 w 85200"/>
                              <a:gd name="T21" fmla="*/ 98 h 98870"/>
                              <a:gd name="T22" fmla="*/ 203 w 85200"/>
                              <a:gd name="T23" fmla="*/ 250 h 98870"/>
                              <a:gd name="T24" fmla="*/ 159 w 85200"/>
                              <a:gd name="T25" fmla="*/ 511 h 98870"/>
                              <a:gd name="T26" fmla="*/ 200 w 85200"/>
                              <a:gd name="T27" fmla="*/ 732 h 98870"/>
                              <a:gd name="T28" fmla="*/ 324 w 85200"/>
                              <a:gd name="T29" fmla="*/ 877 h 98870"/>
                              <a:gd name="T30" fmla="*/ 513 w 85200"/>
                              <a:gd name="T31" fmla="*/ 927 h 98870"/>
                              <a:gd name="T32" fmla="*/ 675 w 85200"/>
                              <a:gd name="T33" fmla="*/ 888 h 98870"/>
                              <a:gd name="T34" fmla="*/ 830 w 85200"/>
                              <a:gd name="T35" fmla="*/ 731 h 98870"/>
                              <a:gd name="T36" fmla="*/ 852 w 85200"/>
                              <a:gd name="T37" fmla="*/ 744 h 98870"/>
                              <a:gd name="T38" fmla="*/ 686 w 85200"/>
                              <a:gd name="T39" fmla="*/ 929 h 98870"/>
                              <a:gd name="T40" fmla="*/ 460 w 85200"/>
                              <a:gd name="T41" fmla="*/ 988 h 98870"/>
                              <a:gd name="T42" fmla="*/ 96 w 85200"/>
                              <a:gd name="T43" fmla="*/ 814 h 98870"/>
                              <a:gd name="T44" fmla="*/ 0 w 85200"/>
                              <a:gd name="T45" fmla="*/ 509 h 98870"/>
                              <a:gd name="T46" fmla="*/ 63 w 85200"/>
                              <a:gd name="T47" fmla="*/ 249 h 98870"/>
                              <a:gd name="T48" fmla="*/ 238 w 85200"/>
                              <a:gd name="T49" fmla="*/ 65 h 98870"/>
                              <a:gd name="T50" fmla="*/ 481 w 85200"/>
                              <a:gd name="T51" fmla="*/ 0 h 988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5200" h="98870">
                                <a:moveTo>
                                  <a:pt x="48144" y="0"/>
                                </a:moveTo>
                                <a:cubicBezTo>
                                  <a:pt x="54977" y="0"/>
                                  <a:pt x="61723" y="1715"/>
                                  <a:pt x="68383" y="5023"/>
                                </a:cubicBezTo>
                                <a:cubicBezTo>
                                  <a:pt x="70334" y="6126"/>
                                  <a:pt x="71732" y="6615"/>
                                  <a:pt x="72566" y="6615"/>
                                </a:cubicBezTo>
                                <a:cubicBezTo>
                                  <a:pt x="73817" y="6615"/>
                                  <a:pt x="74909" y="6126"/>
                                  <a:pt x="75841" y="5268"/>
                                </a:cubicBezTo>
                                <a:cubicBezTo>
                                  <a:pt x="77056" y="4043"/>
                                  <a:pt x="77914" y="2205"/>
                                  <a:pt x="78429" y="0"/>
                                </a:cubicBezTo>
                                <a:lnTo>
                                  <a:pt x="80870" y="0"/>
                                </a:lnTo>
                                <a:lnTo>
                                  <a:pt x="83029" y="32222"/>
                                </a:lnTo>
                                <a:lnTo>
                                  <a:pt x="80870" y="32222"/>
                                </a:lnTo>
                                <a:cubicBezTo>
                                  <a:pt x="77988" y="22543"/>
                                  <a:pt x="73866" y="15682"/>
                                  <a:pt x="68518" y="11394"/>
                                </a:cubicBezTo>
                                <a:cubicBezTo>
                                  <a:pt x="63170" y="7106"/>
                                  <a:pt x="56755" y="5023"/>
                                  <a:pt x="49261" y="5023"/>
                                </a:cubicBezTo>
                                <a:cubicBezTo>
                                  <a:pt x="42980" y="5023"/>
                                  <a:pt x="37301" y="6615"/>
                                  <a:pt x="32235" y="9801"/>
                                </a:cubicBezTo>
                                <a:cubicBezTo>
                                  <a:pt x="27169" y="12986"/>
                                  <a:pt x="23171" y="18132"/>
                                  <a:pt x="20263" y="24993"/>
                                </a:cubicBezTo>
                                <a:cubicBezTo>
                                  <a:pt x="17356" y="31976"/>
                                  <a:pt x="15909" y="40675"/>
                                  <a:pt x="15909" y="51089"/>
                                </a:cubicBezTo>
                                <a:cubicBezTo>
                                  <a:pt x="15909" y="59542"/>
                                  <a:pt x="17283" y="67016"/>
                                  <a:pt x="20018" y="73264"/>
                                </a:cubicBezTo>
                                <a:cubicBezTo>
                                  <a:pt x="22766" y="79512"/>
                                  <a:pt x="26900" y="84413"/>
                                  <a:pt x="32407" y="87721"/>
                                </a:cubicBezTo>
                                <a:cubicBezTo>
                                  <a:pt x="37927" y="91029"/>
                                  <a:pt x="44207" y="92744"/>
                                  <a:pt x="51285" y="92744"/>
                                </a:cubicBezTo>
                                <a:cubicBezTo>
                                  <a:pt x="57430" y="92744"/>
                                  <a:pt x="62839" y="91396"/>
                                  <a:pt x="67537" y="88824"/>
                                </a:cubicBezTo>
                                <a:cubicBezTo>
                                  <a:pt x="72235" y="86128"/>
                                  <a:pt x="77399" y="80983"/>
                                  <a:pt x="83029" y="73142"/>
                                </a:cubicBezTo>
                                <a:lnTo>
                                  <a:pt x="85200" y="74489"/>
                                </a:lnTo>
                                <a:cubicBezTo>
                                  <a:pt x="80453" y="82943"/>
                                  <a:pt x="74909" y="89069"/>
                                  <a:pt x="68592" y="92989"/>
                                </a:cubicBezTo>
                                <a:cubicBezTo>
                                  <a:pt x="62263" y="96910"/>
                                  <a:pt x="54744" y="98870"/>
                                  <a:pt x="46047" y="98870"/>
                                </a:cubicBezTo>
                                <a:cubicBezTo>
                                  <a:pt x="30371" y="98870"/>
                                  <a:pt x="18227" y="93111"/>
                                  <a:pt x="9629" y="81473"/>
                                </a:cubicBezTo>
                                <a:cubicBezTo>
                                  <a:pt x="3201" y="72774"/>
                                  <a:pt x="0" y="62605"/>
                                  <a:pt x="0" y="50966"/>
                                </a:cubicBezTo>
                                <a:cubicBezTo>
                                  <a:pt x="0" y="41532"/>
                                  <a:pt x="2110" y="32834"/>
                                  <a:pt x="6342" y="24871"/>
                                </a:cubicBezTo>
                                <a:cubicBezTo>
                                  <a:pt x="10573" y="17029"/>
                                  <a:pt x="16400" y="10904"/>
                                  <a:pt x="23821" y="6493"/>
                                </a:cubicBezTo>
                                <a:cubicBezTo>
                                  <a:pt x="31242" y="2205"/>
                                  <a:pt x="39350" y="0"/>
                                  <a:pt x="4814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9" name="Shape 4663"/>
                        <wps:cNvSpPr>
                          <a:spLocks noChangeArrowheads="1"/>
                        </wps:cNvSpPr>
                        <wps:spPr bwMode="auto">
                          <a:xfrm>
                            <a:off x="4569" y="354"/>
                            <a:ext cx="247" cy="641"/>
                          </a:xfrm>
                          <a:custGeom>
                            <a:avLst/>
                            <a:gdLst>
                              <a:gd name="T0" fmla="*/ 247 w 24704"/>
                              <a:gd name="T1" fmla="*/ 0 h 64199"/>
                              <a:gd name="T2" fmla="*/ 247 w 24704"/>
                              <a:gd name="T3" fmla="*/ 33 h 64199"/>
                              <a:gd name="T4" fmla="*/ 152 w 24704"/>
                              <a:gd name="T5" fmla="*/ 73 h 64199"/>
                              <a:gd name="T6" fmla="*/ 99 w 24704"/>
                              <a:gd name="T7" fmla="*/ 198 h 64199"/>
                              <a:gd name="T8" fmla="*/ 247 w 24704"/>
                              <a:gd name="T9" fmla="*/ 198 h 64199"/>
                              <a:gd name="T10" fmla="*/ 247 w 24704"/>
                              <a:gd name="T11" fmla="*/ 238 h 64199"/>
                              <a:gd name="T12" fmla="*/ 99 w 24704"/>
                              <a:gd name="T13" fmla="*/ 238 h 64199"/>
                              <a:gd name="T14" fmla="*/ 168 w 24704"/>
                              <a:gd name="T15" fmla="*/ 462 h 64199"/>
                              <a:gd name="T16" fmla="*/ 247 w 24704"/>
                              <a:gd name="T17" fmla="*/ 501 h 64199"/>
                              <a:gd name="T18" fmla="*/ 247 w 24704"/>
                              <a:gd name="T19" fmla="*/ 641 h 64199"/>
                              <a:gd name="T20" fmla="*/ 82 w 24704"/>
                              <a:gd name="T21" fmla="*/ 566 h 64199"/>
                              <a:gd name="T22" fmla="*/ 0 w 24704"/>
                              <a:gd name="T23" fmla="*/ 326 h 64199"/>
                              <a:gd name="T24" fmla="*/ 84 w 24704"/>
                              <a:gd name="T25" fmla="*/ 71 h 64199"/>
                              <a:gd name="T26" fmla="*/ 247 w 24704"/>
                              <a:gd name="T27" fmla="*/ 0 h 6419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704" h="64199">
                                <a:moveTo>
                                  <a:pt x="24704" y="0"/>
                                </a:moveTo>
                                <a:lnTo>
                                  <a:pt x="24704" y="3315"/>
                                </a:lnTo>
                                <a:lnTo>
                                  <a:pt x="15247" y="7339"/>
                                </a:lnTo>
                                <a:cubicBezTo>
                                  <a:pt x="12205" y="10402"/>
                                  <a:pt x="10426" y="14568"/>
                                  <a:pt x="9911" y="19836"/>
                                </a:cubicBezTo>
                                <a:lnTo>
                                  <a:pt x="24704" y="19836"/>
                                </a:lnTo>
                                <a:lnTo>
                                  <a:pt x="24704" y="23879"/>
                                </a:lnTo>
                                <a:lnTo>
                                  <a:pt x="9911" y="23879"/>
                                </a:lnTo>
                                <a:cubicBezTo>
                                  <a:pt x="9862" y="33435"/>
                                  <a:pt x="12168" y="40909"/>
                                  <a:pt x="16817" y="46300"/>
                                </a:cubicBezTo>
                                <a:lnTo>
                                  <a:pt x="24704" y="50130"/>
                                </a:lnTo>
                                <a:lnTo>
                                  <a:pt x="24704" y="64199"/>
                                </a:lnTo>
                                <a:lnTo>
                                  <a:pt x="8206" y="56713"/>
                                </a:lnTo>
                                <a:cubicBezTo>
                                  <a:pt x="2735" y="50710"/>
                                  <a:pt x="0" y="42747"/>
                                  <a:pt x="0" y="32700"/>
                                </a:cubicBezTo>
                                <a:cubicBezTo>
                                  <a:pt x="0" y="21674"/>
                                  <a:pt x="2809" y="13221"/>
                                  <a:pt x="8415" y="7095"/>
                                </a:cubicBezTo>
                                <a:lnTo>
                                  <a:pt x="2470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0" name="Shape 4664"/>
                        <wps:cNvSpPr>
                          <a:spLocks noChangeArrowheads="1"/>
                        </wps:cNvSpPr>
                        <wps:spPr bwMode="auto">
                          <a:xfrm>
                            <a:off x="3231" y="46"/>
                            <a:ext cx="1216" cy="944"/>
                          </a:xfrm>
                          <a:custGeom>
                            <a:avLst/>
                            <a:gdLst>
                              <a:gd name="T0" fmla="*/ 0 w 121692"/>
                              <a:gd name="T1" fmla="*/ 0 h 94460"/>
                              <a:gd name="T2" fmla="*/ 268 w 121692"/>
                              <a:gd name="T3" fmla="*/ 0 h 94460"/>
                              <a:gd name="T4" fmla="*/ 611 w 121692"/>
                              <a:gd name="T5" fmla="*/ 738 h 94460"/>
                              <a:gd name="T6" fmla="*/ 948 w 121692"/>
                              <a:gd name="T7" fmla="*/ 0 h 94460"/>
                              <a:gd name="T8" fmla="*/ 1216 w 121692"/>
                              <a:gd name="T9" fmla="*/ 0 h 94460"/>
                              <a:gd name="T10" fmla="*/ 1216 w 121692"/>
                              <a:gd name="T11" fmla="*/ 26 h 94460"/>
                              <a:gd name="T12" fmla="*/ 1183 w 121692"/>
                              <a:gd name="T13" fmla="*/ 26 h 94460"/>
                              <a:gd name="T14" fmla="*/ 1097 w 121692"/>
                              <a:gd name="T15" fmla="*/ 62 h 94460"/>
                              <a:gd name="T16" fmla="*/ 1082 w 121692"/>
                              <a:gd name="T17" fmla="*/ 164 h 94460"/>
                              <a:gd name="T18" fmla="*/ 1082 w 121692"/>
                              <a:gd name="T19" fmla="*/ 781 h 94460"/>
                              <a:gd name="T20" fmla="*/ 1102 w 121692"/>
                              <a:gd name="T21" fmla="*/ 889 h 94460"/>
                              <a:gd name="T22" fmla="*/ 1183 w 121692"/>
                              <a:gd name="T23" fmla="*/ 918 h 94460"/>
                              <a:gd name="T24" fmla="*/ 1216 w 121692"/>
                              <a:gd name="T25" fmla="*/ 918 h 94460"/>
                              <a:gd name="T26" fmla="*/ 1216 w 121692"/>
                              <a:gd name="T27" fmla="*/ 944 h 94460"/>
                              <a:gd name="T28" fmla="*/ 814 w 121692"/>
                              <a:gd name="T29" fmla="*/ 944 h 94460"/>
                              <a:gd name="T30" fmla="*/ 814 w 121692"/>
                              <a:gd name="T31" fmla="*/ 918 h 94460"/>
                              <a:gd name="T32" fmla="*/ 848 w 121692"/>
                              <a:gd name="T33" fmla="*/ 918 h 94460"/>
                              <a:gd name="T34" fmla="*/ 933 w 121692"/>
                              <a:gd name="T35" fmla="*/ 883 h 94460"/>
                              <a:gd name="T36" fmla="*/ 948 w 121692"/>
                              <a:gd name="T37" fmla="*/ 781 h 94460"/>
                              <a:gd name="T38" fmla="*/ 948 w 121692"/>
                              <a:gd name="T39" fmla="*/ 149 h 94460"/>
                              <a:gd name="T40" fmla="*/ 584 w 121692"/>
                              <a:gd name="T41" fmla="*/ 944 h 94460"/>
                              <a:gd name="T42" fmla="*/ 561 w 121692"/>
                              <a:gd name="T43" fmla="*/ 944 h 94460"/>
                              <a:gd name="T44" fmla="*/ 195 w 121692"/>
                              <a:gd name="T45" fmla="*/ 149 h 94460"/>
                              <a:gd name="T46" fmla="*/ 195 w 121692"/>
                              <a:gd name="T47" fmla="*/ 781 h 94460"/>
                              <a:gd name="T48" fmla="*/ 214 w 121692"/>
                              <a:gd name="T49" fmla="*/ 889 h 94460"/>
                              <a:gd name="T50" fmla="*/ 296 w 121692"/>
                              <a:gd name="T51" fmla="*/ 918 h 94460"/>
                              <a:gd name="T52" fmla="*/ 329 w 121692"/>
                              <a:gd name="T53" fmla="*/ 918 h 94460"/>
                              <a:gd name="T54" fmla="*/ 329 w 121692"/>
                              <a:gd name="T55" fmla="*/ 944 h 94460"/>
                              <a:gd name="T56" fmla="*/ 0 w 121692"/>
                              <a:gd name="T57" fmla="*/ 944 h 94460"/>
                              <a:gd name="T58" fmla="*/ 0 w 121692"/>
                              <a:gd name="T59" fmla="*/ 918 h 94460"/>
                              <a:gd name="T60" fmla="*/ 33 w 121692"/>
                              <a:gd name="T61" fmla="*/ 918 h 94460"/>
                              <a:gd name="T62" fmla="*/ 119 w 121692"/>
                              <a:gd name="T63" fmla="*/ 883 h 94460"/>
                              <a:gd name="T64" fmla="*/ 134 w 121692"/>
                              <a:gd name="T65" fmla="*/ 781 h 94460"/>
                              <a:gd name="T66" fmla="*/ 134 w 121692"/>
                              <a:gd name="T67" fmla="*/ 164 h 94460"/>
                              <a:gd name="T68" fmla="*/ 120 w 121692"/>
                              <a:gd name="T69" fmla="*/ 73 h 94460"/>
                              <a:gd name="T70" fmla="*/ 84 w 121692"/>
                              <a:gd name="T71" fmla="*/ 39 h 94460"/>
                              <a:gd name="T72" fmla="*/ 0 w 121692"/>
                              <a:gd name="T73" fmla="*/ 26 h 94460"/>
                              <a:gd name="T74" fmla="*/ 0 w 121692"/>
                              <a:gd name="T75" fmla="*/ 0 h 9446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1692" h="94460">
                                <a:moveTo>
                                  <a:pt x="0" y="0"/>
                                </a:moveTo>
                                <a:lnTo>
                                  <a:pt x="26801" y="0"/>
                                </a:lnTo>
                                <a:lnTo>
                                  <a:pt x="61122" y="73877"/>
                                </a:lnTo>
                                <a:lnTo>
                                  <a:pt x="94903" y="0"/>
                                </a:lnTo>
                                <a:lnTo>
                                  <a:pt x="121692" y="0"/>
                                </a:lnTo>
                                <a:lnTo>
                                  <a:pt x="121692" y="2573"/>
                                </a:lnTo>
                                <a:lnTo>
                                  <a:pt x="118417" y="2573"/>
                                </a:lnTo>
                                <a:cubicBezTo>
                                  <a:pt x="114369" y="2573"/>
                                  <a:pt x="111511" y="3798"/>
                                  <a:pt x="109831" y="6248"/>
                                </a:cubicBezTo>
                                <a:cubicBezTo>
                                  <a:pt x="108813" y="7719"/>
                                  <a:pt x="108297" y="11026"/>
                                  <a:pt x="108297" y="16417"/>
                                </a:cubicBezTo>
                                <a:lnTo>
                                  <a:pt x="108297" y="78165"/>
                                </a:lnTo>
                                <a:cubicBezTo>
                                  <a:pt x="108297" y="83924"/>
                                  <a:pt x="108948" y="87599"/>
                                  <a:pt x="110248" y="88947"/>
                                </a:cubicBezTo>
                                <a:cubicBezTo>
                                  <a:pt x="111977" y="90906"/>
                                  <a:pt x="114688" y="91887"/>
                                  <a:pt x="118417" y="91887"/>
                                </a:cubicBezTo>
                                <a:lnTo>
                                  <a:pt x="121692" y="91887"/>
                                </a:lnTo>
                                <a:lnTo>
                                  <a:pt x="121692" y="94460"/>
                                </a:lnTo>
                                <a:lnTo>
                                  <a:pt x="81508" y="94460"/>
                                </a:lnTo>
                                <a:lnTo>
                                  <a:pt x="81508" y="91887"/>
                                </a:lnTo>
                                <a:lnTo>
                                  <a:pt x="84857" y="91887"/>
                                </a:lnTo>
                                <a:cubicBezTo>
                                  <a:pt x="88905" y="91887"/>
                                  <a:pt x="91738" y="90662"/>
                                  <a:pt x="93369" y="88334"/>
                                </a:cubicBezTo>
                                <a:cubicBezTo>
                                  <a:pt x="94388" y="86864"/>
                                  <a:pt x="94903" y="83433"/>
                                  <a:pt x="94903" y="78165"/>
                                </a:cubicBezTo>
                                <a:lnTo>
                                  <a:pt x="94903" y="14947"/>
                                </a:lnTo>
                                <a:lnTo>
                                  <a:pt x="58411" y="94460"/>
                                </a:lnTo>
                                <a:lnTo>
                                  <a:pt x="56105" y="94460"/>
                                </a:lnTo>
                                <a:lnTo>
                                  <a:pt x="19540" y="14947"/>
                                </a:lnTo>
                                <a:lnTo>
                                  <a:pt x="19540" y="78165"/>
                                </a:lnTo>
                                <a:cubicBezTo>
                                  <a:pt x="19540" y="83924"/>
                                  <a:pt x="20165" y="87599"/>
                                  <a:pt x="21429" y="88947"/>
                                </a:cubicBezTo>
                                <a:cubicBezTo>
                                  <a:pt x="23146" y="90906"/>
                                  <a:pt x="25869" y="91887"/>
                                  <a:pt x="29586" y="91887"/>
                                </a:cubicBezTo>
                                <a:lnTo>
                                  <a:pt x="32934" y="91887"/>
                                </a:lnTo>
                                <a:lnTo>
                                  <a:pt x="32934" y="94460"/>
                                </a:lnTo>
                                <a:lnTo>
                                  <a:pt x="0" y="94460"/>
                                </a:lnTo>
                                <a:lnTo>
                                  <a:pt x="0" y="91887"/>
                                </a:lnTo>
                                <a:lnTo>
                                  <a:pt x="3349" y="91887"/>
                                </a:lnTo>
                                <a:cubicBezTo>
                                  <a:pt x="7347" y="91887"/>
                                  <a:pt x="10193" y="90662"/>
                                  <a:pt x="11861" y="88334"/>
                                </a:cubicBezTo>
                                <a:cubicBezTo>
                                  <a:pt x="12892" y="86864"/>
                                  <a:pt x="13395" y="83433"/>
                                  <a:pt x="13395" y="78165"/>
                                </a:cubicBezTo>
                                <a:lnTo>
                                  <a:pt x="13395" y="16417"/>
                                </a:lnTo>
                                <a:cubicBezTo>
                                  <a:pt x="13395" y="12129"/>
                                  <a:pt x="12928" y="9189"/>
                                  <a:pt x="12008" y="7351"/>
                                </a:cubicBezTo>
                                <a:cubicBezTo>
                                  <a:pt x="11346" y="6003"/>
                                  <a:pt x="10156" y="4778"/>
                                  <a:pt x="8415" y="3921"/>
                                </a:cubicBezTo>
                                <a:cubicBezTo>
                                  <a:pt x="6660" y="3063"/>
                                  <a:pt x="3864" y="2573"/>
                                  <a:pt x="0" y="2573"/>
                                </a:cubicBez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1" name="Shape 4665"/>
                        <wps:cNvSpPr>
                          <a:spLocks noChangeArrowheads="1"/>
                        </wps:cNvSpPr>
                        <wps:spPr bwMode="auto">
                          <a:xfrm>
                            <a:off x="4816" y="744"/>
                            <a:ext cx="293" cy="265"/>
                          </a:xfrm>
                          <a:custGeom>
                            <a:avLst/>
                            <a:gdLst>
                              <a:gd name="T0" fmla="*/ 271 w 29377"/>
                              <a:gd name="T1" fmla="*/ 0 h 26586"/>
                              <a:gd name="T2" fmla="*/ 293 w 29377"/>
                              <a:gd name="T3" fmla="*/ 13 h 26586"/>
                              <a:gd name="T4" fmla="*/ 208 w 29377"/>
                              <a:gd name="T5" fmla="*/ 187 h 26586"/>
                              <a:gd name="T6" fmla="*/ 32 w 29377"/>
                              <a:gd name="T7" fmla="*/ 265 h 26586"/>
                              <a:gd name="T8" fmla="*/ 0 w 29377"/>
                              <a:gd name="T9" fmla="*/ 250 h 26586"/>
                              <a:gd name="T10" fmla="*/ 0 w 29377"/>
                              <a:gd name="T11" fmla="*/ 110 h 26586"/>
                              <a:gd name="T12" fmla="*/ 85 w 29377"/>
                              <a:gd name="T13" fmla="*/ 151 h 26586"/>
                              <a:gd name="T14" fmla="*/ 194 w 29377"/>
                              <a:gd name="T15" fmla="*/ 117 h 26586"/>
                              <a:gd name="T16" fmla="*/ 271 w 29377"/>
                              <a:gd name="T17" fmla="*/ 0 h 265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377" h="26586">
                                <a:moveTo>
                                  <a:pt x="27206" y="0"/>
                                </a:moveTo>
                                <a:lnTo>
                                  <a:pt x="29377" y="1348"/>
                                </a:lnTo>
                                <a:cubicBezTo>
                                  <a:pt x="28396" y="7718"/>
                                  <a:pt x="25563" y="13599"/>
                                  <a:pt x="20865" y="18745"/>
                                </a:cubicBezTo>
                                <a:cubicBezTo>
                                  <a:pt x="16167" y="24013"/>
                                  <a:pt x="10279" y="26586"/>
                                  <a:pt x="3214" y="26586"/>
                                </a:cubicBezTo>
                                <a:lnTo>
                                  <a:pt x="0" y="25128"/>
                                </a:lnTo>
                                <a:lnTo>
                                  <a:pt x="0" y="11058"/>
                                </a:lnTo>
                                <a:lnTo>
                                  <a:pt x="8513" y="15192"/>
                                </a:lnTo>
                                <a:cubicBezTo>
                                  <a:pt x="12695" y="15192"/>
                                  <a:pt x="16339" y="14089"/>
                                  <a:pt x="19429" y="11761"/>
                                </a:cubicBezTo>
                                <a:cubicBezTo>
                                  <a:pt x="22521" y="9556"/>
                                  <a:pt x="25121" y="5513"/>
                                  <a:pt x="2720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2" name="Shape 4666"/>
                        <wps:cNvSpPr>
                          <a:spLocks noChangeArrowheads="1"/>
                        </wps:cNvSpPr>
                        <wps:spPr bwMode="auto">
                          <a:xfrm>
                            <a:off x="6610" y="619"/>
                            <a:ext cx="236" cy="384"/>
                          </a:xfrm>
                          <a:custGeom>
                            <a:avLst/>
                            <a:gdLst>
                              <a:gd name="T0" fmla="*/ 236 w 23655"/>
                              <a:gd name="T1" fmla="*/ 0 h 38465"/>
                              <a:gd name="T2" fmla="*/ 236 w 23655"/>
                              <a:gd name="T3" fmla="*/ 43 h 38465"/>
                              <a:gd name="T4" fmla="*/ 219 w 23655"/>
                              <a:gd name="T5" fmla="*/ 50 h 38465"/>
                              <a:gd name="T6" fmla="*/ 141 w 23655"/>
                              <a:gd name="T7" fmla="*/ 114 h 38465"/>
                              <a:gd name="T8" fmla="*/ 117 w 23655"/>
                              <a:gd name="T9" fmla="*/ 187 h 38465"/>
                              <a:gd name="T10" fmla="*/ 147 w 23655"/>
                              <a:gd name="T11" fmla="*/ 270 h 38465"/>
                              <a:gd name="T12" fmla="*/ 216 w 23655"/>
                              <a:gd name="T13" fmla="*/ 303 h 38465"/>
                              <a:gd name="T14" fmla="*/ 236 w 23655"/>
                              <a:gd name="T15" fmla="*/ 293 h 38465"/>
                              <a:gd name="T16" fmla="*/ 236 w 23655"/>
                              <a:gd name="T17" fmla="*/ 364 h 38465"/>
                              <a:gd name="T18" fmla="*/ 232 w 23655"/>
                              <a:gd name="T19" fmla="*/ 367 h 38465"/>
                              <a:gd name="T20" fmla="*/ 152 w 23655"/>
                              <a:gd name="T21" fmla="*/ 384 h 38465"/>
                              <a:gd name="T22" fmla="*/ 43 w 23655"/>
                              <a:gd name="T23" fmla="*/ 339 h 38465"/>
                              <a:gd name="T24" fmla="*/ 0 w 23655"/>
                              <a:gd name="T25" fmla="*/ 220 h 38465"/>
                              <a:gd name="T26" fmla="*/ 21 w 23655"/>
                              <a:gd name="T27" fmla="*/ 139 h 38465"/>
                              <a:gd name="T28" fmla="*/ 120 w 23655"/>
                              <a:gd name="T29" fmla="*/ 50 h 38465"/>
                              <a:gd name="T30" fmla="*/ 236 w 23655"/>
                              <a:gd name="T31" fmla="*/ 0 h 384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655" h="38465">
                                <a:moveTo>
                                  <a:pt x="23655" y="0"/>
                                </a:moveTo>
                                <a:lnTo>
                                  <a:pt x="23655" y="4294"/>
                                </a:lnTo>
                                <a:lnTo>
                                  <a:pt x="21981" y="5018"/>
                                </a:lnTo>
                                <a:cubicBezTo>
                                  <a:pt x="18301" y="7101"/>
                                  <a:pt x="15676" y="9184"/>
                                  <a:pt x="14094" y="11389"/>
                                </a:cubicBezTo>
                                <a:cubicBezTo>
                                  <a:pt x="12511" y="13717"/>
                                  <a:pt x="11726" y="16045"/>
                                  <a:pt x="11726" y="18740"/>
                                </a:cubicBezTo>
                                <a:cubicBezTo>
                                  <a:pt x="11726" y="22048"/>
                                  <a:pt x="12720" y="24866"/>
                                  <a:pt x="14719" y="27071"/>
                                </a:cubicBezTo>
                                <a:cubicBezTo>
                                  <a:pt x="16719" y="29277"/>
                                  <a:pt x="19025" y="30379"/>
                                  <a:pt x="21625" y="30379"/>
                                </a:cubicBezTo>
                                <a:lnTo>
                                  <a:pt x="23655" y="29363"/>
                                </a:lnTo>
                                <a:lnTo>
                                  <a:pt x="23655" y="36447"/>
                                </a:lnTo>
                                <a:lnTo>
                                  <a:pt x="23232" y="36750"/>
                                </a:lnTo>
                                <a:cubicBezTo>
                                  <a:pt x="20717" y="37852"/>
                                  <a:pt x="18043" y="38465"/>
                                  <a:pt x="15210" y="38465"/>
                                </a:cubicBezTo>
                                <a:cubicBezTo>
                                  <a:pt x="10794" y="38465"/>
                                  <a:pt x="7151" y="36995"/>
                                  <a:pt x="4293" y="33932"/>
                                </a:cubicBezTo>
                                <a:cubicBezTo>
                                  <a:pt x="1423" y="30869"/>
                                  <a:pt x="0" y="26949"/>
                                  <a:pt x="0" y="22048"/>
                                </a:cubicBezTo>
                                <a:cubicBezTo>
                                  <a:pt x="0" y="18863"/>
                                  <a:pt x="699" y="16167"/>
                                  <a:pt x="2098" y="13962"/>
                                </a:cubicBezTo>
                                <a:cubicBezTo>
                                  <a:pt x="3999" y="10776"/>
                                  <a:pt x="7311" y="7836"/>
                                  <a:pt x="12033" y="5018"/>
                                </a:cubicBezTo>
                                <a:lnTo>
                                  <a:pt x="2365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3" name="Shape 4667"/>
                        <wps:cNvSpPr>
                          <a:spLocks noChangeArrowheads="1"/>
                        </wps:cNvSpPr>
                        <wps:spPr bwMode="auto">
                          <a:xfrm>
                            <a:off x="6634" y="340"/>
                            <a:ext cx="212" cy="221"/>
                          </a:xfrm>
                          <a:custGeom>
                            <a:avLst/>
                            <a:gdLst>
                              <a:gd name="T0" fmla="*/ 212 w 21214"/>
                              <a:gd name="T1" fmla="*/ 0 h 22157"/>
                              <a:gd name="T2" fmla="*/ 212 w 21214"/>
                              <a:gd name="T3" fmla="*/ 37 h 22157"/>
                              <a:gd name="T4" fmla="*/ 143 w 21214"/>
                              <a:gd name="T5" fmla="*/ 60 h 22157"/>
                              <a:gd name="T6" fmla="*/ 116 w 21214"/>
                              <a:gd name="T7" fmla="*/ 113 h 22157"/>
                              <a:gd name="T8" fmla="*/ 118 w 21214"/>
                              <a:gd name="T9" fmla="*/ 154 h 22157"/>
                              <a:gd name="T10" fmla="*/ 101 w 21214"/>
                              <a:gd name="T11" fmla="*/ 204 h 22157"/>
                              <a:gd name="T12" fmla="*/ 59 w 21214"/>
                              <a:gd name="T13" fmla="*/ 221 h 22157"/>
                              <a:gd name="T14" fmla="*/ 16 w 21214"/>
                              <a:gd name="T15" fmla="*/ 203 h 22157"/>
                              <a:gd name="T16" fmla="*/ 0 w 21214"/>
                              <a:gd name="T17" fmla="*/ 154 h 22157"/>
                              <a:gd name="T18" fmla="*/ 61 w 21214"/>
                              <a:gd name="T19" fmla="*/ 44 h 22157"/>
                              <a:gd name="T20" fmla="*/ 212 w 21214"/>
                              <a:gd name="T21" fmla="*/ 0 h 221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214" h="22157">
                                <a:moveTo>
                                  <a:pt x="21214" y="0"/>
                                </a:moveTo>
                                <a:lnTo>
                                  <a:pt x="21214" y="3680"/>
                                </a:lnTo>
                                <a:lnTo>
                                  <a:pt x="14302" y="5985"/>
                                </a:lnTo>
                                <a:cubicBezTo>
                                  <a:pt x="12536" y="7577"/>
                                  <a:pt x="11653" y="9415"/>
                                  <a:pt x="11653" y="11375"/>
                                </a:cubicBezTo>
                                <a:lnTo>
                                  <a:pt x="11788" y="15419"/>
                                </a:lnTo>
                                <a:cubicBezTo>
                                  <a:pt x="11788" y="17624"/>
                                  <a:pt x="11248" y="19217"/>
                                  <a:pt x="10156" y="20442"/>
                                </a:cubicBezTo>
                                <a:cubicBezTo>
                                  <a:pt x="9065" y="21544"/>
                                  <a:pt x="7629" y="22157"/>
                                  <a:pt x="5863" y="22157"/>
                                </a:cubicBezTo>
                                <a:cubicBezTo>
                                  <a:pt x="4146" y="22157"/>
                                  <a:pt x="2735" y="21544"/>
                                  <a:pt x="1644" y="20319"/>
                                </a:cubicBezTo>
                                <a:cubicBezTo>
                                  <a:pt x="552" y="19094"/>
                                  <a:pt x="0" y="17501"/>
                                  <a:pt x="0" y="15419"/>
                                </a:cubicBezTo>
                                <a:cubicBezTo>
                                  <a:pt x="0" y="11375"/>
                                  <a:pt x="2048" y="7700"/>
                                  <a:pt x="6145" y="4392"/>
                                </a:cubicBezTo>
                                <a:lnTo>
                                  <a:pt x="2121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4" name="Shape 4668"/>
                        <wps:cNvSpPr>
                          <a:spLocks noChangeArrowheads="1"/>
                        </wps:cNvSpPr>
                        <wps:spPr bwMode="auto">
                          <a:xfrm>
                            <a:off x="5218" y="334"/>
                            <a:ext cx="538" cy="676"/>
                          </a:xfrm>
                          <a:custGeom>
                            <a:avLst/>
                            <a:gdLst>
                              <a:gd name="T0" fmla="*/ 305 w 53860"/>
                              <a:gd name="T1" fmla="*/ 0 h 67628"/>
                              <a:gd name="T2" fmla="*/ 459 w 53860"/>
                              <a:gd name="T3" fmla="*/ 50 h 67628"/>
                              <a:gd name="T4" fmla="*/ 520 w 53860"/>
                              <a:gd name="T5" fmla="*/ 153 h 67628"/>
                              <a:gd name="T6" fmla="*/ 503 w 53860"/>
                              <a:gd name="T7" fmla="*/ 196 h 67628"/>
                              <a:gd name="T8" fmla="*/ 455 w 53860"/>
                              <a:gd name="T9" fmla="*/ 212 h 67628"/>
                              <a:gd name="T10" fmla="*/ 393 w 53860"/>
                              <a:gd name="T11" fmla="*/ 186 h 67628"/>
                              <a:gd name="T12" fmla="*/ 377 w 53860"/>
                              <a:gd name="T13" fmla="*/ 130 h 67628"/>
                              <a:gd name="T14" fmla="*/ 349 w 53860"/>
                              <a:gd name="T15" fmla="*/ 67 h 67628"/>
                              <a:gd name="T16" fmla="*/ 282 w 53860"/>
                              <a:gd name="T17" fmla="*/ 47 h 67628"/>
                              <a:gd name="T18" fmla="*/ 169 w 53860"/>
                              <a:gd name="T19" fmla="*/ 98 h 67628"/>
                              <a:gd name="T20" fmla="*/ 113 w 53860"/>
                              <a:gd name="T21" fmla="*/ 278 h 67628"/>
                              <a:gd name="T22" fmla="*/ 169 w 53860"/>
                              <a:gd name="T23" fmla="*/ 480 h 67628"/>
                              <a:gd name="T24" fmla="*/ 321 w 53860"/>
                              <a:gd name="T25" fmla="*/ 567 h 67628"/>
                              <a:gd name="T26" fmla="*/ 443 w 53860"/>
                              <a:gd name="T27" fmla="*/ 520 h 67628"/>
                              <a:gd name="T28" fmla="*/ 518 w 53860"/>
                              <a:gd name="T29" fmla="*/ 404 h 67628"/>
                              <a:gd name="T30" fmla="*/ 538 w 53860"/>
                              <a:gd name="T31" fmla="*/ 414 h 67628"/>
                              <a:gd name="T32" fmla="*/ 437 w 53860"/>
                              <a:gd name="T33" fmla="*/ 609 h 67628"/>
                              <a:gd name="T34" fmla="*/ 270 w 53860"/>
                              <a:gd name="T35" fmla="*/ 676 h 67628"/>
                              <a:gd name="T36" fmla="*/ 81 w 53860"/>
                              <a:gd name="T37" fmla="*/ 585 h 67628"/>
                              <a:gd name="T38" fmla="*/ 0 w 53860"/>
                              <a:gd name="T39" fmla="*/ 338 h 67628"/>
                              <a:gd name="T40" fmla="*/ 90 w 53860"/>
                              <a:gd name="T41" fmla="*/ 94 h 67628"/>
                              <a:gd name="T42" fmla="*/ 305 w 53860"/>
                              <a:gd name="T43" fmla="*/ 0 h 676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3860" h="67628">
                                <a:moveTo>
                                  <a:pt x="30493" y="0"/>
                                </a:moveTo>
                                <a:cubicBezTo>
                                  <a:pt x="36774" y="0"/>
                                  <a:pt x="41926" y="1593"/>
                                  <a:pt x="45974" y="5023"/>
                                </a:cubicBezTo>
                                <a:cubicBezTo>
                                  <a:pt x="50021" y="8331"/>
                                  <a:pt x="52045" y="11762"/>
                                  <a:pt x="52045" y="15315"/>
                                </a:cubicBezTo>
                                <a:cubicBezTo>
                                  <a:pt x="52045" y="17030"/>
                                  <a:pt x="51481" y="18500"/>
                                  <a:pt x="50340" y="19603"/>
                                </a:cubicBezTo>
                                <a:cubicBezTo>
                                  <a:pt x="49199" y="20705"/>
                                  <a:pt x="47605" y="21195"/>
                                  <a:pt x="45556" y="21195"/>
                                </a:cubicBezTo>
                                <a:cubicBezTo>
                                  <a:pt x="42821" y="21195"/>
                                  <a:pt x="40748" y="20338"/>
                                  <a:pt x="39350" y="18623"/>
                                </a:cubicBezTo>
                                <a:cubicBezTo>
                                  <a:pt x="38565" y="17642"/>
                                  <a:pt x="38037" y="15804"/>
                                  <a:pt x="37780" y="12987"/>
                                </a:cubicBezTo>
                                <a:cubicBezTo>
                                  <a:pt x="37522" y="10291"/>
                                  <a:pt x="36578" y="8208"/>
                                  <a:pt x="34958" y="6738"/>
                                </a:cubicBezTo>
                                <a:cubicBezTo>
                                  <a:pt x="33327" y="5391"/>
                                  <a:pt x="31070" y="4656"/>
                                  <a:pt x="28187" y="4656"/>
                                </a:cubicBezTo>
                                <a:cubicBezTo>
                                  <a:pt x="23539" y="4656"/>
                                  <a:pt x="19785" y="6371"/>
                                  <a:pt x="16952" y="9801"/>
                                </a:cubicBezTo>
                                <a:cubicBezTo>
                                  <a:pt x="13186" y="14334"/>
                                  <a:pt x="11297" y="20338"/>
                                  <a:pt x="11297" y="27811"/>
                                </a:cubicBezTo>
                                <a:cubicBezTo>
                                  <a:pt x="11297" y="35530"/>
                                  <a:pt x="13174" y="42145"/>
                                  <a:pt x="16915" y="48026"/>
                                </a:cubicBezTo>
                                <a:cubicBezTo>
                                  <a:pt x="20656" y="53907"/>
                                  <a:pt x="25722" y="56725"/>
                                  <a:pt x="32088" y="56725"/>
                                </a:cubicBezTo>
                                <a:cubicBezTo>
                                  <a:pt x="36651" y="56725"/>
                                  <a:pt x="40748" y="55254"/>
                                  <a:pt x="44379" y="52069"/>
                                </a:cubicBezTo>
                                <a:cubicBezTo>
                                  <a:pt x="46930" y="49986"/>
                                  <a:pt x="49420" y="46066"/>
                                  <a:pt x="51837" y="40430"/>
                                </a:cubicBezTo>
                                <a:lnTo>
                                  <a:pt x="53860" y="41410"/>
                                </a:lnTo>
                                <a:cubicBezTo>
                                  <a:pt x="52143" y="49864"/>
                                  <a:pt x="48770" y="56357"/>
                                  <a:pt x="43741" y="60890"/>
                                </a:cubicBezTo>
                                <a:cubicBezTo>
                                  <a:pt x="38724" y="65424"/>
                                  <a:pt x="33168" y="67628"/>
                                  <a:pt x="27071" y="67628"/>
                                </a:cubicBezTo>
                                <a:cubicBezTo>
                                  <a:pt x="19810" y="67628"/>
                                  <a:pt x="13481" y="64566"/>
                                  <a:pt x="8083" y="58563"/>
                                </a:cubicBezTo>
                                <a:cubicBezTo>
                                  <a:pt x="2699" y="52437"/>
                                  <a:pt x="0" y="44228"/>
                                  <a:pt x="0" y="33814"/>
                                </a:cubicBezTo>
                                <a:cubicBezTo>
                                  <a:pt x="0" y="23768"/>
                                  <a:pt x="2981" y="15682"/>
                                  <a:pt x="8967" y="9434"/>
                                </a:cubicBezTo>
                                <a:cubicBezTo>
                                  <a:pt x="14940" y="3063"/>
                                  <a:pt x="22116" y="0"/>
                                  <a:pt x="30493"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5" name="Shape 4669"/>
                        <wps:cNvSpPr>
                          <a:spLocks noChangeArrowheads="1"/>
                        </wps:cNvSpPr>
                        <wps:spPr bwMode="auto">
                          <a:xfrm>
                            <a:off x="4816" y="333"/>
                            <a:ext cx="293" cy="259"/>
                          </a:xfrm>
                          <a:custGeom>
                            <a:avLst/>
                            <a:gdLst>
                              <a:gd name="T0" fmla="*/ 48 w 29377"/>
                              <a:gd name="T1" fmla="*/ 0 h 25973"/>
                              <a:gd name="T2" fmla="*/ 224 w 29377"/>
                              <a:gd name="T3" fmla="*/ 71 h 25973"/>
                              <a:gd name="T4" fmla="*/ 293 w 29377"/>
                              <a:gd name="T5" fmla="*/ 259 h 25973"/>
                              <a:gd name="T6" fmla="*/ 0 w 29377"/>
                              <a:gd name="T7" fmla="*/ 259 h 25973"/>
                              <a:gd name="T8" fmla="*/ 0 w 29377"/>
                              <a:gd name="T9" fmla="*/ 219 h 25973"/>
                              <a:gd name="T10" fmla="*/ 148 w 29377"/>
                              <a:gd name="T11" fmla="*/ 219 h 25973"/>
                              <a:gd name="T12" fmla="*/ 133 w 29377"/>
                              <a:gd name="T13" fmla="*/ 133 h 25973"/>
                              <a:gd name="T14" fmla="*/ 81 w 29377"/>
                              <a:gd name="T15" fmla="*/ 72 h 25973"/>
                              <a:gd name="T16" fmla="*/ 9 w 29377"/>
                              <a:gd name="T17" fmla="*/ 50 h 25973"/>
                              <a:gd name="T18" fmla="*/ 0 w 29377"/>
                              <a:gd name="T19" fmla="*/ 54 h 25973"/>
                              <a:gd name="T20" fmla="*/ 0 w 29377"/>
                              <a:gd name="T21" fmla="*/ 21 h 25973"/>
                              <a:gd name="T22" fmla="*/ 48 w 29377"/>
                              <a:gd name="T23" fmla="*/ 0 h 2597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377" h="25973">
                                <a:moveTo>
                                  <a:pt x="4808" y="0"/>
                                </a:moveTo>
                                <a:cubicBezTo>
                                  <a:pt x="11972" y="0"/>
                                  <a:pt x="17859" y="2450"/>
                                  <a:pt x="22471" y="7106"/>
                                </a:cubicBezTo>
                                <a:cubicBezTo>
                                  <a:pt x="27071" y="11884"/>
                                  <a:pt x="29377" y="18132"/>
                                  <a:pt x="29377" y="25973"/>
                                </a:cubicBezTo>
                                <a:lnTo>
                                  <a:pt x="0" y="25973"/>
                                </a:lnTo>
                                <a:lnTo>
                                  <a:pt x="0" y="21930"/>
                                </a:lnTo>
                                <a:lnTo>
                                  <a:pt x="14793" y="21930"/>
                                </a:lnTo>
                                <a:cubicBezTo>
                                  <a:pt x="14560" y="17887"/>
                                  <a:pt x="14069" y="15070"/>
                                  <a:pt x="13321" y="13354"/>
                                </a:cubicBezTo>
                                <a:cubicBezTo>
                                  <a:pt x="12168" y="10782"/>
                                  <a:pt x="10426" y="8698"/>
                                  <a:pt x="8132" y="7228"/>
                                </a:cubicBezTo>
                                <a:cubicBezTo>
                                  <a:pt x="5826" y="5758"/>
                                  <a:pt x="3422" y="5023"/>
                                  <a:pt x="908" y="5023"/>
                                </a:cubicBezTo>
                                <a:lnTo>
                                  <a:pt x="0" y="5409"/>
                                </a:lnTo>
                                <a:lnTo>
                                  <a:pt x="0" y="2094"/>
                                </a:lnTo>
                                <a:lnTo>
                                  <a:pt x="480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6" name="Shape 4670"/>
                        <wps:cNvSpPr>
                          <a:spLocks noChangeArrowheads="1"/>
                        </wps:cNvSpPr>
                        <wps:spPr bwMode="auto">
                          <a:xfrm>
                            <a:off x="5832" y="0"/>
                            <a:ext cx="696" cy="991"/>
                          </a:xfrm>
                          <a:custGeom>
                            <a:avLst/>
                            <a:gdLst>
                              <a:gd name="T0" fmla="*/ 191 w 69635"/>
                              <a:gd name="T1" fmla="*/ 0 h 99115"/>
                              <a:gd name="T2" fmla="*/ 223 w 69635"/>
                              <a:gd name="T3" fmla="*/ 0 h 99115"/>
                              <a:gd name="T4" fmla="*/ 223 w 69635"/>
                              <a:gd name="T5" fmla="*/ 468 h 99115"/>
                              <a:gd name="T6" fmla="*/ 346 w 69635"/>
                              <a:gd name="T7" fmla="*/ 358 h 99115"/>
                              <a:gd name="T8" fmla="*/ 437 w 69635"/>
                              <a:gd name="T9" fmla="*/ 334 h 99115"/>
                              <a:gd name="T10" fmla="*/ 530 w 69635"/>
                              <a:gd name="T11" fmla="*/ 364 h 99115"/>
                              <a:gd name="T12" fmla="*/ 588 w 69635"/>
                              <a:gd name="T13" fmla="*/ 458 h 99115"/>
                              <a:gd name="T14" fmla="*/ 601 w 69635"/>
                              <a:gd name="T15" fmla="*/ 621 h 99115"/>
                              <a:gd name="T16" fmla="*/ 601 w 69635"/>
                              <a:gd name="T17" fmla="*/ 848 h 99115"/>
                              <a:gd name="T18" fmla="*/ 611 w 69635"/>
                              <a:gd name="T19" fmla="*/ 930 h 99115"/>
                              <a:gd name="T20" fmla="*/ 635 w 69635"/>
                              <a:gd name="T21" fmla="*/ 957 h 99115"/>
                              <a:gd name="T22" fmla="*/ 696 w 69635"/>
                              <a:gd name="T23" fmla="*/ 967 h 99115"/>
                              <a:gd name="T24" fmla="*/ 696 w 69635"/>
                              <a:gd name="T25" fmla="*/ 991 h 99115"/>
                              <a:gd name="T26" fmla="*/ 382 w 69635"/>
                              <a:gd name="T27" fmla="*/ 991 h 99115"/>
                              <a:gd name="T28" fmla="*/ 382 w 69635"/>
                              <a:gd name="T29" fmla="*/ 967 h 99115"/>
                              <a:gd name="T30" fmla="*/ 397 w 69635"/>
                              <a:gd name="T31" fmla="*/ 967 h 99115"/>
                              <a:gd name="T32" fmla="*/ 459 w 69635"/>
                              <a:gd name="T33" fmla="*/ 953 h 99115"/>
                              <a:gd name="T34" fmla="*/ 483 w 69635"/>
                              <a:gd name="T35" fmla="*/ 913 h 99115"/>
                              <a:gd name="T36" fmla="*/ 485 w 69635"/>
                              <a:gd name="T37" fmla="*/ 848 h 99115"/>
                              <a:gd name="T38" fmla="*/ 485 w 69635"/>
                              <a:gd name="T39" fmla="*/ 621 h 99115"/>
                              <a:gd name="T40" fmla="*/ 475 w 69635"/>
                              <a:gd name="T41" fmla="*/ 484 h 99115"/>
                              <a:gd name="T42" fmla="*/ 440 w 69635"/>
                              <a:gd name="T43" fmla="*/ 435 h 99115"/>
                              <a:gd name="T44" fmla="*/ 383 w 69635"/>
                              <a:gd name="T45" fmla="*/ 419 h 99115"/>
                              <a:gd name="T46" fmla="*/ 312 w 69635"/>
                              <a:gd name="T47" fmla="*/ 436 h 99115"/>
                              <a:gd name="T48" fmla="*/ 223 w 69635"/>
                              <a:gd name="T49" fmla="*/ 510 h 99115"/>
                              <a:gd name="T50" fmla="*/ 223 w 69635"/>
                              <a:gd name="T51" fmla="*/ 848 h 99115"/>
                              <a:gd name="T52" fmla="*/ 230 w 69635"/>
                              <a:gd name="T53" fmla="*/ 929 h 99115"/>
                              <a:gd name="T54" fmla="*/ 258 w 69635"/>
                              <a:gd name="T55" fmla="*/ 955 h 99115"/>
                              <a:gd name="T56" fmla="*/ 326 w 69635"/>
                              <a:gd name="T57" fmla="*/ 967 h 99115"/>
                              <a:gd name="T58" fmla="*/ 326 w 69635"/>
                              <a:gd name="T59" fmla="*/ 991 h 99115"/>
                              <a:gd name="T60" fmla="*/ 10 w 69635"/>
                              <a:gd name="T61" fmla="*/ 991 h 99115"/>
                              <a:gd name="T62" fmla="*/ 10 w 69635"/>
                              <a:gd name="T63" fmla="*/ 967 h 99115"/>
                              <a:gd name="T64" fmla="*/ 77 w 69635"/>
                              <a:gd name="T65" fmla="*/ 953 h 99115"/>
                              <a:gd name="T66" fmla="*/ 99 w 69635"/>
                              <a:gd name="T67" fmla="*/ 926 h 99115"/>
                              <a:gd name="T68" fmla="*/ 107 w 69635"/>
                              <a:gd name="T69" fmla="*/ 848 h 99115"/>
                              <a:gd name="T70" fmla="*/ 107 w 69635"/>
                              <a:gd name="T71" fmla="*/ 269 h 99115"/>
                              <a:gd name="T72" fmla="*/ 102 w 69635"/>
                              <a:gd name="T73" fmla="*/ 135 h 99115"/>
                              <a:gd name="T74" fmla="*/ 86 w 69635"/>
                              <a:gd name="T75" fmla="*/ 100 h 99115"/>
                              <a:gd name="T76" fmla="*/ 57 w 69635"/>
                              <a:gd name="T77" fmla="*/ 92 h 99115"/>
                              <a:gd name="T78" fmla="*/ 10 w 69635"/>
                              <a:gd name="T79" fmla="*/ 103 h 99115"/>
                              <a:gd name="T80" fmla="*/ 0 w 69635"/>
                              <a:gd name="T81" fmla="*/ 78 h 99115"/>
                              <a:gd name="T82" fmla="*/ 191 w 69635"/>
                              <a:gd name="T83" fmla="*/ 0 h 991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635" h="99115">
                                <a:moveTo>
                                  <a:pt x="19123" y="0"/>
                                </a:moveTo>
                                <a:lnTo>
                                  <a:pt x="22324" y="0"/>
                                </a:lnTo>
                                <a:lnTo>
                                  <a:pt x="22324" y="46801"/>
                                </a:lnTo>
                                <a:cubicBezTo>
                                  <a:pt x="27488" y="41043"/>
                                  <a:pt x="31585" y="37490"/>
                                  <a:pt x="34615" y="35775"/>
                                </a:cubicBezTo>
                                <a:cubicBezTo>
                                  <a:pt x="37632" y="34182"/>
                                  <a:pt x="40662" y="33447"/>
                                  <a:pt x="43680" y="33447"/>
                                </a:cubicBezTo>
                                <a:cubicBezTo>
                                  <a:pt x="47310" y="33447"/>
                                  <a:pt x="50426" y="34427"/>
                                  <a:pt x="53026" y="36387"/>
                                </a:cubicBezTo>
                                <a:cubicBezTo>
                                  <a:pt x="55639" y="38470"/>
                                  <a:pt x="57565" y="41533"/>
                                  <a:pt x="58828" y="45821"/>
                                </a:cubicBezTo>
                                <a:cubicBezTo>
                                  <a:pt x="59711" y="48761"/>
                                  <a:pt x="60153" y="54274"/>
                                  <a:pt x="60153" y="62116"/>
                                </a:cubicBezTo>
                                <a:lnTo>
                                  <a:pt x="60153" y="84781"/>
                                </a:lnTo>
                                <a:cubicBezTo>
                                  <a:pt x="60153" y="88824"/>
                                  <a:pt x="60472" y="91519"/>
                                  <a:pt x="61122" y="92989"/>
                                </a:cubicBezTo>
                                <a:cubicBezTo>
                                  <a:pt x="61588" y="94092"/>
                                  <a:pt x="62386" y="95072"/>
                                  <a:pt x="63502" y="95684"/>
                                </a:cubicBezTo>
                                <a:cubicBezTo>
                                  <a:pt x="64618" y="96298"/>
                                  <a:pt x="66666" y="96665"/>
                                  <a:pt x="69635" y="96665"/>
                                </a:cubicBezTo>
                                <a:lnTo>
                                  <a:pt x="69635" y="99115"/>
                                </a:lnTo>
                                <a:lnTo>
                                  <a:pt x="38234" y="99115"/>
                                </a:lnTo>
                                <a:lnTo>
                                  <a:pt x="38234" y="96665"/>
                                </a:lnTo>
                                <a:lnTo>
                                  <a:pt x="39705" y="96665"/>
                                </a:lnTo>
                                <a:cubicBezTo>
                                  <a:pt x="42686" y="96665"/>
                                  <a:pt x="44747" y="96175"/>
                                  <a:pt x="45912" y="95317"/>
                                </a:cubicBezTo>
                                <a:cubicBezTo>
                                  <a:pt x="47077" y="94337"/>
                                  <a:pt x="47887" y="92989"/>
                                  <a:pt x="48353" y="91274"/>
                                </a:cubicBezTo>
                                <a:cubicBezTo>
                                  <a:pt x="48500" y="90539"/>
                                  <a:pt x="48562" y="88334"/>
                                  <a:pt x="48562" y="84781"/>
                                </a:cubicBezTo>
                                <a:lnTo>
                                  <a:pt x="48562" y="62116"/>
                                </a:lnTo>
                                <a:cubicBezTo>
                                  <a:pt x="48562" y="55132"/>
                                  <a:pt x="48206" y="50599"/>
                                  <a:pt x="47482" y="48394"/>
                                </a:cubicBezTo>
                                <a:cubicBezTo>
                                  <a:pt x="46758" y="46188"/>
                                  <a:pt x="45606" y="44596"/>
                                  <a:pt x="44035" y="43493"/>
                                </a:cubicBezTo>
                                <a:cubicBezTo>
                                  <a:pt x="42453" y="42390"/>
                                  <a:pt x="40540" y="41901"/>
                                  <a:pt x="38307" y="41901"/>
                                </a:cubicBezTo>
                                <a:cubicBezTo>
                                  <a:pt x="36026" y="41901"/>
                                  <a:pt x="33658" y="42513"/>
                                  <a:pt x="31193" y="43616"/>
                                </a:cubicBezTo>
                                <a:cubicBezTo>
                                  <a:pt x="28727" y="44841"/>
                                  <a:pt x="25771" y="47291"/>
                                  <a:pt x="22324" y="50967"/>
                                </a:cubicBezTo>
                                <a:lnTo>
                                  <a:pt x="22324" y="84781"/>
                                </a:lnTo>
                                <a:cubicBezTo>
                                  <a:pt x="22324" y="89069"/>
                                  <a:pt x="22570" y="91764"/>
                                  <a:pt x="23060" y="92867"/>
                                </a:cubicBezTo>
                                <a:cubicBezTo>
                                  <a:pt x="23551" y="93969"/>
                                  <a:pt x="24459" y="94827"/>
                                  <a:pt x="25783" y="95562"/>
                                </a:cubicBezTo>
                                <a:cubicBezTo>
                                  <a:pt x="27108" y="96298"/>
                                  <a:pt x="29402" y="96665"/>
                                  <a:pt x="32652" y="96665"/>
                                </a:cubicBezTo>
                                <a:lnTo>
                                  <a:pt x="32652" y="99115"/>
                                </a:lnTo>
                                <a:lnTo>
                                  <a:pt x="981" y="99115"/>
                                </a:lnTo>
                                <a:lnTo>
                                  <a:pt x="981" y="96665"/>
                                </a:lnTo>
                                <a:cubicBezTo>
                                  <a:pt x="3815" y="96665"/>
                                  <a:pt x="6047" y="96175"/>
                                  <a:pt x="7679" y="95317"/>
                                </a:cubicBezTo>
                                <a:cubicBezTo>
                                  <a:pt x="8611" y="94827"/>
                                  <a:pt x="9347" y="93969"/>
                                  <a:pt x="9911" y="92622"/>
                                </a:cubicBezTo>
                                <a:cubicBezTo>
                                  <a:pt x="10463" y="91396"/>
                                  <a:pt x="10745" y="88701"/>
                                  <a:pt x="10745" y="84781"/>
                                </a:cubicBezTo>
                                <a:lnTo>
                                  <a:pt x="10745" y="26954"/>
                                </a:lnTo>
                                <a:cubicBezTo>
                                  <a:pt x="10745" y="19603"/>
                                  <a:pt x="10573" y="15192"/>
                                  <a:pt x="10218" y="13477"/>
                                </a:cubicBezTo>
                                <a:cubicBezTo>
                                  <a:pt x="9874" y="11884"/>
                                  <a:pt x="9335" y="10659"/>
                                  <a:pt x="8623" y="10046"/>
                                </a:cubicBezTo>
                                <a:cubicBezTo>
                                  <a:pt x="7899" y="9434"/>
                                  <a:pt x="6930" y="9189"/>
                                  <a:pt x="5716" y="9189"/>
                                </a:cubicBezTo>
                                <a:cubicBezTo>
                                  <a:pt x="4747" y="9189"/>
                                  <a:pt x="3165" y="9556"/>
                                  <a:pt x="981" y="10291"/>
                                </a:cubicBezTo>
                                <a:lnTo>
                                  <a:pt x="0" y="7841"/>
                                </a:lnTo>
                                <a:lnTo>
                                  <a:pt x="191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7" name="Shape 4671"/>
                        <wps:cNvSpPr>
                          <a:spLocks noChangeArrowheads="1"/>
                        </wps:cNvSpPr>
                        <wps:spPr bwMode="auto">
                          <a:xfrm>
                            <a:off x="8942" y="334"/>
                            <a:ext cx="1093" cy="656"/>
                          </a:xfrm>
                          <a:custGeom>
                            <a:avLst/>
                            <a:gdLst>
                              <a:gd name="T0" fmla="*/ 192 w 109352"/>
                              <a:gd name="T1" fmla="*/ 0 h 65668"/>
                              <a:gd name="T2" fmla="*/ 222 w 109352"/>
                              <a:gd name="T3" fmla="*/ 0 h 65668"/>
                              <a:gd name="T4" fmla="*/ 222 w 109352"/>
                              <a:gd name="T5" fmla="*/ 136 h 65668"/>
                              <a:gd name="T6" fmla="*/ 305 w 109352"/>
                              <a:gd name="T7" fmla="*/ 55 h 65668"/>
                              <a:gd name="T8" fmla="*/ 372 w 109352"/>
                              <a:gd name="T9" fmla="*/ 15 h 65668"/>
                              <a:gd name="T10" fmla="*/ 444 w 109352"/>
                              <a:gd name="T11" fmla="*/ 0 h 65668"/>
                              <a:gd name="T12" fmla="*/ 547 w 109352"/>
                              <a:gd name="T13" fmla="*/ 34 h 65668"/>
                              <a:gd name="T14" fmla="*/ 605 w 109352"/>
                              <a:gd name="T15" fmla="*/ 136 h 65668"/>
                              <a:gd name="T16" fmla="*/ 726 w 109352"/>
                              <a:gd name="T17" fmla="*/ 26 h 65668"/>
                              <a:gd name="T18" fmla="*/ 828 w 109352"/>
                              <a:gd name="T19" fmla="*/ 0 h 65668"/>
                              <a:gd name="T20" fmla="*/ 919 w 109352"/>
                              <a:gd name="T21" fmla="*/ 26 h 65668"/>
                              <a:gd name="T22" fmla="*/ 981 w 109352"/>
                              <a:gd name="T23" fmla="*/ 111 h 65668"/>
                              <a:gd name="T24" fmla="*/ 996 w 109352"/>
                              <a:gd name="T25" fmla="*/ 237 h 65668"/>
                              <a:gd name="T26" fmla="*/ 996 w 109352"/>
                              <a:gd name="T27" fmla="*/ 513 h 65668"/>
                              <a:gd name="T28" fmla="*/ 1006 w 109352"/>
                              <a:gd name="T29" fmla="*/ 595 h 65668"/>
                              <a:gd name="T30" fmla="*/ 1032 w 109352"/>
                              <a:gd name="T31" fmla="*/ 621 h 65668"/>
                              <a:gd name="T32" fmla="*/ 1093 w 109352"/>
                              <a:gd name="T33" fmla="*/ 632 h 65668"/>
                              <a:gd name="T34" fmla="*/ 1093 w 109352"/>
                              <a:gd name="T35" fmla="*/ 656 h 65668"/>
                              <a:gd name="T36" fmla="*/ 778 w 109352"/>
                              <a:gd name="T37" fmla="*/ 656 h 65668"/>
                              <a:gd name="T38" fmla="*/ 778 w 109352"/>
                              <a:gd name="T39" fmla="*/ 632 h 65668"/>
                              <a:gd name="T40" fmla="*/ 791 w 109352"/>
                              <a:gd name="T41" fmla="*/ 632 h 65668"/>
                              <a:gd name="T42" fmla="*/ 855 w 109352"/>
                              <a:gd name="T43" fmla="*/ 616 h 65668"/>
                              <a:gd name="T44" fmla="*/ 878 w 109352"/>
                              <a:gd name="T45" fmla="*/ 580 h 65668"/>
                              <a:gd name="T46" fmla="*/ 881 w 109352"/>
                              <a:gd name="T47" fmla="*/ 513 h 65668"/>
                              <a:gd name="T48" fmla="*/ 881 w 109352"/>
                              <a:gd name="T49" fmla="*/ 237 h 65668"/>
                              <a:gd name="T50" fmla="*/ 863 w 109352"/>
                              <a:gd name="T51" fmla="*/ 129 h 65668"/>
                              <a:gd name="T52" fmla="*/ 774 w 109352"/>
                              <a:gd name="T53" fmla="*/ 83 h 65668"/>
                              <a:gd name="T54" fmla="*/ 701 w 109352"/>
                              <a:gd name="T55" fmla="*/ 102 h 65668"/>
                              <a:gd name="T56" fmla="*/ 610 w 109352"/>
                              <a:gd name="T57" fmla="*/ 170 h 65668"/>
                              <a:gd name="T58" fmla="*/ 609 w 109352"/>
                              <a:gd name="T59" fmla="*/ 177 h 65668"/>
                              <a:gd name="T60" fmla="*/ 610 w 109352"/>
                              <a:gd name="T61" fmla="*/ 208 h 65668"/>
                              <a:gd name="T62" fmla="*/ 610 w 109352"/>
                              <a:gd name="T63" fmla="*/ 513 h 65668"/>
                              <a:gd name="T64" fmla="*/ 618 w 109352"/>
                              <a:gd name="T65" fmla="*/ 594 h 65668"/>
                              <a:gd name="T66" fmla="*/ 645 w 109352"/>
                              <a:gd name="T67" fmla="*/ 621 h 65668"/>
                              <a:gd name="T68" fmla="*/ 714 w 109352"/>
                              <a:gd name="T69" fmla="*/ 632 h 65668"/>
                              <a:gd name="T70" fmla="*/ 714 w 109352"/>
                              <a:gd name="T71" fmla="*/ 656 h 65668"/>
                              <a:gd name="T72" fmla="*/ 391 w 109352"/>
                              <a:gd name="T73" fmla="*/ 656 h 65668"/>
                              <a:gd name="T74" fmla="*/ 391 w 109352"/>
                              <a:gd name="T75" fmla="*/ 632 h 65668"/>
                              <a:gd name="T76" fmla="*/ 464 w 109352"/>
                              <a:gd name="T77" fmla="*/ 619 h 65668"/>
                              <a:gd name="T78" fmla="*/ 492 w 109352"/>
                              <a:gd name="T79" fmla="*/ 581 h 65668"/>
                              <a:gd name="T80" fmla="*/ 495 w 109352"/>
                              <a:gd name="T81" fmla="*/ 513 h 65668"/>
                              <a:gd name="T82" fmla="*/ 495 w 109352"/>
                              <a:gd name="T83" fmla="*/ 237 h 65668"/>
                              <a:gd name="T84" fmla="*/ 472 w 109352"/>
                              <a:gd name="T85" fmla="*/ 126 h 65668"/>
                              <a:gd name="T86" fmla="*/ 386 w 109352"/>
                              <a:gd name="T87" fmla="*/ 81 h 65668"/>
                              <a:gd name="T88" fmla="*/ 312 w 109352"/>
                              <a:gd name="T89" fmla="*/ 102 h 65668"/>
                              <a:gd name="T90" fmla="*/ 222 w 109352"/>
                              <a:gd name="T91" fmla="*/ 170 h 65668"/>
                              <a:gd name="T92" fmla="*/ 222 w 109352"/>
                              <a:gd name="T93" fmla="*/ 513 h 65668"/>
                              <a:gd name="T94" fmla="*/ 231 w 109352"/>
                              <a:gd name="T95" fmla="*/ 594 h 65668"/>
                              <a:gd name="T96" fmla="*/ 257 w 109352"/>
                              <a:gd name="T97" fmla="*/ 622 h 65668"/>
                              <a:gd name="T98" fmla="*/ 326 w 109352"/>
                              <a:gd name="T99" fmla="*/ 632 h 65668"/>
                              <a:gd name="T100" fmla="*/ 326 w 109352"/>
                              <a:gd name="T101" fmla="*/ 656 h 65668"/>
                              <a:gd name="T102" fmla="*/ 10 w 109352"/>
                              <a:gd name="T103" fmla="*/ 656 h 65668"/>
                              <a:gd name="T104" fmla="*/ 10 w 109352"/>
                              <a:gd name="T105" fmla="*/ 632 h 65668"/>
                              <a:gd name="T106" fmla="*/ 72 w 109352"/>
                              <a:gd name="T107" fmla="*/ 622 h 65668"/>
                              <a:gd name="T108" fmla="*/ 98 w 109352"/>
                              <a:gd name="T109" fmla="*/ 592 h 65668"/>
                              <a:gd name="T110" fmla="*/ 107 w 109352"/>
                              <a:gd name="T111" fmla="*/ 513 h 65668"/>
                              <a:gd name="T112" fmla="*/ 107 w 109352"/>
                              <a:gd name="T113" fmla="*/ 268 h 65668"/>
                              <a:gd name="T114" fmla="*/ 101 w 109352"/>
                              <a:gd name="T115" fmla="*/ 133 h 65668"/>
                              <a:gd name="T116" fmla="*/ 86 w 109352"/>
                              <a:gd name="T117" fmla="*/ 102 h 65668"/>
                              <a:gd name="T118" fmla="*/ 57 w 109352"/>
                              <a:gd name="T119" fmla="*/ 93 h 65668"/>
                              <a:gd name="T120" fmla="*/ 10 w 109352"/>
                              <a:gd name="T121" fmla="*/ 103 h 65668"/>
                              <a:gd name="T122" fmla="*/ 0 w 109352"/>
                              <a:gd name="T123" fmla="*/ 78 h 65668"/>
                              <a:gd name="T124" fmla="*/ 192 w 109352"/>
                              <a:gd name="T125" fmla="*/ 0 h 6566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9352" h="65668">
                                <a:moveTo>
                                  <a:pt x="19258" y="0"/>
                                </a:moveTo>
                                <a:lnTo>
                                  <a:pt x="22251" y="0"/>
                                </a:lnTo>
                                <a:lnTo>
                                  <a:pt x="22251" y="13599"/>
                                </a:lnTo>
                                <a:cubicBezTo>
                                  <a:pt x="26900" y="8944"/>
                                  <a:pt x="29647" y="6248"/>
                                  <a:pt x="30494" y="5513"/>
                                </a:cubicBezTo>
                                <a:cubicBezTo>
                                  <a:pt x="32579" y="3798"/>
                                  <a:pt x="34836" y="2450"/>
                                  <a:pt x="37252" y="1470"/>
                                </a:cubicBezTo>
                                <a:cubicBezTo>
                                  <a:pt x="39681" y="490"/>
                                  <a:pt x="42073" y="0"/>
                                  <a:pt x="44440" y="0"/>
                                </a:cubicBezTo>
                                <a:cubicBezTo>
                                  <a:pt x="48439" y="0"/>
                                  <a:pt x="51886" y="1103"/>
                                  <a:pt x="54768" y="3430"/>
                                </a:cubicBezTo>
                                <a:cubicBezTo>
                                  <a:pt x="57651" y="5758"/>
                                  <a:pt x="59589" y="9189"/>
                                  <a:pt x="60558" y="13599"/>
                                </a:cubicBezTo>
                                <a:cubicBezTo>
                                  <a:pt x="65354" y="7963"/>
                                  <a:pt x="69365" y="4288"/>
                                  <a:pt x="72677" y="2573"/>
                                </a:cubicBezTo>
                                <a:cubicBezTo>
                                  <a:pt x="75989" y="857"/>
                                  <a:pt x="79423" y="0"/>
                                  <a:pt x="82858" y="0"/>
                                </a:cubicBezTo>
                                <a:cubicBezTo>
                                  <a:pt x="86292" y="0"/>
                                  <a:pt x="89359" y="857"/>
                                  <a:pt x="91935" y="2573"/>
                                </a:cubicBezTo>
                                <a:cubicBezTo>
                                  <a:pt x="94510" y="4288"/>
                                  <a:pt x="96596" y="7229"/>
                                  <a:pt x="98190" y="11149"/>
                                </a:cubicBezTo>
                                <a:cubicBezTo>
                                  <a:pt x="99172" y="13845"/>
                                  <a:pt x="99662" y="18010"/>
                                  <a:pt x="99662" y="23768"/>
                                </a:cubicBezTo>
                                <a:lnTo>
                                  <a:pt x="99662" y="51334"/>
                                </a:lnTo>
                                <a:cubicBezTo>
                                  <a:pt x="99662" y="55254"/>
                                  <a:pt x="100030" y="58072"/>
                                  <a:pt x="100643" y="59542"/>
                                </a:cubicBezTo>
                                <a:cubicBezTo>
                                  <a:pt x="101134" y="60523"/>
                                  <a:pt x="101993" y="61380"/>
                                  <a:pt x="103219" y="62115"/>
                                </a:cubicBezTo>
                                <a:cubicBezTo>
                                  <a:pt x="104446" y="62851"/>
                                  <a:pt x="106531" y="63218"/>
                                  <a:pt x="109352" y="63218"/>
                                </a:cubicBezTo>
                                <a:lnTo>
                                  <a:pt x="109352" y="65668"/>
                                </a:lnTo>
                                <a:lnTo>
                                  <a:pt x="77828" y="65668"/>
                                </a:lnTo>
                                <a:lnTo>
                                  <a:pt x="77828" y="63218"/>
                                </a:lnTo>
                                <a:lnTo>
                                  <a:pt x="79178" y="63218"/>
                                </a:lnTo>
                                <a:cubicBezTo>
                                  <a:pt x="81876" y="63218"/>
                                  <a:pt x="83962" y="62605"/>
                                  <a:pt x="85556" y="61625"/>
                                </a:cubicBezTo>
                                <a:cubicBezTo>
                                  <a:pt x="86660" y="60890"/>
                                  <a:pt x="87396" y="59665"/>
                                  <a:pt x="87887" y="58072"/>
                                </a:cubicBezTo>
                                <a:cubicBezTo>
                                  <a:pt x="88009" y="57215"/>
                                  <a:pt x="88132" y="55009"/>
                                  <a:pt x="88132" y="51334"/>
                                </a:cubicBezTo>
                                <a:lnTo>
                                  <a:pt x="88132" y="23768"/>
                                </a:lnTo>
                                <a:cubicBezTo>
                                  <a:pt x="88132" y="18623"/>
                                  <a:pt x="87519" y="14947"/>
                                  <a:pt x="86292" y="12864"/>
                                </a:cubicBezTo>
                                <a:cubicBezTo>
                                  <a:pt x="84452" y="9801"/>
                                  <a:pt x="81508" y="8331"/>
                                  <a:pt x="77461" y="8331"/>
                                </a:cubicBezTo>
                                <a:cubicBezTo>
                                  <a:pt x="75007" y="8331"/>
                                  <a:pt x="72554" y="8944"/>
                                  <a:pt x="70101" y="10169"/>
                                </a:cubicBezTo>
                                <a:cubicBezTo>
                                  <a:pt x="67599" y="11394"/>
                                  <a:pt x="64581" y="13722"/>
                                  <a:pt x="61048" y="17030"/>
                                </a:cubicBezTo>
                                <a:lnTo>
                                  <a:pt x="60914" y="17765"/>
                                </a:lnTo>
                                <a:lnTo>
                                  <a:pt x="61048" y="20827"/>
                                </a:lnTo>
                                <a:lnTo>
                                  <a:pt x="61048" y="51334"/>
                                </a:lnTo>
                                <a:cubicBezTo>
                                  <a:pt x="61048" y="55622"/>
                                  <a:pt x="61294" y="58317"/>
                                  <a:pt x="61784" y="59420"/>
                                </a:cubicBezTo>
                                <a:cubicBezTo>
                                  <a:pt x="62275" y="60523"/>
                                  <a:pt x="63195" y="61380"/>
                                  <a:pt x="64544" y="62115"/>
                                </a:cubicBezTo>
                                <a:cubicBezTo>
                                  <a:pt x="65893" y="62851"/>
                                  <a:pt x="68138" y="63218"/>
                                  <a:pt x="71450" y="63218"/>
                                </a:cubicBezTo>
                                <a:lnTo>
                                  <a:pt x="71450" y="65668"/>
                                </a:lnTo>
                                <a:lnTo>
                                  <a:pt x="39141" y="65668"/>
                                </a:lnTo>
                                <a:lnTo>
                                  <a:pt x="39141" y="63218"/>
                                </a:lnTo>
                                <a:cubicBezTo>
                                  <a:pt x="42674" y="63218"/>
                                  <a:pt x="45102" y="62728"/>
                                  <a:pt x="46427" y="61993"/>
                                </a:cubicBezTo>
                                <a:cubicBezTo>
                                  <a:pt x="47752" y="61135"/>
                                  <a:pt x="48672" y="59910"/>
                                  <a:pt x="49187" y="58195"/>
                                </a:cubicBezTo>
                                <a:cubicBezTo>
                                  <a:pt x="49420" y="57337"/>
                                  <a:pt x="49543" y="55132"/>
                                  <a:pt x="49543" y="51334"/>
                                </a:cubicBezTo>
                                <a:lnTo>
                                  <a:pt x="49543" y="23768"/>
                                </a:lnTo>
                                <a:cubicBezTo>
                                  <a:pt x="49543" y="18623"/>
                                  <a:pt x="48770" y="14824"/>
                                  <a:pt x="47237" y="12619"/>
                                </a:cubicBezTo>
                                <a:cubicBezTo>
                                  <a:pt x="45189" y="9678"/>
                                  <a:pt x="42331" y="8086"/>
                                  <a:pt x="38651" y="8086"/>
                                </a:cubicBezTo>
                                <a:cubicBezTo>
                                  <a:pt x="36136" y="8086"/>
                                  <a:pt x="33646" y="8821"/>
                                  <a:pt x="31180" y="10169"/>
                                </a:cubicBezTo>
                                <a:cubicBezTo>
                                  <a:pt x="27329" y="12252"/>
                                  <a:pt x="24348" y="14457"/>
                                  <a:pt x="22251" y="17030"/>
                                </a:cubicBezTo>
                                <a:lnTo>
                                  <a:pt x="22251" y="51334"/>
                                </a:lnTo>
                                <a:cubicBezTo>
                                  <a:pt x="22251" y="55500"/>
                                  <a:pt x="22545" y="58195"/>
                                  <a:pt x="23122" y="59420"/>
                                </a:cubicBezTo>
                                <a:cubicBezTo>
                                  <a:pt x="23710" y="60645"/>
                                  <a:pt x="24569" y="61625"/>
                                  <a:pt x="25710" y="62238"/>
                                </a:cubicBezTo>
                                <a:cubicBezTo>
                                  <a:pt x="26850" y="62851"/>
                                  <a:pt x="29157" y="63218"/>
                                  <a:pt x="32652" y="63218"/>
                                </a:cubicBezTo>
                                <a:lnTo>
                                  <a:pt x="32652" y="65668"/>
                                </a:lnTo>
                                <a:lnTo>
                                  <a:pt x="1043" y="65668"/>
                                </a:lnTo>
                                <a:lnTo>
                                  <a:pt x="1043" y="63218"/>
                                </a:lnTo>
                                <a:cubicBezTo>
                                  <a:pt x="3974" y="63218"/>
                                  <a:pt x="6023" y="62851"/>
                                  <a:pt x="7176" y="62238"/>
                                </a:cubicBezTo>
                                <a:cubicBezTo>
                                  <a:pt x="8341" y="61625"/>
                                  <a:pt x="9224" y="60645"/>
                                  <a:pt x="9838" y="59298"/>
                                </a:cubicBezTo>
                                <a:cubicBezTo>
                                  <a:pt x="10439" y="57827"/>
                                  <a:pt x="10745" y="55254"/>
                                  <a:pt x="10745" y="51334"/>
                                </a:cubicBezTo>
                                <a:lnTo>
                                  <a:pt x="10745" y="26831"/>
                                </a:lnTo>
                                <a:cubicBezTo>
                                  <a:pt x="10745" y="19848"/>
                                  <a:pt x="10537" y="15315"/>
                                  <a:pt x="10107" y="13354"/>
                                </a:cubicBezTo>
                                <a:cubicBezTo>
                                  <a:pt x="9788" y="11762"/>
                                  <a:pt x="9273" y="10659"/>
                                  <a:pt x="8574" y="10169"/>
                                </a:cubicBezTo>
                                <a:cubicBezTo>
                                  <a:pt x="7875" y="9556"/>
                                  <a:pt x="6930" y="9311"/>
                                  <a:pt x="5716" y="9311"/>
                                </a:cubicBezTo>
                                <a:cubicBezTo>
                                  <a:pt x="4416" y="9311"/>
                                  <a:pt x="2858" y="9556"/>
                                  <a:pt x="1043" y="10291"/>
                                </a:cubicBezTo>
                                <a:lnTo>
                                  <a:pt x="0" y="7841"/>
                                </a:lnTo>
                                <a:lnTo>
                                  <a:pt x="1925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8" name="Shape 4672"/>
                        <wps:cNvSpPr>
                          <a:spLocks noChangeArrowheads="1"/>
                        </wps:cNvSpPr>
                        <wps:spPr bwMode="auto">
                          <a:xfrm>
                            <a:off x="8427" y="334"/>
                            <a:ext cx="436" cy="676"/>
                          </a:xfrm>
                          <a:custGeom>
                            <a:avLst/>
                            <a:gdLst>
                              <a:gd name="T0" fmla="*/ 194 w 43618"/>
                              <a:gd name="T1" fmla="*/ 0 h 67628"/>
                              <a:gd name="T2" fmla="*/ 285 w 43618"/>
                              <a:gd name="T3" fmla="*/ 16 h 67628"/>
                              <a:gd name="T4" fmla="*/ 333 w 43618"/>
                              <a:gd name="T5" fmla="*/ 26 h 67628"/>
                              <a:gd name="T6" fmla="*/ 350 w 43618"/>
                              <a:gd name="T7" fmla="*/ 21 h 67628"/>
                              <a:gd name="T8" fmla="*/ 365 w 43618"/>
                              <a:gd name="T9" fmla="*/ 0 h 67628"/>
                              <a:gd name="T10" fmla="*/ 388 w 43618"/>
                              <a:gd name="T11" fmla="*/ 0 h 67628"/>
                              <a:gd name="T12" fmla="*/ 388 w 43618"/>
                              <a:gd name="T13" fmla="*/ 217 h 67628"/>
                              <a:gd name="T14" fmla="*/ 365 w 43618"/>
                              <a:gd name="T15" fmla="*/ 217 h 67628"/>
                              <a:gd name="T16" fmla="*/ 297 w 43618"/>
                              <a:gd name="T17" fmla="*/ 78 h 67628"/>
                              <a:gd name="T18" fmla="*/ 191 w 43618"/>
                              <a:gd name="T19" fmla="*/ 40 h 67628"/>
                              <a:gd name="T20" fmla="*/ 112 w 43618"/>
                              <a:gd name="T21" fmla="*/ 66 h 67628"/>
                              <a:gd name="T22" fmla="*/ 82 w 43618"/>
                              <a:gd name="T23" fmla="*/ 124 h 67628"/>
                              <a:gd name="T24" fmla="*/ 105 w 43618"/>
                              <a:gd name="T25" fmla="*/ 191 h 67628"/>
                              <a:gd name="T26" fmla="*/ 193 w 43618"/>
                              <a:gd name="T27" fmla="*/ 251 h 67628"/>
                              <a:gd name="T28" fmla="*/ 294 w 43618"/>
                              <a:gd name="T29" fmla="*/ 301 h 67628"/>
                              <a:gd name="T30" fmla="*/ 436 w 43618"/>
                              <a:gd name="T31" fmla="*/ 483 h 67628"/>
                              <a:gd name="T32" fmla="*/ 370 w 43618"/>
                              <a:gd name="T33" fmla="*/ 623 h 67628"/>
                              <a:gd name="T34" fmla="*/ 223 w 43618"/>
                              <a:gd name="T35" fmla="*/ 676 h 67628"/>
                              <a:gd name="T36" fmla="*/ 89 w 43618"/>
                              <a:gd name="T37" fmla="*/ 655 h 67628"/>
                              <a:gd name="T38" fmla="*/ 51 w 43618"/>
                              <a:gd name="T39" fmla="*/ 648 h 67628"/>
                              <a:gd name="T40" fmla="*/ 26 w 43618"/>
                              <a:gd name="T41" fmla="*/ 666 h 67628"/>
                              <a:gd name="T42" fmla="*/ 3 w 43618"/>
                              <a:gd name="T43" fmla="*/ 666 h 67628"/>
                              <a:gd name="T44" fmla="*/ 3 w 43618"/>
                              <a:gd name="T45" fmla="*/ 438 h 67628"/>
                              <a:gd name="T46" fmla="*/ 26 w 43618"/>
                              <a:gd name="T47" fmla="*/ 438 h 67628"/>
                              <a:gd name="T48" fmla="*/ 100 w 43618"/>
                              <a:gd name="T49" fmla="*/ 585 h 67628"/>
                              <a:gd name="T50" fmla="*/ 224 w 43618"/>
                              <a:gd name="T51" fmla="*/ 636 h 67628"/>
                              <a:gd name="T52" fmla="*/ 302 w 43618"/>
                              <a:gd name="T53" fmla="*/ 607 h 67628"/>
                              <a:gd name="T54" fmla="*/ 333 w 43618"/>
                              <a:gd name="T55" fmla="*/ 539 h 67628"/>
                              <a:gd name="T56" fmla="*/ 299 w 43618"/>
                              <a:gd name="T57" fmla="*/ 458 h 67628"/>
                              <a:gd name="T58" fmla="*/ 164 w 43618"/>
                              <a:gd name="T59" fmla="*/ 375 h 67628"/>
                              <a:gd name="T60" fmla="*/ 31 w 43618"/>
                              <a:gd name="T61" fmla="*/ 285 h 67628"/>
                              <a:gd name="T62" fmla="*/ 0 w 43618"/>
                              <a:gd name="T63" fmla="*/ 185 h 67628"/>
                              <a:gd name="T64" fmla="*/ 54 w 43618"/>
                              <a:gd name="T65" fmla="*/ 53 h 67628"/>
                              <a:gd name="T66" fmla="*/ 194 w 43618"/>
                              <a:gd name="T67" fmla="*/ 0 h 6762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3618" h="67628">
                                <a:moveTo>
                                  <a:pt x="19405" y="0"/>
                                </a:moveTo>
                                <a:cubicBezTo>
                                  <a:pt x="21919" y="0"/>
                                  <a:pt x="24961" y="490"/>
                                  <a:pt x="28543" y="1593"/>
                                </a:cubicBezTo>
                                <a:cubicBezTo>
                                  <a:pt x="30911" y="2328"/>
                                  <a:pt x="32493" y="2573"/>
                                  <a:pt x="33290" y="2573"/>
                                </a:cubicBezTo>
                                <a:cubicBezTo>
                                  <a:pt x="34026" y="2573"/>
                                  <a:pt x="34615" y="2450"/>
                                  <a:pt x="35032" y="2083"/>
                                </a:cubicBezTo>
                                <a:cubicBezTo>
                                  <a:pt x="35449" y="1838"/>
                                  <a:pt x="35940" y="1103"/>
                                  <a:pt x="36492" y="0"/>
                                </a:cubicBezTo>
                                <a:lnTo>
                                  <a:pt x="38798" y="0"/>
                                </a:lnTo>
                                <a:lnTo>
                                  <a:pt x="38798" y="21685"/>
                                </a:lnTo>
                                <a:lnTo>
                                  <a:pt x="36492" y="21685"/>
                                </a:lnTo>
                                <a:cubicBezTo>
                                  <a:pt x="34725" y="14947"/>
                                  <a:pt x="32456" y="10291"/>
                                  <a:pt x="29696" y="7841"/>
                                </a:cubicBezTo>
                                <a:cubicBezTo>
                                  <a:pt x="26924" y="5268"/>
                                  <a:pt x="23404" y="4043"/>
                                  <a:pt x="19123" y="4043"/>
                                </a:cubicBezTo>
                                <a:cubicBezTo>
                                  <a:pt x="15872" y="4043"/>
                                  <a:pt x="13235" y="4900"/>
                                  <a:pt x="11236" y="6616"/>
                                </a:cubicBezTo>
                                <a:cubicBezTo>
                                  <a:pt x="9236" y="8331"/>
                                  <a:pt x="8243" y="10291"/>
                                  <a:pt x="8243" y="12374"/>
                                </a:cubicBezTo>
                                <a:cubicBezTo>
                                  <a:pt x="8243" y="14947"/>
                                  <a:pt x="8979" y="17275"/>
                                  <a:pt x="10475" y="19112"/>
                                </a:cubicBezTo>
                                <a:cubicBezTo>
                                  <a:pt x="11910" y="20950"/>
                                  <a:pt x="14842" y="23033"/>
                                  <a:pt x="19258" y="25116"/>
                                </a:cubicBezTo>
                                <a:lnTo>
                                  <a:pt x="29451" y="30139"/>
                                </a:lnTo>
                                <a:cubicBezTo>
                                  <a:pt x="38896" y="34672"/>
                                  <a:pt x="43618" y="40798"/>
                                  <a:pt x="43618" y="48271"/>
                                </a:cubicBezTo>
                                <a:cubicBezTo>
                                  <a:pt x="43618" y="54030"/>
                                  <a:pt x="41422" y="58807"/>
                                  <a:pt x="37019" y="62361"/>
                                </a:cubicBezTo>
                                <a:cubicBezTo>
                                  <a:pt x="32628" y="65913"/>
                                  <a:pt x="27709" y="67628"/>
                                  <a:pt x="22263" y="67628"/>
                                </a:cubicBezTo>
                                <a:cubicBezTo>
                                  <a:pt x="18350" y="67628"/>
                                  <a:pt x="13885" y="67016"/>
                                  <a:pt x="8868" y="65546"/>
                                </a:cubicBezTo>
                                <a:cubicBezTo>
                                  <a:pt x="7335" y="65056"/>
                                  <a:pt x="6072" y="64811"/>
                                  <a:pt x="5103" y="64811"/>
                                </a:cubicBezTo>
                                <a:cubicBezTo>
                                  <a:pt x="4023" y="64811"/>
                                  <a:pt x="3189" y="65424"/>
                                  <a:pt x="2588" y="66649"/>
                                </a:cubicBezTo>
                                <a:lnTo>
                                  <a:pt x="282" y="66649"/>
                                </a:lnTo>
                                <a:lnTo>
                                  <a:pt x="282" y="43861"/>
                                </a:lnTo>
                                <a:lnTo>
                                  <a:pt x="2588" y="43861"/>
                                </a:lnTo>
                                <a:cubicBezTo>
                                  <a:pt x="3888" y="50354"/>
                                  <a:pt x="6378" y="55254"/>
                                  <a:pt x="10046" y="58563"/>
                                </a:cubicBezTo>
                                <a:cubicBezTo>
                                  <a:pt x="13726" y="61870"/>
                                  <a:pt x="17847" y="63586"/>
                                  <a:pt x="22398" y="63586"/>
                                </a:cubicBezTo>
                                <a:cubicBezTo>
                                  <a:pt x="25612" y="63586"/>
                                  <a:pt x="28224" y="62605"/>
                                  <a:pt x="30248" y="60768"/>
                                </a:cubicBezTo>
                                <a:cubicBezTo>
                                  <a:pt x="32272" y="58807"/>
                                  <a:pt x="33290" y="56602"/>
                                  <a:pt x="33290" y="53907"/>
                                </a:cubicBezTo>
                                <a:cubicBezTo>
                                  <a:pt x="33290" y="50721"/>
                                  <a:pt x="32162" y="48026"/>
                                  <a:pt x="29905" y="45821"/>
                                </a:cubicBezTo>
                                <a:cubicBezTo>
                                  <a:pt x="27648" y="43616"/>
                                  <a:pt x="23146" y="40920"/>
                                  <a:pt x="16400" y="37490"/>
                                </a:cubicBezTo>
                                <a:cubicBezTo>
                                  <a:pt x="9653" y="34182"/>
                                  <a:pt x="5238" y="31242"/>
                                  <a:pt x="3140" y="28546"/>
                                </a:cubicBezTo>
                                <a:cubicBezTo>
                                  <a:pt x="1055" y="25851"/>
                                  <a:pt x="0" y="22543"/>
                                  <a:pt x="0" y="18500"/>
                                </a:cubicBezTo>
                                <a:cubicBezTo>
                                  <a:pt x="0" y="13232"/>
                                  <a:pt x="1803" y="8821"/>
                                  <a:pt x="5409" y="5268"/>
                                </a:cubicBezTo>
                                <a:cubicBezTo>
                                  <a:pt x="9015" y="1715"/>
                                  <a:pt x="13677" y="0"/>
                                  <a:pt x="1940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19" name="Shape 4673"/>
                        <wps:cNvSpPr>
                          <a:spLocks noChangeArrowheads="1"/>
                        </wps:cNvSpPr>
                        <wps:spPr bwMode="auto">
                          <a:xfrm>
                            <a:off x="7990" y="334"/>
                            <a:ext cx="320" cy="656"/>
                          </a:xfrm>
                          <a:custGeom>
                            <a:avLst/>
                            <a:gdLst>
                              <a:gd name="T0" fmla="*/ 192 w 32027"/>
                              <a:gd name="T1" fmla="*/ 0 h 65668"/>
                              <a:gd name="T2" fmla="*/ 223 w 32027"/>
                              <a:gd name="T3" fmla="*/ 0 h 65668"/>
                              <a:gd name="T4" fmla="*/ 223 w 32027"/>
                              <a:gd name="T5" fmla="*/ 513 h 65668"/>
                              <a:gd name="T6" fmla="*/ 232 w 32027"/>
                              <a:gd name="T7" fmla="*/ 592 h 65668"/>
                              <a:gd name="T8" fmla="*/ 258 w 32027"/>
                              <a:gd name="T9" fmla="*/ 622 h 65668"/>
                              <a:gd name="T10" fmla="*/ 320 w 32027"/>
                              <a:gd name="T11" fmla="*/ 632 h 65668"/>
                              <a:gd name="T12" fmla="*/ 320 w 32027"/>
                              <a:gd name="T13" fmla="*/ 656 h 65668"/>
                              <a:gd name="T14" fmla="*/ 10 w 32027"/>
                              <a:gd name="T15" fmla="*/ 656 h 65668"/>
                              <a:gd name="T16" fmla="*/ 10 w 32027"/>
                              <a:gd name="T17" fmla="*/ 632 h 65668"/>
                              <a:gd name="T18" fmla="*/ 73 w 32027"/>
                              <a:gd name="T19" fmla="*/ 622 h 65668"/>
                              <a:gd name="T20" fmla="*/ 98 w 32027"/>
                              <a:gd name="T21" fmla="*/ 592 h 65668"/>
                              <a:gd name="T22" fmla="*/ 107 w 32027"/>
                              <a:gd name="T23" fmla="*/ 513 h 65668"/>
                              <a:gd name="T24" fmla="*/ 107 w 32027"/>
                              <a:gd name="T25" fmla="*/ 267 h 65668"/>
                              <a:gd name="T26" fmla="*/ 101 w 32027"/>
                              <a:gd name="T27" fmla="*/ 132 h 65668"/>
                              <a:gd name="T28" fmla="*/ 86 w 32027"/>
                              <a:gd name="T29" fmla="*/ 102 h 65668"/>
                              <a:gd name="T30" fmla="*/ 57 w 32027"/>
                              <a:gd name="T31" fmla="*/ 93 h 65668"/>
                              <a:gd name="T32" fmla="*/ 10 w 32027"/>
                              <a:gd name="T33" fmla="*/ 103 h 65668"/>
                              <a:gd name="T34" fmla="*/ 0 w 32027"/>
                              <a:gd name="T35" fmla="*/ 78 h 65668"/>
                              <a:gd name="T36" fmla="*/ 192 w 32027"/>
                              <a:gd name="T37" fmla="*/ 0 h 656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027" h="65668">
                                <a:moveTo>
                                  <a:pt x="19258" y="0"/>
                                </a:moveTo>
                                <a:lnTo>
                                  <a:pt x="22337" y="0"/>
                                </a:lnTo>
                                <a:lnTo>
                                  <a:pt x="22337" y="51334"/>
                                </a:lnTo>
                                <a:cubicBezTo>
                                  <a:pt x="22337" y="55254"/>
                                  <a:pt x="22619" y="57950"/>
                                  <a:pt x="23207" y="59298"/>
                                </a:cubicBezTo>
                                <a:cubicBezTo>
                                  <a:pt x="23784" y="60523"/>
                                  <a:pt x="24642" y="61625"/>
                                  <a:pt x="25783" y="62238"/>
                                </a:cubicBezTo>
                                <a:cubicBezTo>
                                  <a:pt x="26924" y="62851"/>
                                  <a:pt x="29009" y="63218"/>
                                  <a:pt x="32027" y="63218"/>
                                </a:cubicBezTo>
                                <a:lnTo>
                                  <a:pt x="32027" y="65668"/>
                                </a:lnTo>
                                <a:lnTo>
                                  <a:pt x="981" y="65668"/>
                                </a:lnTo>
                                <a:lnTo>
                                  <a:pt x="981" y="63218"/>
                                </a:lnTo>
                                <a:cubicBezTo>
                                  <a:pt x="4097" y="63218"/>
                                  <a:pt x="6194" y="62851"/>
                                  <a:pt x="7261" y="62238"/>
                                </a:cubicBezTo>
                                <a:cubicBezTo>
                                  <a:pt x="8329" y="61625"/>
                                  <a:pt x="9175" y="60645"/>
                                  <a:pt x="9801" y="59298"/>
                                </a:cubicBezTo>
                                <a:cubicBezTo>
                                  <a:pt x="10438" y="57950"/>
                                  <a:pt x="10745" y="55254"/>
                                  <a:pt x="10745" y="51334"/>
                                </a:cubicBezTo>
                                <a:lnTo>
                                  <a:pt x="10745" y="26708"/>
                                </a:lnTo>
                                <a:cubicBezTo>
                                  <a:pt x="10745" y="19725"/>
                                  <a:pt x="10537" y="15315"/>
                                  <a:pt x="10120" y="13232"/>
                                </a:cubicBezTo>
                                <a:cubicBezTo>
                                  <a:pt x="9788" y="11762"/>
                                  <a:pt x="9285" y="10659"/>
                                  <a:pt x="8586" y="10169"/>
                                </a:cubicBezTo>
                                <a:cubicBezTo>
                                  <a:pt x="7887" y="9556"/>
                                  <a:pt x="6930" y="9311"/>
                                  <a:pt x="5728" y="9311"/>
                                </a:cubicBezTo>
                                <a:cubicBezTo>
                                  <a:pt x="4416" y="9311"/>
                                  <a:pt x="2833" y="9556"/>
                                  <a:pt x="981" y="10291"/>
                                </a:cubicBezTo>
                                <a:lnTo>
                                  <a:pt x="0" y="7841"/>
                                </a:lnTo>
                                <a:lnTo>
                                  <a:pt x="1925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20" name="Shape 4674"/>
                        <wps:cNvSpPr>
                          <a:spLocks noChangeArrowheads="1"/>
                        </wps:cNvSpPr>
                        <wps:spPr bwMode="auto">
                          <a:xfrm>
                            <a:off x="7220" y="334"/>
                            <a:ext cx="699" cy="656"/>
                          </a:xfrm>
                          <a:custGeom>
                            <a:avLst/>
                            <a:gdLst>
                              <a:gd name="T0" fmla="*/ 192 w 69990"/>
                              <a:gd name="T1" fmla="*/ 0 h 65668"/>
                              <a:gd name="T2" fmla="*/ 222 w 69990"/>
                              <a:gd name="T3" fmla="*/ 0 h 65668"/>
                              <a:gd name="T4" fmla="*/ 222 w 69990"/>
                              <a:gd name="T5" fmla="*/ 135 h 65668"/>
                              <a:gd name="T6" fmla="*/ 436 w 69990"/>
                              <a:gd name="T7" fmla="*/ 0 h 65668"/>
                              <a:gd name="T8" fmla="*/ 526 w 69990"/>
                              <a:gd name="T9" fmla="*/ 26 h 65668"/>
                              <a:gd name="T10" fmla="*/ 586 w 69990"/>
                              <a:gd name="T11" fmla="*/ 111 h 65668"/>
                              <a:gd name="T12" fmla="*/ 601 w 69990"/>
                              <a:gd name="T13" fmla="*/ 240 h 65668"/>
                              <a:gd name="T14" fmla="*/ 601 w 69990"/>
                              <a:gd name="T15" fmla="*/ 513 h 65668"/>
                              <a:gd name="T16" fmla="*/ 611 w 69990"/>
                              <a:gd name="T17" fmla="*/ 595 h 65668"/>
                              <a:gd name="T18" fmla="*/ 636 w 69990"/>
                              <a:gd name="T19" fmla="*/ 622 h 65668"/>
                              <a:gd name="T20" fmla="*/ 699 w 69990"/>
                              <a:gd name="T21" fmla="*/ 632 h 65668"/>
                              <a:gd name="T22" fmla="*/ 699 w 69990"/>
                              <a:gd name="T23" fmla="*/ 656 h 65668"/>
                              <a:gd name="T24" fmla="*/ 383 w 69990"/>
                              <a:gd name="T25" fmla="*/ 656 h 65668"/>
                              <a:gd name="T26" fmla="*/ 383 w 69990"/>
                              <a:gd name="T27" fmla="*/ 632 h 65668"/>
                              <a:gd name="T28" fmla="*/ 397 w 69990"/>
                              <a:gd name="T29" fmla="*/ 632 h 65668"/>
                              <a:gd name="T30" fmla="*/ 459 w 69990"/>
                              <a:gd name="T31" fmla="*/ 618 h 65668"/>
                              <a:gd name="T32" fmla="*/ 484 w 69990"/>
                              <a:gd name="T33" fmla="*/ 578 h 65668"/>
                              <a:gd name="T34" fmla="*/ 486 w 69990"/>
                              <a:gd name="T35" fmla="*/ 513 h 65668"/>
                              <a:gd name="T36" fmla="*/ 486 w 69990"/>
                              <a:gd name="T37" fmla="*/ 251 h 65668"/>
                              <a:gd name="T38" fmla="*/ 464 w 69990"/>
                              <a:gd name="T39" fmla="*/ 125 h 65668"/>
                              <a:gd name="T40" fmla="*/ 387 w 69990"/>
                              <a:gd name="T41" fmla="*/ 86 h 65668"/>
                              <a:gd name="T42" fmla="*/ 222 w 69990"/>
                              <a:gd name="T43" fmla="*/ 176 h 65668"/>
                              <a:gd name="T44" fmla="*/ 222 w 69990"/>
                              <a:gd name="T45" fmla="*/ 513 h 65668"/>
                              <a:gd name="T46" fmla="*/ 230 w 69990"/>
                              <a:gd name="T47" fmla="*/ 592 h 65668"/>
                              <a:gd name="T48" fmla="*/ 257 w 69990"/>
                              <a:gd name="T49" fmla="*/ 622 h 65668"/>
                              <a:gd name="T50" fmla="*/ 326 w 69990"/>
                              <a:gd name="T51" fmla="*/ 632 h 65668"/>
                              <a:gd name="T52" fmla="*/ 326 w 69990"/>
                              <a:gd name="T53" fmla="*/ 656 h 65668"/>
                              <a:gd name="T54" fmla="*/ 11 w 69990"/>
                              <a:gd name="T55" fmla="*/ 656 h 65668"/>
                              <a:gd name="T56" fmla="*/ 11 w 69990"/>
                              <a:gd name="T57" fmla="*/ 632 h 65668"/>
                              <a:gd name="T58" fmla="*/ 24 w 69990"/>
                              <a:gd name="T59" fmla="*/ 632 h 65668"/>
                              <a:gd name="T60" fmla="*/ 90 w 69990"/>
                              <a:gd name="T61" fmla="*/ 607 h 65668"/>
                              <a:gd name="T62" fmla="*/ 107 w 69990"/>
                              <a:gd name="T63" fmla="*/ 513 h 65668"/>
                              <a:gd name="T64" fmla="*/ 107 w 69990"/>
                              <a:gd name="T65" fmla="*/ 275 h 65668"/>
                              <a:gd name="T66" fmla="*/ 102 w 69990"/>
                              <a:gd name="T67" fmla="*/ 136 h 65668"/>
                              <a:gd name="T68" fmla="*/ 86 w 69990"/>
                              <a:gd name="T69" fmla="*/ 102 h 65668"/>
                              <a:gd name="T70" fmla="*/ 57 w 69990"/>
                              <a:gd name="T71" fmla="*/ 93 h 65668"/>
                              <a:gd name="T72" fmla="*/ 11 w 69990"/>
                              <a:gd name="T73" fmla="*/ 103 h 65668"/>
                              <a:gd name="T74" fmla="*/ 0 w 69990"/>
                              <a:gd name="T75" fmla="*/ 78 h 65668"/>
                              <a:gd name="T76" fmla="*/ 192 w 69990"/>
                              <a:gd name="T77" fmla="*/ 0 h 6566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9990" h="65668">
                                <a:moveTo>
                                  <a:pt x="19270" y="0"/>
                                </a:moveTo>
                                <a:lnTo>
                                  <a:pt x="22263" y="0"/>
                                </a:lnTo>
                                <a:lnTo>
                                  <a:pt x="22263" y="13477"/>
                                </a:lnTo>
                                <a:cubicBezTo>
                                  <a:pt x="29758" y="4533"/>
                                  <a:pt x="36897" y="0"/>
                                  <a:pt x="43692" y="0"/>
                                </a:cubicBezTo>
                                <a:cubicBezTo>
                                  <a:pt x="47175" y="0"/>
                                  <a:pt x="50181" y="857"/>
                                  <a:pt x="52683" y="2573"/>
                                </a:cubicBezTo>
                                <a:cubicBezTo>
                                  <a:pt x="55198" y="4288"/>
                                  <a:pt x="57197" y="7229"/>
                                  <a:pt x="58693" y="11149"/>
                                </a:cubicBezTo>
                                <a:cubicBezTo>
                                  <a:pt x="59711" y="13967"/>
                                  <a:pt x="60227" y="18255"/>
                                  <a:pt x="60227" y="24013"/>
                                </a:cubicBezTo>
                                <a:lnTo>
                                  <a:pt x="60227" y="51334"/>
                                </a:lnTo>
                                <a:cubicBezTo>
                                  <a:pt x="60227" y="55377"/>
                                  <a:pt x="60546" y="58072"/>
                                  <a:pt x="61196" y="59542"/>
                                </a:cubicBezTo>
                                <a:cubicBezTo>
                                  <a:pt x="61711" y="60645"/>
                                  <a:pt x="62545" y="61625"/>
                                  <a:pt x="63673" y="62238"/>
                                </a:cubicBezTo>
                                <a:cubicBezTo>
                                  <a:pt x="64814" y="62851"/>
                                  <a:pt x="66924" y="63218"/>
                                  <a:pt x="69990" y="63218"/>
                                </a:cubicBezTo>
                                <a:lnTo>
                                  <a:pt x="69990" y="65668"/>
                                </a:lnTo>
                                <a:lnTo>
                                  <a:pt x="38381" y="65668"/>
                                </a:lnTo>
                                <a:lnTo>
                                  <a:pt x="38381" y="63218"/>
                                </a:lnTo>
                                <a:lnTo>
                                  <a:pt x="39706" y="63218"/>
                                </a:lnTo>
                                <a:cubicBezTo>
                                  <a:pt x="42686" y="63218"/>
                                  <a:pt x="44771" y="62728"/>
                                  <a:pt x="45961" y="61870"/>
                                </a:cubicBezTo>
                                <a:cubicBezTo>
                                  <a:pt x="47139" y="60890"/>
                                  <a:pt x="47973" y="59542"/>
                                  <a:pt x="48427" y="57827"/>
                                </a:cubicBezTo>
                                <a:cubicBezTo>
                                  <a:pt x="48623" y="57092"/>
                                  <a:pt x="48709" y="55009"/>
                                  <a:pt x="48709" y="51334"/>
                                </a:cubicBezTo>
                                <a:lnTo>
                                  <a:pt x="48709" y="25116"/>
                                </a:lnTo>
                                <a:cubicBezTo>
                                  <a:pt x="48709" y="19357"/>
                                  <a:pt x="47961" y="15069"/>
                                  <a:pt x="46440" y="12497"/>
                                </a:cubicBezTo>
                                <a:cubicBezTo>
                                  <a:pt x="44931" y="9924"/>
                                  <a:pt x="42380" y="8576"/>
                                  <a:pt x="38798" y="8576"/>
                                </a:cubicBezTo>
                                <a:cubicBezTo>
                                  <a:pt x="33266" y="8576"/>
                                  <a:pt x="27758" y="11517"/>
                                  <a:pt x="22263" y="17642"/>
                                </a:cubicBezTo>
                                <a:lnTo>
                                  <a:pt x="22263" y="51334"/>
                                </a:lnTo>
                                <a:cubicBezTo>
                                  <a:pt x="22263" y="55622"/>
                                  <a:pt x="22521" y="58317"/>
                                  <a:pt x="23036" y="59298"/>
                                </a:cubicBezTo>
                                <a:cubicBezTo>
                                  <a:pt x="23686" y="60645"/>
                                  <a:pt x="24581" y="61625"/>
                                  <a:pt x="25722" y="62238"/>
                                </a:cubicBezTo>
                                <a:cubicBezTo>
                                  <a:pt x="26863" y="62851"/>
                                  <a:pt x="29169" y="63218"/>
                                  <a:pt x="32665" y="63218"/>
                                </a:cubicBezTo>
                                <a:lnTo>
                                  <a:pt x="32665" y="65668"/>
                                </a:lnTo>
                                <a:lnTo>
                                  <a:pt x="1055" y="65668"/>
                                </a:lnTo>
                                <a:lnTo>
                                  <a:pt x="1055" y="63218"/>
                                </a:lnTo>
                                <a:lnTo>
                                  <a:pt x="2453" y="63218"/>
                                </a:lnTo>
                                <a:cubicBezTo>
                                  <a:pt x="5704" y="63218"/>
                                  <a:pt x="7900" y="62361"/>
                                  <a:pt x="9040" y="60768"/>
                                </a:cubicBezTo>
                                <a:cubicBezTo>
                                  <a:pt x="10181" y="59052"/>
                                  <a:pt x="10757" y="55867"/>
                                  <a:pt x="10757" y="51334"/>
                                </a:cubicBezTo>
                                <a:lnTo>
                                  <a:pt x="10757" y="27566"/>
                                </a:lnTo>
                                <a:cubicBezTo>
                                  <a:pt x="10757" y="19970"/>
                                  <a:pt x="10573" y="15192"/>
                                  <a:pt x="10230" y="13599"/>
                                </a:cubicBezTo>
                                <a:cubicBezTo>
                                  <a:pt x="9874" y="11884"/>
                                  <a:pt x="9347" y="10782"/>
                                  <a:pt x="8623" y="10169"/>
                                </a:cubicBezTo>
                                <a:cubicBezTo>
                                  <a:pt x="7900" y="9556"/>
                                  <a:pt x="6943" y="9311"/>
                                  <a:pt x="5728" y="9311"/>
                                </a:cubicBezTo>
                                <a:cubicBezTo>
                                  <a:pt x="4428" y="9311"/>
                                  <a:pt x="2870" y="9556"/>
                                  <a:pt x="1055" y="10291"/>
                                </a:cubicBezTo>
                                <a:lnTo>
                                  <a:pt x="0" y="7841"/>
                                </a:lnTo>
                                <a:lnTo>
                                  <a:pt x="1927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21" name="Shape 4675"/>
                        <wps:cNvSpPr>
                          <a:spLocks noChangeArrowheads="1"/>
                        </wps:cNvSpPr>
                        <wps:spPr bwMode="auto">
                          <a:xfrm>
                            <a:off x="6846" y="334"/>
                            <a:ext cx="344" cy="670"/>
                          </a:xfrm>
                          <a:custGeom>
                            <a:avLst/>
                            <a:gdLst>
                              <a:gd name="T0" fmla="*/ 22 w 34400"/>
                              <a:gd name="T1" fmla="*/ 0 h 67016"/>
                              <a:gd name="T2" fmla="*/ 161 w 34400"/>
                              <a:gd name="T3" fmla="*/ 28 h 67016"/>
                              <a:gd name="T4" fmla="*/ 222 w 34400"/>
                              <a:gd name="T5" fmla="*/ 96 h 67016"/>
                              <a:gd name="T6" fmla="*/ 234 w 34400"/>
                              <a:gd name="T7" fmla="*/ 218 h 67016"/>
                              <a:gd name="T8" fmla="*/ 234 w 34400"/>
                              <a:gd name="T9" fmla="*/ 435 h 67016"/>
                              <a:gd name="T10" fmla="*/ 238 w 34400"/>
                              <a:gd name="T11" fmla="*/ 548 h 67016"/>
                              <a:gd name="T12" fmla="*/ 249 w 34400"/>
                              <a:gd name="T13" fmla="*/ 574 h 67016"/>
                              <a:gd name="T14" fmla="*/ 268 w 34400"/>
                              <a:gd name="T15" fmla="*/ 582 h 67016"/>
                              <a:gd name="T16" fmla="*/ 287 w 34400"/>
                              <a:gd name="T17" fmla="*/ 577 h 67016"/>
                              <a:gd name="T18" fmla="*/ 344 w 34400"/>
                              <a:gd name="T19" fmla="*/ 525 h 67016"/>
                              <a:gd name="T20" fmla="*/ 344 w 34400"/>
                              <a:gd name="T21" fmla="*/ 565 h 67016"/>
                              <a:gd name="T22" fmla="*/ 195 w 34400"/>
                              <a:gd name="T23" fmla="*/ 670 h 67016"/>
                              <a:gd name="T24" fmla="*/ 140 w 34400"/>
                              <a:gd name="T25" fmla="*/ 646 h 67016"/>
                              <a:gd name="T26" fmla="*/ 119 w 34400"/>
                              <a:gd name="T27" fmla="*/ 565 h 67016"/>
                              <a:gd name="T28" fmla="*/ 0 w 34400"/>
                              <a:gd name="T29" fmla="*/ 650 h 67016"/>
                              <a:gd name="T30" fmla="*/ 0 w 34400"/>
                              <a:gd name="T31" fmla="*/ 579 h 67016"/>
                              <a:gd name="T32" fmla="*/ 119 w 34400"/>
                              <a:gd name="T33" fmla="*/ 519 h 67016"/>
                              <a:gd name="T34" fmla="*/ 119 w 34400"/>
                              <a:gd name="T35" fmla="*/ 277 h 67016"/>
                              <a:gd name="T36" fmla="*/ 0 w 34400"/>
                              <a:gd name="T37" fmla="*/ 328 h 67016"/>
                              <a:gd name="T38" fmla="*/ 0 w 34400"/>
                              <a:gd name="T39" fmla="*/ 285 h 67016"/>
                              <a:gd name="T40" fmla="*/ 119 w 34400"/>
                              <a:gd name="T41" fmla="*/ 234 h 67016"/>
                              <a:gd name="T42" fmla="*/ 119 w 34400"/>
                              <a:gd name="T43" fmla="*/ 209 h 67016"/>
                              <a:gd name="T44" fmla="*/ 89 w 34400"/>
                              <a:gd name="T45" fmla="*/ 78 h 67016"/>
                              <a:gd name="T46" fmla="*/ 1 w 34400"/>
                              <a:gd name="T47" fmla="*/ 43 h 67016"/>
                              <a:gd name="T48" fmla="*/ 0 w 34400"/>
                              <a:gd name="T49" fmla="*/ 43 h 67016"/>
                              <a:gd name="T50" fmla="*/ 0 w 34400"/>
                              <a:gd name="T51" fmla="*/ 6 h 67016"/>
                              <a:gd name="T52" fmla="*/ 22 w 34400"/>
                              <a:gd name="T53" fmla="*/ 0 h 6701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4400" h="67016">
                                <a:moveTo>
                                  <a:pt x="2165" y="0"/>
                                </a:moveTo>
                                <a:cubicBezTo>
                                  <a:pt x="7832" y="0"/>
                                  <a:pt x="12493" y="980"/>
                                  <a:pt x="16111" y="2818"/>
                                </a:cubicBezTo>
                                <a:cubicBezTo>
                                  <a:pt x="18859" y="4288"/>
                                  <a:pt x="20883" y="6493"/>
                                  <a:pt x="22183" y="9556"/>
                                </a:cubicBezTo>
                                <a:cubicBezTo>
                                  <a:pt x="23030" y="11639"/>
                                  <a:pt x="23447" y="15682"/>
                                  <a:pt x="23447" y="21808"/>
                                </a:cubicBezTo>
                                <a:lnTo>
                                  <a:pt x="23447" y="43493"/>
                                </a:lnTo>
                                <a:cubicBezTo>
                                  <a:pt x="23447" y="49619"/>
                                  <a:pt x="23557" y="53417"/>
                                  <a:pt x="23790" y="54764"/>
                                </a:cubicBezTo>
                                <a:cubicBezTo>
                                  <a:pt x="24023" y="56112"/>
                                  <a:pt x="24403" y="56970"/>
                                  <a:pt x="24943" y="57460"/>
                                </a:cubicBezTo>
                                <a:cubicBezTo>
                                  <a:pt x="25483" y="57950"/>
                                  <a:pt x="26096" y="58195"/>
                                  <a:pt x="26795" y="58195"/>
                                </a:cubicBezTo>
                                <a:cubicBezTo>
                                  <a:pt x="27531" y="58195"/>
                                  <a:pt x="28194" y="58072"/>
                                  <a:pt x="28746" y="57705"/>
                                </a:cubicBezTo>
                                <a:cubicBezTo>
                                  <a:pt x="29727" y="57092"/>
                                  <a:pt x="31603" y="55377"/>
                                  <a:pt x="34400" y="52559"/>
                                </a:cubicBezTo>
                                <a:lnTo>
                                  <a:pt x="34400" y="56480"/>
                                </a:lnTo>
                                <a:cubicBezTo>
                                  <a:pt x="29187" y="63463"/>
                                  <a:pt x="24207" y="67016"/>
                                  <a:pt x="19472" y="67016"/>
                                </a:cubicBezTo>
                                <a:cubicBezTo>
                                  <a:pt x="17191" y="67016"/>
                                  <a:pt x="15375" y="66158"/>
                                  <a:pt x="14026" y="64566"/>
                                </a:cubicBezTo>
                                <a:cubicBezTo>
                                  <a:pt x="12677" y="62973"/>
                                  <a:pt x="11978" y="60278"/>
                                  <a:pt x="11929" y="56480"/>
                                </a:cubicBezTo>
                                <a:lnTo>
                                  <a:pt x="0" y="64998"/>
                                </a:lnTo>
                                <a:lnTo>
                                  <a:pt x="0" y="57914"/>
                                </a:lnTo>
                                <a:lnTo>
                                  <a:pt x="11929" y="51946"/>
                                </a:lnTo>
                                <a:lnTo>
                                  <a:pt x="11929" y="27688"/>
                                </a:lnTo>
                                <a:lnTo>
                                  <a:pt x="0" y="32845"/>
                                </a:lnTo>
                                <a:lnTo>
                                  <a:pt x="0" y="28551"/>
                                </a:lnTo>
                                <a:lnTo>
                                  <a:pt x="11929" y="23401"/>
                                </a:lnTo>
                                <a:lnTo>
                                  <a:pt x="11929" y="20950"/>
                                </a:lnTo>
                                <a:cubicBezTo>
                                  <a:pt x="11929" y="14579"/>
                                  <a:pt x="10923" y="10169"/>
                                  <a:pt x="8899" y="7841"/>
                                </a:cubicBezTo>
                                <a:cubicBezTo>
                                  <a:pt x="6875" y="5391"/>
                                  <a:pt x="3931" y="4288"/>
                                  <a:pt x="67" y="4288"/>
                                </a:cubicBezTo>
                                <a:lnTo>
                                  <a:pt x="0" y="4311"/>
                                </a:lnTo>
                                <a:lnTo>
                                  <a:pt x="0" y="631"/>
                                </a:lnTo>
                                <a:lnTo>
                                  <a:pt x="216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22" name="Shape 4676"/>
                        <wps:cNvSpPr>
                          <a:spLocks noChangeArrowheads="1"/>
                        </wps:cNvSpPr>
                        <wps:spPr bwMode="auto">
                          <a:xfrm>
                            <a:off x="8084" y="0"/>
                            <a:ext cx="141" cy="142"/>
                          </a:xfrm>
                          <a:custGeom>
                            <a:avLst/>
                            <a:gdLst>
                              <a:gd name="T0" fmla="*/ 71 w 14167"/>
                              <a:gd name="T1" fmla="*/ 0 h 14212"/>
                              <a:gd name="T2" fmla="*/ 120 w 14167"/>
                              <a:gd name="T3" fmla="*/ 21 h 14212"/>
                              <a:gd name="T4" fmla="*/ 141 w 14167"/>
                              <a:gd name="T5" fmla="*/ 71 h 14212"/>
                              <a:gd name="T6" fmla="*/ 120 w 14167"/>
                              <a:gd name="T7" fmla="*/ 121 h 14212"/>
                              <a:gd name="T8" fmla="*/ 71 w 14167"/>
                              <a:gd name="T9" fmla="*/ 142 h 14212"/>
                              <a:gd name="T10" fmla="*/ 21 w 14167"/>
                              <a:gd name="T11" fmla="*/ 121 h 14212"/>
                              <a:gd name="T12" fmla="*/ 0 w 14167"/>
                              <a:gd name="T13" fmla="*/ 71 h 14212"/>
                              <a:gd name="T14" fmla="*/ 21 w 14167"/>
                              <a:gd name="T15" fmla="*/ 21 h 14212"/>
                              <a:gd name="T16" fmla="*/ 71 w 14167"/>
                              <a:gd name="T17" fmla="*/ 0 h 14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167" h="14212">
                                <a:moveTo>
                                  <a:pt x="7114" y="0"/>
                                </a:moveTo>
                                <a:cubicBezTo>
                                  <a:pt x="9077" y="0"/>
                                  <a:pt x="10733" y="735"/>
                                  <a:pt x="12107" y="2083"/>
                                </a:cubicBezTo>
                                <a:cubicBezTo>
                                  <a:pt x="13480" y="3430"/>
                                  <a:pt x="14167" y="5146"/>
                                  <a:pt x="14167" y="7106"/>
                                </a:cubicBezTo>
                                <a:cubicBezTo>
                                  <a:pt x="14167" y="9066"/>
                                  <a:pt x="13480" y="10659"/>
                                  <a:pt x="12107" y="12129"/>
                                </a:cubicBezTo>
                                <a:cubicBezTo>
                                  <a:pt x="10733" y="13477"/>
                                  <a:pt x="9077" y="14212"/>
                                  <a:pt x="7114" y="14212"/>
                                </a:cubicBezTo>
                                <a:cubicBezTo>
                                  <a:pt x="5164" y="14212"/>
                                  <a:pt x="3496" y="13477"/>
                                  <a:pt x="2097" y="12129"/>
                                </a:cubicBezTo>
                                <a:cubicBezTo>
                                  <a:pt x="699" y="10659"/>
                                  <a:pt x="0" y="9066"/>
                                  <a:pt x="0" y="7106"/>
                                </a:cubicBezTo>
                                <a:cubicBezTo>
                                  <a:pt x="0" y="5146"/>
                                  <a:pt x="687" y="3430"/>
                                  <a:pt x="2061" y="2083"/>
                                </a:cubicBezTo>
                                <a:cubicBezTo>
                                  <a:pt x="3434" y="735"/>
                                  <a:pt x="5115" y="0"/>
                                  <a:pt x="711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9B0306" id="Group 42048" o:spid="_x0000_s1026" style="width:79pt;height:8pt;mso-position-horizontal-relative:char;mso-position-vertical-relative:line" coordsize="10035,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">
                <v:shape id="Shape 4658" o:spid="_x0000_s1027" style="position:absolute;top:46;width:415;height:944;visibility:visible;mso-wrap-style:square;v-text-anchor:top" coordsize="41558,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" path="m,l34688,r6870,883l41558,6982,36075,5636v-2368,,-5410,490,-9139,1348l26936,46311v2466,368,4649,735,6563,980c35400,47536,37031,47658,38381,47658r3177,-1429l41558,52107r-6109,-405c32800,51334,29966,50844,26936,50231r,27567c26936,83678,27586,87354,28899,88824v1766,2082,4440,3063,8022,3063l40552,91887r,2573l,94460,,91887r3569,c7568,91887,10426,90662,12143,87966v933,-1347,1399,-4778,1399,-10168l13542,16662v,-5880,-626,-9556,-1889,-11026c9837,3553,7151,2573,3569,2573l,2573,,xe" fillcolor="black" stroked="f" strokeweight="0">
                  <v:stroke opacity="0" miterlimit="10" joinstyle="miter" endcap="round"/>
                  <v:path o:connecttype="custom" o:connectlocs="0,0;3,0;4,0;4,1;4,1;3,1;3,5;3,5;4,5;4,5;4,5;4,5;3,5;3,8;3,9;4,9;4,9;4,9;0,9;0,9;0,9;1,9;1,8;1,2;1,1;0,0;0,0;0,0" o:connectangles="0,0,0,0,0,0,0,0,0,0,0,0,0,0,0,0,0,0,0,0,0,0,0,0,0,0,0,0"/>
                </v:shape>
                <v:shape id="Shape 4659" o:spid="_x0000_s1028" style="position:absolute;left:415;top:55;width:305;height:513;visibility:visible;mso-wrap-style:square;v-text-anchor:top" coordsize="30530,5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" path="m,l13149,1690v4894,1715,9004,4656,12352,8821c28850,14677,30530,19577,30530,25213v,7719,-2551,13967,-7641,18867c17798,48859,10598,51309,1288,51309l,51224,,45346,9347,41140v3520,-3675,5274,-8576,5274,-14457c14621,22518,13787,18720,12107,15289,10426,11736,8059,9164,4992,7326l,6099,,xe" fillcolor="black" stroked="f" strokeweight="0">
                  <v:stroke opacity="0" miterlimit="10" joinstyle="miter" endcap="round"/>
                  <v:path o:connecttype="custom" o:connectlocs="0,0;1,0;3,1;3,3;2,4;0,5;0,5;0,5;1,4;1,3;1,2;0,1;0,1;0,0" o:connectangles="0,0,0,0,0,0,0,0,0,0,0,0,0,0"/>
                </v:shape>
                <v:shape id="Shape 4660" o:spid="_x0000_s1029" style="position:absolute;left:819;top:46;width:532;height:944;visibility:visible;mso-wrap-style:square;v-text-anchor:top" coordsize="53204,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" path="m,l38516,,53204,939r,6542l41312,5268v-4195,,-8954,735,-14314,2083l26998,87721v5912,1226,10868,1838,14866,1838l53204,87425r,5365l42281,94460,,94460,,91887r3557,c7556,91887,10402,90662,12070,88089v1030,-1593,1533,-5023,1533,-10291l13603,16662v,-5880,-650,-9556,-1950,-11026c9837,3553,7139,2573,3557,2573l,2573,,xe" fillcolor="black" stroked="f" strokeweight="0">
                  <v:stroke opacity="0" miterlimit="10" joinstyle="miter" endcap="round"/>
                  <v:path o:connecttype="custom" o:connectlocs="0,0;4,0;5,0;5,1;4,1;3,1;3,9;4,9;5,9;5,9;4,9;0,9;0,9;0,9;1,9;1,8;1,2;1,1;0,0;0,0;0,0" o:connectangles="0,0,0,0,0,0,0,0,0,0,0,0,0,0,0,0,0,0,0,0,0"/>
                </v:shape>
                <v:shape id="Shape 4661" o:spid="_x0000_s1030" style="position:absolute;left:1351;top:55;width:421;height:918;visibility:visible;mso-wrap-style:square;v-text-anchor:top" coordsize="42116,9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" path="m,l3986,255v5379,796,9911,1991,13597,3584c24955,7024,30892,12415,35382,19888v4489,7474,6734,16172,6734,25974c42116,58970,38117,69997,30107,78818,25618,83719,19954,87394,13115,89845l,91850,,86485r3471,-653c7948,83964,11966,81146,15523,77348,22649,69752,26206,59461,26206,46474v,-12987,-3557,-23278,-10683,-30874c11966,11864,7902,9046,3333,7162l,6542,,xe" fillcolor="black" stroked="f" strokeweight="0">
                  <v:stroke opacity="0" miterlimit="10" joinstyle="miter" endcap="round"/>
                  <v:path o:connecttype="custom" o:connectlocs="0,0;0,0;2,0;4,2;4,5;3,8;1,9;0,9;0,9;0,9;2,8;3,5;2,2;0,1;0,1;0,0" o:connectangles="0,0,0,0,0,0,0,0,0,0,0,0,0,0,0,0"/>
                </v:shape>
                <v:shape id="Shape 4662" o:spid="_x0000_s1031" style="position:absolute;left:1909;top:24;width:852;height:988;visibility:visible;mso-wrap-style:square;v-text-anchor:top" coordsize="85200,9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" path="m48144,v6833,,13579,1715,20239,5023c70334,6126,71732,6615,72566,6615v1251,,2343,-489,3275,-1347c77056,4043,77914,2205,78429,r2441,l83029,32222r-2159,c77988,22543,73866,15682,68518,11394,63170,7106,56755,5023,49261,5023v-6281,,-11960,1592,-17026,4778c27169,12986,23171,18132,20263,24993v-2907,6983,-4354,15682,-4354,26096c15909,59542,17283,67016,20018,73264v2748,6248,6882,11149,12389,14457c37927,91029,44207,92744,51285,92744v6145,,11554,-1348,16252,-3920c72235,86128,77399,80983,83029,73142r2171,1347c80453,82943,74909,89069,68592,92989v-6329,3921,-13848,5881,-22545,5881c30371,98870,18227,93111,9629,81473,3201,72774,,62605,,50966,,41532,2110,32834,6342,24871,10573,17029,16400,10904,23821,6493,31242,2205,39350,,48144,xe" fillcolor="black" stroked="f" strokeweight="0">
                  <v:stroke opacity="0" miterlimit="10" joinstyle="miter" endcap="round"/>
                  <v:path o:connecttype="custom" o:connectlocs="5,0;7,0;7,1;8,1;8,0;8,0;8,3;8,3;7,1;5,0;3,1;2,2;2,5;2,7;3,9;5,9;7,9;8,7;9,7;7,9;5,10;1,8;0,5;1,2;2,1;5,0" o:connectangles="0,0,0,0,0,0,0,0,0,0,0,0,0,0,0,0,0,0,0,0,0,0,0,0,0,0"/>
                </v:shape>
                <v:shape id="Shape 4663" o:spid="_x0000_s1032" style="position:absolute;left:4569;top:354;width:247;height:641;visibility:visible;mso-wrap-style:square;v-text-anchor:top" coordsize="24704,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" path="m24704,r,3315l15247,7339v-3042,3063,-4821,7229,-5336,12497l24704,19836r,4043l9911,23879v-49,9556,2257,17030,6906,22421l24704,50130r,14069l8206,56713c2735,50710,,42747,,32700,,21674,2809,13221,8415,7095l24704,xe" fillcolor="black" stroked="f" strokeweight="0">
                  <v:stroke opacity="0" miterlimit="10" joinstyle="miter" endcap="round"/>
                  <v:path o:connecttype="custom" o:connectlocs="2,0;2,0;2,1;1,2;2,2;2,2;1,2;2,5;2,5;2,6;1,6;0,3;1,1;2,0" o:connectangles="0,0,0,0,0,0,0,0,0,0,0,0,0,0"/>
                </v:shape>
                <v:shape id="Shape 4664" o:spid="_x0000_s1033" style="position:absolute;left:3231;top:46;width:1216;height:944;visibility:visible;mso-wrap-style:square;v-text-anchor:top" coordsize="121692,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" path="m,l26801,,61122,73877,94903,r26789,l121692,2573r-3275,c114369,2573,111511,3798,109831,6248v-1018,1471,-1534,4778,-1534,10169l108297,78165v,5759,651,9434,1951,10782c111977,90906,114688,91887,118417,91887r3275,l121692,94460r-40184,l81508,91887r3349,c88905,91887,91738,90662,93369,88334v1019,-1470,1534,-4901,1534,-10169l94903,14947,58411,94460r-2306,l19540,14947r,63218c19540,83924,20165,87599,21429,88947v1717,1959,4440,2940,8157,2940l32934,91887r,2573l,94460,,91887r3349,c7347,91887,10193,90662,11861,88334v1031,-1470,1534,-4901,1534,-10169l13395,16417v,-4288,-467,-7228,-1387,-9066c11346,6003,10156,4778,8415,3921,6660,3063,3864,2573,,2573l,xe" fillcolor="black" stroked="f" strokeweight="0">
                  <v:stroke opacity="0" miterlimit="10" joinstyle="miter" endcap="round"/>
                  <v:path o:connecttype="custom" o:connectlocs="0,0;3,0;6,7;9,0;12,0;12,0;12,0;11,1;11,2;11,8;11,9;12,9;12,9;12,9;8,9;8,9;8,9;9,9;9,8;9,1;6,9;6,9;2,1;2,8;2,9;3,9;3,9;3,9;0,9;0,9;0,9;1,9;1,8;1,2;1,1;1,0;0,0;0,0" o:connectangles="0,0,0,0,0,0,0,0,0,0,0,0,0,0,0,0,0,0,0,0,0,0,0,0,0,0,0,0,0,0,0,0,0,0,0,0,0,0"/>
                </v:shape>
                <v:shape id="Shape 4665" o:spid="_x0000_s1034" style="position:absolute;left:4816;top:744;width:293;height:265;visibility:visible;mso-wrap-style:square;v-text-anchor:top" coordsize="29377,2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" path="m27206,r2171,1348c28396,7718,25563,13599,20865,18745,16167,24013,10279,26586,3214,26586l,25128,,11058r8513,4134c12695,15192,16339,14089,19429,11761,22521,9556,25121,5513,27206,xe" fillcolor="black" stroked="f" strokeweight="0">
                  <v:stroke opacity="0" miterlimit="10" joinstyle="miter" endcap="round"/>
                  <v:path o:connecttype="custom" o:connectlocs="3,0;3,0;2,2;0,3;0,2;0,1;1,2;2,1;3,0" o:connectangles="0,0,0,0,0,0,0,0,0"/>
                </v:shape>
                <v:shape id="Shape 4666" o:spid="_x0000_s1035" style="position:absolute;left:6610;top:619;width:236;height:384;visibility:visible;mso-wrap-style:square;v-text-anchor:top" coordsize="23655,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" path="m23655,r,4294l21981,5018v-3680,2083,-6305,4166,-7887,6371c12511,13717,11726,16045,11726,18740v,3308,994,6126,2993,8331c16719,29277,19025,30379,21625,30379r2030,-1016l23655,36447r-423,303c20717,37852,18043,38465,15210,38465v-4416,,-8059,-1470,-10917,-4533c1423,30869,,26949,,22048,,18863,699,16167,2098,13962,3999,10776,7311,7836,12033,5018l23655,xe" fillcolor="black" stroked="f" strokeweight="0">
                  <v:stroke opacity="0" miterlimit="10" joinstyle="miter" endcap="round"/>
                  <v:path o:connecttype="custom" o:connectlocs="2,0;2,0;2,0;1,1;1,2;1,3;2,3;2,3;2,4;2,4;2,4;0,3;0,2;0,1;1,0;2,0" o:connectangles="0,0,0,0,0,0,0,0,0,0,0,0,0,0,0,0"/>
                </v:shape>
                <v:shape id="Shape 4667" o:spid="_x0000_s1036" style="position:absolute;left:6634;top:340;width:212;height:221;visibility:visible;mso-wrap-style:square;v-text-anchor:top" coordsize="21214,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" path="m21214,r,3680l14302,5985v-1766,1592,-2649,3430,-2649,5390l11788,15419v,2205,-540,3798,-1632,5023c9065,21544,7629,22157,5863,22157v-1717,,-3128,-613,-4219,-1838c552,19094,,17501,,15419,,11375,2048,7700,6145,4392l21214,xe" fillcolor="black" stroked="f" strokeweight="0">
                  <v:stroke opacity="0" miterlimit="10" joinstyle="miter" endcap="round"/>
                  <v:path o:connecttype="custom" o:connectlocs="2,0;2,0;1,1;1,1;1,2;1,2;1,2;0,2;0,2;1,0;2,0" o:connectangles="0,0,0,0,0,0,0,0,0,0,0"/>
                </v:shape>
                <v:shape id="Shape 4668" o:spid="_x0000_s1037" style="position:absolute;left:5218;top:334;width:538;height:676;visibility:visible;mso-wrap-style:square;v-text-anchor:top" coordsize="53860,6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" path="m30493,v6281,,11433,1593,15481,5023c50021,8331,52045,11762,52045,15315v,1715,-564,3185,-1705,4288c49199,20705,47605,21195,45556,21195v-2735,,-4808,-857,-6206,-2572c38565,17642,38037,15804,37780,12987,37522,10291,36578,8208,34958,6738,33327,5391,31070,4656,28187,4656v-4648,,-8402,1715,-11235,5145c13186,14334,11297,20338,11297,27811v,7719,1877,14334,5618,20215c20656,53907,25722,56725,32088,56725v4563,,8660,-1471,12291,-4656c46930,49986,49420,46066,51837,40430r2023,980c52143,49864,48770,56357,43741,60890v-5017,4534,-10573,6738,-16670,6738c19810,67628,13481,64566,8083,58563,2699,52437,,44228,,33814,,23768,2981,15682,8967,9434,14940,3063,22116,,30493,xe" fillcolor="black" stroked="f" strokeweight="0">
                  <v:stroke opacity="0" miterlimit="10" joinstyle="miter" endcap="round"/>
                  <v:path o:connecttype="custom" o:connectlocs="3,0;5,0;5,2;5,2;5,2;4,2;4,1;3,1;3,0;2,1;1,3;2,5;3,6;4,5;5,4;5,4;4,6;3,7;1,6;0,3;1,1;3,0" o:connectangles="0,0,0,0,0,0,0,0,0,0,0,0,0,0,0,0,0,0,0,0,0,0"/>
                </v:shape>
                <v:shape id="Shape 4669" o:spid="_x0000_s1038" style="position:absolute;left:4816;top:333;width:293;height:259;visibility:visible;mso-wrap-style:square;v-text-anchor:top" coordsize="29377,2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" path="m4808,v7164,,13051,2450,17663,7106c27071,11884,29377,18132,29377,25973l,25973,,21930r14793,c14560,17887,14069,15070,13321,13354,12168,10782,10426,8698,8132,7228,5826,5758,3422,5023,908,5023l,5409,,2094,4808,xe" fillcolor="black" stroked="f" strokeweight="0">
                  <v:stroke opacity="0" miterlimit="10" joinstyle="miter" endcap="round"/>
                  <v:path o:connecttype="custom" o:connectlocs="0,0;2,1;3,3;0,3;0,2;1,2;1,1;1,1;0,0;0,1;0,0;0,0" o:connectangles="0,0,0,0,0,0,0,0,0,0,0,0"/>
                </v:shape>
                <v:shape id="Shape 4670" o:spid="_x0000_s1039" style="position:absolute;left:5832;width:696;height:991;visibility:visible;mso-wrap-style:square;v-text-anchor:top" coordsize="69635,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" path="m19123,r3201,l22324,46801v5164,-5758,9261,-9311,12291,-11026c37632,34182,40662,33447,43680,33447v3630,,6746,980,9346,2940c55639,38470,57565,41533,58828,45821v883,2940,1325,8453,1325,16295l60153,84781v,4043,319,6738,969,8208c61588,94092,62386,95072,63502,95684v1116,614,3164,981,6133,981l69635,99115r-31401,l38234,96665r1471,c42686,96665,44747,96175,45912,95317v1165,-980,1975,-2328,2441,-4043c48500,90539,48562,88334,48562,84781r,-22665c48562,55132,48206,50599,47482,48394v-724,-2206,-1876,-3798,-3447,-4901c42453,42390,40540,41901,38307,41901v-2281,,-4649,612,-7114,1715c28727,44841,25771,47291,22324,50967r,33814c22324,89069,22570,91764,23060,92867v491,1102,1399,1960,2723,2695c27108,96298,29402,96665,32652,96665r,2450l981,99115r,-2450c3815,96665,6047,96175,7679,95317v932,-490,1668,-1348,2232,-2695c10463,91396,10745,88701,10745,84781r,-57827c10745,19603,10573,15192,10218,13477,9874,11884,9335,10659,8623,10046,7899,9434,6930,9189,5716,9189v-969,,-2551,367,-4735,1102l,7841,19123,xe" fillcolor="black" stroked="f" strokeweight="0">
                  <v:stroke opacity="0" miterlimit="10" joinstyle="miter" endcap="round"/>
                  <v:path o:connecttype="custom" o:connectlocs="2,0;2,0;2,5;3,4;4,3;5,4;6,5;6,6;6,8;6,9;6,10;7,10;7,10;4,10;4,10;4,10;5,10;5,9;5,8;5,6;5,5;4,4;4,4;3,4;2,5;2,8;2,9;3,10;3,10;3,10;0,10;0,10;1,10;1,9;1,8;1,3;1,1;1,1;1,1;0,1;0,1;2,0" o:connectangles="0,0,0,0,0,0,0,0,0,0,0,0,0,0,0,0,0,0,0,0,0,0,0,0,0,0,0,0,0,0,0,0,0,0,0,0,0,0,0,0,0,0"/>
                </v:shape>
                <v:shape id="Shape 4671" o:spid="_x0000_s1040" style="position:absolute;left:8942;top:334;width:1093;height:656;visibility:visible;mso-wrap-style:square;v-text-anchor:top" coordsize="109352,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" path="m19258,r2993,l22251,13599c26900,8944,29647,6248,30494,5513,32579,3798,34836,2450,37252,1470,39681,490,42073,,44440,v3999,,7446,1103,10328,3430c57651,5758,59589,9189,60558,13599,65354,7963,69365,4288,72677,2573,75989,857,79423,,82858,v3434,,6501,857,9077,2573c94510,4288,96596,7229,98190,11149v982,2696,1472,6861,1472,12619l99662,51334v,3920,368,6738,981,8208c101134,60523,101993,61380,103219,62115v1227,736,3312,1103,6133,1103l109352,65668r-31524,l77828,63218r1350,c81876,63218,83962,62605,85556,61625v1104,-735,1840,-1960,2331,-3553c88009,57215,88132,55009,88132,51334r,-27566c88132,18623,87519,14947,86292,12864,84452,9801,81508,8331,77461,8331v-2454,,-4907,613,-7360,1838c67599,11394,64581,13722,61048,17030r-134,735l61048,20827r,30507c61048,55622,61294,58317,61784,59420v491,1103,1411,1960,2760,2695c65893,62851,68138,63218,71450,63218r,2450l39141,65668r,-2450c42674,63218,45102,62728,46427,61993v1325,-858,2245,-2083,2760,-3798c49420,57337,49543,55132,49543,51334r,-27566c49543,18623,48770,14824,47237,12619,45189,9678,42331,8086,38651,8086v-2515,,-5005,735,-7471,2083c27329,12252,24348,14457,22251,17030r,34304c22251,55500,22545,58195,23122,59420v588,1225,1447,2205,2588,2818c26850,62851,29157,63218,32652,63218r,2450l1043,65668r,-2450c3974,63218,6023,62851,7176,62238v1165,-613,2048,-1593,2662,-2940c10439,57827,10745,55254,10745,51334r,-24503c10745,19848,10537,15315,10107,13354,9788,11762,9273,10659,8574,10169,7875,9556,6930,9311,5716,9311v-1300,,-2858,245,-4673,980l,7841,19258,xe" fillcolor="black" stroked="f" strokeweight="0">
                  <v:stroke opacity="0" miterlimit="10" joinstyle="miter" endcap="round"/>
                  <v:path o:connecttype="custom" o:connectlocs="2,0;2,0;2,1;3,1;4,0;4,0;5,0;6,1;7,0;8,0;9,0;10,1;10,2;10,5;10,6;10,6;11,6;11,7;8,7;8,6;8,6;9,6;9,6;9,5;9,2;9,1;8,1;7,1;6,2;6,2;6,2;6,5;6,6;6,6;7,6;7,7;4,7;4,6;5,6;5,6;5,5;5,2;5,1;4,1;3,1;2,2;2,5;2,6;3,6;3,6;3,7;0,7;0,6;1,6;1,6;1,5;1,3;1,1;1,1;1,1;0,1;0,1;2,0" o:connectangles="0,0,0,0,0,0,0,0,0,0,0,0,0,0,0,0,0,0,0,0,0,0,0,0,0,0,0,0,0,0,0,0,0,0,0,0,0,0,0,0,0,0,0,0,0,0,0,0,0,0,0,0,0,0,0,0,0,0,0,0,0,0,0"/>
                </v:shape>
                <v:shape id="Shape 4672" o:spid="_x0000_s1041" style="position:absolute;left:8427;top:334;width:436;height:676;visibility:visible;mso-wrap-style:square;v-text-anchor:top" coordsize="43618,6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" path="m19405,v2514,,5556,490,9138,1593c30911,2328,32493,2573,33290,2573v736,,1325,-123,1742,-490c35449,1838,35940,1103,36492,r2306,l38798,21685r-2306,c34725,14947,32456,10291,29696,7841,26924,5268,23404,4043,19123,4043v-3251,,-5888,857,-7887,2573c9236,8331,8243,10291,8243,12374v,2573,736,4901,2232,6738c11910,20950,14842,23033,19258,25116r10193,5023c38896,34672,43618,40798,43618,48271v,5759,-2196,10536,-6599,14090c32628,65913,27709,67628,22263,67628v-3913,,-8378,-612,-13395,-2082c7335,65056,6072,64811,5103,64811v-1080,,-1914,613,-2515,1838l282,66649r,-22788l2588,43861v1300,6493,3790,11393,7458,14702c13726,61870,17847,63586,22398,63586v3214,,5826,-981,7850,-2818c32272,58807,33290,56602,33290,53907v,-3186,-1128,-5881,-3385,-8086c27648,43616,23146,40920,16400,37490,9653,34182,5238,31242,3140,28546,1055,25851,,22543,,18500,,13232,1803,8821,5409,5268,9015,1715,13677,,19405,xe" fillcolor="black" stroked="f" strokeweight="0">
                  <v:stroke opacity="0" miterlimit="10" joinstyle="miter" endcap="round"/>
                  <v:path o:connecttype="custom" o:connectlocs="2,0;3,0;3,0;3,0;4,0;4,0;4,2;4,2;3,1;2,0;1,1;1,1;1,2;2,3;3,3;4,5;4,6;2,7;1,7;1,6;0,7;0,7;0,4;0,4;1,6;2,6;3,6;3,5;3,5;2,4;0,3;0,2;1,1;2,0" o:connectangles="0,0,0,0,0,0,0,0,0,0,0,0,0,0,0,0,0,0,0,0,0,0,0,0,0,0,0,0,0,0,0,0,0,0"/>
                </v:shape>
                <v:shape id="Shape 4673" o:spid="_x0000_s1042" style="position:absolute;left:7990;top:334;width:320;height:656;visibility:visible;mso-wrap-style:square;v-text-anchor:top" coordsize="32027,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" path="m19258,r3079,l22337,51334v,3920,282,6616,870,7964c23784,60523,24642,61625,25783,62238v1141,613,3226,980,6244,980l32027,65668r-31046,l981,63218v3116,,5213,-367,6280,-980c8329,61625,9175,60645,9801,59298v637,-1348,944,-4044,944,-7964l10745,26708v,-6983,-208,-11393,-625,-13476c9788,11762,9285,10659,8586,10169,7887,9556,6930,9311,5728,9311v-1312,,-2895,245,-4747,980l,7841,19258,xe" fillcolor="black" stroked="f" strokeweight="0">
                  <v:stroke opacity="0" miterlimit="10" joinstyle="miter" endcap="round"/>
                  <v:path o:connecttype="custom" o:connectlocs="2,0;2,0;2,5;2,6;3,6;3,6;3,7;0,7;0,6;1,6;1,6;1,5;1,3;1,1;1,1;1,1;0,1;0,1;2,0" o:connectangles="0,0,0,0,0,0,0,0,0,0,0,0,0,0,0,0,0,0,0"/>
                </v:shape>
                <v:shape id="Shape 4674" o:spid="_x0000_s1043" style="position:absolute;left:7220;top:334;width:699;height:656;visibility:visible;mso-wrap-style:square;v-text-anchor:top" coordsize="69990,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" path="m19270,r2993,l22263,13477c29758,4533,36897,,43692,v3483,,6489,857,8991,2573c55198,4288,57197,7229,58693,11149v1018,2818,1534,7106,1534,12864l60227,51334v,4043,319,6738,969,8208c61711,60645,62545,61625,63673,62238v1141,613,3251,980,6317,980l69990,65668r-31609,l38381,63218r1325,c42686,63218,44771,62728,45961,61870v1178,-980,2012,-2328,2466,-4043c48623,57092,48709,55009,48709,51334r,-26218c48709,19357,47961,15069,46440,12497,44931,9924,42380,8576,38798,8576v-5532,,-11040,2941,-16535,9066l22263,51334v,4288,258,6983,773,7964c23686,60645,24581,61625,25722,62238v1141,613,3447,980,6943,980l32665,65668r-31610,l1055,63218r1398,c5704,63218,7900,62361,9040,60768v1141,-1716,1717,-4901,1717,-9434l10757,27566v,-7596,-184,-12374,-527,-13967c9874,11884,9347,10782,8623,10169,7900,9556,6943,9311,5728,9311v-1300,,-2858,245,-4673,980l,7841,19270,xe" fillcolor="black" stroked="f" strokeweight="0">
                  <v:stroke opacity="0" miterlimit="10" joinstyle="miter" endcap="round"/>
                  <v:path o:connecttype="custom" o:connectlocs="2,0;2,0;2,1;4,0;5,0;6,1;6,2;6,5;6,6;6,6;7,6;7,7;4,7;4,6;4,6;5,6;5,6;5,5;5,3;5,1;4,1;2,2;2,5;2,6;3,6;3,6;3,7;0,7;0,6;0,6;1,6;1,5;1,3;1,1;1,1;1,1;0,1;0,1;2,0" o:connectangles="0,0,0,0,0,0,0,0,0,0,0,0,0,0,0,0,0,0,0,0,0,0,0,0,0,0,0,0,0,0,0,0,0,0,0,0,0,0,0"/>
                </v:shape>
                <v:shape id="Shape 4675" o:spid="_x0000_s1044" style="position:absolute;left:6846;top:334;width:344;height:670;visibility:visible;mso-wrap-style:square;v-text-anchor:top" coordsize="34400,6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" path="m2165,c7832,,12493,980,16111,2818v2748,1470,4772,3675,6072,6738c23030,11639,23447,15682,23447,21808r,21685c23447,49619,23557,53417,23790,54764v233,1348,613,2206,1153,2696c25483,57950,26096,58195,26795,58195v736,,1399,-123,1951,-490c29727,57092,31603,55377,34400,52559r,3921c29187,63463,24207,67016,19472,67016v-2281,,-4097,-858,-5446,-2450c12677,62973,11978,60278,11929,56480l,64998,,57914,11929,51946r,-24258l,32845,,28551,11929,23401r,-2451c11929,14579,10923,10169,8899,7841,6875,5391,3931,4288,67,4288l,4311,,631,2165,xe" fillcolor="black" stroked="f" strokeweight="0">
                  <v:stroke opacity="0" miterlimit="10" joinstyle="miter" endcap="round"/>
                  <v:path o:connecttype="custom" o:connectlocs="0,0;2,0;2,1;2,2;2,4;2,5;2,6;3,6;3,6;3,5;3,6;2,7;1,6;1,6;0,6;0,6;1,5;1,3;0,3;0,3;1,2;1,2;1,1;0,0;0,0;0,0;0,0" o:connectangles="0,0,0,0,0,0,0,0,0,0,0,0,0,0,0,0,0,0,0,0,0,0,0,0,0,0,0"/>
                </v:shape>
                <v:shape id="Shape 4676" o:spid="_x0000_s1045" style="position:absolute;left:8084;width:141;height:142;visibility:visible;mso-wrap-style:square;v-text-anchor:top" coordsize="14167,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" path="m7114,v1963,,3619,735,4993,2083c13480,3430,14167,5146,14167,7106v,1960,-687,3553,-2060,5023c10733,13477,9077,14212,7114,14212v-1950,,-3618,-735,-5017,-2083c699,10659,,9066,,7106,,5146,687,3430,2061,2083,3434,735,5115,,7114,xe" fillcolor="black" stroked="f" strokeweight="0">
                  <v:stroke opacity="0" miterlimit="10" joinstyle="miter" endcap="round"/>
                  <v:path o:connecttype="custom" o:connectlocs="1,0;1,0;1,1;1,1;1,1;0,1;0,1;0,0;1,0" o:connectangles="0,0,0,0,0,0,0,0,0"/>
                </v:shape>
                <w10:anchorlock/>
              </v:group>
            </w:pict>
          </mc:Fallback>
        </mc:AlternateContent>
      </w:r>
    </w:p>
    <w:p w14:paraId="7DB3713E" w14:textId="77777777" w:rsidR="003865F3" w:rsidRPr="003865F3" w:rsidRDefault="003865F3"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rPr>
        <w:drawing>
          <wp:inline distT="0" distB="0" distL="0" distR="0" wp14:anchorId="64BFAD7C" wp14:editId="286F52AD">
            <wp:extent cx="5888737" cy="3307080"/>
            <wp:effectExtent l="0" t="0" r="0" b="0"/>
            <wp:docPr id="47726" name="Picture 47726"/>
            <wp:cNvGraphicFramePr/>
            <a:graphic xmlns:a="http://schemas.openxmlformats.org/drawingml/2006/main">
              <a:graphicData uri="http://schemas.openxmlformats.org/drawingml/2006/picture">
                <pic:pic xmlns:pic="http://schemas.openxmlformats.org/drawingml/2006/picture">
                  <pic:nvPicPr>
                    <pic:cNvPr id="47726" name="Picture 47726"/>
                    <pic:cNvPicPr/>
                  </pic:nvPicPr>
                  <pic:blipFill>
                    <a:blip r:embed="rId7"/>
                    <a:stretch>
                      <a:fillRect/>
                    </a:stretch>
                  </pic:blipFill>
                  <pic:spPr>
                    <a:xfrm>
                      <a:off x="0" y="0"/>
                      <a:ext cx="5888737" cy="3307080"/>
                    </a:xfrm>
                    <a:prstGeom prst="rect">
                      <a:avLst/>
                    </a:prstGeom>
                  </pic:spPr>
                </pic:pic>
              </a:graphicData>
            </a:graphic>
          </wp:inline>
        </w:drawing>
      </w:r>
    </w:p>
    <w:p w14:paraId="680C5F24" w14:textId="12DA5784" w:rsidR="003865F3" w:rsidRPr="003865F3" w:rsidRDefault="00BB54E0"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eastAsia="en-IN"/>
        </w:rPr>
        <mc:AlternateContent>
          <mc:Choice Requires="wpg">
            <w:drawing>
              <wp:inline distT="0" distB="0" distL="0" distR="0" wp14:anchorId="1EB2E032" wp14:editId="21FA1A94">
                <wp:extent cx="1013460" cy="103505"/>
                <wp:effectExtent l="6350" t="8255" r="8890" b="2540"/>
                <wp:docPr id="48884" name="Group 3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03505"/>
                          <a:chOff x="0" y="0"/>
                          <a:chExt cx="10134" cy="1034"/>
                        </a:xfrm>
                      </wpg:grpSpPr>
                      <wps:wsp>
                        <wps:cNvPr id="48885" name="Shape 5092"/>
                        <wps:cNvSpPr>
                          <a:spLocks noChangeArrowheads="1"/>
                        </wps:cNvSpPr>
                        <wps:spPr bwMode="auto">
                          <a:xfrm>
                            <a:off x="0" y="46"/>
                            <a:ext cx="423" cy="966"/>
                          </a:xfrm>
                          <a:custGeom>
                            <a:avLst/>
                            <a:gdLst>
                              <a:gd name="T0" fmla="*/ 0 w 42309"/>
                              <a:gd name="T1" fmla="*/ 0 h 96694"/>
                              <a:gd name="T2" fmla="*/ 353 w 42309"/>
                              <a:gd name="T3" fmla="*/ 0 h 96694"/>
                              <a:gd name="T4" fmla="*/ 423 w 42309"/>
                              <a:gd name="T5" fmla="*/ 9 h 96694"/>
                              <a:gd name="T6" fmla="*/ 423 w 42309"/>
                              <a:gd name="T7" fmla="*/ 72 h 96694"/>
                              <a:gd name="T8" fmla="*/ 367 w 42309"/>
                              <a:gd name="T9" fmla="*/ 58 h 96694"/>
                              <a:gd name="T10" fmla="*/ 274 w 42309"/>
                              <a:gd name="T11" fmla="*/ 71 h 96694"/>
                              <a:gd name="T12" fmla="*/ 274 w 42309"/>
                              <a:gd name="T13" fmla="*/ 473 h 96694"/>
                              <a:gd name="T14" fmla="*/ 341 w 42309"/>
                              <a:gd name="T15" fmla="*/ 483 h 96694"/>
                              <a:gd name="T16" fmla="*/ 391 w 42309"/>
                              <a:gd name="T17" fmla="*/ 487 h 96694"/>
                              <a:gd name="T18" fmla="*/ 423 w 42309"/>
                              <a:gd name="T19" fmla="*/ 472 h 96694"/>
                              <a:gd name="T20" fmla="*/ 423 w 42309"/>
                              <a:gd name="T21" fmla="*/ 532 h 96694"/>
                              <a:gd name="T22" fmla="*/ 361 w 42309"/>
                              <a:gd name="T23" fmla="*/ 528 h 96694"/>
                              <a:gd name="T24" fmla="*/ 274 w 42309"/>
                              <a:gd name="T25" fmla="*/ 513 h 96694"/>
                              <a:gd name="T26" fmla="*/ 274 w 42309"/>
                              <a:gd name="T27" fmla="*/ 795 h 96694"/>
                              <a:gd name="T28" fmla="*/ 294 w 42309"/>
                              <a:gd name="T29" fmla="*/ 908 h 96694"/>
                              <a:gd name="T30" fmla="*/ 376 w 42309"/>
                              <a:gd name="T31" fmla="*/ 940 h 96694"/>
                              <a:gd name="T32" fmla="*/ 413 w 42309"/>
                              <a:gd name="T33" fmla="*/ 940 h 96694"/>
                              <a:gd name="T34" fmla="*/ 413 w 42309"/>
                              <a:gd name="T35" fmla="*/ 966 h 96694"/>
                              <a:gd name="T36" fmla="*/ 0 w 42309"/>
                              <a:gd name="T37" fmla="*/ 966 h 96694"/>
                              <a:gd name="T38" fmla="*/ 0 w 42309"/>
                              <a:gd name="T39" fmla="*/ 940 h 96694"/>
                              <a:gd name="T40" fmla="*/ 36 w 42309"/>
                              <a:gd name="T41" fmla="*/ 940 h 96694"/>
                              <a:gd name="T42" fmla="*/ 124 w 42309"/>
                              <a:gd name="T43" fmla="*/ 900 h 96694"/>
                              <a:gd name="T44" fmla="*/ 138 w 42309"/>
                              <a:gd name="T45" fmla="*/ 795 h 96694"/>
                              <a:gd name="T46" fmla="*/ 138 w 42309"/>
                              <a:gd name="T47" fmla="*/ 171 h 96694"/>
                              <a:gd name="T48" fmla="*/ 119 w 42309"/>
                              <a:gd name="T49" fmla="*/ 58 h 96694"/>
                              <a:gd name="T50" fmla="*/ 36 w 42309"/>
                              <a:gd name="T51" fmla="*/ 26 h 96694"/>
                              <a:gd name="T52" fmla="*/ 0 w 42309"/>
                              <a:gd name="T53" fmla="*/ 26 h 96694"/>
                              <a:gd name="T54" fmla="*/ 0 w 42309"/>
                              <a:gd name="T55" fmla="*/ 0 h 966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2309" h="96694">
                                <a:moveTo>
                                  <a:pt x="0" y="0"/>
                                </a:moveTo>
                                <a:lnTo>
                                  <a:pt x="35303" y="0"/>
                                </a:lnTo>
                                <a:lnTo>
                                  <a:pt x="42309" y="947"/>
                                </a:lnTo>
                                <a:lnTo>
                                  <a:pt x="42309" y="7205"/>
                                </a:lnTo>
                                <a:lnTo>
                                  <a:pt x="36727" y="5762"/>
                                </a:lnTo>
                                <a:cubicBezTo>
                                  <a:pt x="34316" y="5762"/>
                                  <a:pt x="31207" y="6263"/>
                                  <a:pt x="27423" y="7139"/>
                                </a:cubicBezTo>
                                <a:lnTo>
                                  <a:pt x="27423" y="47345"/>
                                </a:lnTo>
                                <a:cubicBezTo>
                                  <a:pt x="29933" y="47846"/>
                                  <a:pt x="32156" y="48222"/>
                                  <a:pt x="34104" y="48347"/>
                                </a:cubicBezTo>
                                <a:cubicBezTo>
                                  <a:pt x="36040" y="48597"/>
                                  <a:pt x="37701" y="48723"/>
                                  <a:pt x="39074" y="48723"/>
                                </a:cubicBezTo>
                                <a:lnTo>
                                  <a:pt x="42309" y="47293"/>
                                </a:lnTo>
                                <a:lnTo>
                                  <a:pt x="42309" y="53270"/>
                                </a:lnTo>
                                <a:lnTo>
                                  <a:pt x="36090" y="52856"/>
                                </a:lnTo>
                                <a:cubicBezTo>
                                  <a:pt x="33392" y="52605"/>
                                  <a:pt x="30495" y="52105"/>
                                  <a:pt x="27423" y="51353"/>
                                </a:cubicBezTo>
                                <a:lnTo>
                                  <a:pt x="27423" y="79534"/>
                                </a:lnTo>
                                <a:cubicBezTo>
                                  <a:pt x="27423" y="85672"/>
                                  <a:pt x="28085" y="89429"/>
                                  <a:pt x="29408" y="90932"/>
                                </a:cubicBezTo>
                                <a:cubicBezTo>
                                  <a:pt x="31207" y="92936"/>
                                  <a:pt x="33929" y="94063"/>
                                  <a:pt x="37576" y="94063"/>
                                </a:cubicBezTo>
                                <a:lnTo>
                                  <a:pt x="41272" y="94063"/>
                                </a:lnTo>
                                <a:lnTo>
                                  <a:pt x="41272" y="96694"/>
                                </a:lnTo>
                                <a:lnTo>
                                  <a:pt x="0" y="96694"/>
                                </a:lnTo>
                                <a:lnTo>
                                  <a:pt x="0" y="94063"/>
                                </a:lnTo>
                                <a:lnTo>
                                  <a:pt x="3623" y="94063"/>
                                </a:lnTo>
                                <a:cubicBezTo>
                                  <a:pt x="7691" y="94063"/>
                                  <a:pt x="10614" y="92685"/>
                                  <a:pt x="12362" y="90055"/>
                                </a:cubicBezTo>
                                <a:cubicBezTo>
                                  <a:pt x="13311" y="88552"/>
                                  <a:pt x="13786" y="85045"/>
                                  <a:pt x="13786" y="79534"/>
                                </a:cubicBezTo>
                                <a:lnTo>
                                  <a:pt x="13786" y="17159"/>
                                </a:lnTo>
                                <a:cubicBezTo>
                                  <a:pt x="13786" y="11022"/>
                                  <a:pt x="13149" y="7265"/>
                                  <a:pt x="11863" y="5762"/>
                                </a:cubicBezTo>
                                <a:cubicBezTo>
                                  <a:pt x="10014" y="3758"/>
                                  <a:pt x="7267" y="2630"/>
                                  <a:pt x="3623" y="2630"/>
                                </a:cubicBezTo>
                                <a:lnTo>
                                  <a:pt x="0" y="2630"/>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6" name="Shape 5093"/>
                        <wps:cNvSpPr>
                          <a:spLocks noChangeArrowheads="1"/>
                        </wps:cNvSpPr>
                        <wps:spPr bwMode="auto">
                          <a:xfrm>
                            <a:off x="423" y="55"/>
                            <a:ext cx="310" cy="524"/>
                          </a:xfrm>
                          <a:custGeom>
                            <a:avLst/>
                            <a:gdLst>
                              <a:gd name="T0" fmla="*/ 0 w 31083"/>
                              <a:gd name="T1" fmla="*/ 0 h 52410"/>
                              <a:gd name="T2" fmla="*/ 134 w 31083"/>
                              <a:gd name="T3" fmla="*/ 18 h 52410"/>
                              <a:gd name="T4" fmla="*/ 259 w 31083"/>
                              <a:gd name="T5" fmla="*/ 108 h 52410"/>
                              <a:gd name="T6" fmla="*/ 310 w 31083"/>
                              <a:gd name="T7" fmla="*/ 259 h 52410"/>
                              <a:gd name="T8" fmla="*/ 232 w 31083"/>
                              <a:gd name="T9" fmla="*/ 450 h 52410"/>
                              <a:gd name="T10" fmla="*/ 13 w 31083"/>
                              <a:gd name="T11" fmla="*/ 524 h 52410"/>
                              <a:gd name="T12" fmla="*/ 0 w 31083"/>
                              <a:gd name="T13" fmla="*/ 523 h 52410"/>
                              <a:gd name="T14" fmla="*/ 0 w 31083"/>
                              <a:gd name="T15" fmla="*/ 463 h 52410"/>
                              <a:gd name="T16" fmla="*/ 95 w 31083"/>
                              <a:gd name="T17" fmla="*/ 421 h 52410"/>
                              <a:gd name="T18" fmla="*/ 148 w 31083"/>
                              <a:gd name="T19" fmla="*/ 272 h 52410"/>
                              <a:gd name="T20" fmla="*/ 123 w 31083"/>
                              <a:gd name="T21" fmla="*/ 156 h 52410"/>
                              <a:gd name="T22" fmla="*/ 51 w 31083"/>
                              <a:gd name="T23" fmla="*/ 76 h 52410"/>
                              <a:gd name="T24" fmla="*/ 0 w 31083"/>
                              <a:gd name="T25" fmla="*/ 63 h 52410"/>
                              <a:gd name="T26" fmla="*/ 0 w 31083"/>
                              <a:gd name="T27" fmla="*/ 0 h 524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083" h="52410">
                                <a:moveTo>
                                  <a:pt x="0" y="0"/>
                                </a:moveTo>
                                <a:lnTo>
                                  <a:pt x="13387" y="1809"/>
                                </a:lnTo>
                                <a:cubicBezTo>
                                  <a:pt x="18358" y="3562"/>
                                  <a:pt x="22554" y="6569"/>
                                  <a:pt x="25963" y="10827"/>
                                </a:cubicBezTo>
                                <a:cubicBezTo>
                                  <a:pt x="29372" y="14960"/>
                                  <a:pt x="31083" y="19970"/>
                                  <a:pt x="31083" y="25857"/>
                                </a:cubicBezTo>
                                <a:cubicBezTo>
                                  <a:pt x="31083" y="33748"/>
                                  <a:pt x="28486" y="40136"/>
                                  <a:pt x="23303" y="45020"/>
                                </a:cubicBezTo>
                                <a:cubicBezTo>
                                  <a:pt x="18108" y="50030"/>
                                  <a:pt x="10777" y="52410"/>
                                  <a:pt x="1311" y="52410"/>
                                </a:cubicBezTo>
                                <a:lnTo>
                                  <a:pt x="0" y="52323"/>
                                </a:lnTo>
                                <a:lnTo>
                                  <a:pt x="0" y="46346"/>
                                </a:lnTo>
                                <a:lnTo>
                                  <a:pt x="9516" y="42140"/>
                                </a:lnTo>
                                <a:cubicBezTo>
                                  <a:pt x="13088" y="38257"/>
                                  <a:pt x="14886" y="33247"/>
                                  <a:pt x="14886" y="27235"/>
                                </a:cubicBezTo>
                                <a:cubicBezTo>
                                  <a:pt x="14886" y="23101"/>
                                  <a:pt x="14024" y="19219"/>
                                  <a:pt x="12326" y="15587"/>
                                </a:cubicBezTo>
                                <a:cubicBezTo>
                                  <a:pt x="10615" y="11955"/>
                                  <a:pt x="8205" y="9324"/>
                                  <a:pt x="5070" y="7570"/>
                                </a:cubicBezTo>
                                <a:lnTo>
                                  <a:pt x="0" y="625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7" name="Shape 5094"/>
                        <wps:cNvSpPr>
                          <a:spLocks noChangeArrowheads="1"/>
                        </wps:cNvSpPr>
                        <wps:spPr bwMode="auto">
                          <a:xfrm>
                            <a:off x="1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0"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8" name="Shape 5095"/>
                        <wps:cNvSpPr>
                          <a:spLocks noChangeArrowheads="1"/>
                        </wps:cNvSpPr>
                        <wps:spPr bwMode="auto">
                          <a:xfrm>
                            <a:off x="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1"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9" name="Shape 5096"/>
                        <wps:cNvSpPr>
                          <a:spLocks noChangeArrowheads="1"/>
                        </wps:cNvSpPr>
                        <wps:spPr bwMode="auto">
                          <a:xfrm>
                            <a:off x="4569" y="361"/>
                            <a:ext cx="251" cy="656"/>
                          </a:xfrm>
                          <a:custGeom>
                            <a:avLst/>
                            <a:gdLst>
                              <a:gd name="T0" fmla="*/ 251 w 25145"/>
                              <a:gd name="T1" fmla="*/ 0 h 65641"/>
                              <a:gd name="T2" fmla="*/ 251 w 25145"/>
                              <a:gd name="T3" fmla="*/ 33 h 65641"/>
                              <a:gd name="T4" fmla="*/ 155 w 25145"/>
                              <a:gd name="T5" fmla="*/ 75 h 65641"/>
                              <a:gd name="T6" fmla="*/ 101 w 25145"/>
                              <a:gd name="T7" fmla="*/ 203 h 65641"/>
                              <a:gd name="T8" fmla="*/ 251 w 25145"/>
                              <a:gd name="T9" fmla="*/ 203 h 65641"/>
                              <a:gd name="T10" fmla="*/ 251 w 25145"/>
                              <a:gd name="T11" fmla="*/ 244 h 65641"/>
                              <a:gd name="T12" fmla="*/ 101 w 25145"/>
                              <a:gd name="T13" fmla="*/ 244 h 65641"/>
                              <a:gd name="T14" fmla="*/ 171 w 25145"/>
                              <a:gd name="T15" fmla="*/ 472 h 65641"/>
                              <a:gd name="T16" fmla="*/ 251 w 25145"/>
                              <a:gd name="T17" fmla="*/ 512 h 65641"/>
                              <a:gd name="T18" fmla="*/ 251 w 25145"/>
                              <a:gd name="T19" fmla="*/ 656 h 65641"/>
                              <a:gd name="T20" fmla="*/ 83 w 25145"/>
                              <a:gd name="T21" fmla="*/ 578 h 65641"/>
                              <a:gd name="T22" fmla="*/ 0 w 25145"/>
                              <a:gd name="T23" fmla="*/ 333 h 65641"/>
                              <a:gd name="T24" fmla="*/ 85 w 25145"/>
                              <a:gd name="T25" fmla="*/ 72 h 65641"/>
                              <a:gd name="T26" fmla="*/ 251 w 25145"/>
                              <a:gd name="T27" fmla="*/ 0 h 656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145" h="65641">
                                <a:moveTo>
                                  <a:pt x="25145" y="0"/>
                                </a:moveTo>
                                <a:lnTo>
                                  <a:pt x="25145" y="3300"/>
                                </a:lnTo>
                                <a:lnTo>
                                  <a:pt x="15523" y="7530"/>
                                </a:lnTo>
                                <a:cubicBezTo>
                                  <a:pt x="12413" y="10536"/>
                                  <a:pt x="10602" y="14794"/>
                                  <a:pt x="10078" y="20306"/>
                                </a:cubicBezTo>
                                <a:lnTo>
                                  <a:pt x="25145" y="20306"/>
                                </a:lnTo>
                                <a:lnTo>
                                  <a:pt x="25145" y="24439"/>
                                </a:lnTo>
                                <a:lnTo>
                                  <a:pt x="10078" y="24439"/>
                                </a:lnTo>
                                <a:cubicBezTo>
                                  <a:pt x="10041" y="34083"/>
                                  <a:pt x="12376" y="41724"/>
                                  <a:pt x="17121" y="47234"/>
                                </a:cubicBezTo>
                                <a:lnTo>
                                  <a:pt x="25145" y="51207"/>
                                </a:lnTo>
                                <a:lnTo>
                                  <a:pt x="25145" y="65641"/>
                                </a:lnTo>
                                <a:lnTo>
                                  <a:pt x="8342" y="57881"/>
                                </a:lnTo>
                                <a:cubicBezTo>
                                  <a:pt x="2785" y="51869"/>
                                  <a:pt x="0" y="43602"/>
                                  <a:pt x="0" y="33332"/>
                                </a:cubicBezTo>
                                <a:cubicBezTo>
                                  <a:pt x="0" y="22184"/>
                                  <a:pt x="2847" y="13417"/>
                                  <a:pt x="8554" y="7155"/>
                                </a:cubicBezTo>
                                <a:lnTo>
                                  <a:pt x="2514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0" name="Shape 5097"/>
                        <wps:cNvSpPr>
                          <a:spLocks noChangeArrowheads="1"/>
                        </wps:cNvSpPr>
                        <wps:spPr bwMode="auto">
                          <a:xfrm>
                            <a:off x="3207" y="46"/>
                            <a:ext cx="1238" cy="966"/>
                          </a:xfrm>
                          <a:custGeom>
                            <a:avLst/>
                            <a:gdLst>
                              <a:gd name="T0" fmla="*/ 0 w 123895"/>
                              <a:gd name="T1" fmla="*/ 0 h 96694"/>
                              <a:gd name="T2" fmla="*/ 273 w 123895"/>
                              <a:gd name="T3" fmla="*/ 0 h 96694"/>
                              <a:gd name="T4" fmla="*/ 622 w 123895"/>
                              <a:gd name="T5" fmla="*/ 756 h 96694"/>
                              <a:gd name="T6" fmla="*/ 965 w 123895"/>
                              <a:gd name="T7" fmla="*/ 0 h 96694"/>
                              <a:gd name="T8" fmla="*/ 1238 w 123895"/>
                              <a:gd name="T9" fmla="*/ 0 h 96694"/>
                              <a:gd name="T10" fmla="*/ 1238 w 123895"/>
                              <a:gd name="T11" fmla="*/ 26 h 96694"/>
                              <a:gd name="T12" fmla="*/ 1205 w 123895"/>
                              <a:gd name="T13" fmla="*/ 26 h 96694"/>
                              <a:gd name="T14" fmla="*/ 1117 w 123895"/>
                              <a:gd name="T15" fmla="*/ 64 h 96694"/>
                              <a:gd name="T16" fmla="*/ 1102 w 123895"/>
                              <a:gd name="T17" fmla="*/ 168 h 96694"/>
                              <a:gd name="T18" fmla="*/ 1102 w 123895"/>
                              <a:gd name="T19" fmla="*/ 798 h 96694"/>
                              <a:gd name="T20" fmla="*/ 1122 w 123895"/>
                              <a:gd name="T21" fmla="*/ 910 h 96694"/>
                              <a:gd name="T22" fmla="*/ 1205 w 123895"/>
                              <a:gd name="T23" fmla="*/ 940 h 96694"/>
                              <a:gd name="T24" fmla="*/ 1238 w 123895"/>
                              <a:gd name="T25" fmla="*/ 940 h 96694"/>
                              <a:gd name="T26" fmla="*/ 1238 w 123895"/>
                              <a:gd name="T27" fmla="*/ 966 h 96694"/>
                              <a:gd name="T28" fmla="*/ 829 w 123895"/>
                              <a:gd name="T29" fmla="*/ 966 h 96694"/>
                              <a:gd name="T30" fmla="*/ 829 w 123895"/>
                              <a:gd name="T31" fmla="*/ 940 h 96694"/>
                              <a:gd name="T32" fmla="*/ 863 w 123895"/>
                              <a:gd name="T33" fmla="*/ 940 h 96694"/>
                              <a:gd name="T34" fmla="*/ 950 w 123895"/>
                              <a:gd name="T35" fmla="*/ 902 h 96694"/>
                              <a:gd name="T36" fmla="*/ 965 w 123895"/>
                              <a:gd name="T37" fmla="*/ 798 h 96694"/>
                              <a:gd name="T38" fmla="*/ 965 w 123895"/>
                              <a:gd name="T39" fmla="*/ 154 h 96694"/>
                              <a:gd name="T40" fmla="*/ 594 w 123895"/>
                              <a:gd name="T41" fmla="*/ 966 h 96694"/>
                              <a:gd name="T42" fmla="*/ 571 w 123895"/>
                              <a:gd name="T43" fmla="*/ 966 h 96694"/>
                              <a:gd name="T44" fmla="*/ 199 w 123895"/>
                              <a:gd name="T45" fmla="*/ 154 h 96694"/>
                              <a:gd name="T46" fmla="*/ 199 w 123895"/>
                              <a:gd name="T47" fmla="*/ 798 h 96694"/>
                              <a:gd name="T48" fmla="*/ 218 w 123895"/>
                              <a:gd name="T49" fmla="*/ 910 h 96694"/>
                              <a:gd name="T50" fmla="*/ 301 w 123895"/>
                              <a:gd name="T51" fmla="*/ 940 h 96694"/>
                              <a:gd name="T52" fmla="*/ 335 w 123895"/>
                              <a:gd name="T53" fmla="*/ 940 h 96694"/>
                              <a:gd name="T54" fmla="*/ 335 w 123895"/>
                              <a:gd name="T55" fmla="*/ 966 h 96694"/>
                              <a:gd name="T56" fmla="*/ 0 w 123895"/>
                              <a:gd name="T57" fmla="*/ 966 h 96694"/>
                              <a:gd name="T58" fmla="*/ 0 w 123895"/>
                              <a:gd name="T59" fmla="*/ 940 h 96694"/>
                              <a:gd name="T60" fmla="*/ 34 w 123895"/>
                              <a:gd name="T61" fmla="*/ 940 h 96694"/>
                              <a:gd name="T62" fmla="*/ 121 w 123895"/>
                              <a:gd name="T63" fmla="*/ 902 h 96694"/>
                              <a:gd name="T64" fmla="*/ 136 w 123895"/>
                              <a:gd name="T65" fmla="*/ 798 h 96694"/>
                              <a:gd name="T66" fmla="*/ 136 w 123895"/>
                              <a:gd name="T67" fmla="*/ 168 h 96694"/>
                              <a:gd name="T68" fmla="*/ 122 w 123895"/>
                              <a:gd name="T69" fmla="*/ 75 h 96694"/>
                              <a:gd name="T70" fmla="*/ 85 w 123895"/>
                              <a:gd name="T71" fmla="*/ 40 h 96694"/>
                              <a:gd name="T72" fmla="*/ 0 w 123895"/>
                              <a:gd name="T73" fmla="*/ 26 h 96694"/>
                              <a:gd name="T74" fmla="*/ 0 w 123895"/>
                              <a:gd name="T75" fmla="*/ 0 h 966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3895" h="96694">
                                <a:moveTo>
                                  <a:pt x="0" y="0"/>
                                </a:moveTo>
                                <a:lnTo>
                                  <a:pt x="27274" y="0"/>
                                </a:lnTo>
                                <a:lnTo>
                                  <a:pt x="62229" y="75651"/>
                                </a:lnTo>
                                <a:lnTo>
                                  <a:pt x="96609" y="0"/>
                                </a:lnTo>
                                <a:lnTo>
                                  <a:pt x="123895" y="0"/>
                                </a:lnTo>
                                <a:lnTo>
                                  <a:pt x="123895" y="2630"/>
                                </a:lnTo>
                                <a:lnTo>
                                  <a:pt x="120548" y="2630"/>
                                </a:lnTo>
                                <a:cubicBezTo>
                                  <a:pt x="116440" y="2630"/>
                                  <a:pt x="113518" y="3883"/>
                                  <a:pt x="111819" y="6388"/>
                                </a:cubicBezTo>
                                <a:cubicBezTo>
                                  <a:pt x="110770" y="7891"/>
                                  <a:pt x="110258" y="11398"/>
                                  <a:pt x="110258" y="16784"/>
                                </a:cubicBezTo>
                                <a:lnTo>
                                  <a:pt x="110258" y="79910"/>
                                </a:lnTo>
                                <a:cubicBezTo>
                                  <a:pt x="110258" y="85797"/>
                                  <a:pt x="110920" y="89554"/>
                                  <a:pt x="112244" y="91057"/>
                                </a:cubicBezTo>
                                <a:cubicBezTo>
                                  <a:pt x="113992" y="93061"/>
                                  <a:pt x="116765" y="94063"/>
                                  <a:pt x="120548" y="94063"/>
                                </a:cubicBezTo>
                                <a:lnTo>
                                  <a:pt x="123895" y="94063"/>
                                </a:lnTo>
                                <a:lnTo>
                                  <a:pt x="123895" y="96694"/>
                                </a:lnTo>
                                <a:lnTo>
                                  <a:pt x="82971" y="96694"/>
                                </a:lnTo>
                                <a:lnTo>
                                  <a:pt x="82971" y="94063"/>
                                </a:lnTo>
                                <a:lnTo>
                                  <a:pt x="86381" y="94063"/>
                                </a:lnTo>
                                <a:cubicBezTo>
                                  <a:pt x="90502" y="94063"/>
                                  <a:pt x="93399" y="92811"/>
                                  <a:pt x="95048" y="90306"/>
                                </a:cubicBezTo>
                                <a:cubicBezTo>
                                  <a:pt x="96097" y="88803"/>
                                  <a:pt x="96609" y="85296"/>
                                  <a:pt x="96609" y="79910"/>
                                </a:cubicBezTo>
                                <a:lnTo>
                                  <a:pt x="96609" y="15406"/>
                                </a:lnTo>
                                <a:lnTo>
                                  <a:pt x="59456" y="96694"/>
                                </a:lnTo>
                                <a:lnTo>
                                  <a:pt x="57108" y="96694"/>
                                </a:lnTo>
                                <a:lnTo>
                                  <a:pt x="19894" y="15406"/>
                                </a:lnTo>
                                <a:lnTo>
                                  <a:pt x="19894" y="79910"/>
                                </a:lnTo>
                                <a:cubicBezTo>
                                  <a:pt x="19894" y="85797"/>
                                  <a:pt x="20531" y="89554"/>
                                  <a:pt x="21804" y="91057"/>
                                </a:cubicBezTo>
                                <a:cubicBezTo>
                                  <a:pt x="23565" y="93061"/>
                                  <a:pt x="26325" y="94063"/>
                                  <a:pt x="30121" y="94063"/>
                                </a:cubicBezTo>
                                <a:lnTo>
                                  <a:pt x="33531" y="94063"/>
                                </a:lnTo>
                                <a:lnTo>
                                  <a:pt x="33531" y="96694"/>
                                </a:lnTo>
                                <a:lnTo>
                                  <a:pt x="0" y="96694"/>
                                </a:lnTo>
                                <a:lnTo>
                                  <a:pt x="0" y="94063"/>
                                </a:lnTo>
                                <a:lnTo>
                                  <a:pt x="3409" y="94063"/>
                                </a:lnTo>
                                <a:cubicBezTo>
                                  <a:pt x="7480" y="94063"/>
                                  <a:pt x="10365" y="92811"/>
                                  <a:pt x="12076" y="90306"/>
                                </a:cubicBezTo>
                                <a:cubicBezTo>
                                  <a:pt x="13113" y="88803"/>
                                  <a:pt x="13637" y="85296"/>
                                  <a:pt x="13637" y="79910"/>
                                </a:cubicBezTo>
                                <a:lnTo>
                                  <a:pt x="13637" y="16784"/>
                                </a:lnTo>
                                <a:cubicBezTo>
                                  <a:pt x="13637" y="12525"/>
                                  <a:pt x="13163" y="9394"/>
                                  <a:pt x="12213" y="7515"/>
                                </a:cubicBezTo>
                                <a:cubicBezTo>
                                  <a:pt x="11552" y="6137"/>
                                  <a:pt x="10328" y="5010"/>
                                  <a:pt x="8554" y="4008"/>
                                </a:cubicBezTo>
                                <a:cubicBezTo>
                                  <a:pt x="6781" y="3132"/>
                                  <a:pt x="3934" y="2630"/>
                                  <a:pt x="0" y="2630"/>
                                </a:cubicBez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1" name="Shape 5098"/>
                        <wps:cNvSpPr>
                          <a:spLocks noChangeArrowheads="1"/>
                        </wps:cNvSpPr>
                        <wps:spPr bwMode="auto">
                          <a:xfrm>
                            <a:off x="4821" y="760"/>
                            <a:ext cx="299" cy="273"/>
                          </a:xfrm>
                          <a:custGeom>
                            <a:avLst/>
                            <a:gdLst>
                              <a:gd name="T0" fmla="*/ 277 w 29903"/>
                              <a:gd name="T1" fmla="*/ 0 h 27305"/>
                              <a:gd name="T2" fmla="*/ 299 w 29903"/>
                              <a:gd name="T3" fmla="*/ 15 h 27305"/>
                              <a:gd name="T4" fmla="*/ 212 w 29903"/>
                              <a:gd name="T5" fmla="*/ 193 h 27305"/>
                              <a:gd name="T6" fmla="*/ 33 w 29903"/>
                              <a:gd name="T7" fmla="*/ 273 h 27305"/>
                              <a:gd name="T8" fmla="*/ 0 w 29903"/>
                              <a:gd name="T9" fmla="*/ 258 h 27305"/>
                              <a:gd name="T10" fmla="*/ 0 w 29903"/>
                              <a:gd name="T11" fmla="*/ 114 h 27305"/>
                              <a:gd name="T12" fmla="*/ 87 w 29903"/>
                              <a:gd name="T13" fmla="*/ 157 h 27305"/>
                              <a:gd name="T14" fmla="*/ 198 w 29903"/>
                              <a:gd name="T15" fmla="*/ 121 h 27305"/>
                              <a:gd name="T16" fmla="*/ 277 w 29903"/>
                              <a:gd name="T17" fmla="*/ 0 h 273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903" h="27305">
                                <a:moveTo>
                                  <a:pt x="27705" y="0"/>
                                </a:moveTo>
                                <a:lnTo>
                                  <a:pt x="29903" y="1503"/>
                                </a:lnTo>
                                <a:cubicBezTo>
                                  <a:pt x="28916" y="8016"/>
                                  <a:pt x="26019" y="13903"/>
                                  <a:pt x="21236" y="19288"/>
                                </a:cubicBezTo>
                                <a:cubicBezTo>
                                  <a:pt x="16453" y="24549"/>
                                  <a:pt x="10471" y="27305"/>
                                  <a:pt x="3266" y="27305"/>
                                </a:cubicBezTo>
                                <a:lnTo>
                                  <a:pt x="0" y="25796"/>
                                </a:lnTo>
                                <a:lnTo>
                                  <a:pt x="0" y="11362"/>
                                </a:lnTo>
                                <a:lnTo>
                                  <a:pt x="8673" y="15656"/>
                                </a:lnTo>
                                <a:cubicBezTo>
                                  <a:pt x="12931" y="15656"/>
                                  <a:pt x="16641" y="14404"/>
                                  <a:pt x="19787" y="12149"/>
                                </a:cubicBezTo>
                                <a:cubicBezTo>
                                  <a:pt x="22935" y="9769"/>
                                  <a:pt x="25570" y="5762"/>
                                  <a:pt x="2770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2" name="Shape 5099"/>
                        <wps:cNvSpPr>
                          <a:spLocks noChangeArrowheads="1"/>
                        </wps:cNvSpPr>
                        <wps:spPr bwMode="auto">
                          <a:xfrm>
                            <a:off x="6646" y="628"/>
                            <a:ext cx="240" cy="397"/>
                          </a:xfrm>
                          <a:custGeom>
                            <a:avLst/>
                            <a:gdLst>
                              <a:gd name="T0" fmla="*/ 240 w 24090"/>
                              <a:gd name="T1" fmla="*/ 0 h 39760"/>
                              <a:gd name="T2" fmla="*/ 240 w 24090"/>
                              <a:gd name="T3" fmla="*/ 48 h 39760"/>
                              <a:gd name="T4" fmla="*/ 223 w 24090"/>
                              <a:gd name="T5" fmla="*/ 56 h 39760"/>
                              <a:gd name="T6" fmla="*/ 143 w 24090"/>
                              <a:gd name="T7" fmla="*/ 122 h 39760"/>
                              <a:gd name="T8" fmla="*/ 119 w 24090"/>
                              <a:gd name="T9" fmla="*/ 196 h 39760"/>
                              <a:gd name="T10" fmla="*/ 149 w 24090"/>
                              <a:gd name="T11" fmla="*/ 281 h 39760"/>
                              <a:gd name="T12" fmla="*/ 219 w 24090"/>
                              <a:gd name="T13" fmla="*/ 314 h 39760"/>
                              <a:gd name="T14" fmla="*/ 240 w 24090"/>
                              <a:gd name="T15" fmla="*/ 304 h 39760"/>
                              <a:gd name="T16" fmla="*/ 240 w 24090"/>
                              <a:gd name="T17" fmla="*/ 376 h 39760"/>
                              <a:gd name="T18" fmla="*/ 236 w 24090"/>
                              <a:gd name="T19" fmla="*/ 379 h 39760"/>
                              <a:gd name="T20" fmla="*/ 154 w 24090"/>
                              <a:gd name="T21" fmla="*/ 397 h 39760"/>
                              <a:gd name="T22" fmla="*/ 44 w 24090"/>
                              <a:gd name="T23" fmla="*/ 351 h 39760"/>
                              <a:gd name="T24" fmla="*/ 0 w 24090"/>
                              <a:gd name="T25" fmla="*/ 229 h 39760"/>
                              <a:gd name="T26" fmla="*/ 21 w 24090"/>
                              <a:gd name="T27" fmla="*/ 147 h 39760"/>
                              <a:gd name="T28" fmla="*/ 122 w 24090"/>
                              <a:gd name="T29" fmla="*/ 56 h 39760"/>
                              <a:gd name="T30" fmla="*/ 218 w 24090"/>
                              <a:gd name="T31" fmla="*/ 9 h 39760"/>
                              <a:gd name="T32" fmla="*/ 240 w 24090"/>
                              <a:gd name="T33" fmla="*/ 0 h 397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090" h="39760">
                                <a:moveTo>
                                  <a:pt x="24090" y="0"/>
                                </a:moveTo>
                                <a:lnTo>
                                  <a:pt x="24090" y="4824"/>
                                </a:lnTo>
                                <a:lnTo>
                                  <a:pt x="22379" y="5566"/>
                                </a:lnTo>
                                <a:cubicBezTo>
                                  <a:pt x="18645" y="7695"/>
                                  <a:pt x="15972" y="9824"/>
                                  <a:pt x="14361" y="12204"/>
                                </a:cubicBezTo>
                                <a:cubicBezTo>
                                  <a:pt x="12750" y="14459"/>
                                  <a:pt x="11939" y="16964"/>
                                  <a:pt x="11939" y="19594"/>
                                </a:cubicBezTo>
                                <a:cubicBezTo>
                                  <a:pt x="11939" y="23101"/>
                                  <a:pt x="12963" y="25857"/>
                                  <a:pt x="14998" y="28111"/>
                                </a:cubicBezTo>
                                <a:cubicBezTo>
                                  <a:pt x="17034" y="30366"/>
                                  <a:pt x="19382" y="31493"/>
                                  <a:pt x="22029" y="31493"/>
                                </a:cubicBezTo>
                                <a:lnTo>
                                  <a:pt x="24090" y="30476"/>
                                </a:lnTo>
                                <a:lnTo>
                                  <a:pt x="24090" y="37706"/>
                                </a:lnTo>
                                <a:lnTo>
                                  <a:pt x="23665" y="38006"/>
                                </a:lnTo>
                                <a:cubicBezTo>
                                  <a:pt x="21105" y="39259"/>
                                  <a:pt x="18383" y="39760"/>
                                  <a:pt x="15498" y="39760"/>
                                </a:cubicBezTo>
                                <a:cubicBezTo>
                                  <a:pt x="10990" y="39760"/>
                                  <a:pt x="7293" y="38256"/>
                                  <a:pt x="4371" y="35125"/>
                                </a:cubicBezTo>
                                <a:cubicBezTo>
                                  <a:pt x="1461" y="32119"/>
                                  <a:pt x="0" y="27986"/>
                                  <a:pt x="0" y="22976"/>
                                </a:cubicBezTo>
                                <a:cubicBezTo>
                                  <a:pt x="0" y="19844"/>
                                  <a:pt x="712" y="17089"/>
                                  <a:pt x="2136" y="14709"/>
                                </a:cubicBezTo>
                                <a:cubicBezTo>
                                  <a:pt x="4084" y="11453"/>
                                  <a:pt x="7456" y="8447"/>
                                  <a:pt x="12263" y="5566"/>
                                </a:cubicBezTo>
                                <a:cubicBezTo>
                                  <a:pt x="14667" y="4188"/>
                                  <a:pt x="17867" y="2623"/>
                                  <a:pt x="21864" y="885"/>
                                </a:cubicBezTo>
                                <a:lnTo>
                                  <a:pt x="2409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3" name="Shape 5100"/>
                        <wps:cNvSpPr>
                          <a:spLocks noChangeArrowheads="1"/>
                        </wps:cNvSpPr>
                        <wps:spPr bwMode="auto">
                          <a:xfrm>
                            <a:off x="6671" y="347"/>
                            <a:ext cx="215" cy="226"/>
                          </a:xfrm>
                          <a:custGeom>
                            <a:avLst/>
                            <a:gdLst>
                              <a:gd name="T0" fmla="*/ 215 w 21592"/>
                              <a:gd name="T1" fmla="*/ 0 h 22653"/>
                              <a:gd name="T2" fmla="*/ 215 w 21592"/>
                              <a:gd name="T3" fmla="*/ 38 h 22653"/>
                              <a:gd name="T4" fmla="*/ 145 w 21592"/>
                              <a:gd name="T5" fmla="*/ 61 h 22653"/>
                              <a:gd name="T6" fmla="*/ 118 w 21592"/>
                              <a:gd name="T7" fmla="*/ 117 h 22653"/>
                              <a:gd name="T8" fmla="*/ 119 w 21592"/>
                              <a:gd name="T9" fmla="*/ 159 h 22653"/>
                              <a:gd name="T10" fmla="*/ 103 w 21592"/>
                              <a:gd name="T11" fmla="*/ 209 h 22653"/>
                              <a:gd name="T12" fmla="*/ 59 w 21592"/>
                              <a:gd name="T13" fmla="*/ 226 h 22653"/>
                              <a:gd name="T14" fmla="*/ 17 w 21592"/>
                              <a:gd name="T15" fmla="*/ 207 h 22653"/>
                              <a:gd name="T16" fmla="*/ 0 w 21592"/>
                              <a:gd name="T17" fmla="*/ 157 h 22653"/>
                              <a:gd name="T18" fmla="*/ 62 w 21592"/>
                              <a:gd name="T19" fmla="*/ 45 h 22653"/>
                              <a:gd name="T20" fmla="*/ 215 w 21592"/>
                              <a:gd name="T21" fmla="*/ 0 h 226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92" h="22653">
                                <a:moveTo>
                                  <a:pt x="21592" y="0"/>
                                </a:moveTo>
                                <a:lnTo>
                                  <a:pt x="21592" y="3765"/>
                                </a:lnTo>
                                <a:lnTo>
                                  <a:pt x="14561" y="6120"/>
                                </a:lnTo>
                                <a:cubicBezTo>
                                  <a:pt x="12763" y="7748"/>
                                  <a:pt x="11864" y="9627"/>
                                  <a:pt x="11864" y="11756"/>
                                </a:cubicBezTo>
                                <a:lnTo>
                                  <a:pt x="12001" y="15889"/>
                                </a:lnTo>
                                <a:cubicBezTo>
                                  <a:pt x="12001" y="18019"/>
                                  <a:pt x="11439" y="19647"/>
                                  <a:pt x="10328" y="20900"/>
                                </a:cubicBezTo>
                                <a:cubicBezTo>
                                  <a:pt x="9216" y="22027"/>
                                  <a:pt x="7768" y="22653"/>
                                  <a:pt x="5957" y="22653"/>
                                </a:cubicBezTo>
                                <a:cubicBezTo>
                                  <a:pt x="4208" y="22653"/>
                                  <a:pt x="2772" y="22027"/>
                                  <a:pt x="1661" y="20774"/>
                                </a:cubicBezTo>
                                <a:cubicBezTo>
                                  <a:pt x="549" y="19647"/>
                                  <a:pt x="0" y="17894"/>
                                  <a:pt x="0" y="15764"/>
                                </a:cubicBezTo>
                                <a:cubicBezTo>
                                  <a:pt x="0" y="11631"/>
                                  <a:pt x="2073" y="7874"/>
                                  <a:pt x="6244" y="4492"/>
                                </a:cubicBezTo>
                                <a:lnTo>
                                  <a:pt x="2159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4" name="Shape 5101"/>
                        <wps:cNvSpPr>
                          <a:spLocks noChangeArrowheads="1"/>
                        </wps:cNvSpPr>
                        <wps:spPr bwMode="auto">
                          <a:xfrm>
                            <a:off x="5230" y="340"/>
                            <a:ext cx="548" cy="692"/>
                          </a:xfrm>
                          <a:custGeom>
                            <a:avLst/>
                            <a:gdLst>
                              <a:gd name="T0" fmla="*/ 310 w 54848"/>
                              <a:gd name="T1" fmla="*/ 0 h 69263"/>
                              <a:gd name="T2" fmla="*/ 468 w 54848"/>
                              <a:gd name="T3" fmla="*/ 51 h 69263"/>
                              <a:gd name="T4" fmla="*/ 530 w 54848"/>
                              <a:gd name="T5" fmla="*/ 156 h 69263"/>
                              <a:gd name="T6" fmla="*/ 512 w 54848"/>
                              <a:gd name="T7" fmla="*/ 200 h 69263"/>
                              <a:gd name="T8" fmla="*/ 464 w 54848"/>
                              <a:gd name="T9" fmla="*/ 218 h 69263"/>
                              <a:gd name="T10" fmla="*/ 400 w 54848"/>
                              <a:gd name="T11" fmla="*/ 190 h 69263"/>
                              <a:gd name="T12" fmla="*/ 384 w 54848"/>
                              <a:gd name="T13" fmla="*/ 134 h 69263"/>
                              <a:gd name="T14" fmla="*/ 356 w 54848"/>
                              <a:gd name="T15" fmla="*/ 69 h 69263"/>
                              <a:gd name="T16" fmla="*/ 287 w 54848"/>
                              <a:gd name="T17" fmla="*/ 48 h 69263"/>
                              <a:gd name="T18" fmla="*/ 173 w 54848"/>
                              <a:gd name="T19" fmla="*/ 100 h 69263"/>
                              <a:gd name="T20" fmla="*/ 115 w 54848"/>
                              <a:gd name="T21" fmla="*/ 285 h 69263"/>
                              <a:gd name="T22" fmla="*/ 172 w 54848"/>
                              <a:gd name="T23" fmla="*/ 491 h 69263"/>
                              <a:gd name="T24" fmla="*/ 327 w 54848"/>
                              <a:gd name="T25" fmla="*/ 581 h 69263"/>
                              <a:gd name="T26" fmla="*/ 451 w 54848"/>
                              <a:gd name="T27" fmla="*/ 533 h 69263"/>
                              <a:gd name="T28" fmla="*/ 527 w 54848"/>
                              <a:gd name="T29" fmla="*/ 414 h 69263"/>
                              <a:gd name="T30" fmla="*/ 548 w 54848"/>
                              <a:gd name="T31" fmla="*/ 424 h 69263"/>
                              <a:gd name="T32" fmla="*/ 445 w 54848"/>
                              <a:gd name="T33" fmla="*/ 622 h 69263"/>
                              <a:gd name="T34" fmla="*/ 275 w 54848"/>
                              <a:gd name="T35" fmla="*/ 692 h 69263"/>
                              <a:gd name="T36" fmla="*/ 82 w 54848"/>
                              <a:gd name="T37" fmla="*/ 598 h 69263"/>
                              <a:gd name="T38" fmla="*/ 0 w 54848"/>
                              <a:gd name="T39" fmla="*/ 347 h 69263"/>
                              <a:gd name="T40" fmla="*/ 91 w 54848"/>
                              <a:gd name="T41" fmla="*/ 96 h 69263"/>
                              <a:gd name="T42" fmla="*/ 310 w 54848"/>
                              <a:gd name="T43" fmla="*/ 0 h 6926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4848" h="69263">
                                <a:moveTo>
                                  <a:pt x="31046" y="0"/>
                                </a:moveTo>
                                <a:cubicBezTo>
                                  <a:pt x="37440" y="0"/>
                                  <a:pt x="42697" y="1753"/>
                                  <a:pt x="46818" y="5135"/>
                                </a:cubicBezTo>
                                <a:cubicBezTo>
                                  <a:pt x="50939" y="8517"/>
                                  <a:pt x="53000" y="12024"/>
                                  <a:pt x="53000" y="15656"/>
                                </a:cubicBezTo>
                                <a:cubicBezTo>
                                  <a:pt x="53000" y="17535"/>
                                  <a:pt x="52425" y="18912"/>
                                  <a:pt x="51264" y="20039"/>
                                </a:cubicBezTo>
                                <a:cubicBezTo>
                                  <a:pt x="50103" y="21167"/>
                                  <a:pt x="48479" y="21793"/>
                                  <a:pt x="46394" y="21793"/>
                                </a:cubicBezTo>
                                <a:cubicBezTo>
                                  <a:pt x="43596" y="21793"/>
                                  <a:pt x="41486" y="20791"/>
                                  <a:pt x="40075" y="19038"/>
                                </a:cubicBezTo>
                                <a:cubicBezTo>
                                  <a:pt x="39263" y="18036"/>
                                  <a:pt x="38726" y="16157"/>
                                  <a:pt x="38476" y="13402"/>
                                </a:cubicBezTo>
                                <a:cubicBezTo>
                                  <a:pt x="38214" y="10521"/>
                                  <a:pt x="37252" y="8391"/>
                                  <a:pt x="35591" y="6888"/>
                                </a:cubicBezTo>
                                <a:cubicBezTo>
                                  <a:pt x="33943" y="5511"/>
                                  <a:pt x="31645" y="4759"/>
                                  <a:pt x="28698" y="4759"/>
                                </a:cubicBezTo>
                                <a:cubicBezTo>
                                  <a:pt x="23965" y="4759"/>
                                  <a:pt x="20156" y="6513"/>
                                  <a:pt x="17271" y="10020"/>
                                </a:cubicBezTo>
                                <a:cubicBezTo>
                                  <a:pt x="13425" y="14779"/>
                                  <a:pt x="11514" y="20917"/>
                                  <a:pt x="11514" y="28557"/>
                                </a:cubicBezTo>
                                <a:cubicBezTo>
                                  <a:pt x="11514" y="36323"/>
                                  <a:pt x="13412" y="43211"/>
                                  <a:pt x="17234" y="49098"/>
                                </a:cubicBezTo>
                                <a:cubicBezTo>
                                  <a:pt x="21043" y="55110"/>
                                  <a:pt x="26188" y="58116"/>
                                  <a:pt x="32682" y="58116"/>
                                </a:cubicBezTo>
                                <a:cubicBezTo>
                                  <a:pt x="37327" y="58116"/>
                                  <a:pt x="41486" y="56488"/>
                                  <a:pt x="45182" y="53356"/>
                                </a:cubicBezTo>
                                <a:cubicBezTo>
                                  <a:pt x="47792" y="51102"/>
                                  <a:pt x="50327" y="47219"/>
                                  <a:pt x="52788" y="41458"/>
                                </a:cubicBezTo>
                                <a:lnTo>
                                  <a:pt x="54848" y="42459"/>
                                </a:lnTo>
                                <a:cubicBezTo>
                                  <a:pt x="53100" y="50977"/>
                                  <a:pt x="49666" y="57615"/>
                                  <a:pt x="44545" y="62249"/>
                                </a:cubicBezTo>
                                <a:cubicBezTo>
                                  <a:pt x="39425" y="66884"/>
                                  <a:pt x="33768" y="69263"/>
                                  <a:pt x="27561" y="69263"/>
                                </a:cubicBezTo>
                                <a:cubicBezTo>
                                  <a:pt x="20181" y="69263"/>
                                  <a:pt x="13737" y="66132"/>
                                  <a:pt x="8242" y="59870"/>
                                </a:cubicBezTo>
                                <a:cubicBezTo>
                                  <a:pt x="2747" y="53607"/>
                                  <a:pt x="0" y="45215"/>
                                  <a:pt x="0" y="34694"/>
                                </a:cubicBezTo>
                                <a:cubicBezTo>
                                  <a:pt x="0" y="24423"/>
                                  <a:pt x="3047" y="16032"/>
                                  <a:pt x="9129" y="9644"/>
                                </a:cubicBezTo>
                                <a:cubicBezTo>
                                  <a:pt x="15223" y="3256"/>
                                  <a:pt x="22529" y="0"/>
                                  <a:pt x="3104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5" name="Shape 5102"/>
                        <wps:cNvSpPr>
                          <a:spLocks noChangeArrowheads="1"/>
                        </wps:cNvSpPr>
                        <wps:spPr bwMode="auto">
                          <a:xfrm>
                            <a:off x="4821" y="340"/>
                            <a:ext cx="299" cy="265"/>
                          </a:xfrm>
                          <a:custGeom>
                            <a:avLst/>
                            <a:gdLst>
                              <a:gd name="T0" fmla="*/ 49 w 29903"/>
                              <a:gd name="T1" fmla="*/ 0 h 26553"/>
                              <a:gd name="T2" fmla="*/ 229 w 29903"/>
                              <a:gd name="T3" fmla="*/ 71 h 26553"/>
                              <a:gd name="T4" fmla="*/ 299 w 29903"/>
                              <a:gd name="T5" fmla="*/ 265 h 26553"/>
                              <a:gd name="T6" fmla="*/ 0 w 29903"/>
                              <a:gd name="T7" fmla="*/ 265 h 26553"/>
                              <a:gd name="T8" fmla="*/ 0 w 29903"/>
                              <a:gd name="T9" fmla="*/ 224 h 26553"/>
                              <a:gd name="T10" fmla="*/ 151 w 29903"/>
                              <a:gd name="T11" fmla="*/ 224 h 26553"/>
                              <a:gd name="T12" fmla="*/ 136 w 29903"/>
                              <a:gd name="T13" fmla="*/ 135 h 26553"/>
                              <a:gd name="T14" fmla="*/ 83 w 29903"/>
                              <a:gd name="T15" fmla="*/ 72 h 26553"/>
                              <a:gd name="T16" fmla="*/ 9 w 29903"/>
                              <a:gd name="T17" fmla="*/ 50 h 26553"/>
                              <a:gd name="T18" fmla="*/ 0 w 29903"/>
                              <a:gd name="T19" fmla="*/ 54 h 26553"/>
                              <a:gd name="T20" fmla="*/ 0 w 29903"/>
                              <a:gd name="T21" fmla="*/ 21 h 26553"/>
                              <a:gd name="T22" fmla="*/ 49 w 29903"/>
                              <a:gd name="T23" fmla="*/ 0 h 2655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903" h="26553">
                                <a:moveTo>
                                  <a:pt x="4902" y="0"/>
                                </a:moveTo>
                                <a:cubicBezTo>
                                  <a:pt x="12195" y="0"/>
                                  <a:pt x="18189" y="2379"/>
                                  <a:pt x="22872" y="7139"/>
                                </a:cubicBezTo>
                                <a:cubicBezTo>
                                  <a:pt x="27568" y="12024"/>
                                  <a:pt x="29903" y="18412"/>
                                  <a:pt x="29903" y="26553"/>
                                </a:cubicBezTo>
                                <a:lnTo>
                                  <a:pt x="0" y="26553"/>
                                </a:lnTo>
                                <a:lnTo>
                                  <a:pt x="0" y="22420"/>
                                </a:lnTo>
                                <a:lnTo>
                                  <a:pt x="15067" y="22420"/>
                                </a:lnTo>
                                <a:cubicBezTo>
                                  <a:pt x="14830" y="18161"/>
                                  <a:pt x="14330" y="15280"/>
                                  <a:pt x="13568" y="13527"/>
                                </a:cubicBezTo>
                                <a:cubicBezTo>
                                  <a:pt x="12382" y="10897"/>
                                  <a:pt x="10621" y="8767"/>
                                  <a:pt x="8273" y="7264"/>
                                </a:cubicBezTo>
                                <a:cubicBezTo>
                                  <a:pt x="5938" y="5761"/>
                                  <a:pt x="3478" y="5010"/>
                                  <a:pt x="918" y="5010"/>
                                </a:cubicBezTo>
                                <a:lnTo>
                                  <a:pt x="0" y="5413"/>
                                </a:lnTo>
                                <a:lnTo>
                                  <a:pt x="0" y="2114"/>
                                </a:lnTo>
                                <a:lnTo>
                                  <a:pt x="490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6" name="Shape 5103"/>
                        <wps:cNvSpPr>
                          <a:spLocks noChangeArrowheads="1"/>
                        </wps:cNvSpPr>
                        <wps:spPr bwMode="auto">
                          <a:xfrm>
                            <a:off x="5854" y="0"/>
                            <a:ext cx="708" cy="1013"/>
                          </a:xfrm>
                          <a:custGeom>
                            <a:avLst/>
                            <a:gdLst>
                              <a:gd name="T0" fmla="*/ 194 w 70895"/>
                              <a:gd name="T1" fmla="*/ 0 h 101328"/>
                              <a:gd name="T2" fmla="*/ 227 w 70895"/>
                              <a:gd name="T3" fmla="*/ 0 h 101328"/>
                              <a:gd name="T4" fmla="*/ 227 w 70895"/>
                              <a:gd name="T5" fmla="*/ 477 h 101328"/>
                              <a:gd name="T6" fmla="*/ 352 w 70895"/>
                              <a:gd name="T7" fmla="*/ 366 h 101328"/>
                              <a:gd name="T8" fmla="*/ 444 w 70895"/>
                              <a:gd name="T9" fmla="*/ 341 h 101328"/>
                              <a:gd name="T10" fmla="*/ 539 w 70895"/>
                              <a:gd name="T11" fmla="*/ 372 h 101328"/>
                              <a:gd name="T12" fmla="*/ 598 w 70895"/>
                              <a:gd name="T13" fmla="*/ 467 h 101328"/>
                              <a:gd name="T14" fmla="*/ 611 w 70895"/>
                              <a:gd name="T15" fmla="*/ 635 h 101328"/>
                              <a:gd name="T16" fmla="*/ 611 w 70895"/>
                              <a:gd name="T17" fmla="*/ 865 h 101328"/>
                              <a:gd name="T18" fmla="*/ 621 w 70895"/>
                              <a:gd name="T19" fmla="*/ 950 h 101328"/>
                              <a:gd name="T20" fmla="*/ 646 w 70895"/>
                              <a:gd name="T21" fmla="*/ 977 h 101328"/>
                              <a:gd name="T22" fmla="*/ 708 w 70895"/>
                              <a:gd name="T23" fmla="*/ 987 h 101328"/>
                              <a:gd name="T24" fmla="*/ 708 w 70895"/>
                              <a:gd name="T25" fmla="*/ 1013 h 101328"/>
                              <a:gd name="T26" fmla="*/ 389 w 70895"/>
                              <a:gd name="T27" fmla="*/ 1013 h 101328"/>
                              <a:gd name="T28" fmla="*/ 389 w 70895"/>
                              <a:gd name="T29" fmla="*/ 987 h 101328"/>
                              <a:gd name="T30" fmla="*/ 404 w 70895"/>
                              <a:gd name="T31" fmla="*/ 987 h 101328"/>
                              <a:gd name="T32" fmla="*/ 467 w 70895"/>
                              <a:gd name="T33" fmla="*/ 973 h 101328"/>
                              <a:gd name="T34" fmla="*/ 492 w 70895"/>
                              <a:gd name="T35" fmla="*/ 932 h 101328"/>
                              <a:gd name="T36" fmla="*/ 494 w 70895"/>
                              <a:gd name="T37" fmla="*/ 865 h 101328"/>
                              <a:gd name="T38" fmla="*/ 494 w 70895"/>
                              <a:gd name="T39" fmla="*/ 635 h 101328"/>
                              <a:gd name="T40" fmla="*/ 483 w 70895"/>
                              <a:gd name="T41" fmla="*/ 493 h 101328"/>
                              <a:gd name="T42" fmla="*/ 448 w 70895"/>
                              <a:gd name="T43" fmla="*/ 443 h 101328"/>
                              <a:gd name="T44" fmla="*/ 389 w 70895"/>
                              <a:gd name="T45" fmla="*/ 427 h 101328"/>
                              <a:gd name="T46" fmla="*/ 317 w 70895"/>
                              <a:gd name="T47" fmla="*/ 446 h 101328"/>
                              <a:gd name="T48" fmla="*/ 227 w 70895"/>
                              <a:gd name="T49" fmla="*/ 521 h 101328"/>
                              <a:gd name="T50" fmla="*/ 227 w 70895"/>
                              <a:gd name="T51" fmla="*/ 865 h 101328"/>
                              <a:gd name="T52" fmla="*/ 234 w 70895"/>
                              <a:gd name="T53" fmla="*/ 948 h 101328"/>
                              <a:gd name="T54" fmla="*/ 262 w 70895"/>
                              <a:gd name="T55" fmla="*/ 975 h 101328"/>
                              <a:gd name="T56" fmla="*/ 332 w 70895"/>
                              <a:gd name="T57" fmla="*/ 987 h 101328"/>
                              <a:gd name="T58" fmla="*/ 332 w 70895"/>
                              <a:gd name="T59" fmla="*/ 1013 h 101328"/>
                              <a:gd name="T60" fmla="*/ 10 w 70895"/>
                              <a:gd name="T61" fmla="*/ 1013 h 101328"/>
                              <a:gd name="T62" fmla="*/ 10 w 70895"/>
                              <a:gd name="T63" fmla="*/ 987 h 101328"/>
                              <a:gd name="T64" fmla="*/ 78 w 70895"/>
                              <a:gd name="T65" fmla="*/ 973 h 101328"/>
                              <a:gd name="T66" fmla="*/ 101 w 70895"/>
                              <a:gd name="T67" fmla="*/ 947 h 101328"/>
                              <a:gd name="T68" fmla="*/ 109 w 70895"/>
                              <a:gd name="T69" fmla="*/ 865 h 101328"/>
                              <a:gd name="T70" fmla="*/ 109 w 70895"/>
                              <a:gd name="T71" fmla="*/ 274 h 101328"/>
                              <a:gd name="T72" fmla="*/ 104 w 70895"/>
                              <a:gd name="T73" fmla="*/ 136 h 101328"/>
                              <a:gd name="T74" fmla="*/ 88 w 70895"/>
                              <a:gd name="T75" fmla="*/ 103 h 101328"/>
                              <a:gd name="T76" fmla="*/ 58 w 70895"/>
                              <a:gd name="T77" fmla="*/ 93 h 101328"/>
                              <a:gd name="T78" fmla="*/ 10 w 70895"/>
                              <a:gd name="T79" fmla="*/ 104 h 101328"/>
                              <a:gd name="T80" fmla="*/ 0 w 70895"/>
                              <a:gd name="T81" fmla="*/ 79 h 101328"/>
                              <a:gd name="T82" fmla="*/ 194 w 70895"/>
                              <a:gd name="T83" fmla="*/ 0 h 10132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0895" h="101328">
                                <a:moveTo>
                                  <a:pt x="19457" y="0"/>
                                </a:moveTo>
                                <a:lnTo>
                                  <a:pt x="22729" y="0"/>
                                </a:lnTo>
                                <a:lnTo>
                                  <a:pt x="22729" y="47721"/>
                                </a:lnTo>
                                <a:cubicBezTo>
                                  <a:pt x="27986" y="41959"/>
                                  <a:pt x="32157" y="38202"/>
                                  <a:pt x="35229" y="36573"/>
                                </a:cubicBezTo>
                                <a:cubicBezTo>
                                  <a:pt x="38314" y="34945"/>
                                  <a:pt x="41386" y="34068"/>
                                  <a:pt x="44470" y="34068"/>
                                </a:cubicBezTo>
                                <a:cubicBezTo>
                                  <a:pt x="48167" y="34068"/>
                                  <a:pt x="51339" y="35070"/>
                                  <a:pt x="53986" y="37200"/>
                                </a:cubicBezTo>
                                <a:cubicBezTo>
                                  <a:pt x="56634" y="39203"/>
                                  <a:pt x="58607" y="42460"/>
                                  <a:pt x="59881" y="46718"/>
                                </a:cubicBezTo>
                                <a:cubicBezTo>
                                  <a:pt x="60780" y="49850"/>
                                  <a:pt x="61230" y="55361"/>
                                  <a:pt x="61230" y="63502"/>
                                </a:cubicBezTo>
                                <a:lnTo>
                                  <a:pt x="61230" y="86548"/>
                                </a:lnTo>
                                <a:cubicBezTo>
                                  <a:pt x="61230" y="90681"/>
                                  <a:pt x="61567" y="93437"/>
                                  <a:pt x="62229" y="95065"/>
                                </a:cubicBezTo>
                                <a:cubicBezTo>
                                  <a:pt x="62703" y="96193"/>
                                  <a:pt x="63502" y="97069"/>
                                  <a:pt x="64639" y="97696"/>
                                </a:cubicBezTo>
                                <a:cubicBezTo>
                                  <a:pt x="65775" y="98322"/>
                                  <a:pt x="67861" y="98697"/>
                                  <a:pt x="70895" y="98697"/>
                                </a:cubicBezTo>
                                <a:lnTo>
                                  <a:pt x="70895" y="101328"/>
                                </a:lnTo>
                                <a:lnTo>
                                  <a:pt x="38926" y="101328"/>
                                </a:lnTo>
                                <a:lnTo>
                                  <a:pt x="38926" y="98697"/>
                                </a:lnTo>
                                <a:lnTo>
                                  <a:pt x="40412" y="98697"/>
                                </a:lnTo>
                                <a:cubicBezTo>
                                  <a:pt x="43446" y="98697"/>
                                  <a:pt x="45557" y="98197"/>
                                  <a:pt x="46743" y="97320"/>
                                </a:cubicBezTo>
                                <a:cubicBezTo>
                                  <a:pt x="47930" y="96443"/>
                                  <a:pt x="48754" y="95065"/>
                                  <a:pt x="49228" y="93187"/>
                                </a:cubicBezTo>
                                <a:cubicBezTo>
                                  <a:pt x="49366" y="92435"/>
                                  <a:pt x="49441" y="90180"/>
                                  <a:pt x="49441" y="86548"/>
                                </a:cubicBezTo>
                                <a:lnTo>
                                  <a:pt x="49441" y="63502"/>
                                </a:lnTo>
                                <a:cubicBezTo>
                                  <a:pt x="49441" y="56363"/>
                                  <a:pt x="49078" y="51603"/>
                                  <a:pt x="48342" y="49349"/>
                                </a:cubicBezTo>
                                <a:cubicBezTo>
                                  <a:pt x="47605" y="47220"/>
                                  <a:pt x="46431" y="45466"/>
                                  <a:pt x="44820" y="44339"/>
                                </a:cubicBezTo>
                                <a:cubicBezTo>
                                  <a:pt x="43209" y="43211"/>
                                  <a:pt x="41274" y="42710"/>
                                  <a:pt x="39001" y="42710"/>
                                </a:cubicBezTo>
                                <a:cubicBezTo>
                                  <a:pt x="36678" y="42710"/>
                                  <a:pt x="34255" y="43337"/>
                                  <a:pt x="31745" y="44589"/>
                                </a:cubicBezTo>
                                <a:cubicBezTo>
                                  <a:pt x="29235" y="45841"/>
                                  <a:pt x="26238" y="48347"/>
                                  <a:pt x="22729" y="52104"/>
                                </a:cubicBezTo>
                                <a:lnTo>
                                  <a:pt x="22729" y="86548"/>
                                </a:lnTo>
                                <a:cubicBezTo>
                                  <a:pt x="22729" y="91057"/>
                                  <a:pt x="22978" y="93813"/>
                                  <a:pt x="23478" y="94814"/>
                                </a:cubicBezTo>
                                <a:cubicBezTo>
                                  <a:pt x="23977" y="95942"/>
                                  <a:pt x="24889" y="96819"/>
                                  <a:pt x="26250" y="97570"/>
                                </a:cubicBezTo>
                                <a:cubicBezTo>
                                  <a:pt x="27599" y="98322"/>
                                  <a:pt x="29922" y="98697"/>
                                  <a:pt x="33243" y="98697"/>
                                </a:cubicBezTo>
                                <a:lnTo>
                                  <a:pt x="33243" y="101328"/>
                                </a:lnTo>
                                <a:lnTo>
                                  <a:pt x="986" y="101328"/>
                                </a:lnTo>
                                <a:lnTo>
                                  <a:pt x="986" y="98697"/>
                                </a:lnTo>
                                <a:cubicBezTo>
                                  <a:pt x="3884" y="98697"/>
                                  <a:pt x="6157" y="98322"/>
                                  <a:pt x="7805" y="97320"/>
                                </a:cubicBezTo>
                                <a:cubicBezTo>
                                  <a:pt x="8754" y="96944"/>
                                  <a:pt x="9516" y="95942"/>
                                  <a:pt x="10078" y="94690"/>
                                </a:cubicBezTo>
                                <a:cubicBezTo>
                                  <a:pt x="10652" y="93312"/>
                                  <a:pt x="10940" y="90556"/>
                                  <a:pt x="10940" y="86548"/>
                                </a:cubicBezTo>
                                <a:lnTo>
                                  <a:pt x="10940" y="27430"/>
                                </a:lnTo>
                                <a:cubicBezTo>
                                  <a:pt x="10940" y="20040"/>
                                  <a:pt x="10752" y="15406"/>
                                  <a:pt x="10403" y="13652"/>
                                </a:cubicBezTo>
                                <a:cubicBezTo>
                                  <a:pt x="10053" y="12024"/>
                                  <a:pt x="9504" y="10897"/>
                                  <a:pt x="8767" y="10270"/>
                                </a:cubicBezTo>
                                <a:cubicBezTo>
                                  <a:pt x="8030" y="9644"/>
                                  <a:pt x="7056" y="9268"/>
                                  <a:pt x="5820" y="9268"/>
                                </a:cubicBezTo>
                                <a:cubicBezTo>
                                  <a:pt x="4820" y="9268"/>
                                  <a:pt x="3209" y="9644"/>
                                  <a:pt x="986" y="10396"/>
                                </a:cubicBezTo>
                                <a:lnTo>
                                  <a:pt x="0" y="7891"/>
                                </a:lnTo>
                                <a:lnTo>
                                  <a:pt x="1945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7" name="Shape 5104"/>
                        <wps:cNvSpPr>
                          <a:spLocks noChangeArrowheads="1"/>
                        </wps:cNvSpPr>
                        <wps:spPr bwMode="auto">
                          <a:xfrm>
                            <a:off x="9021" y="340"/>
                            <a:ext cx="1113" cy="672"/>
                          </a:xfrm>
                          <a:custGeom>
                            <a:avLst/>
                            <a:gdLst>
                              <a:gd name="T0" fmla="*/ 196 w 111320"/>
                              <a:gd name="T1" fmla="*/ 0 h 67259"/>
                              <a:gd name="T2" fmla="*/ 227 w 111320"/>
                              <a:gd name="T3" fmla="*/ 0 h 67259"/>
                              <a:gd name="T4" fmla="*/ 227 w 111320"/>
                              <a:gd name="T5" fmla="*/ 139 h 67259"/>
                              <a:gd name="T6" fmla="*/ 310 w 111320"/>
                              <a:gd name="T7" fmla="*/ 58 h 67259"/>
                              <a:gd name="T8" fmla="*/ 379 w 111320"/>
                              <a:gd name="T9" fmla="*/ 15 h 67259"/>
                              <a:gd name="T10" fmla="*/ 452 w 111320"/>
                              <a:gd name="T11" fmla="*/ 0 h 67259"/>
                              <a:gd name="T12" fmla="*/ 558 w 111320"/>
                              <a:gd name="T13" fmla="*/ 36 h 67259"/>
                              <a:gd name="T14" fmla="*/ 617 w 111320"/>
                              <a:gd name="T15" fmla="*/ 139 h 67259"/>
                              <a:gd name="T16" fmla="*/ 740 w 111320"/>
                              <a:gd name="T17" fmla="*/ 26 h 67259"/>
                              <a:gd name="T18" fmla="*/ 844 w 111320"/>
                              <a:gd name="T19" fmla="*/ 0 h 67259"/>
                              <a:gd name="T20" fmla="*/ 936 w 111320"/>
                              <a:gd name="T21" fmla="*/ 26 h 67259"/>
                              <a:gd name="T22" fmla="*/ 999 w 111320"/>
                              <a:gd name="T23" fmla="*/ 114 h 67259"/>
                              <a:gd name="T24" fmla="*/ 1015 w 111320"/>
                              <a:gd name="T25" fmla="*/ 244 h 67259"/>
                              <a:gd name="T26" fmla="*/ 1015 w 111320"/>
                              <a:gd name="T27" fmla="*/ 524 h 67259"/>
                              <a:gd name="T28" fmla="*/ 1024 w 111320"/>
                              <a:gd name="T29" fmla="*/ 608 h 67259"/>
                              <a:gd name="T30" fmla="*/ 1051 w 111320"/>
                              <a:gd name="T31" fmla="*/ 634 h 67259"/>
                              <a:gd name="T32" fmla="*/ 1113 w 111320"/>
                              <a:gd name="T33" fmla="*/ 646 h 67259"/>
                              <a:gd name="T34" fmla="*/ 1113 w 111320"/>
                              <a:gd name="T35" fmla="*/ 672 h 67259"/>
                              <a:gd name="T36" fmla="*/ 792 w 111320"/>
                              <a:gd name="T37" fmla="*/ 672 h 67259"/>
                              <a:gd name="T38" fmla="*/ 792 w 111320"/>
                              <a:gd name="T39" fmla="*/ 646 h 67259"/>
                              <a:gd name="T40" fmla="*/ 805 w 111320"/>
                              <a:gd name="T41" fmla="*/ 646 h 67259"/>
                              <a:gd name="T42" fmla="*/ 871 w 111320"/>
                              <a:gd name="T43" fmla="*/ 629 h 67259"/>
                              <a:gd name="T44" fmla="*/ 894 w 111320"/>
                              <a:gd name="T45" fmla="*/ 593 h 67259"/>
                              <a:gd name="T46" fmla="*/ 897 w 111320"/>
                              <a:gd name="T47" fmla="*/ 524 h 67259"/>
                              <a:gd name="T48" fmla="*/ 897 w 111320"/>
                              <a:gd name="T49" fmla="*/ 244 h 67259"/>
                              <a:gd name="T50" fmla="*/ 878 w 111320"/>
                              <a:gd name="T51" fmla="*/ 131 h 67259"/>
                              <a:gd name="T52" fmla="*/ 789 w 111320"/>
                              <a:gd name="T53" fmla="*/ 85 h 67259"/>
                              <a:gd name="T54" fmla="*/ 713 w 111320"/>
                              <a:gd name="T55" fmla="*/ 105 h 67259"/>
                              <a:gd name="T56" fmla="*/ 622 w 111320"/>
                              <a:gd name="T57" fmla="*/ 175 h 67259"/>
                              <a:gd name="T58" fmla="*/ 620 w 111320"/>
                              <a:gd name="T59" fmla="*/ 183 h 67259"/>
                              <a:gd name="T60" fmla="*/ 622 w 111320"/>
                              <a:gd name="T61" fmla="*/ 213 h 67259"/>
                              <a:gd name="T62" fmla="*/ 622 w 111320"/>
                              <a:gd name="T63" fmla="*/ 524 h 67259"/>
                              <a:gd name="T64" fmla="*/ 629 w 111320"/>
                              <a:gd name="T65" fmla="*/ 607 h 67259"/>
                              <a:gd name="T66" fmla="*/ 657 w 111320"/>
                              <a:gd name="T67" fmla="*/ 634 h 67259"/>
                              <a:gd name="T68" fmla="*/ 727 w 111320"/>
                              <a:gd name="T69" fmla="*/ 646 h 67259"/>
                              <a:gd name="T70" fmla="*/ 727 w 111320"/>
                              <a:gd name="T71" fmla="*/ 672 h 67259"/>
                              <a:gd name="T72" fmla="*/ 399 w 111320"/>
                              <a:gd name="T73" fmla="*/ 672 h 67259"/>
                              <a:gd name="T74" fmla="*/ 399 w 111320"/>
                              <a:gd name="T75" fmla="*/ 646 h 67259"/>
                              <a:gd name="T76" fmla="*/ 473 w 111320"/>
                              <a:gd name="T77" fmla="*/ 633 h 67259"/>
                              <a:gd name="T78" fmla="*/ 501 w 111320"/>
                              <a:gd name="T79" fmla="*/ 594 h 67259"/>
                              <a:gd name="T80" fmla="*/ 504 w 111320"/>
                              <a:gd name="T81" fmla="*/ 524 h 67259"/>
                              <a:gd name="T82" fmla="*/ 504 w 111320"/>
                              <a:gd name="T83" fmla="*/ 244 h 67259"/>
                              <a:gd name="T84" fmla="*/ 481 w 111320"/>
                              <a:gd name="T85" fmla="*/ 129 h 67259"/>
                              <a:gd name="T86" fmla="*/ 394 w 111320"/>
                              <a:gd name="T87" fmla="*/ 84 h 67259"/>
                              <a:gd name="T88" fmla="*/ 318 w 111320"/>
                              <a:gd name="T89" fmla="*/ 104 h 67259"/>
                              <a:gd name="T90" fmla="*/ 227 w 111320"/>
                              <a:gd name="T91" fmla="*/ 175 h 67259"/>
                              <a:gd name="T92" fmla="*/ 227 w 111320"/>
                              <a:gd name="T93" fmla="*/ 524 h 67259"/>
                              <a:gd name="T94" fmla="*/ 235 w 111320"/>
                              <a:gd name="T95" fmla="*/ 607 h 67259"/>
                              <a:gd name="T96" fmla="*/ 262 w 111320"/>
                              <a:gd name="T97" fmla="*/ 636 h 67259"/>
                              <a:gd name="T98" fmla="*/ 332 w 111320"/>
                              <a:gd name="T99" fmla="*/ 646 h 67259"/>
                              <a:gd name="T100" fmla="*/ 332 w 111320"/>
                              <a:gd name="T101" fmla="*/ 672 h 67259"/>
                              <a:gd name="T102" fmla="*/ 11 w 111320"/>
                              <a:gd name="T103" fmla="*/ 672 h 67259"/>
                              <a:gd name="T104" fmla="*/ 11 w 111320"/>
                              <a:gd name="T105" fmla="*/ 646 h 67259"/>
                              <a:gd name="T106" fmla="*/ 73 w 111320"/>
                              <a:gd name="T107" fmla="*/ 636 h 67259"/>
                              <a:gd name="T108" fmla="*/ 100 w 111320"/>
                              <a:gd name="T109" fmla="*/ 606 h 67259"/>
                              <a:gd name="T110" fmla="*/ 109 w 111320"/>
                              <a:gd name="T111" fmla="*/ 524 h 67259"/>
                              <a:gd name="T112" fmla="*/ 109 w 111320"/>
                              <a:gd name="T113" fmla="*/ 275 h 67259"/>
                              <a:gd name="T114" fmla="*/ 103 w 111320"/>
                              <a:gd name="T115" fmla="*/ 136 h 67259"/>
                              <a:gd name="T116" fmla="*/ 87 w 111320"/>
                              <a:gd name="T117" fmla="*/ 104 h 67259"/>
                              <a:gd name="T118" fmla="*/ 58 w 111320"/>
                              <a:gd name="T119" fmla="*/ 95 h 67259"/>
                              <a:gd name="T120" fmla="*/ 11 w 111320"/>
                              <a:gd name="T121" fmla="*/ 105 h 67259"/>
                              <a:gd name="T122" fmla="*/ 0 w 111320"/>
                              <a:gd name="T123" fmla="*/ 80 h 67259"/>
                              <a:gd name="T124" fmla="*/ 196 w 111320"/>
                              <a:gd name="T125" fmla="*/ 0 h 672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1320" h="67259">
                                <a:moveTo>
                                  <a:pt x="19606" y="0"/>
                                </a:moveTo>
                                <a:lnTo>
                                  <a:pt x="22666" y="0"/>
                                </a:lnTo>
                                <a:lnTo>
                                  <a:pt x="22666" y="13903"/>
                                </a:lnTo>
                                <a:cubicBezTo>
                                  <a:pt x="27399" y="9143"/>
                                  <a:pt x="30196" y="6387"/>
                                  <a:pt x="31046" y="5761"/>
                                </a:cubicBezTo>
                                <a:cubicBezTo>
                                  <a:pt x="33181" y="3883"/>
                                  <a:pt x="35479" y="2504"/>
                                  <a:pt x="37939" y="1503"/>
                                </a:cubicBezTo>
                                <a:cubicBezTo>
                                  <a:pt x="40399" y="501"/>
                                  <a:pt x="42834" y="0"/>
                                  <a:pt x="45257" y="0"/>
                                </a:cubicBezTo>
                                <a:cubicBezTo>
                                  <a:pt x="49329" y="0"/>
                                  <a:pt x="52838" y="1252"/>
                                  <a:pt x="55772" y="3632"/>
                                </a:cubicBezTo>
                                <a:cubicBezTo>
                                  <a:pt x="58707" y="6012"/>
                                  <a:pt x="60668" y="9394"/>
                                  <a:pt x="61667" y="13903"/>
                                </a:cubicBezTo>
                                <a:cubicBezTo>
                                  <a:pt x="66550" y="8266"/>
                                  <a:pt x="70671" y="4509"/>
                                  <a:pt x="74030" y="2630"/>
                                </a:cubicBezTo>
                                <a:cubicBezTo>
                                  <a:pt x="77389" y="876"/>
                                  <a:pt x="80849" y="0"/>
                                  <a:pt x="84395" y="0"/>
                                </a:cubicBezTo>
                                <a:cubicBezTo>
                                  <a:pt x="87855" y="0"/>
                                  <a:pt x="90927" y="876"/>
                                  <a:pt x="93599" y="2630"/>
                                </a:cubicBezTo>
                                <a:cubicBezTo>
                                  <a:pt x="96271" y="4509"/>
                                  <a:pt x="98395" y="7389"/>
                                  <a:pt x="99956" y="11397"/>
                                </a:cubicBezTo>
                                <a:cubicBezTo>
                                  <a:pt x="101004" y="14153"/>
                                  <a:pt x="101516" y="18537"/>
                                  <a:pt x="101516" y="24423"/>
                                </a:cubicBezTo>
                                <a:lnTo>
                                  <a:pt x="101516" y="52479"/>
                                </a:lnTo>
                                <a:cubicBezTo>
                                  <a:pt x="101516" y="56488"/>
                                  <a:pt x="101829" y="59368"/>
                                  <a:pt x="102441" y="60871"/>
                                </a:cubicBezTo>
                                <a:cubicBezTo>
                                  <a:pt x="102915" y="61873"/>
                                  <a:pt x="103789" y="62750"/>
                                  <a:pt x="105076" y="63502"/>
                                </a:cubicBezTo>
                                <a:cubicBezTo>
                                  <a:pt x="106350" y="64253"/>
                                  <a:pt x="108435" y="64629"/>
                                  <a:pt x="111320" y="64629"/>
                                </a:cubicBezTo>
                                <a:lnTo>
                                  <a:pt x="111320" y="67259"/>
                                </a:lnTo>
                                <a:lnTo>
                                  <a:pt x="79213" y="67259"/>
                                </a:lnTo>
                                <a:lnTo>
                                  <a:pt x="79213" y="64629"/>
                                </a:lnTo>
                                <a:lnTo>
                                  <a:pt x="80561" y="64629"/>
                                </a:lnTo>
                                <a:cubicBezTo>
                                  <a:pt x="83359" y="64629"/>
                                  <a:pt x="85532" y="64128"/>
                                  <a:pt x="87105" y="63001"/>
                                </a:cubicBezTo>
                                <a:cubicBezTo>
                                  <a:pt x="88192" y="62249"/>
                                  <a:pt x="88966" y="60997"/>
                                  <a:pt x="89440" y="59368"/>
                                </a:cubicBezTo>
                                <a:cubicBezTo>
                                  <a:pt x="89628" y="58617"/>
                                  <a:pt x="89728" y="56237"/>
                                  <a:pt x="89728" y="52479"/>
                                </a:cubicBezTo>
                                <a:lnTo>
                                  <a:pt x="89728" y="24423"/>
                                </a:lnTo>
                                <a:cubicBezTo>
                                  <a:pt x="89728" y="19038"/>
                                  <a:pt x="89091" y="15280"/>
                                  <a:pt x="87805" y="13151"/>
                                </a:cubicBezTo>
                                <a:cubicBezTo>
                                  <a:pt x="85969" y="10145"/>
                                  <a:pt x="82997" y="8517"/>
                                  <a:pt x="78925" y="8517"/>
                                </a:cubicBezTo>
                                <a:cubicBezTo>
                                  <a:pt x="76415" y="8517"/>
                                  <a:pt x="73893" y="9143"/>
                                  <a:pt x="71357" y="10521"/>
                                </a:cubicBezTo>
                                <a:cubicBezTo>
                                  <a:pt x="68835" y="11773"/>
                                  <a:pt x="65763" y="14028"/>
                                  <a:pt x="62166" y="17535"/>
                                </a:cubicBezTo>
                                <a:lnTo>
                                  <a:pt x="62017" y="18286"/>
                                </a:lnTo>
                                <a:lnTo>
                                  <a:pt x="62166" y="21292"/>
                                </a:lnTo>
                                <a:lnTo>
                                  <a:pt x="62166" y="52479"/>
                                </a:lnTo>
                                <a:cubicBezTo>
                                  <a:pt x="62166" y="56989"/>
                                  <a:pt x="62416" y="59744"/>
                                  <a:pt x="62916" y="60746"/>
                                </a:cubicBezTo>
                                <a:cubicBezTo>
                                  <a:pt x="63403" y="61873"/>
                                  <a:pt x="64339" y="62750"/>
                                  <a:pt x="65713" y="63502"/>
                                </a:cubicBezTo>
                                <a:cubicBezTo>
                                  <a:pt x="67087" y="64253"/>
                                  <a:pt x="69434" y="64629"/>
                                  <a:pt x="72744" y="64629"/>
                                </a:cubicBezTo>
                                <a:lnTo>
                                  <a:pt x="72744" y="67259"/>
                                </a:lnTo>
                                <a:lnTo>
                                  <a:pt x="39862" y="67259"/>
                                </a:lnTo>
                                <a:lnTo>
                                  <a:pt x="39862" y="64629"/>
                                </a:lnTo>
                                <a:cubicBezTo>
                                  <a:pt x="43459" y="64629"/>
                                  <a:pt x="45932" y="64253"/>
                                  <a:pt x="47280" y="63377"/>
                                </a:cubicBezTo>
                                <a:cubicBezTo>
                                  <a:pt x="48629" y="62500"/>
                                  <a:pt x="49566" y="61247"/>
                                  <a:pt x="50090" y="59494"/>
                                </a:cubicBezTo>
                                <a:cubicBezTo>
                                  <a:pt x="50328" y="58742"/>
                                  <a:pt x="50440" y="56362"/>
                                  <a:pt x="50440" y="52479"/>
                                </a:cubicBezTo>
                                <a:lnTo>
                                  <a:pt x="50440" y="24423"/>
                                </a:lnTo>
                                <a:cubicBezTo>
                                  <a:pt x="50440" y="19038"/>
                                  <a:pt x="49666" y="15280"/>
                                  <a:pt x="48092" y="12901"/>
                                </a:cubicBezTo>
                                <a:cubicBezTo>
                                  <a:pt x="46019" y="9894"/>
                                  <a:pt x="43097" y="8391"/>
                                  <a:pt x="39363" y="8391"/>
                                </a:cubicBezTo>
                                <a:cubicBezTo>
                                  <a:pt x="36803" y="8391"/>
                                  <a:pt x="34268" y="9018"/>
                                  <a:pt x="31758" y="10395"/>
                                </a:cubicBezTo>
                                <a:cubicBezTo>
                                  <a:pt x="27824" y="12525"/>
                                  <a:pt x="24802" y="14905"/>
                                  <a:pt x="22666" y="17535"/>
                                </a:cubicBezTo>
                                <a:lnTo>
                                  <a:pt x="22666" y="52479"/>
                                </a:lnTo>
                                <a:cubicBezTo>
                                  <a:pt x="22666" y="56738"/>
                                  <a:pt x="22966" y="59494"/>
                                  <a:pt x="23553" y="60746"/>
                                </a:cubicBezTo>
                                <a:cubicBezTo>
                                  <a:pt x="24140" y="62124"/>
                                  <a:pt x="25026" y="63001"/>
                                  <a:pt x="26175" y="63627"/>
                                </a:cubicBezTo>
                                <a:cubicBezTo>
                                  <a:pt x="27337" y="64379"/>
                                  <a:pt x="29697" y="64629"/>
                                  <a:pt x="33244" y="64629"/>
                                </a:cubicBezTo>
                                <a:lnTo>
                                  <a:pt x="33244" y="67259"/>
                                </a:lnTo>
                                <a:lnTo>
                                  <a:pt x="1074" y="67259"/>
                                </a:lnTo>
                                <a:lnTo>
                                  <a:pt x="1074" y="64629"/>
                                </a:lnTo>
                                <a:cubicBezTo>
                                  <a:pt x="4046" y="64629"/>
                                  <a:pt x="6132" y="64379"/>
                                  <a:pt x="7318" y="63627"/>
                                </a:cubicBezTo>
                                <a:cubicBezTo>
                                  <a:pt x="8505" y="63001"/>
                                  <a:pt x="9404" y="61999"/>
                                  <a:pt x="10015" y="60621"/>
                                </a:cubicBezTo>
                                <a:cubicBezTo>
                                  <a:pt x="10640" y="59243"/>
                                  <a:pt x="10940" y="56488"/>
                                  <a:pt x="10940" y="52479"/>
                                </a:cubicBezTo>
                                <a:lnTo>
                                  <a:pt x="10940" y="27555"/>
                                </a:lnTo>
                                <a:cubicBezTo>
                                  <a:pt x="10940" y="20290"/>
                                  <a:pt x="10727" y="15781"/>
                                  <a:pt x="10303" y="13652"/>
                                </a:cubicBezTo>
                                <a:cubicBezTo>
                                  <a:pt x="9966" y="12024"/>
                                  <a:pt x="9453" y="11021"/>
                                  <a:pt x="8742" y="10395"/>
                                </a:cubicBezTo>
                                <a:cubicBezTo>
                                  <a:pt x="8030" y="9770"/>
                                  <a:pt x="7056" y="9519"/>
                                  <a:pt x="5832" y="9519"/>
                                </a:cubicBezTo>
                                <a:cubicBezTo>
                                  <a:pt x="4496" y="9519"/>
                                  <a:pt x="2910" y="9894"/>
                                  <a:pt x="1074" y="10521"/>
                                </a:cubicBezTo>
                                <a:lnTo>
                                  <a:pt x="0" y="8016"/>
                                </a:lnTo>
                                <a:lnTo>
                                  <a:pt x="1960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8" name="Shape 5105"/>
                        <wps:cNvSpPr>
                          <a:spLocks noChangeArrowheads="1"/>
                        </wps:cNvSpPr>
                        <wps:spPr bwMode="auto">
                          <a:xfrm>
                            <a:off x="8496" y="340"/>
                            <a:ext cx="443" cy="692"/>
                          </a:xfrm>
                          <a:custGeom>
                            <a:avLst/>
                            <a:gdLst>
                              <a:gd name="T0" fmla="*/ 197 w 44395"/>
                              <a:gd name="T1" fmla="*/ 0 h 69263"/>
                              <a:gd name="T2" fmla="*/ 290 w 44395"/>
                              <a:gd name="T3" fmla="*/ 16 h 69263"/>
                              <a:gd name="T4" fmla="*/ 338 w 44395"/>
                              <a:gd name="T5" fmla="*/ 28 h 69263"/>
                              <a:gd name="T6" fmla="*/ 356 w 44395"/>
                              <a:gd name="T7" fmla="*/ 23 h 69263"/>
                              <a:gd name="T8" fmla="*/ 371 w 44395"/>
                              <a:gd name="T9" fmla="*/ 0 h 69263"/>
                              <a:gd name="T10" fmla="*/ 394 w 44395"/>
                              <a:gd name="T11" fmla="*/ 0 h 69263"/>
                              <a:gd name="T12" fmla="*/ 394 w 44395"/>
                              <a:gd name="T13" fmla="*/ 223 h 69263"/>
                              <a:gd name="T14" fmla="*/ 371 w 44395"/>
                              <a:gd name="T15" fmla="*/ 223 h 69263"/>
                              <a:gd name="T16" fmla="*/ 302 w 44395"/>
                              <a:gd name="T17" fmla="*/ 80 h 69263"/>
                              <a:gd name="T18" fmla="*/ 194 w 44395"/>
                              <a:gd name="T19" fmla="*/ 43 h 69263"/>
                              <a:gd name="T20" fmla="*/ 114 w 44395"/>
                              <a:gd name="T21" fmla="*/ 69 h 69263"/>
                              <a:gd name="T22" fmla="*/ 84 w 44395"/>
                              <a:gd name="T23" fmla="*/ 126 h 69263"/>
                              <a:gd name="T24" fmla="*/ 106 w 44395"/>
                              <a:gd name="T25" fmla="*/ 195 h 69263"/>
                              <a:gd name="T26" fmla="*/ 196 w 44395"/>
                              <a:gd name="T27" fmla="*/ 258 h 69263"/>
                              <a:gd name="T28" fmla="*/ 299 w 44395"/>
                              <a:gd name="T29" fmla="*/ 308 h 69263"/>
                              <a:gd name="T30" fmla="*/ 443 w 44395"/>
                              <a:gd name="T31" fmla="*/ 493 h 69263"/>
                              <a:gd name="T32" fmla="*/ 376 w 44395"/>
                              <a:gd name="T33" fmla="*/ 637 h 69263"/>
                              <a:gd name="T34" fmla="*/ 226 w 44395"/>
                              <a:gd name="T35" fmla="*/ 692 h 69263"/>
                              <a:gd name="T36" fmla="*/ 90 w 44395"/>
                              <a:gd name="T37" fmla="*/ 669 h 69263"/>
                              <a:gd name="T38" fmla="*/ 52 w 44395"/>
                              <a:gd name="T39" fmla="*/ 663 h 69263"/>
                              <a:gd name="T40" fmla="*/ 26 w 44395"/>
                              <a:gd name="T41" fmla="*/ 682 h 69263"/>
                              <a:gd name="T42" fmla="*/ 3 w 44395"/>
                              <a:gd name="T43" fmla="*/ 682 h 69263"/>
                              <a:gd name="T44" fmla="*/ 3 w 44395"/>
                              <a:gd name="T45" fmla="*/ 449 h 69263"/>
                              <a:gd name="T46" fmla="*/ 26 w 44395"/>
                              <a:gd name="T47" fmla="*/ 449 h 69263"/>
                              <a:gd name="T48" fmla="*/ 102 w 44395"/>
                              <a:gd name="T49" fmla="*/ 599 h 69263"/>
                              <a:gd name="T50" fmla="*/ 228 w 44395"/>
                              <a:gd name="T51" fmla="*/ 649 h 69263"/>
                              <a:gd name="T52" fmla="*/ 307 w 44395"/>
                              <a:gd name="T53" fmla="*/ 621 h 69263"/>
                              <a:gd name="T54" fmla="*/ 338 w 44395"/>
                              <a:gd name="T55" fmla="*/ 551 h 69263"/>
                              <a:gd name="T56" fmla="*/ 304 w 44395"/>
                              <a:gd name="T57" fmla="*/ 468 h 69263"/>
                              <a:gd name="T58" fmla="*/ 167 w 44395"/>
                              <a:gd name="T59" fmla="*/ 384 h 69263"/>
                              <a:gd name="T60" fmla="*/ 32 w 44395"/>
                              <a:gd name="T61" fmla="*/ 292 h 69263"/>
                              <a:gd name="T62" fmla="*/ 0 w 44395"/>
                              <a:gd name="T63" fmla="*/ 189 h 69263"/>
                              <a:gd name="T64" fmla="*/ 55 w 44395"/>
                              <a:gd name="T65" fmla="*/ 54 h 69263"/>
                              <a:gd name="T66" fmla="*/ 197 w 44395"/>
                              <a:gd name="T67" fmla="*/ 0 h 692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395" h="69263">
                                <a:moveTo>
                                  <a:pt x="19744" y="0"/>
                                </a:moveTo>
                                <a:cubicBezTo>
                                  <a:pt x="22304" y="0"/>
                                  <a:pt x="25414" y="626"/>
                                  <a:pt x="29060" y="1628"/>
                                </a:cubicBezTo>
                                <a:cubicBezTo>
                                  <a:pt x="31470" y="2379"/>
                                  <a:pt x="33081" y="2755"/>
                                  <a:pt x="33880" y="2755"/>
                                </a:cubicBezTo>
                                <a:cubicBezTo>
                                  <a:pt x="34642" y="2755"/>
                                  <a:pt x="35229" y="2504"/>
                                  <a:pt x="35666" y="2254"/>
                                </a:cubicBezTo>
                                <a:cubicBezTo>
                                  <a:pt x="36091" y="1879"/>
                                  <a:pt x="36590" y="1127"/>
                                  <a:pt x="37152" y="0"/>
                                </a:cubicBezTo>
                                <a:lnTo>
                                  <a:pt x="39500" y="0"/>
                                </a:lnTo>
                                <a:lnTo>
                                  <a:pt x="39500" y="22294"/>
                                </a:lnTo>
                                <a:lnTo>
                                  <a:pt x="37152" y="22294"/>
                                </a:lnTo>
                                <a:cubicBezTo>
                                  <a:pt x="35354" y="15280"/>
                                  <a:pt x="33044" y="10521"/>
                                  <a:pt x="30221" y="8016"/>
                                </a:cubicBezTo>
                                <a:cubicBezTo>
                                  <a:pt x="27412" y="5511"/>
                                  <a:pt x="23827" y="4258"/>
                                  <a:pt x="19469" y="4258"/>
                                </a:cubicBezTo>
                                <a:cubicBezTo>
                                  <a:pt x="16147" y="4258"/>
                                  <a:pt x="13475" y="5135"/>
                                  <a:pt x="11439" y="6888"/>
                                </a:cubicBezTo>
                                <a:cubicBezTo>
                                  <a:pt x="9403" y="8642"/>
                                  <a:pt x="8380" y="10521"/>
                                  <a:pt x="8380" y="12650"/>
                                </a:cubicBezTo>
                                <a:cubicBezTo>
                                  <a:pt x="8380" y="15405"/>
                                  <a:pt x="9141" y="17660"/>
                                  <a:pt x="10652" y="19539"/>
                                </a:cubicBezTo>
                                <a:cubicBezTo>
                                  <a:pt x="12126" y="21543"/>
                                  <a:pt x="15111" y="23547"/>
                                  <a:pt x="19606" y="25802"/>
                                </a:cubicBezTo>
                                <a:lnTo>
                                  <a:pt x="29984" y="30811"/>
                                </a:lnTo>
                                <a:cubicBezTo>
                                  <a:pt x="39588" y="35446"/>
                                  <a:pt x="44395" y="41708"/>
                                  <a:pt x="44395" y="49348"/>
                                </a:cubicBezTo>
                                <a:cubicBezTo>
                                  <a:pt x="44395" y="55361"/>
                                  <a:pt x="42160" y="60120"/>
                                  <a:pt x="37689" y="63752"/>
                                </a:cubicBezTo>
                                <a:cubicBezTo>
                                  <a:pt x="33206" y="67384"/>
                                  <a:pt x="28198" y="69263"/>
                                  <a:pt x="22666" y="69263"/>
                                </a:cubicBezTo>
                                <a:cubicBezTo>
                                  <a:pt x="18682" y="69263"/>
                                  <a:pt x="14137" y="68512"/>
                                  <a:pt x="9017" y="67009"/>
                                </a:cubicBezTo>
                                <a:cubicBezTo>
                                  <a:pt x="7455" y="66633"/>
                                  <a:pt x="6182" y="66382"/>
                                  <a:pt x="5183" y="66382"/>
                                </a:cubicBezTo>
                                <a:cubicBezTo>
                                  <a:pt x="4096" y="66382"/>
                                  <a:pt x="3247" y="67009"/>
                                  <a:pt x="2622" y="68261"/>
                                </a:cubicBezTo>
                                <a:lnTo>
                                  <a:pt x="287" y="68261"/>
                                </a:lnTo>
                                <a:lnTo>
                                  <a:pt x="287" y="44965"/>
                                </a:lnTo>
                                <a:lnTo>
                                  <a:pt x="2622" y="44965"/>
                                </a:lnTo>
                                <a:cubicBezTo>
                                  <a:pt x="3959" y="51603"/>
                                  <a:pt x="6481" y="56613"/>
                                  <a:pt x="10228" y="59995"/>
                                </a:cubicBezTo>
                                <a:cubicBezTo>
                                  <a:pt x="13974" y="63377"/>
                                  <a:pt x="18158" y="65005"/>
                                  <a:pt x="22803" y="65005"/>
                                </a:cubicBezTo>
                                <a:cubicBezTo>
                                  <a:pt x="26075" y="65005"/>
                                  <a:pt x="28735" y="64003"/>
                                  <a:pt x="30796" y="62124"/>
                                </a:cubicBezTo>
                                <a:cubicBezTo>
                                  <a:pt x="32857" y="60245"/>
                                  <a:pt x="33880" y="57865"/>
                                  <a:pt x="33880" y="55110"/>
                                </a:cubicBezTo>
                                <a:cubicBezTo>
                                  <a:pt x="33880" y="51853"/>
                                  <a:pt x="32732" y="49098"/>
                                  <a:pt x="30446" y="46843"/>
                                </a:cubicBezTo>
                                <a:cubicBezTo>
                                  <a:pt x="28148" y="44714"/>
                                  <a:pt x="23565" y="41833"/>
                                  <a:pt x="16697" y="38452"/>
                                </a:cubicBezTo>
                                <a:cubicBezTo>
                                  <a:pt x="9828" y="34944"/>
                                  <a:pt x="5332" y="31939"/>
                                  <a:pt x="3197" y="29183"/>
                                </a:cubicBezTo>
                                <a:cubicBezTo>
                                  <a:pt x="1061" y="26427"/>
                                  <a:pt x="0" y="23046"/>
                                  <a:pt x="0" y="18912"/>
                                </a:cubicBezTo>
                                <a:cubicBezTo>
                                  <a:pt x="0" y="13527"/>
                                  <a:pt x="1836" y="9018"/>
                                  <a:pt x="5507" y="5386"/>
                                </a:cubicBezTo>
                                <a:cubicBezTo>
                                  <a:pt x="9179" y="1879"/>
                                  <a:pt x="13924" y="0"/>
                                  <a:pt x="1974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9" name="Shape 5106"/>
                        <wps:cNvSpPr>
                          <a:spLocks noChangeArrowheads="1"/>
                        </wps:cNvSpPr>
                        <wps:spPr bwMode="auto">
                          <a:xfrm>
                            <a:off x="8052" y="340"/>
                            <a:ext cx="326" cy="672"/>
                          </a:xfrm>
                          <a:custGeom>
                            <a:avLst/>
                            <a:gdLst>
                              <a:gd name="T0" fmla="*/ 196 w 32607"/>
                              <a:gd name="T1" fmla="*/ 0 h 67259"/>
                              <a:gd name="T2" fmla="*/ 227 w 32607"/>
                              <a:gd name="T3" fmla="*/ 0 h 67259"/>
                              <a:gd name="T4" fmla="*/ 227 w 32607"/>
                              <a:gd name="T5" fmla="*/ 524 h 67259"/>
                              <a:gd name="T6" fmla="*/ 236 w 32607"/>
                              <a:gd name="T7" fmla="*/ 606 h 67259"/>
                              <a:gd name="T8" fmla="*/ 262 w 32607"/>
                              <a:gd name="T9" fmla="*/ 636 h 67259"/>
                              <a:gd name="T10" fmla="*/ 326 w 32607"/>
                              <a:gd name="T11" fmla="*/ 646 h 67259"/>
                              <a:gd name="T12" fmla="*/ 326 w 32607"/>
                              <a:gd name="T13" fmla="*/ 672 h 67259"/>
                              <a:gd name="T14" fmla="*/ 10 w 32607"/>
                              <a:gd name="T15" fmla="*/ 672 h 67259"/>
                              <a:gd name="T16" fmla="*/ 10 w 32607"/>
                              <a:gd name="T17" fmla="*/ 646 h 67259"/>
                              <a:gd name="T18" fmla="*/ 74 w 32607"/>
                              <a:gd name="T19" fmla="*/ 637 h 67259"/>
                              <a:gd name="T20" fmla="*/ 100 w 32607"/>
                              <a:gd name="T21" fmla="*/ 606 h 67259"/>
                              <a:gd name="T22" fmla="*/ 109 w 32607"/>
                              <a:gd name="T23" fmla="*/ 524 h 67259"/>
                              <a:gd name="T24" fmla="*/ 109 w 32607"/>
                              <a:gd name="T25" fmla="*/ 273 h 67259"/>
                              <a:gd name="T26" fmla="*/ 103 w 32607"/>
                              <a:gd name="T27" fmla="*/ 135 h 67259"/>
                              <a:gd name="T28" fmla="*/ 87 w 32607"/>
                              <a:gd name="T29" fmla="*/ 104 h 67259"/>
                              <a:gd name="T30" fmla="*/ 58 w 32607"/>
                              <a:gd name="T31" fmla="*/ 95 h 67259"/>
                              <a:gd name="T32" fmla="*/ 10 w 32607"/>
                              <a:gd name="T33" fmla="*/ 105 h 67259"/>
                              <a:gd name="T34" fmla="*/ 0 w 32607"/>
                              <a:gd name="T35" fmla="*/ 80 h 67259"/>
                              <a:gd name="T36" fmla="*/ 196 w 32607"/>
                              <a:gd name="T37" fmla="*/ 0 h 672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607" h="67259">
                                <a:moveTo>
                                  <a:pt x="19607" y="0"/>
                                </a:moveTo>
                                <a:lnTo>
                                  <a:pt x="22728" y="0"/>
                                </a:lnTo>
                                <a:lnTo>
                                  <a:pt x="22728" y="52479"/>
                                </a:lnTo>
                                <a:cubicBezTo>
                                  <a:pt x="22728" y="56488"/>
                                  <a:pt x="23028" y="59243"/>
                                  <a:pt x="23615" y="60621"/>
                                </a:cubicBezTo>
                                <a:cubicBezTo>
                                  <a:pt x="24215" y="61999"/>
                                  <a:pt x="25089" y="63001"/>
                                  <a:pt x="26250" y="63627"/>
                                </a:cubicBezTo>
                                <a:cubicBezTo>
                                  <a:pt x="27412" y="64253"/>
                                  <a:pt x="29522" y="64629"/>
                                  <a:pt x="32607" y="64629"/>
                                </a:cubicBezTo>
                                <a:lnTo>
                                  <a:pt x="32607" y="67259"/>
                                </a:lnTo>
                                <a:lnTo>
                                  <a:pt x="987" y="67259"/>
                                </a:lnTo>
                                <a:lnTo>
                                  <a:pt x="987" y="64629"/>
                                </a:lnTo>
                                <a:cubicBezTo>
                                  <a:pt x="4171" y="64629"/>
                                  <a:pt x="6294" y="64379"/>
                                  <a:pt x="7381" y="63752"/>
                                </a:cubicBezTo>
                                <a:cubicBezTo>
                                  <a:pt x="8480" y="63126"/>
                                  <a:pt x="9341" y="62124"/>
                                  <a:pt x="9978" y="60621"/>
                                </a:cubicBezTo>
                                <a:cubicBezTo>
                                  <a:pt x="10615" y="59243"/>
                                  <a:pt x="10940" y="56488"/>
                                  <a:pt x="10940" y="52479"/>
                                </a:cubicBezTo>
                                <a:lnTo>
                                  <a:pt x="10940" y="27305"/>
                                </a:lnTo>
                                <a:cubicBezTo>
                                  <a:pt x="10940" y="20290"/>
                                  <a:pt x="10727" y="15656"/>
                                  <a:pt x="10303" y="13527"/>
                                </a:cubicBezTo>
                                <a:cubicBezTo>
                                  <a:pt x="9966" y="12024"/>
                                  <a:pt x="9441" y="11021"/>
                                  <a:pt x="8729" y="10395"/>
                                </a:cubicBezTo>
                                <a:cubicBezTo>
                                  <a:pt x="8030" y="9770"/>
                                  <a:pt x="7056" y="9519"/>
                                  <a:pt x="5819" y="9519"/>
                                </a:cubicBezTo>
                                <a:cubicBezTo>
                                  <a:pt x="4496" y="9519"/>
                                  <a:pt x="2885" y="9894"/>
                                  <a:pt x="987" y="10521"/>
                                </a:cubicBezTo>
                                <a:lnTo>
                                  <a:pt x="0" y="8016"/>
                                </a:lnTo>
                                <a:lnTo>
                                  <a:pt x="1960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0" name="Shape 5107"/>
                        <wps:cNvSpPr>
                          <a:spLocks noChangeArrowheads="1"/>
                        </wps:cNvSpPr>
                        <wps:spPr bwMode="auto">
                          <a:xfrm>
                            <a:off x="7268" y="340"/>
                            <a:ext cx="712" cy="672"/>
                          </a:xfrm>
                          <a:custGeom>
                            <a:avLst/>
                            <a:gdLst>
                              <a:gd name="T0" fmla="*/ 196 w 71258"/>
                              <a:gd name="T1" fmla="*/ 0 h 67259"/>
                              <a:gd name="T2" fmla="*/ 226 w 71258"/>
                              <a:gd name="T3" fmla="*/ 0 h 67259"/>
                              <a:gd name="T4" fmla="*/ 226 w 71258"/>
                              <a:gd name="T5" fmla="*/ 139 h 67259"/>
                              <a:gd name="T6" fmla="*/ 444 w 71258"/>
                              <a:gd name="T7" fmla="*/ 0 h 67259"/>
                              <a:gd name="T8" fmla="*/ 536 w 71258"/>
                              <a:gd name="T9" fmla="*/ 26 h 67259"/>
                              <a:gd name="T10" fmla="*/ 597 w 71258"/>
                              <a:gd name="T11" fmla="*/ 115 h 67259"/>
                              <a:gd name="T12" fmla="*/ 613 w 71258"/>
                              <a:gd name="T13" fmla="*/ 245 h 67259"/>
                              <a:gd name="T14" fmla="*/ 613 w 71258"/>
                              <a:gd name="T15" fmla="*/ 524 h 67259"/>
                              <a:gd name="T16" fmla="*/ 623 w 71258"/>
                              <a:gd name="T17" fmla="*/ 608 h 67259"/>
                              <a:gd name="T18" fmla="*/ 648 w 71258"/>
                              <a:gd name="T19" fmla="*/ 636 h 67259"/>
                              <a:gd name="T20" fmla="*/ 712 w 71258"/>
                              <a:gd name="T21" fmla="*/ 646 h 67259"/>
                              <a:gd name="T22" fmla="*/ 712 w 71258"/>
                              <a:gd name="T23" fmla="*/ 672 h 67259"/>
                              <a:gd name="T24" fmla="*/ 390 w 71258"/>
                              <a:gd name="T25" fmla="*/ 672 h 67259"/>
                              <a:gd name="T26" fmla="*/ 390 w 71258"/>
                              <a:gd name="T27" fmla="*/ 646 h 67259"/>
                              <a:gd name="T28" fmla="*/ 404 w 71258"/>
                              <a:gd name="T29" fmla="*/ 646 h 67259"/>
                              <a:gd name="T30" fmla="*/ 467 w 71258"/>
                              <a:gd name="T31" fmla="*/ 632 h 67259"/>
                              <a:gd name="T32" fmla="*/ 493 w 71258"/>
                              <a:gd name="T33" fmla="*/ 591 h 67259"/>
                              <a:gd name="T34" fmla="*/ 496 w 71258"/>
                              <a:gd name="T35" fmla="*/ 524 h 67259"/>
                              <a:gd name="T36" fmla="*/ 496 w 71258"/>
                              <a:gd name="T37" fmla="*/ 258 h 67259"/>
                              <a:gd name="T38" fmla="*/ 472 w 71258"/>
                              <a:gd name="T39" fmla="*/ 128 h 67259"/>
                              <a:gd name="T40" fmla="*/ 395 w 71258"/>
                              <a:gd name="T41" fmla="*/ 88 h 67259"/>
                              <a:gd name="T42" fmla="*/ 226 w 71258"/>
                              <a:gd name="T43" fmla="*/ 180 h 67259"/>
                              <a:gd name="T44" fmla="*/ 226 w 71258"/>
                              <a:gd name="T45" fmla="*/ 524 h 67259"/>
                              <a:gd name="T46" fmla="*/ 234 w 71258"/>
                              <a:gd name="T47" fmla="*/ 606 h 67259"/>
                              <a:gd name="T48" fmla="*/ 262 w 71258"/>
                              <a:gd name="T49" fmla="*/ 636 h 67259"/>
                              <a:gd name="T50" fmla="*/ 332 w 71258"/>
                              <a:gd name="T51" fmla="*/ 646 h 67259"/>
                              <a:gd name="T52" fmla="*/ 332 w 71258"/>
                              <a:gd name="T53" fmla="*/ 672 h 67259"/>
                              <a:gd name="T54" fmla="*/ 11 w 71258"/>
                              <a:gd name="T55" fmla="*/ 672 h 67259"/>
                              <a:gd name="T56" fmla="*/ 11 w 71258"/>
                              <a:gd name="T57" fmla="*/ 646 h 67259"/>
                              <a:gd name="T58" fmla="*/ 25 w 71258"/>
                              <a:gd name="T59" fmla="*/ 646 h 67259"/>
                              <a:gd name="T60" fmla="*/ 92 w 71258"/>
                              <a:gd name="T61" fmla="*/ 621 h 67259"/>
                              <a:gd name="T62" fmla="*/ 109 w 71258"/>
                              <a:gd name="T63" fmla="*/ 524 h 67259"/>
                              <a:gd name="T64" fmla="*/ 109 w 71258"/>
                              <a:gd name="T65" fmla="*/ 282 h 67259"/>
                              <a:gd name="T66" fmla="*/ 104 w 71258"/>
                              <a:gd name="T67" fmla="*/ 139 h 67259"/>
                              <a:gd name="T68" fmla="*/ 88 w 71258"/>
                              <a:gd name="T69" fmla="*/ 104 h 67259"/>
                              <a:gd name="T70" fmla="*/ 58 w 71258"/>
                              <a:gd name="T71" fmla="*/ 95 h 67259"/>
                              <a:gd name="T72" fmla="*/ 11 w 71258"/>
                              <a:gd name="T73" fmla="*/ 105 h 67259"/>
                              <a:gd name="T74" fmla="*/ 0 w 71258"/>
                              <a:gd name="T75" fmla="*/ 80 h 67259"/>
                              <a:gd name="T76" fmla="*/ 196 w 71258"/>
                              <a:gd name="T77" fmla="*/ 0 h 672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1258" h="67259">
                                <a:moveTo>
                                  <a:pt x="19607" y="0"/>
                                </a:moveTo>
                                <a:lnTo>
                                  <a:pt x="22666" y="0"/>
                                </a:lnTo>
                                <a:lnTo>
                                  <a:pt x="22666" y="13903"/>
                                </a:lnTo>
                                <a:cubicBezTo>
                                  <a:pt x="30284" y="4634"/>
                                  <a:pt x="37565" y="0"/>
                                  <a:pt x="44471" y="0"/>
                                </a:cubicBezTo>
                                <a:cubicBezTo>
                                  <a:pt x="48030" y="0"/>
                                  <a:pt x="51077" y="876"/>
                                  <a:pt x="53637" y="2630"/>
                                </a:cubicBezTo>
                                <a:cubicBezTo>
                                  <a:pt x="56197" y="4509"/>
                                  <a:pt x="58232" y="7389"/>
                                  <a:pt x="59744" y="11523"/>
                                </a:cubicBezTo>
                                <a:cubicBezTo>
                                  <a:pt x="60793" y="14404"/>
                                  <a:pt x="61304" y="18662"/>
                                  <a:pt x="61304" y="24549"/>
                                </a:cubicBezTo>
                                <a:lnTo>
                                  <a:pt x="61304" y="52479"/>
                                </a:lnTo>
                                <a:cubicBezTo>
                                  <a:pt x="61304" y="56613"/>
                                  <a:pt x="61642" y="59368"/>
                                  <a:pt x="62304" y="60871"/>
                                </a:cubicBezTo>
                                <a:cubicBezTo>
                                  <a:pt x="62828" y="61999"/>
                                  <a:pt x="63665" y="63001"/>
                                  <a:pt x="64826" y="63627"/>
                                </a:cubicBezTo>
                                <a:cubicBezTo>
                                  <a:pt x="65988" y="64253"/>
                                  <a:pt x="68136" y="64629"/>
                                  <a:pt x="71258" y="64629"/>
                                </a:cubicBezTo>
                                <a:lnTo>
                                  <a:pt x="71258" y="67259"/>
                                </a:lnTo>
                                <a:lnTo>
                                  <a:pt x="39076" y="67259"/>
                                </a:lnTo>
                                <a:lnTo>
                                  <a:pt x="39076" y="64629"/>
                                </a:lnTo>
                                <a:lnTo>
                                  <a:pt x="40424" y="64629"/>
                                </a:lnTo>
                                <a:cubicBezTo>
                                  <a:pt x="43459" y="64629"/>
                                  <a:pt x="45570" y="64128"/>
                                  <a:pt x="46781" y="63251"/>
                                </a:cubicBezTo>
                                <a:cubicBezTo>
                                  <a:pt x="47992" y="62374"/>
                                  <a:pt x="48829" y="60997"/>
                                  <a:pt x="49303" y="59118"/>
                                </a:cubicBezTo>
                                <a:cubicBezTo>
                                  <a:pt x="49491" y="58492"/>
                                  <a:pt x="49591" y="56237"/>
                                  <a:pt x="49591" y="52479"/>
                                </a:cubicBezTo>
                                <a:lnTo>
                                  <a:pt x="49591" y="25802"/>
                                </a:lnTo>
                                <a:cubicBezTo>
                                  <a:pt x="49591" y="19789"/>
                                  <a:pt x="48816" y="15531"/>
                                  <a:pt x="47280" y="12775"/>
                                </a:cubicBezTo>
                                <a:cubicBezTo>
                                  <a:pt x="45744" y="10145"/>
                                  <a:pt x="43147" y="8767"/>
                                  <a:pt x="39500" y="8767"/>
                                </a:cubicBezTo>
                                <a:cubicBezTo>
                                  <a:pt x="33868" y="8767"/>
                                  <a:pt x="28248" y="11898"/>
                                  <a:pt x="22666" y="18036"/>
                                </a:cubicBezTo>
                                <a:lnTo>
                                  <a:pt x="22666" y="52479"/>
                                </a:lnTo>
                                <a:cubicBezTo>
                                  <a:pt x="22666" y="56863"/>
                                  <a:pt x="22928" y="59619"/>
                                  <a:pt x="23440" y="60621"/>
                                </a:cubicBezTo>
                                <a:cubicBezTo>
                                  <a:pt x="24102" y="61999"/>
                                  <a:pt x="25014" y="63001"/>
                                  <a:pt x="26175" y="63627"/>
                                </a:cubicBezTo>
                                <a:cubicBezTo>
                                  <a:pt x="27337" y="64379"/>
                                  <a:pt x="29697" y="64629"/>
                                  <a:pt x="33244" y="64629"/>
                                </a:cubicBezTo>
                                <a:lnTo>
                                  <a:pt x="33244" y="67259"/>
                                </a:lnTo>
                                <a:lnTo>
                                  <a:pt x="1062" y="67259"/>
                                </a:lnTo>
                                <a:lnTo>
                                  <a:pt x="1062" y="64629"/>
                                </a:lnTo>
                                <a:lnTo>
                                  <a:pt x="2485" y="64629"/>
                                </a:lnTo>
                                <a:cubicBezTo>
                                  <a:pt x="5807" y="64629"/>
                                  <a:pt x="8043" y="63752"/>
                                  <a:pt x="9204" y="62124"/>
                                </a:cubicBezTo>
                                <a:cubicBezTo>
                                  <a:pt x="10365" y="60370"/>
                                  <a:pt x="10940" y="57239"/>
                                  <a:pt x="10940" y="52479"/>
                                </a:cubicBezTo>
                                <a:lnTo>
                                  <a:pt x="10940" y="28181"/>
                                </a:lnTo>
                                <a:cubicBezTo>
                                  <a:pt x="10940" y="20415"/>
                                  <a:pt x="10765" y="15656"/>
                                  <a:pt x="10415" y="13903"/>
                                </a:cubicBezTo>
                                <a:cubicBezTo>
                                  <a:pt x="10053" y="12149"/>
                                  <a:pt x="9504" y="11021"/>
                                  <a:pt x="8779" y="10395"/>
                                </a:cubicBezTo>
                                <a:cubicBezTo>
                                  <a:pt x="8043" y="9770"/>
                                  <a:pt x="7056" y="9519"/>
                                  <a:pt x="5832" y="9519"/>
                                </a:cubicBezTo>
                                <a:cubicBezTo>
                                  <a:pt x="4496" y="9519"/>
                                  <a:pt x="2910" y="9894"/>
                                  <a:pt x="1062" y="10521"/>
                                </a:cubicBezTo>
                                <a:lnTo>
                                  <a:pt x="0" y="8016"/>
                                </a:lnTo>
                                <a:lnTo>
                                  <a:pt x="1960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1" name="Shape 5108"/>
                        <wps:cNvSpPr>
                          <a:spLocks noChangeArrowheads="1"/>
                        </wps:cNvSpPr>
                        <wps:spPr bwMode="auto">
                          <a:xfrm>
                            <a:off x="6887" y="340"/>
                            <a:ext cx="350" cy="685"/>
                          </a:xfrm>
                          <a:custGeom>
                            <a:avLst/>
                            <a:gdLst>
                              <a:gd name="T0" fmla="*/ 22 w 35029"/>
                              <a:gd name="T1" fmla="*/ 0 h 68512"/>
                              <a:gd name="T2" fmla="*/ 164 w 35029"/>
                              <a:gd name="T3" fmla="*/ 29 h 68512"/>
                              <a:gd name="T4" fmla="*/ 226 w 35029"/>
                              <a:gd name="T5" fmla="*/ 99 h 68512"/>
                              <a:gd name="T6" fmla="*/ 238 w 35029"/>
                              <a:gd name="T7" fmla="*/ 224 h 68512"/>
                              <a:gd name="T8" fmla="*/ 238 w 35029"/>
                              <a:gd name="T9" fmla="*/ 446 h 68512"/>
                              <a:gd name="T10" fmla="*/ 242 w 35029"/>
                              <a:gd name="T11" fmla="*/ 560 h 68512"/>
                              <a:gd name="T12" fmla="*/ 254 w 35029"/>
                              <a:gd name="T13" fmla="*/ 587 h 68512"/>
                              <a:gd name="T14" fmla="*/ 273 w 35029"/>
                              <a:gd name="T15" fmla="*/ 595 h 68512"/>
                              <a:gd name="T16" fmla="*/ 292 w 35029"/>
                              <a:gd name="T17" fmla="*/ 590 h 68512"/>
                              <a:gd name="T18" fmla="*/ 350 w 35029"/>
                              <a:gd name="T19" fmla="*/ 538 h 68512"/>
                              <a:gd name="T20" fmla="*/ 350 w 35029"/>
                              <a:gd name="T21" fmla="*/ 579 h 68512"/>
                              <a:gd name="T22" fmla="*/ 198 w 35029"/>
                              <a:gd name="T23" fmla="*/ 685 h 68512"/>
                              <a:gd name="T24" fmla="*/ 143 w 35029"/>
                              <a:gd name="T25" fmla="*/ 661 h 68512"/>
                              <a:gd name="T26" fmla="*/ 121 w 35029"/>
                              <a:gd name="T27" fmla="*/ 579 h 68512"/>
                              <a:gd name="T28" fmla="*/ 0 w 35029"/>
                              <a:gd name="T29" fmla="*/ 664 h 68512"/>
                              <a:gd name="T30" fmla="*/ 0 w 35029"/>
                              <a:gd name="T31" fmla="*/ 592 h 68512"/>
                              <a:gd name="T32" fmla="*/ 121 w 35029"/>
                              <a:gd name="T33" fmla="*/ 532 h 68512"/>
                              <a:gd name="T34" fmla="*/ 121 w 35029"/>
                              <a:gd name="T35" fmla="*/ 283 h 68512"/>
                              <a:gd name="T36" fmla="*/ 0 w 35029"/>
                              <a:gd name="T37" fmla="*/ 336 h 68512"/>
                              <a:gd name="T38" fmla="*/ 0 w 35029"/>
                              <a:gd name="T39" fmla="*/ 287 h 68512"/>
                              <a:gd name="T40" fmla="*/ 121 w 35029"/>
                              <a:gd name="T41" fmla="*/ 239 h 68512"/>
                              <a:gd name="T42" fmla="*/ 121 w 35029"/>
                              <a:gd name="T43" fmla="*/ 214 h 68512"/>
                              <a:gd name="T44" fmla="*/ 90 w 35029"/>
                              <a:gd name="T45" fmla="*/ 80 h 68512"/>
                              <a:gd name="T46" fmla="*/ 1 w 35029"/>
                              <a:gd name="T47" fmla="*/ 44 h 68512"/>
                              <a:gd name="T48" fmla="*/ 0 w 35029"/>
                              <a:gd name="T49" fmla="*/ 44 h 68512"/>
                              <a:gd name="T50" fmla="*/ 0 w 35029"/>
                              <a:gd name="T51" fmla="*/ 6 h 68512"/>
                              <a:gd name="T52" fmla="*/ 22 w 35029"/>
                              <a:gd name="T53" fmla="*/ 0 h 6851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029" h="68512">
                                <a:moveTo>
                                  <a:pt x="2198" y="0"/>
                                </a:moveTo>
                                <a:cubicBezTo>
                                  <a:pt x="7980" y="0"/>
                                  <a:pt x="12713" y="1002"/>
                                  <a:pt x="16409" y="2880"/>
                                </a:cubicBezTo>
                                <a:cubicBezTo>
                                  <a:pt x="19207" y="4383"/>
                                  <a:pt x="21267" y="6763"/>
                                  <a:pt x="22591" y="9894"/>
                                </a:cubicBezTo>
                                <a:cubicBezTo>
                                  <a:pt x="23440" y="11898"/>
                                  <a:pt x="23865" y="16032"/>
                                  <a:pt x="23865" y="22420"/>
                                </a:cubicBezTo>
                                <a:lnTo>
                                  <a:pt x="23865" y="44589"/>
                                </a:lnTo>
                                <a:cubicBezTo>
                                  <a:pt x="23865" y="50726"/>
                                  <a:pt x="23990" y="54609"/>
                                  <a:pt x="24227" y="55987"/>
                                </a:cubicBezTo>
                                <a:cubicBezTo>
                                  <a:pt x="24464" y="57364"/>
                                  <a:pt x="24851" y="58366"/>
                                  <a:pt x="25401" y="58742"/>
                                </a:cubicBezTo>
                                <a:cubicBezTo>
                                  <a:pt x="25938" y="59243"/>
                                  <a:pt x="26575" y="59494"/>
                                  <a:pt x="27274" y="59494"/>
                                </a:cubicBezTo>
                                <a:cubicBezTo>
                                  <a:pt x="28036" y="59494"/>
                                  <a:pt x="28698" y="59368"/>
                                  <a:pt x="29272" y="58993"/>
                                </a:cubicBezTo>
                                <a:cubicBezTo>
                                  <a:pt x="30259" y="58366"/>
                                  <a:pt x="32182" y="56613"/>
                                  <a:pt x="35029" y="53858"/>
                                </a:cubicBezTo>
                                <a:lnTo>
                                  <a:pt x="35029" y="57865"/>
                                </a:lnTo>
                                <a:cubicBezTo>
                                  <a:pt x="29722" y="64879"/>
                                  <a:pt x="24652" y="68512"/>
                                  <a:pt x="19819" y="68512"/>
                                </a:cubicBezTo>
                                <a:cubicBezTo>
                                  <a:pt x="17496" y="68512"/>
                                  <a:pt x="15647" y="67635"/>
                                  <a:pt x="14274" y="66132"/>
                                </a:cubicBezTo>
                                <a:cubicBezTo>
                                  <a:pt x="12900" y="64504"/>
                                  <a:pt x="12201" y="61748"/>
                                  <a:pt x="12151" y="57865"/>
                                </a:cubicBezTo>
                                <a:lnTo>
                                  <a:pt x="0" y="66458"/>
                                </a:lnTo>
                                <a:lnTo>
                                  <a:pt x="0" y="59228"/>
                                </a:lnTo>
                                <a:lnTo>
                                  <a:pt x="12151" y="53231"/>
                                </a:lnTo>
                                <a:lnTo>
                                  <a:pt x="12151" y="28306"/>
                                </a:lnTo>
                                <a:lnTo>
                                  <a:pt x="0" y="33576"/>
                                </a:lnTo>
                                <a:lnTo>
                                  <a:pt x="0" y="28752"/>
                                </a:lnTo>
                                <a:lnTo>
                                  <a:pt x="12151" y="23923"/>
                                </a:lnTo>
                                <a:lnTo>
                                  <a:pt x="12151" y="21418"/>
                                </a:lnTo>
                                <a:cubicBezTo>
                                  <a:pt x="12151" y="14905"/>
                                  <a:pt x="11114" y="10395"/>
                                  <a:pt x="9054" y="8016"/>
                                </a:cubicBezTo>
                                <a:cubicBezTo>
                                  <a:pt x="6993" y="5636"/>
                                  <a:pt x="3996" y="4383"/>
                                  <a:pt x="75" y="4383"/>
                                </a:cubicBezTo>
                                <a:lnTo>
                                  <a:pt x="0" y="4409"/>
                                </a:lnTo>
                                <a:lnTo>
                                  <a:pt x="0" y="643"/>
                                </a:lnTo>
                                <a:lnTo>
                                  <a:pt x="21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2" name="Shape 5109"/>
                        <wps:cNvSpPr>
                          <a:spLocks noChangeArrowheads="1"/>
                        </wps:cNvSpPr>
                        <wps:spPr bwMode="auto">
                          <a:xfrm>
                            <a:off x="8148" y="0"/>
                            <a:ext cx="144" cy="144"/>
                          </a:xfrm>
                          <a:custGeom>
                            <a:avLst/>
                            <a:gdLst>
                              <a:gd name="T0" fmla="*/ 72 w 14424"/>
                              <a:gd name="T1" fmla="*/ 0 h 14404"/>
                              <a:gd name="T2" fmla="*/ 123 w 14424"/>
                              <a:gd name="T3" fmla="*/ 20 h 14404"/>
                              <a:gd name="T4" fmla="*/ 144 w 14424"/>
                              <a:gd name="T5" fmla="*/ 71 h 14404"/>
                              <a:gd name="T6" fmla="*/ 123 w 14424"/>
                              <a:gd name="T7" fmla="*/ 123 h 14404"/>
                              <a:gd name="T8" fmla="*/ 72 w 14424"/>
                              <a:gd name="T9" fmla="*/ 144 h 14404"/>
                              <a:gd name="T10" fmla="*/ 21 w 14424"/>
                              <a:gd name="T11" fmla="*/ 123 h 14404"/>
                              <a:gd name="T12" fmla="*/ 0 w 14424"/>
                              <a:gd name="T13" fmla="*/ 71 h 14404"/>
                              <a:gd name="T14" fmla="*/ 21 w 14424"/>
                              <a:gd name="T15" fmla="*/ 20 h 14404"/>
                              <a:gd name="T16" fmla="*/ 72 w 14424"/>
                              <a:gd name="T17" fmla="*/ 0 h 14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24" h="14404">
                                <a:moveTo>
                                  <a:pt x="7243" y="0"/>
                                </a:moveTo>
                                <a:cubicBezTo>
                                  <a:pt x="9229" y="0"/>
                                  <a:pt x="10927" y="626"/>
                                  <a:pt x="12326" y="2004"/>
                                </a:cubicBezTo>
                                <a:cubicBezTo>
                                  <a:pt x="13725" y="3507"/>
                                  <a:pt x="14424" y="5135"/>
                                  <a:pt x="14424" y="7139"/>
                                </a:cubicBezTo>
                                <a:cubicBezTo>
                                  <a:pt x="14424" y="9143"/>
                                  <a:pt x="13725" y="10897"/>
                                  <a:pt x="12326" y="12274"/>
                                </a:cubicBezTo>
                                <a:cubicBezTo>
                                  <a:pt x="10927" y="13652"/>
                                  <a:pt x="9229" y="14404"/>
                                  <a:pt x="7243" y="14404"/>
                                </a:cubicBezTo>
                                <a:cubicBezTo>
                                  <a:pt x="5257" y="14404"/>
                                  <a:pt x="3547" y="13652"/>
                                  <a:pt x="2123" y="12274"/>
                                </a:cubicBezTo>
                                <a:cubicBezTo>
                                  <a:pt x="712" y="10897"/>
                                  <a:pt x="0" y="9143"/>
                                  <a:pt x="0" y="7139"/>
                                </a:cubicBezTo>
                                <a:cubicBezTo>
                                  <a:pt x="0" y="5135"/>
                                  <a:pt x="699" y="3507"/>
                                  <a:pt x="2098" y="2004"/>
                                </a:cubicBezTo>
                                <a:cubicBezTo>
                                  <a:pt x="3484" y="626"/>
                                  <a:pt x="5208" y="0"/>
                                  <a:pt x="7243"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47E5DB" id="Group 38043" o:spid="_x0000_s1026" style="width:79.8pt;height:8.15pt;mso-position-horizontal-relative:char;mso-position-vertical-relative:line" coordsize="10134,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">
                <v:shape id="Shape 5092" o:spid="_x0000_s1027" style="position:absolute;top:46;width:423;height:966;visibility:visible;mso-wrap-style:square;v-text-anchor:top" coordsize="42309,9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" path="m,l35303,r7006,947l42309,7205,36727,5762v-2411,,-5520,501,-9304,1377l27423,47345v2510,501,4733,877,6681,1002c36040,48597,37701,48723,39074,48723r3235,-1430l42309,53270r-6219,-414c33392,52605,30495,52105,27423,51353r,28181c27423,85672,28085,89429,29408,90932v1799,2004,4521,3131,8168,3131l41272,94063r,2631l,96694,,94063r3623,c7691,94063,10614,92685,12362,90055v949,-1503,1424,-5010,1424,-10521l13786,17159v,-6137,-637,-9894,-1923,-11397c10014,3758,7267,2630,3623,2630l,2630,,xe" fillcolor="black" stroked="f" strokeweight="0">
                  <v:stroke opacity="0" miterlimit="10" joinstyle="miter" endcap="round"/>
                  <v:path o:connecttype="custom" o:connectlocs="0,0;4,0;4,0;4,1;4,1;3,1;3,5;3,5;4,5;4,5;4,5;4,5;3,5;3,8;3,9;4,9;4,9;4,10;0,10;0,9;0,9;1,9;1,8;1,2;1,1;0,0;0,0;0,0" o:connectangles="0,0,0,0,0,0,0,0,0,0,0,0,0,0,0,0,0,0,0,0,0,0,0,0,0,0,0,0"/>
                </v:shape>
                <v:shape id="Shape 5093" o:spid="_x0000_s1028" style="position:absolute;left:423;top:55;width:310;height:524;visibility:visible;mso-wrap-style:square;v-text-anchor:top" coordsize="31083,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" path="m,l13387,1809v4971,1753,9167,4760,12576,9018c29372,14960,31083,19970,31083,25857v,7891,-2597,14279,-7780,19163c18108,50030,10777,52410,1311,52410l,52323,,46346,9516,42140v3572,-3883,5370,-8893,5370,-14905c14886,23101,14024,19219,12326,15587,10615,11955,8205,9324,5070,7570l,6259,,xe" fillcolor="black" stroked="f" strokeweight="0">
                  <v:stroke opacity="0" miterlimit="10" joinstyle="miter" endcap="round"/>
                  <v:path o:connecttype="custom" o:connectlocs="0,0;1,0;3,1;3,3;2,4;0,5;0,5;0,5;1,4;1,3;1,2;1,1;0,1;0,0" o:connectangles="0,0,0,0,0,0,0,0,0,0,0,0,0,0"/>
                </v:shape>
                <v:shape id="Shape 5094" o:spid="_x0000_s1029" style="position:absolute;left:1861;top:25;width:867;height:1009;visibility:visible;mso-wrap-style:square;v-text-anchor:top" coordsize="86730,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" path="m49016,v6956,,13825,1628,20593,5135c71607,6138,73031,6638,73880,6638v1274,,2385,-500,3334,-1377c78451,4008,79325,2255,79849,r2486,l84533,32816r-2198,c79400,22921,75204,15907,69759,11523,64314,7265,57770,5135,50153,5135v-6394,,-12176,1629,-17334,4885c27649,13152,23590,18412,20630,25551v-2959,7140,-4433,15907,-4433,26553c16197,60872,17583,68387,20381,74775v2797,6513,7006,11398,12613,14779c38601,93061,45007,94690,52213,94690v6244,,11764,-1378,16547,-4008c73543,88051,78800,82666,84533,74649r2197,1504c81910,84670,76265,91058,69834,94940v-6444,4008,-14099,6012,-22953,6012c30921,100952,18557,95065,9803,83167,3259,74273,,63878,,51979,,42335,2148,33442,6456,25426,10765,17285,16697,11022,24252,6638,31807,2129,40062,,49016,xe" fillcolor="black" stroked="f" strokeweight="0">
                  <v:stroke opacity="0" miterlimit="10" joinstyle="miter" endcap="round"/>
                  <v:path o:connecttype="custom" o:connectlocs="5,0;7,1;7,1;8,1;8,0;8,0;8,3;8,3;7,1;5,1;3,1;2,3;2,5;2,7;3,9;5,9;7,9;8,7;9,8;7,9;5,10;1,8;0,5;1,3;2,1;5,0" o:connectangles="0,0,0,0,0,0,0,0,0,0,0,0,0,0,0,0,0,0,0,0,0,0,0,0,0,0"/>
                </v:shape>
                <v:shape id="Shape 5095" o:spid="_x0000_s1030" style="position:absolute;left:861;top:25;width:867;height:1009;visibility:visible;mso-wrap-style:square;v-text-anchor:top" coordsize="86730,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" path="m49016,v6956,,13825,1628,20593,5135c71607,6138,73031,6638,73880,6638v1274,,2385,-500,3334,-1377c78451,4008,79325,2255,79849,r2486,l84533,32816r-2198,c79400,22921,75204,15907,69759,11523,64314,7265,57770,5135,50153,5135v-6394,,-12176,1629,-17334,4885c27649,13152,23590,18412,20631,25551v-2960,7140,-4434,15907,-4434,26553c16197,60872,17583,68387,20381,74775v2797,6513,7006,11398,12613,14779c38601,93061,45007,94690,52213,94690v6244,,11764,-1378,16547,-4008c73543,88051,78800,82666,84533,74649r2197,1504c81910,84670,76265,91058,69834,94940v-6444,4008,-14099,6012,-22953,6012c30921,100952,18557,95065,9803,83167,3259,74273,,63878,,51979,,42335,2148,33442,6456,25426,10765,17285,16697,11022,24252,6638,31807,2129,40062,,49016,xe" fillcolor="black" stroked="f" strokeweight="0">
                  <v:stroke opacity="0" miterlimit="10" joinstyle="miter" endcap="round"/>
                  <v:path o:connecttype="custom" o:connectlocs="5,0;7,1;7,1;8,1;8,0;8,0;8,3;8,3;7,1;5,1;3,1;2,3;2,5;2,7;3,9;5,9;7,9;8,7;9,8;7,9;5,10;1,8;0,5;1,3;2,1;5,0" o:connectangles="0,0,0,0,0,0,0,0,0,0,0,0,0,0,0,0,0,0,0,0,0,0,0,0,0,0"/>
                </v:shape>
                <v:shape id="Shape 5096" o:spid="_x0000_s1031" style="position:absolute;left:4569;top:361;width:251;height:656;visibility:visible;mso-wrap-style:square;v-text-anchor:top" coordsize="25145,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" path="m25145,r,3300l15523,7530v-3110,3006,-4921,7264,-5445,12776l25145,20306r,4133l10078,24439v-37,9644,2298,17285,7043,22795l25145,51207r,14434l8342,57881c2785,51869,,43602,,33332,,22184,2847,13417,8554,7155l25145,xe" fillcolor="black" stroked="f" strokeweight="0">
                  <v:stroke opacity="0" miterlimit="10" joinstyle="miter" endcap="round"/>
                  <v:path o:connecttype="custom" o:connectlocs="3,0;3,0;2,1;1,2;3,2;3,2;1,2;2,5;3,5;3,7;1,6;0,3;1,1;3,0" o:connectangles="0,0,0,0,0,0,0,0,0,0,0,0,0,0"/>
                </v:shape>
                <v:shape id="Shape 5097" o:spid="_x0000_s1032" style="position:absolute;left:3207;top:46;width:1238;height:966;visibility:visible;mso-wrap-style:square;v-text-anchor:top" coordsize="123895,9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" path="m,l27274,,62229,75651,96609,r27286,l123895,2630r-3347,c116440,2630,113518,3883,111819,6388v-1049,1503,-1561,5010,-1561,10396l110258,79910v,5887,662,9644,1986,11147c113992,93061,116765,94063,120548,94063r3347,l123895,96694r-40924,l82971,94063r3410,c90502,94063,93399,92811,95048,90306v1049,-1503,1561,-5010,1561,-10396l96609,15406,59456,96694r-2348,l19894,15406r,64504c19894,85797,20531,89554,21804,91057v1761,2004,4521,3006,8317,3006l33531,94063r,2631l,96694,,94063r3409,c7480,94063,10365,92811,12076,90306v1037,-1503,1561,-5010,1561,-10396l13637,16784v,-4259,-474,-7390,-1424,-9269c11552,6137,10328,5010,8554,4008,6781,3132,3934,2630,,2630l,xe" fillcolor="black" stroked="f" strokeweight="0">
                  <v:stroke opacity="0" miterlimit="10" joinstyle="miter" endcap="round"/>
                  <v:path o:connecttype="custom" o:connectlocs="0,0;3,0;6,8;10,0;12,0;12,0;12,0;11,1;11,2;11,8;11,9;12,9;12,9;12,10;8,10;8,9;9,9;9,9;10,8;10,2;6,10;6,10;2,2;2,8;2,9;3,9;3,9;3,10;0,10;0,9;0,9;1,9;1,8;1,2;1,1;1,0;0,0;0,0" o:connectangles="0,0,0,0,0,0,0,0,0,0,0,0,0,0,0,0,0,0,0,0,0,0,0,0,0,0,0,0,0,0,0,0,0,0,0,0,0,0"/>
                </v:shape>
                <v:shape id="Shape 5098" o:spid="_x0000_s1033" style="position:absolute;left:4821;top:760;width:299;height:273;visibility:visible;mso-wrap-style:square;v-text-anchor:top" coordsize="29903,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" path="m27705,r2198,1503c28916,8016,26019,13903,21236,19288,16453,24549,10471,27305,3266,27305l,25796,,11362r8673,4294c12931,15656,16641,14404,19787,12149,22935,9769,25570,5762,27705,xe" fillcolor="black" stroked="f" strokeweight="0">
                  <v:stroke opacity="0" miterlimit="10" joinstyle="miter" endcap="round"/>
                  <v:path o:connecttype="custom" o:connectlocs="3,0;3,0;2,2;0,3;0,3;0,1;1,2;2,1;3,0" o:connectangles="0,0,0,0,0,0,0,0,0"/>
                </v:shape>
                <v:shape id="Shape 5099" o:spid="_x0000_s1034" style="position:absolute;left:6646;top:628;width:240;height:397;visibility:visible;mso-wrap-style:square;v-text-anchor:top" coordsize="240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" path="m24090,r,4824l22379,5566v-3734,2129,-6407,4258,-8018,6638c12750,14459,11939,16964,11939,19594v,3507,1024,6263,3059,8517c17034,30366,19382,31493,22029,31493r2061,-1017l24090,37706r-425,300c21105,39259,18383,39760,15498,39760v-4508,,-8205,-1504,-11127,-4635c1461,32119,,27986,,22976,,19844,712,17089,2136,14709,4084,11453,7456,8447,12263,5566,14667,4188,17867,2623,21864,885l24090,xe" fillcolor="black" stroked="f" strokeweight="0">
                  <v:stroke opacity="0" miterlimit="10" joinstyle="miter" endcap="round"/>
                  <v:path o:connecttype="custom" o:connectlocs="2,0;2,0;2,1;1,1;1,2;1,3;2,3;2,3;2,4;2,4;2,4;0,4;0,2;0,1;1,1;2,0;2,0" o:connectangles="0,0,0,0,0,0,0,0,0,0,0,0,0,0,0,0,0"/>
                </v:shape>
                <v:shape id="Shape 5100" o:spid="_x0000_s1035" style="position:absolute;left:6671;top:347;width:215;height:226;visibility:visible;mso-wrap-style:square;v-text-anchor:top" coordsize="21592,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" path="m21592,r,3765l14561,6120v-1798,1628,-2697,3507,-2697,5636l12001,15889v,2130,-562,3758,-1673,5011c9216,22027,7768,22653,5957,22653v-1749,,-3185,-626,-4296,-1879c549,19647,,17894,,15764,,11631,2073,7874,6244,4492l21592,xe" fillcolor="black" stroked="f" strokeweight="0">
                  <v:stroke opacity="0" miterlimit="10" joinstyle="miter" endcap="round"/>
                  <v:path o:connecttype="custom" o:connectlocs="2,0;2,0;1,1;1,1;1,2;1,2;1,2;0,2;0,2;1,0;2,0" o:connectangles="0,0,0,0,0,0,0,0,0,0,0"/>
                </v:shape>
                <v:shape id="Shape 5101" o:spid="_x0000_s1036" style="position:absolute;left:5230;top:340;width:548;height:692;visibility:visible;mso-wrap-style:square;v-text-anchor:top" coordsize="54848,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" path="m31046,v6394,,11651,1753,15772,5135c50939,8517,53000,12024,53000,15656v,1879,-575,3256,-1736,4383c50103,21167,48479,21793,46394,21793v-2798,,-4908,-1002,-6319,-2755c39263,18036,38726,16157,38476,13402,38214,10521,37252,8391,35591,6888,33943,5511,31645,4759,28698,4759v-4733,,-8542,1754,-11427,5261c13425,14779,11514,20917,11514,28557v,7766,1898,14654,5720,20541c21043,55110,26188,58116,32682,58116v4645,,8804,-1628,12500,-4760c47792,51102,50327,47219,52788,41458r2060,1001c53100,50977,49666,57615,44545,62249v-5120,4635,-10777,7014,-16984,7014c20181,69263,13737,66132,8242,59870,2747,53607,,45215,,34694,,24423,3047,16032,9129,9644,15223,3256,22529,,31046,xe" fillcolor="black" stroked="f" strokeweight="0">
                  <v:stroke opacity="0" miterlimit="10" joinstyle="miter" endcap="round"/>
                  <v:path o:connecttype="custom" o:connectlocs="3,0;5,1;5,2;5,2;5,2;4,2;4,1;4,1;3,0;2,1;1,3;2,5;3,6;5,5;5,4;5,4;4,6;3,7;1,6;0,3;1,1;3,0" o:connectangles="0,0,0,0,0,0,0,0,0,0,0,0,0,0,0,0,0,0,0,0,0,0"/>
                </v:shape>
                <v:shape id="Shape 5102" o:spid="_x0000_s1037" style="position:absolute;left:4821;top:340;width:299;height:265;visibility:visible;mso-wrap-style:square;v-text-anchor:top" coordsize="29903,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" path="m4902,v7293,,13287,2379,17970,7139c27568,12024,29903,18412,29903,26553l,26553,,22420r15067,c14830,18161,14330,15280,13568,13527,12382,10897,10621,8767,8273,7264,5938,5761,3478,5010,918,5010l,5413,,2114,4902,xe" fillcolor="black" stroked="f" strokeweight="0">
                  <v:stroke opacity="0" miterlimit="10" joinstyle="miter" endcap="round"/>
                  <v:path o:connecttype="custom" o:connectlocs="0,0;2,1;3,3;0,3;0,2;2,2;1,1;1,1;0,0;0,1;0,0;0,0" o:connectangles="0,0,0,0,0,0,0,0,0,0,0,0"/>
                </v:shape>
                <v:shape id="Shape 5103" o:spid="_x0000_s1038" style="position:absolute;left:5854;width:708;height:1013;visibility:visible;mso-wrap-style:square;v-text-anchor:top" coordsize="70895,1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" path="m19457,r3272,l22729,47721v5257,-5762,9428,-9519,12500,-11148c38314,34945,41386,34068,44470,34068v3697,,6869,1002,9516,3132c56634,39203,58607,42460,59881,46718v899,3132,1349,8643,1349,16784l61230,86548v,4133,337,6889,999,8517c62703,96193,63502,97069,64639,97696v1136,626,3222,1001,6256,1001l70895,101328r-31969,l38926,98697r1486,c43446,98697,45557,98197,46743,97320v1187,-877,2011,-2255,2485,-4133c49366,92435,49441,90180,49441,86548r,-23046c49441,56363,49078,51603,48342,49349v-737,-2129,-1911,-3883,-3522,-5010c43209,43211,41274,42710,39001,42710v-2323,,-4746,627,-7256,1879c29235,45841,26238,48347,22729,52104r,34444c22729,91057,22978,93813,23478,94814v499,1128,1411,2005,2772,2756c27599,98322,29922,98697,33243,98697r,2631l986,101328r,-2631c3884,98697,6157,98322,7805,97320v949,-376,1711,-1378,2273,-2630c10652,93312,10940,90556,10940,86548r,-59118c10940,20040,10752,15406,10403,13652,10053,12024,9504,10897,8767,10270,8030,9644,7056,9268,5820,9268v-1000,,-2611,376,-4834,1128l,7891,19457,xe" fillcolor="black" stroked="f" strokeweight="0">
                  <v:stroke opacity="0" miterlimit="10" joinstyle="miter" endcap="round"/>
                  <v:path o:connecttype="custom" o:connectlocs="2,0;2,0;2,5;4,4;4,3;5,4;6,5;6,6;6,9;6,9;6,10;7,10;7,10;4,10;4,10;4,10;5,10;5,9;5,9;5,6;5,5;4,4;4,4;3,4;2,5;2,9;2,9;3,10;3,10;3,10;0,10;0,10;1,10;1,9;1,9;1,3;1,1;1,1;1,1;0,1;0,1;2,0" o:connectangles="0,0,0,0,0,0,0,0,0,0,0,0,0,0,0,0,0,0,0,0,0,0,0,0,0,0,0,0,0,0,0,0,0,0,0,0,0,0,0,0,0,0"/>
                </v:shape>
                <v:shape id="Shape 5104" o:spid="_x0000_s1039" style="position:absolute;left:9021;top:340;width:1113;height:672;visibility:visible;mso-wrap-style:square;v-text-anchor:top" coordsize="111320,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" path="m19606,r3060,l22666,13903c27399,9143,30196,6387,31046,5761,33181,3883,35479,2504,37939,1503,40399,501,42834,,45257,v4072,,7581,1252,10515,3632c58707,6012,60668,9394,61667,13903,66550,8266,70671,4509,74030,2630,77389,876,80849,,84395,v3460,,6532,876,9204,2630c96271,4509,98395,7389,99956,11397v1048,2756,1560,7140,1560,13026l101516,52479v,4009,313,6889,925,8392c102915,61873,103789,62750,105076,63502v1274,751,3359,1127,6244,1127l111320,67259r-32107,l79213,64629r1348,c83359,64629,85532,64128,87105,63001v1087,-752,1861,-2004,2335,-3633c89628,58617,89728,56237,89728,52479r,-28056c89728,19038,89091,15280,87805,13151,85969,10145,82997,8517,78925,8517v-2510,,-5032,626,-7568,2004c68835,11773,65763,14028,62166,17535r-149,751l62166,21292r,31187c62166,56989,62416,59744,62916,60746v487,1127,1423,2004,2797,2756c67087,64253,69434,64629,72744,64629r,2630l39862,67259r,-2630c43459,64629,45932,64253,47280,63377v1349,-877,2286,-2130,2810,-3883c50328,58742,50440,56362,50440,52479r,-28056c50440,19038,49666,15280,48092,12901,46019,9894,43097,8391,39363,8391v-2560,,-5095,627,-7605,2004c27824,12525,24802,14905,22666,17535r,34944c22666,56738,22966,59494,23553,60746v587,1378,1473,2255,2622,2881c27337,64379,29697,64629,33244,64629r,2630l1074,67259r,-2630c4046,64629,6132,64379,7318,63627v1187,-626,2086,-1628,2697,-3006c10640,59243,10940,56488,10940,52479r,-24924c10940,20290,10727,15781,10303,13652,9966,12024,9453,11021,8742,10395,8030,9770,7056,9519,5832,9519v-1336,,-2922,375,-4758,1002l,8016,19606,xe" fillcolor="black" stroked="f" strokeweight="0">
                  <v:stroke opacity="0" miterlimit="10" joinstyle="miter" endcap="round"/>
                  <v:path o:connecttype="custom" o:connectlocs="2,0;2,0;2,1;3,1;4,0;5,0;6,0;6,1;7,0;8,0;9,0;10,1;10,2;10,5;10,6;11,6;11,6;11,7;8,7;8,6;8,6;9,6;9,6;9,5;9,2;9,1;8,1;7,1;6,2;6,2;6,2;6,5;6,6;7,6;7,6;7,7;4,7;4,6;5,6;5,6;5,5;5,2;5,1;4,1;3,1;2,2;2,5;2,6;3,6;3,6;3,7;0,7;0,6;1,6;1,6;1,5;1,3;1,1;1,1;1,1;0,1;0,1;2,0" o:connectangles="0,0,0,0,0,0,0,0,0,0,0,0,0,0,0,0,0,0,0,0,0,0,0,0,0,0,0,0,0,0,0,0,0,0,0,0,0,0,0,0,0,0,0,0,0,0,0,0,0,0,0,0,0,0,0,0,0,0,0,0,0,0,0"/>
                </v:shape>
                <v:shape id="Shape 5105" o:spid="_x0000_s1040" style="position:absolute;left:8496;top:340;width:443;height:692;visibility:visible;mso-wrap-style:square;v-text-anchor:top" coordsize="44395,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" path="m19744,v2560,,5670,626,9316,1628c31470,2379,33081,2755,33880,2755v762,,1349,-251,1786,-501c36091,1879,36590,1127,37152,r2348,l39500,22294r-2348,c35354,15280,33044,10521,30221,8016,27412,5511,23827,4258,19469,4258v-3322,,-5994,877,-8030,2630c9403,8642,8380,10521,8380,12650v,2755,761,5010,2272,6889c12126,21543,15111,23547,19606,25802r10378,5009c39588,35446,44395,41708,44395,49348v,6013,-2235,10772,-6706,14404c33206,67384,28198,69263,22666,69263v-3984,,-8529,-751,-13649,-2254c7455,66633,6182,66382,5183,66382v-1087,,-1936,627,-2561,1879l287,68261r,-23296l2622,44965v1337,6638,3859,11648,7606,15030c13974,63377,18158,65005,22803,65005v3272,,5932,-1002,7993,-2881c32857,60245,33880,57865,33880,55110v,-3257,-1148,-6012,-3434,-8267c28148,44714,23565,41833,16697,38452,9828,34944,5332,31939,3197,29183,1061,26427,,23046,,18912,,13527,1836,9018,5507,5386,9179,1879,13924,,19744,xe" fillcolor="black" stroked="f" strokeweight="0">
                  <v:stroke opacity="0" miterlimit="10" joinstyle="miter" endcap="round"/>
                  <v:path o:connecttype="custom" o:connectlocs="2,0;3,0;3,0;4,0;4,0;4,0;4,2;4,2;3,1;2,0;1,1;1,1;1,2;2,3;3,3;4,5;4,6;2,7;1,7;1,7;0,7;0,7;0,4;0,4;1,6;2,6;3,6;3,6;3,5;2,4;0,3;0,2;1,1;2,0" o:connectangles="0,0,0,0,0,0,0,0,0,0,0,0,0,0,0,0,0,0,0,0,0,0,0,0,0,0,0,0,0,0,0,0,0,0"/>
                </v:shape>
                <v:shape id="Shape 5106" o:spid="_x0000_s1041" style="position:absolute;left:8052;top:340;width:326;height:672;visibility:visible;mso-wrap-style:square;v-text-anchor:top" coordsize="32607,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" path="m19607,r3121,l22728,52479v,4009,300,6764,887,8142c24215,61999,25089,63001,26250,63627v1162,626,3272,1002,6357,1002l32607,67259r-31620,l987,64629v3184,,5307,-250,6394,-877c8480,63126,9341,62124,9978,60621v637,-1378,962,-4133,962,-8142l10940,27305v,-7015,-213,-11649,-637,-13778c9966,12024,9441,11021,8729,10395,8030,9770,7056,9519,5819,9519v-1323,,-2934,375,-4832,1002l,8016,19607,xe" fillcolor="black" stroked="f" strokeweight="0">
                  <v:stroke opacity="0" miterlimit="10" joinstyle="miter" endcap="round"/>
                  <v:path o:connecttype="custom" o:connectlocs="2,0;2,0;2,5;2,6;3,6;3,6;3,7;0,7;0,6;1,6;1,6;1,5;1,3;1,1;1,1;1,1;0,1;0,1;2,0" o:connectangles="0,0,0,0,0,0,0,0,0,0,0,0,0,0,0,0,0,0,0"/>
                </v:shape>
                <v:shape id="Shape 5107" o:spid="_x0000_s1042" style="position:absolute;left:7268;top:340;width:712;height:672;visibility:visible;mso-wrap-style:square;v-text-anchor:top" coordsize="71258,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" path="m19607,r3059,l22666,13903c30284,4634,37565,,44471,v3559,,6606,876,9166,2630c56197,4509,58232,7389,59744,11523v1049,2881,1560,7139,1560,13026l61304,52479v,4134,338,6889,1000,8392c62828,61999,63665,63001,64826,63627v1162,626,3310,1002,6432,1002l71258,67259r-32182,l39076,64629r1348,c43459,64629,45570,64128,46781,63251v1211,-877,2048,-2254,2522,-4133c49491,58492,49591,56237,49591,52479r,-26677c49591,19789,48816,15531,47280,12775,45744,10145,43147,8767,39500,8767v-5632,,-11252,3131,-16834,9269l22666,52479v,4384,262,7140,774,8142c24102,61999,25014,63001,26175,63627v1162,752,3522,1002,7069,1002l33244,67259r-32182,l1062,64629r1423,c5807,64629,8043,63752,9204,62124v1161,-1754,1736,-4885,1736,-9645l10940,28181v,-7766,-175,-12525,-525,-14278c10053,12149,9504,11021,8779,10395,8043,9770,7056,9519,5832,9519v-1336,,-2922,375,-4770,1002l,8016,19607,xe" fillcolor="black" stroked="f" strokeweight="0">
                  <v:stroke opacity="0" miterlimit="10" joinstyle="miter" endcap="round"/>
                  <v:path o:connecttype="custom" o:connectlocs="2,0;2,0;2,1;4,0;5,0;6,1;6,2;6,5;6,6;6,6;7,6;7,7;4,7;4,6;4,6;5,6;5,6;5,5;5,3;5,1;4,1;2,2;2,5;2,6;3,6;3,6;3,7;0,7;0,6;0,6;1,6;1,5;1,3;1,1;1,1;1,1;0,1;0,1;2,0" o:connectangles="0,0,0,0,0,0,0,0,0,0,0,0,0,0,0,0,0,0,0,0,0,0,0,0,0,0,0,0,0,0,0,0,0,0,0,0,0,0,0"/>
                </v:shape>
                <v:shape id="Shape 5108" o:spid="_x0000_s1043" style="position:absolute;left:6887;top:340;width:350;height:685;visibility:visible;mso-wrap-style:square;v-text-anchor:top" coordsize="35029,6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" path="m2198,c7980,,12713,1002,16409,2880v2798,1503,4858,3883,6182,7014c23440,11898,23865,16032,23865,22420r,22169c23865,50726,23990,54609,24227,55987v237,1377,624,2379,1174,2755c25938,59243,26575,59494,27274,59494v762,,1424,-126,1998,-501c30259,58366,32182,56613,35029,53858r,4007c29722,64879,24652,68512,19819,68512v-2323,,-4172,-877,-5545,-2380c12900,64504,12201,61748,12151,57865l,66458,,59228,12151,53231r,-24925l,33576,,28752,12151,23923r,-2505c12151,14905,11114,10395,9054,8016,6993,5636,3996,4383,75,4383l,4409,,643,2198,xe" fillcolor="black" stroked="f" strokeweight="0">
                  <v:stroke opacity="0" miterlimit="10" joinstyle="miter" endcap="round"/>
                  <v:path o:connecttype="custom" o:connectlocs="0,0;2,0;2,1;2,2;2,4;2,6;3,6;3,6;3,6;3,5;3,6;2,7;1,7;1,6;0,7;0,6;1,5;1,3;0,3;0,3;1,2;1,2;1,1;0,0;0,0;0,0;0,0" o:connectangles="0,0,0,0,0,0,0,0,0,0,0,0,0,0,0,0,0,0,0,0,0,0,0,0,0,0,0"/>
                </v:shape>
                <v:shape id="Shape 5109" o:spid="_x0000_s1044" style="position:absolute;left:8148;width:144;height:144;visibility:visible;mso-wrap-style:square;v-text-anchor:top" coordsize="14424,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" path="m7243,v1986,,3684,626,5083,2004c13725,3507,14424,5135,14424,7139v,2004,-699,3758,-2098,5135c10927,13652,9229,14404,7243,14404v-1986,,-3696,-752,-5120,-2130c712,10897,,9143,,7139,,5135,699,3507,2098,2004,3484,626,5208,,7243,xe" fillcolor="black" stroked="f" strokeweight="0">
                  <v:stroke opacity="0" miterlimit="10" joinstyle="miter" endcap="round"/>
                  <v:path o:connecttype="custom" o:connectlocs="1,0;1,0;1,1;1,1;1,1;0,1;0,1;0,0;1,0" o:connectangles="0,0,0,0,0,0,0,0,0"/>
                </v:shape>
                <w10:anchorlock/>
              </v:group>
            </w:pict>
          </mc:Fallback>
        </mc:AlternateContent>
      </w:r>
    </w:p>
    <w:p w14:paraId="3DAADF97" w14:textId="782E8650" w:rsidR="003865F3" w:rsidRPr="003865F3" w:rsidRDefault="00BB54E0"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eastAsia="en-IN"/>
        </w:rPr>
        <mc:AlternateContent>
          <mc:Choice Requires="wpg">
            <w:drawing>
              <wp:inline distT="0" distB="0" distL="0" distR="0" wp14:anchorId="4F4FB2AF" wp14:editId="1E95E994">
                <wp:extent cx="5479415" cy="1019810"/>
                <wp:effectExtent l="6350" t="13970" r="10160" b="4445"/>
                <wp:docPr id="48799" name="Group 3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1019810"/>
                          <a:chOff x="0" y="0"/>
                          <a:chExt cx="54791" cy="10199"/>
                        </a:xfrm>
                      </wpg:grpSpPr>
                      <wps:wsp>
                        <wps:cNvPr id="48800" name="Shape 4811"/>
                        <wps:cNvSpPr>
                          <a:spLocks noChangeArrowheads="1"/>
                        </wps:cNvSpPr>
                        <wps:spPr bwMode="auto">
                          <a:xfrm>
                            <a:off x="0" y="5571"/>
                            <a:ext cx="345" cy="870"/>
                          </a:xfrm>
                          <a:custGeom>
                            <a:avLst/>
                            <a:gdLst>
                              <a:gd name="T0" fmla="*/ 0 w 34514"/>
                              <a:gd name="T1" fmla="*/ 0 h 87049"/>
                              <a:gd name="T2" fmla="*/ 345 w 34514"/>
                              <a:gd name="T3" fmla="*/ 0 h 87049"/>
                              <a:gd name="T4" fmla="*/ 345 w 34514"/>
                              <a:gd name="T5" fmla="*/ 96 h 87049"/>
                              <a:gd name="T6" fmla="*/ 115 w 34514"/>
                              <a:gd name="T7" fmla="*/ 96 h 87049"/>
                              <a:gd name="T8" fmla="*/ 115 w 34514"/>
                              <a:gd name="T9" fmla="*/ 384 h 87049"/>
                              <a:gd name="T10" fmla="*/ 345 w 34514"/>
                              <a:gd name="T11" fmla="*/ 384 h 87049"/>
                              <a:gd name="T12" fmla="*/ 345 w 34514"/>
                              <a:gd name="T13" fmla="*/ 503 h 87049"/>
                              <a:gd name="T14" fmla="*/ 312 w 34514"/>
                              <a:gd name="T15" fmla="*/ 488 h 87049"/>
                              <a:gd name="T16" fmla="*/ 248 w 34514"/>
                              <a:gd name="T17" fmla="*/ 484 h 87049"/>
                              <a:gd name="T18" fmla="*/ 115 w 34514"/>
                              <a:gd name="T19" fmla="*/ 484 h 87049"/>
                              <a:gd name="T20" fmla="*/ 115 w 34514"/>
                              <a:gd name="T21" fmla="*/ 870 h 87049"/>
                              <a:gd name="T22" fmla="*/ 0 w 34514"/>
                              <a:gd name="T23" fmla="*/ 870 h 87049"/>
                              <a:gd name="T24" fmla="*/ 0 w 34514"/>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4" h="87049">
                                <a:moveTo>
                                  <a:pt x="0" y="0"/>
                                </a:moveTo>
                                <a:lnTo>
                                  <a:pt x="34514" y="0"/>
                                </a:lnTo>
                                <a:lnTo>
                                  <a:pt x="34514" y="9644"/>
                                </a:lnTo>
                                <a:lnTo>
                                  <a:pt x="11484" y="9644"/>
                                </a:lnTo>
                                <a:lnTo>
                                  <a:pt x="11484" y="38452"/>
                                </a:lnTo>
                                <a:lnTo>
                                  <a:pt x="34514" y="38452"/>
                                </a:lnTo>
                                <a:lnTo>
                                  <a:pt x="34514" y="50354"/>
                                </a:lnTo>
                                <a:lnTo>
                                  <a:pt x="31198" y="48848"/>
                                </a:lnTo>
                                <a:cubicBezTo>
                                  <a:pt x="29897" y="48597"/>
                                  <a:pt x="27765" y="48472"/>
                                  <a:pt x="24805" y="48472"/>
                                </a:cubicBezTo>
                                <a:lnTo>
                                  <a:pt x="11484" y="48472"/>
                                </a:lnTo>
                                <a:lnTo>
                                  <a:pt x="11484" y="87049"/>
                                </a:lnTo>
                                <a:lnTo>
                                  <a:pt x="0" y="87049"/>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1" name="Shape 4812"/>
                        <wps:cNvSpPr>
                          <a:spLocks noChangeArrowheads="1"/>
                        </wps:cNvSpPr>
                        <wps:spPr bwMode="auto">
                          <a:xfrm>
                            <a:off x="345" y="5571"/>
                            <a:ext cx="419" cy="870"/>
                          </a:xfrm>
                          <a:custGeom>
                            <a:avLst/>
                            <a:gdLst>
                              <a:gd name="T0" fmla="*/ 0 w 41974"/>
                              <a:gd name="T1" fmla="*/ 0 h 87049"/>
                              <a:gd name="T2" fmla="*/ 40 w 41974"/>
                              <a:gd name="T3" fmla="*/ 0 h 87049"/>
                              <a:gd name="T4" fmla="*/ 216 w 41974"/>
                              <a:gd name="T5" fmla="*/ 24 h 87049"/>
                              <a:gd name="T6" fmla="*/ 312 w 41974"/>
                              <a:gd name="T7" fmla="*/ 106 h 87049"/>
                              <a:gd name="T8" fmla="*/ 348 w 41974"/>
                              <a:gd name="T9" fmla="*/ 238 h 87049"/>
                              <a:gd name="T10" fmla="*/ 288 w 41974"/>
                              <a:gd name="T11" fmla="*/ 394 h 87049"/>
                              <a:gd name="T12" fmla="*/ 104 w 41974"/>
                              <a:gd name="T13" fmla="*/ 474 h 87049"/>
                              <a:gd name="T14" fmla="*/ 173 w 41974"/>
                              <a:gd name="T15" fmla="*/ 518 h 87049"/>
                              <a:gd name="T16" fmla="*/ 268 w 41974"/>
                              <a:gd name="T17" fmla="*/ 633 h 87049"/>
                              <a:gd name="T18" fmla="*/ 419 w 41974"/>
                              <a:gd name="T19" fmla="*/ 870 h 87049"/>
                              <a:gd name="T20" fmla="*/ 275 w 41974"/>
                              <a:gd name="T21" fmla="*/ 870 h 87049"/>
                              <a:gd name="T22" fmla="*/ 160 w 41974"/>
                              <a:gd name="T23" fmla="*/ 690 h 87049"/>
                              <a:gd name="T24" fmla="*/ 77 w 41974"/>
                              <a:gd name="T25" fmla="*/ 570 h 87049"/>
                              <a:gd name="T26" fmla="*/ 19 w 41974"/>
                              <a:gd name="T27" fmla="*/ 512 h 87049"/>
                              <a:gd name="T28" fmla="*/ 0 w 41974"/>
                              <a:gd name="T29" fmla="*/ 503 h 87049"/>
                              <a:gd name="T30" fmla="*/ 0 w 41974"/>
                              <a:gd name="T31" fmla="*/ 384 h 87049"/>
                              <a:gd name="T32" fmla="*/ 17 w 41974"/>
                              <a:gd name="T33" fmla="*/ 384 h 87049"/>
                              <a:gd name="T34" fmla="*/ 139 w 41974"/>
                              <a:gd name="T35" fmla="*/ 368 h 87049"/>
                              <a:gd name="T36" fmla="*/ 207 w 41974"/>
                              <a:gd name="T37" fmla="*/ 315 h 87049"/>
                              <a:gd name="T38" fmla="*/ 230 w 41974"/>
                              <a:gd name="T39" fmla="*/ 238 h 87049"/>
                              <a:gd name="T40" fmla="*/ 185 w 41974"/>
                              <a:gd name="T41" fmla="*/ 136 h 87049"/>
                              <a:gd name="T42" fmla="*/ 44 w 41974"/>
                              <a:gd name="T43" fmla="*/ 96 h 87049"/>
                              <a:gd name="T44" fmla="*/ 0 w 41974"/>
                              <a:gd name="T45" fmla="*/ 96 h 87049"/>
                              <a:gd name="T46" fmla="*/ 0 w 41974"/>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4" h="87049">
                                <a:moveTo>
                                  <a:pt x="0" y="0"/>
                                </a:moveTo>
                                <a:lnTo>
                                  <a:pt x="3966" y="0"/>
                                </a:lnTo>
                                <a:cubicBezTo>
                                  <a:pt x="11703" y="0"/>
                                  <a:pt x="17583" y="877"/>
                                  <a:pt x="21608" y="2380"/>
                                </a:cubicBezTo>
                                <a:cubicBezTo>
                                  <a:pt x="25634" y="4008"/>
                                  <a:pt x="28851" y="6764"/>
                                  <a:pt x="31259" y="10647"/>
                                </a:cubicBezTo>
                                <a:cubicBezTo>
                                  <a:pt x="33666" y="14655"/>
                                  <a:pt x="34869" y="19038"/>
                                  <a:pt x="34869" y="23798"/>
                                </a:cubicBezTo>
                                <a:cubicBezTo>
                                  <a:pt x="34869" y="29935"/>
                                  <a:pt x="32876" y="35196"/>
                                  <a:pt x="28890" y="39454"/>
                                </a:cubicBezTo>
                                <a:cubicBezTo>
                                  <a:pt x="24904" y="43588"/>
                                  <a:pt x="18747" y="46343"/>
                                  <a:pt x="10420" y="47470"/>
                                </a:cubicBezTo>
                                <a:cubicBezTo>
                                  <a:pt x="13458" y="48973"/>
                                  <a:pt x="15768" y="50351"/>
                                  <a:pt x="17346" y="51854"/>
                                </a:cubicBezTo>
                                <a:cubicBezTo>
                                  <a:pt x="20700" y="54860"/>
                                  <a:pt x="23879" y="58743"/>
                                  <a:pt x="26877" y="63377"/>
                                </a:cubicBezTo>
                                <a:lnTo>
                                  <a:pt x="41974" y="87049"/>
                                </a:lnTo>
                                <a:lnTo>
                                  <a:pt x="27529" y="87049"/>
                                </a:lnTo>
                                <a:lnTo>
                                  <a:pt x="16043" y="69013"/>
                                </a:lnTo>
                                <a:cubicBezTo>
                                  <a:pt x="12689" y="63753"/>
                                  <a:pt x="9927" y="59744"/>
                                  <a:pt x="7755" y="56989"/>
                                </a:cubicBezTo>
                                <a:cubicBezTo>
                                  <a:pt x="5585" y="54234"/>
                                  <a:pt x="3641" y="52230"/>
                                  <a:pt x="1924" y="51227"/>
                                </a:cubicBezTo>
                                <a:lnTo>
                                  <a:pt x="0" y="50354"/>
                                </a:lnTo>
                                <a:lnTo>
                                  <a:pt x="0" y="38452"/>
                                </a:lnTo>
                                <a:lnTo>
                                  <a:pt x="1658" y="38452"/>
                                </a:lnTo>
                                <a:cubicBezTo>
                                  <a:pt x="6907" y="38452"/>
                                  <a:pt x="11012" y="37951"/>
                                  <a:pt x="13972" y="36824"/>
                                </a:cubicBezTo>
                                <a:cubicBezTo>
                                  <a:pt x="16931" y="35697"/>
                                  <a:pt x="19182" y="33943"/>
                                  <a:pt x="20720" y="31563"/>
                                </a:cubicBezTo>
                                <a:cubicBezTo>
                                  <a:pt x="22260" y="29184"/>
                                  <a:pt x="23029" y="26553"/>
                                  <a:pt x="23029" y="23798"/>
                                </a:cubicBezTo>
                                <a:cubicBezTo>
                                  <a:pt x="23029" y="19665"/>
                                  <a:pt x="21540" y="16283"/>
                                  <a:pt x="18560" y="13652"/>
                                </a:cubicBezTo>
                                <a:cubicBezTo>
                                  <a:pt x="15580" y="11022"/>
                                  <a:pt x="10873" y="9644"/>
                                  <a:pt x="4441" y="9644"/>
                                </a:cubicBezTo>
                                <a:lnTo>
                                  <a:pt x="0" y="9644"/>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2" name="Shape 4813"/>
                        <wps:cNvSpPr>
                          <a:spLocks noChangeArrowheads="1"/>
                        </wps:cNvSpPr>
                        <wps:spPr bwMode="auto">
                          <a:xfrm>
                            <a:off x="936" y="4085"/>
                            <a:ext cx="2662" cy="1541"/>
                          </a:xfrm>
                          <a:custGeom>
                            <a:avLst/>
                            <a:gdLst>
                              <a:gd name="T0" fmla="*/ 0 w 266223"/>
                              <a:gd name="T1" fmla="*/ 1541 h 154183"/>
                              <a:gd name="T2" fmla="*/ 2662 w 266223"/>
                              <a:gd name="T3" fmla="*/ 0 h 154183"/>
                              <a:gd name="T4" fmla="*/ 0 60000 65536"/>
                              <a:gd name="T5" fmla="*/ 0 60000 65536"/>
                            </a:gdLst>
                            <a:ahLst/>
                            <a:cxnLst>
                              <a:cxn ang="T4">
                                <a:pos x="T0" y="T1"/>
                              </a:cxn>
                              <a:cxn ang="T5">
                                <a:pos x="T2" y="T3"/>
                              </a:cxn>
                            </a:cxnLst>
                            <a:rect l="0" t="0" r="r" b="b"/>
                            <a:pathLst>
                              <a:path w="266223" h="154183">
                                <a:moveTo>
                                  <a:pt x="0" y="154183"/>
                                </a:moveTo>
                                <a:lnTo>
                                  <a:pt x="266223"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3" name="Shape 4814"/>
                        <wps:cNvSpPr>
                          <a:spLocks noChangeArrowheads="1"/>
                        </wps:cNvSpPr>
                        <wps:spPr bwMode="auto">
                          <a:xfrm>
                            <a:off x="6414" y="5556"/>
                            <a:ext cx="414" cy="900"/>
                          </a:xfrm>
                          <a:custGeom>
                            <a:avLst/>
                            <a:gdLst>
                              <a:gd name="T0" fmla="*/ 414 w 41498"/>
                              <a:gd name="T1" fmla="*/ 0 h 90043"/>
                              <a:gd name="T2" fmla="*/ 414 w 41498"/>
                              <a:gd name="T3" fmla="*/ 99 h 90043"/>
                              <a:gd name="T4" fmla="*/ 206 w 41498"/>
                              <a:gd name="T5" fmla="*/ 183 h 90043"/>
                              <a:gd name="T6" fmla="*/ 118 w 41498"/>
                              <a:gd name="T7" fmla="*/ 463 h 90043"/>
                              <a:gd name="T8" fmla="*/ 202 w 41498"/>
                              <a:gd name="T9" fmla="*/ 711 h 90043"/>
                              <a:gd name="T10" fmla="*/ 413 w 41498"/>
                              <a:gd name="T11" fmla="*/ 801 h 90043"/>
                              <a:gd name="T12" fmla="*/ 414 w 41498"/>
                              <a:gd name="T13" fmla="*/ 801 h 90043"/>
                              <a:gd name="T14" fmla="*/ 414 w 41498"/>
                              <a:gd name="T15" fmla="*/ 900 h 90043"/>
                              <a:gd name="T16" fmla="*/ 195 w 41498"/>
                              <a:gd name="T17" fmla="*/ 841 h 90043"/>
                              <a:gd name="T18" fmla="*/ 50 w 41498"/>
                              <a:gd name="T19" fmla="*/ 678 h 90043"/>
                              <a:gd name="T20" fmla="*/ 0 w 41498"/>
                              <a:gd name="T21" fmla="*/ 462 h 90043"/>
                              <a:gd name="T22" fmla="*/ 116 w 41498"/>
                              <a:gd name="T23" fmla="*/ 123 h 90043"/>
                              <a:gd name="T24" fmla="*/ 248 w 41498"/>
                              <a:gd name="T25" fmla="*/ 31 h 90043"/>
                              <a:gd name="T26" fmla="*/ 414 w 41498"/>
                              <a:gd name="T27" fmla="*/ 0 h 900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98" h="90043">
                                <a:moveTo>
                                  <a:pt x="41498" y="0"/>
                                </a:moveTo>
                                <a:lnTo>
                                  <a:pt x="41498" y="9928"/>
                                </a:lnTo>
                                <a:lnTo>
                                  <a:pt x="20630" y="18275"/>
                                </a:lnTo>
                                <a:cubicBezTo>
                                  <a:pt x="14774" y="23911"/>
                                  <a:pt x="11839" y="33305"/>
                                  <a:pt x="11839" y="46331"/>
                                </a:cubicBezTo>
                                <a:cubicBezTo>
                                  <a:pt x="11839" y="56852"/>
                                  <a:pt x="14649" y="65119"/>
                                  <a:pt x="20268" y="71131"/>
                                </a:cubicBezTo>
                                <a:cubicBezTo>
                                  <a:pt x="25900" y="77143"/>
                                  <a:pt x="32956" y="80149"/>
                                  <a:pt x="41436" y="80149"/>
                                </a:cubicBezTo>
                                <a:lnTo>
                                  <a:pt x="41498" y="80122"/>
                                </a:lnTo>
                                <a:lnTo>
                                  <a:pt x="41498" y="90043"/>
                                </a:lnTo>
                                <a:cubicBezTo>
                                  <a:pt x="33331" y="90043"/>
                                  <a:pt x="26025" y="88039"/>
                                  <a:pt x="19594" y="84156"/>
                                </a:cubicBezTo>
                                <a:cubicBezTo>
                                  <a:pt x="13163" y="80149"/>
                                  <a:pt x="8292" y="74763"/>
                                  <a:pt x="4970" y="67874"/>
                                </a:cubicBezTo>
                                <a:cubicBezTo>
                                  <a:pt x="1661" y="61111"/>
                                  <a:pt x="0" y="53846"/>
                                  <a:pt x="0" y="46206"/>
                                </a:cubicBezTo>
                                <a:cubicBezTo>
                                  <a:pt x="0" y="31677"/>
                                  <a:pt x="3871" y="20404"/>
                                  <a:pt x="11602" y="12263"/>
                                </a:cubicBezTo>
                                <a:cubicBezTo>
                                  <a:pt x="15467" y="8192"/>
                                  <a:pt x="19897" y="5124"/>
                                  <a:pt x="24891" y="3073"/>
                                </a:cubicBezTo>
                                <a:lnTo>
                                  <a:pt x="414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4" name="Shape 4815"/>
                        <wps:cNvSpPr>
                          <a:spLocks noChangeArrowheads="1"/>
                        </wps:cNvSpPr>
                        <wps:spPr bwMode="auto">
                          <a:xfrm>
                            <a:off x="6829" y="5556"/>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1 w 41498"/>
                              <a:gd name="T9" fmla="*/ 688 h 90055"/>
                              <a:gd name="T10" fmla="*/ 210 w 41498"/>
                              <a:gd name="T11" fmla="*/ 846 h 90055"/>
                              <a:gd name="T12" fmla="*/ 0 w 41498"/>
                              <a:gd name="T13" fmla="*/ 900 h 90055"/>
                              <a:gd name="T14" fmla="*/ 0 w 41498"/>
                              <a:gd name="T15" fmla="*/ 801 h 90055"/>
                              <a:gd name="T16" fmla="*/ 212 w 41498"/>
                              <a:gd name="T17" fmla="*/ 710 h 90055"/>
                              <a:gd name="T18" fmla="*/ 296 w 41498"/>
                              <a:gd name="T19" fmla="*/ 451 h 90055"/>
                              <a:gd name="T20" fmla="*/ 260 w 41498"/>
                              <a:gd name="T21" fmla="*/ 265 h 90055"/>
                              <a:gd name="T22" fmla="*/ 156 w 41498"/>
                              <a:gd name="T23" fmla="*/ 143 h 90055"/>
                              <a:gd name="T24" fmla="*/ 1 w 41498"/>
                              <a:gd name="T25" fmla="*/ 99 h 90055"/>
                              <a:gd name="T26" fmla="*/ 0 w 41498"/>
                              <a:gd name="T27" fmla="*/ 99 h 90055"/>
                              <a:gd name="T28" fmla="*/ 0 w 41498"/>
                              <a:gd name="T29" fmla="*/ 0 h 90055"/>
                              <a:gd name="T30" fmla="*/ 1 w 41498"/>
                              <a:gd name="T31" fmla="*/ 0 h 900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498" h="90055">
                                <a:moveTo>
                                  <a:pt x="62" y="0"/>
                                </a:moveTo>
                                <a:cubicBezTo>
                                  <a:pt x="8067" y="0"/>
                                  <a:pt x="15298" y="1879"/>
                                  <a:pt x="21729" y="5761"/>
                                </a:cubicBezTo>
                                <a:cubicBezTo>
                                  <a:pt x="28161" y="9644"/>
                                  <a:pt x="33069" y="14905"/>
                                  <a:pt x="36440" y="21793"/>
                                </a:cubicBezTo>
                                <a:cubicBezTo>
                                  <a:pt x="39812" y="28682"/>
                                  <a:pt x="41498" y="36448"/>
                                  <a:pt x="41498" y="45215"/>
                                </a:cubicBezTo>
                                <a:cubicBezTo>
                                  <a:pt x="41498" y="53983"/>
                                  <a:pt x="39725" y="61874"/>
                                  <a:pt x="36178" y="68888"/>
                                </a:cubicBezTo>
                                <a:cubicBezTo>
                                  <a:pt x="32619" y="75902"/>
                                  <a:pt x="27586" y="81162"/>
                                  <a:pt x="21080" y="84669"/>
                                </a:cubicBezTo>
                                <a:cubicBezTo>
                                  <a:pt x="14561" y="88301"/>
                                  <a:pt x="7543" y="90055"/>
                                  <a:pt x="0" y="90055"/>
                                </a:cubicBezTo>
                                <a:lnTo>
                                  <a:pt x="0" y="80133"/>
                                </a:lnTo>
                                <a:lnTo>
                                  <a:pt x="21280" y="71017"/>
                                </a:lnTo>
                                <a:cubicBezTo>
                                  <a:pt x="26862" y="65005"/>
                                  <a:pt x="29659" y="56362"/>
                                  <a:pt x="29659" y="45090"/>
                                </a:cubicBezTo>
                                <a:cubicBezTo>
                                  <a:pt x="29659" y="38076"/>
                                  <a:pt x="28460" y="31814"/>
                                  <a:pt x="26075" y="26553"/>
                                </a:cubicBezTo>
                                <a:cubicBezTo>
                                  <a:pt x="23690" y="21292"/>
                                  <a:pt x="20193" y="17159"/>
                                  <a:pt x="15598" y="14278"/>
                                </a:cubicBezTo>
                                <a:cubicBezTo>
                                  <a:pt x="11002" y="11398"/>
                                  <a:pt x="5844" y="9895"/>
                                  <a:pt x="112" y="9895"/>
                                </a:cubicBezTo>
                                <a:lnTo>
                                  <a:pt x="0" y="994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5" name="Shape 4816"/>
                        <wps:cNvSpPr>
                          <a:spLocks noChangeArrowheads="1"/>
                        </wps:cNvSpPr>
                        <wps:spPr bwMode="auto">
                          <a:xfrm>
                            <a:off x="3598" y="4085"/>
                            <a:ext cx="2644" cy="1531"/>
                          </a:xfrm>
                          <a:custGeom>
                            <a:avLst/>
                            <a:gdLst>
                              <a:gd name="T0" fmla="*/ 0 w 264438"/>
                              <a:gd name="T1" fmla="*/ 0 h 153181"/>
                              <a:gd name="T2" fmla="*/ 2644 w 264438"/>
                              <a:gd name="T3" fmla="*/ 1531 h 153181"/>
                              <a:gd name="T4" fmla="*/ 0 60000 65536"/>
                              <a:gd name="T5" fmla="*/ 0 60000 65536"/>
                            </a:gdLst>
                            <a:ahLst/>
                            <a:cxnLst>
                              <a:cxn ang="T4">
                                <a:pos x="T0" y="T1"/>
                              </a:cxn>
                              <a:cxn ang="T5">
                                <a:pos x="T2" y="T3"/>
                              </a:cxn>
                            </a:cxnLst>
                            <a:rect l="0" t="0" r="r" b="b"/>
                            <a:pathLst>
                              <a:path w="264438" h="153181">
                                <a:moveTo>
                                  <a:pt x="0" y="0"/>
                                </a:moveTo>
                                <a:lnTo>
                                  <a:pt x="264438" y="1531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6" name="Shape 4817"/>
                        <wps:cNvSpPr>
                          <a:spLocks noChangeArrowheads="1"/>
                        </wps:cNvSpPr>
                        <wps:spPr bwMode="auto">
                          <a:xfrm>
                            <a:off x="6490" y="932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7" name="Shape 4818"/>
                        <wps:cNvSpPr>
                          <a:spLocks noChangeArrowheads="1"/>
                        </wps:cNvSpPr>
                        <wps:spPr bwMode="auto">
                          <a:xfrm>
                            <a:off x="6843" y="671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8" name="Shape 4819"/>
                        <wps:cNvSpPr>
                          <a:spLocks noChangeArrowheads="1"/>
                        </wps:cNvSpPr>
                        <wps:spPr bwMode="auto">
                          <a:xfrm>
                            <a:off x="7751" y="6095"/>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9" name="Shape 4820"/>
                        <wps:cNvSpPr>
                          <a:spLocks noChangeArrowheads="1"/>
                        </wps:cNvSpPr>
                        <wps:spPr bwMode="auto">
                          <a:xfrm>
                            <a:off x="7751" y="5626"/>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0" name="Shape 49386"/>
                        <wps:cNvSpPr>
                          <a:spLocks noChangeArrowheads="1"/>
                        </wps:cNvSpPr>
                        <wps:spPr bwMode="auto">
                          <a:xfrm>
                            <a:off x="14340" y="5383"/>
                            <a:ext cx="107" cy="870"/>
                          </a:xfrm>
                          <a:custGeom>
                            <a:avLst/>
                            <a:gdLst>
                              <a:gd name="T0" fmla="*/ 0 w 10740"/>
                              <a:gd name="T1" fmla="*/ 0 h 87049"/>
                              <a:gd name="T2" fmla="*/ 107 w 10740"/>
                              <a:gd name="T3" fmla="*/ 0 h 87049"/>
                              <a:gd name="T4" fmla="*/ 107 w 10740"/>
                              <a:gd name="T5" fmla="*/ 870 h 87049"/>
                              <a:gd name="T6" fmla="*/ 0 w 10740"/>
                              <a:gd name="T7" fmla="*/ 870 h 87049"/>
                              <a:gd name="T8" fmla="*/ 0 w 10740"/>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40" h="87049">
                                <a:moveTo>
                                  <a:pt x="0" y="0"/>
                                </a:moveTo>
                                <a:lnTo>
                                  <a:pt x="10740" y="0"/>
                                </a:lnTo>
                                <a:lnTo>
                                  <a:pt x="10740"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1" name="Shape 4822"/>
                        <wps:cNvSpPr>
                          <a:spLocks noChangeArrowheads="1"/>
                        </wps:cNvSpPr>
                        <wps:spPr bwMode="auto">
                          <a:xfrm>
                            <a:off x="13422" y="5369"/>
                            <a:ext cx="766" cy="899"/>
                          </a:xfrm>
                          <a:custGeom>
                            <a:avLst/>
                            <a:gdLst>
                              <a:gd name="T0" fmla="*/ 409 w 76677"/>
                              <a:gd name="T1" fmla="*/ 0 h 89930"/>
                              <a:gd name="T2" fmla="*/ 628 w 76677"/>
                              <a:gd name="T3" fmla="*/ 66 h 89930"/>
                              <a:gd name="T4" fmla="*/ 751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5 w 76677"/>
                              <a:gd name="T15" fmla="*/ 275 h 89930"/>
                              <a:gd name="T16" fmla="*/ 119 w 76677"/>
                              <a:gd name="T17" fmla="*/ 442 h 89930"/>
                              <a:gd name="T18" fmla="*/ 150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7 w 76677"/>
                              <a:gd name="T33" fmla="*/ 899 h 89930"/>
                              <a:gd name="T34" fmla="*/ 180 w 76677"/>
                              <a:gd name="T35" fmla="*/ 841 h 89930"/>
                              <a:gd name="T36" fmla="*/ 45 w 76677"/>
                              <a:gd name="T37" fmla="*/ 676 h 89930"/>
                              <a:gd name="T38" fmla="*/ 0 w 76677"/>
                              <a:gd name="T39" fmla="*/ 443 h 89930"/>
                              <a:gd name="T40" fmla="*/ 51 w 76677"/>
                              <a:gd name="T41" fmla="*/ 205 h 89930"/>
                              <a:gd name="T42" fmla="*/ 198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578" y="0"/>
                                  <a:pt x="56946" y="2129"/>
                                  <a:pt x="62816" y="6638"/>
                                </a:cubicBezTo>
                                <a:cubicBezTo>
                                  <a:pt x="68810" y="11022"/>
                                  <a:pt x="72931" y="17284"/>
                                  <a:pt x="75179" y="25300"/>
                                </a:cubicBezTo>
                                <a:lnTo>
                                  <a:pt x="63940" y="27931"/>
                                </a:lnTo>
                                <a:cubicBezTo>
                                  <a:pt x="61942" y="21668"/>
                                  <a:pt x="58944" y="17034"/>
                                  <a:pt x="55198" y="14153"/>
                                </a:cubicBezTo>
                                <a:cubicBezTo>
                                  <a:pt x="51327" y="11273"/>
                                  <a:pt x="46456" y="9770"/>
                                  <a:pt x="40711" y="9770"/>
                                </a:cubicBezTo>
                                <a:cubicBezTo>
                                  <a:pt x="33968" y="9770"/>
                                  <a:pt x="28473" y="11397"/>
                                  <a:pt x="23977" y="14654"/>
                                </a:cubicBezTo>
                                <a:cubicBezTo>
                                  <a:pt x="19482" y="17785"/>
                                  <a:pt x="16359" y="22169"/>
                                  <a:pt x="14486" y="27555"/>
                                </a:cubicBezTo>
                                <a:cubicBezTo>
                                  <a:pt x="12738" y="32941"/>
                                  <a:pt x="11864" y="38452"/>
                                  <a:pt x="11864" y="44214"/>
                                </a:cubicBezTo>
                                <a:cubicBezTo>
                                  <a:pt x="11864" y="51603"/>
                                  <a:pt x="12863" y="58116"/>
                                  <a:pt x="14986" y="63627"/>
                                </a:cubicBezTo>
                                <a:cubicBezTo>
                                  <a:pt x="17234" y="69138"/>
                                  <a:pt x="20481" y="73272"/>
                                  <a:pt x="25101" y="76027"/>
                                </a:cubicBezTo>
                                <a:cubicBezTo>
                                  <a:pt x="29597" y="78782"/>
                                  <a:pt x="34467" y="80035"/>
                                  <a:pt x="39837" y="80035"/>
                                </a:cubicBezTo>
                                <a:cubicBezTo>
                                  <a:pt x="46206" y="80035"/>
                                  <a:pt x="51701" y="78282"/>
                                  <a:pt x="56197" y="74524"/>
                                </a:cubicBezTo>
                                <a:cubicBezTo>
                                  <a:pt x="60568" y="70767"/>
                                  <a:pt x="63565" y="65255"/>
                                  <a:pt x="65188" y="57991"/>
                                </a:cubicBezTo>
                                <a:lnTo>
                                  <a:pt x="76677" y="60871"/>
                                </a:lnTo>
                                <a:cubicBezTo>
                                  <a:pt x="74305" y="70265"/>
                                  <a:pt x="69934" y="77530"/>
                                  <a:pt x="63690" y="82540"/>
                                </a:cubicBezTo>
                                <a:cubicBezTo>
                                  <a:pt x="57446" y="87425"/>
                                  <a:pt x="49828" y="89930"/>
                                  <a:pt x="40711" y="89930"/>
                                </a:cubicBezTo>
                                <a:cubicBezTo>
                                  <a:pt x="31345" y="89930"/>
                                  <a:pt x="23852" y="88051"/>
                                  <a:pt x="17983" y="84169"/>
                                </a:cubicBezTo>
                                <a:cubicBezTo>
                                  <a:pt x="12114" y="80411"/>
                                  <a:pt x="7618" y="74900"/>
                                  <a:pt x="4496" y="67635"/>
                                </a:cubicBezTo>
                                <a:cubicBezTo>
                                  <a:pt x="1499" y="60370"/>
                                  <a:pt x="0" y="52605"/>
                                  <a:pt x="0" y="44338"/>
                                </a:cubicBezTo>
                                <a:cubicBezTo>
                                  <a:pt x="0" y="35196"/>
                                  <a:pt x="1748" y="27305"/>
                                  <a:pt x="5120" y="20541"/>
                                </a:cubicBezTo>
                                <a:cubicBezTo>
                                  <a:pt x="8617" y="13777"/>
                                  <a:pt x="13487" y="8642"/>
                                  <a:pt x="19856" y="5135"/>
                                </a:cubicBezTo>
                                <a:cubicBezTo>
                                  <a:pt x="26225" y="1628"/>
                                  <a:pt x="33219"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2" name="Shape 4823"/>
                        <wps:cNvSpPr>
                          <a:spLocks noChangeArrowheads="1"/>
                        </wps:cNvSpPr>
                        <wps:spPr bwMode="auto">
                          <a:xfrm>
                            <a:off x="18470" y="5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8"/>
                                </a:cubicBezTo>
                                <a:lnTo>
                                  <a:pt x="30471" y="13402"/>
                                </a:lnTo>
                                <a:cubicBezTo>
                                  <a:pt x="27849" y="11899"/>
                                  <a:pt x="25351" y="11147"/>
                                  <a:pt x="22729" y="11147"/>
                                </a:cubicBezTo>
                                <a:cubicBezTo>
                                  <a:pt x="20356" y="11147"/>
                                  <a:pt x="18233" y="11774"/>
                                  <a:pt x="16360" y="13277"/>
                                </a:cubicBezTo>
                                <a:cubicBezTo>
                                  <a:pt x="14612" y="14655"/>
                                  <a:pt x="13238" y="16533"/>
                                  <a:pt x="12488" y="19038"/>
                                </a:cubicBezTo>
                                <a:cubicBezTo>
                                  <a:pt x="11240" y="22921"/>
                                  <a:pt x="10615" y="27054"/>
                                  <a:pt x="10615" y="31564"/>
                                </a:cubicBezTo>
                                <a:lnTo>
                                  <a:pt x="10615" y="64504"/>
                                </a:lnTo>
                                <a:lnTo>
                                  <a:pt x="0" y="64504"/>
                                </a:lnTo>
                                <a:lnTo>
                                  <a:pt x="0" y="1503"/>
                                </a:lnTo>
                                <a:lnTo>
                                  <a:pt x="9616" y="1503"/>
                                </a:lnTo>
                                <a:lnTo>
                                  <a:pt x="9616" y="11022"/>
                                </a:lnTo>
                                <a:cubicBezTo>
                                  <a:pt x="12114" y="6513"/>
                                  <a:pt x="14362" y="3632"/>
                                  <a:pt x="16360" y="2255"/>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3" name="Shape 4824"/>
                        <wps:cNvSpPr>
                          <a:spLocks noChangeArrowheads="1"/>
                        </wps:cNvSpPr>
                        <wps:spPr bwMode="auto">
                          <a:xfrm>
                            <a:off x="17549" y="5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1" y="6638"/>
                                </a:cubicBezTo>
                                <a:cubicBezTo>
                                  <a:pt x="68810" y="11022"/>
                                  <a:pt x="72931" y="17284"/>
                                  <a:pt x="75304" y="25300"/>
                                </a:cubicBezTo>
                                <a:lnTo>
                                  <a:pt x="63940" y="27931"/>
                                </a:lnTo>
                                <a:cubicBezTo>
                                  <a:pt x="61941" y="21668"/>
                                  <a:pt x="59069" y="17034"/>
                                  <a:pt x="55198" y="14153"/>
                                </a:cubicBezTo>
                                <a:cubicBezTo>
                                  <a:pt x="51451" y="11273"/>
                                  <a:pt x="46581" y="9770"/>
                                  <a:pt x="40836" y="9770"/>
                                </a:cubicBezTo>
                                <a:cubicBezTo>
                                  <a:pt x="34093" y="9770"/>
                                  <a:pt x="28598" y="11397"/>
                                  <a:pt x="24102" y="14654"/>
                                </a:cubicBezTo>
                                <a:cubicBezTo>
                                  <a:pt x="19607" y="17785"/>
                                  <a:pt x="16484" y="22169"/>
                                  <a:pt x="14611" y="27555"/>
                                </a:cubicBezTo>
                                <a:cubicBezTo>
                                  <a:pt x="12863" y="32941"/>
                                  <a:pt x="11864" y="38452"/>
                                  <a:pt x="11864" y="44214"/>
                                </a:cubicBezTo>
                                <a:cubicBezTo>
                                  <a:pt x="11864" y="51603"/>
                                  <a:pt x="12988" y="58116"/>
                                  <a:pt x="15111" y="63627"/>
                                </a:cubicBezTo>
                                <a:cubicBezTo>
                                  <a:pt x="17234" y="69138"/>
                                  <a:pt x="20606" y="73272"/>
                                  <a:pt x="25101" y="76027"/>
                                </a:cubicBezTo>
                                <a:cubicBezTo>
                                  <a:pt x="29722" y="78782"/>
                                  <a:pt x="34592" y="80035"/>
                                  <a:pt x="39962" y="80035"/>
                                </a:cubicBezTo>
                                <a:cubicBezTo>
                                  <a:pt x="46331" y="80035"/>
                                  <a:pt x="51826" y="78282"/>
                                  <a:pt x="56197" y="74524"/>
                                </a:cubicBezTo>
                                <a:cubicBezTo>
                                  <a:pt x="60693" y="70767"/>
                                  <a:pt x="63690" y="65255"/>
                                  <a:pt x="65313" y="57991"/>
                                </a:cubicBezTo>
                                <a:lnTo>
                                  <a:pt x="76802" y="60871"/>
                                </a:lnTo>
                                <a:cubicBezTo>
                                  <a:pt x="74430" y="70265"/>
                                  <a:pt x="70059" y="77530"/>
                                  <a:pt x="63815" y="82540"/>
                                </a:cubicBezTo>
                                <a:cubicBezTo>
                                  <a:pt x="57571" y="87425"/>
                                  <a:pt x="49828" y="89930"/>
                                  <a:pt x="40836" y="89930"/>
                                </a:cubicBezTo>
                                <a:cubicBezTo>
                                  <a:pt x="31470" y="89930"/>
                                  <a:pt x="23852" y="88051"/>
                                  <a:pt x="17983" y="84169"/>
                                </a:cubicBezTo>
                                <a:cubicBezTo>
                                  <a:pt x="12114" y="80411"/>
                                  <a:pt x="7743" y="74900"/>
                                  <a:pt x="4620" y="67635"/>
                                </a:cubicBezTo>
                                <a:cubicBezTo>
                                  <a:pt x="1624" y="60370"/>
                                  <a:pt x="0" y="52605"/>
                                  <a:pt x="0" y="44338"/>
                                </a:cubicBezTo>
                                <a:cubicBezTo>
                                  <a:pt x="0" y="35196"/>
                                  <a:pt x="1748" y="27305"/>
                                  <a:pt x="5245" y="20541"/>
                                </a:cubicBezTo>
                                <a:cubicBezTo>
                                  <a:pt x="8742" y="13777"/>
                                  <a:pt x="13612" y="8642"/>
                                  <a:pt x="19981" y="5135"/>
                                </a:cubicBezTo>
                                <a:cubicBezTo>
                                  <a:pt x="26350" y="1628"/>
                                  <a:pt x="33343"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4" name="Shape 4825"/>
                        <wps:cNvSpPr>
                          <a:spLocks noChangeArrowheads="1"/>
                        </wps:cNvSpPr>
                        <wps:spPr bwMode="auto">
                          <a:xfrm>
                            <a:off x="14691" y="5776"/>
                            <a:ext cx="2593" cy="0"/>
                          </a:xfrm>
                          <a:custGeom>
                            <a:avLst/>
                            <a:gdLst>
                              <a:gd name="T0" fmla="*/ 0 w 259380"/>
                              <a:gd name="T1" fmla="*/ 2593 w 259380"/>
                              <a:gd name="T2" fmla="*/ 0 60000 65536"/>
                              <a:gd name="T3" fmla="*/ 0 60000 65536"/>
                            </a:gdLst>
                            <a:ahLst/>
                            <a:cxnLst>
                              <a:cxn ang="T2">
                                <a:pos x="T0" y="0"/>
                              </a:cxn>
                              <a:cxn ang="T3">
                                <a:pos x="T1" y="0"/>
                              </a:cxn>
                            </a:cxnLst>
                            <a:rect l="0" t="0" r="r" b="b"/>
                            <a:pathLst>
                              <a:path w="259380">
                                <a:moveTo>
                                  <a:pt x="0" y="0"/>
                                </a:moveTo>
                                <a:lnTo>
                                  <a:pt x="25938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15" name="Shape 4826"/>
                        <wps:cNvSpPr>
                          <a:spLocks noChangeArrowheads="1"/>
                        </wps:cNvSpPr>
                        <wps:spPr bwMode="auto">
                          <a:xfrm>
                            <a:off x="21468" y="53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6"/>
                                </a:lnTo>
                                <a:lnTo>
                                  <a:pt x="19606" y="84156"/>
                                </a:lnTo>
                                <a:cubicBezTo>
                                  <a:pt x="13113"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6" name="Shape 4827"/>
                        <wps:cNvSpPr>
                          <a:spLocks noChangeArrowheads="1"/>
                        </wps:cNvSpPr>
                        <wps:spPr bwMode="auto">
                          <a:xfrm>
                            <a:off x="21882" y="53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7" name="Shape 4828"/>
                        <wps:cNvSpPr>
                          <a:spLocks noChangeArrowheads="1"/>
                        </wps:cNvSpPr>
                        <wps:spPr bwMode="auto">
                          <a:xfrm>
                            <a:off x="19058" y="5776"/>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18" name="Shape 4829"/>
                        <wps:cNvSpPr>
                          <a:spLocks noChangeArrowheads="1"/>
                        </wps:cNvSpPr>
                        <wps:spPr bwMode="auto">
                          <a:xfrm>
                            <a:off x="17721" y="161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9"/>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7"/>
                                </a:lnTo>
                                <a:lnTo>
                                  <a:pt x="19606" y="84157"/>
                                </a:lnTo>
                                <a:cubicBezTo>
                                  <a:pt x="13113" y="80149"/>
                                  <a:pt x="8242" y="74763"/>
                                  <a:pt x="4870" y="67874"/>
                                </a:cubicBezTo>
                                <a:cubicBezTo>
                                  <a:pt x="1624" y="61111"/>
                                  <a:pt x="0" y="53846"/>
                                  <a:pt x="0" y="46206"/>
                                </a:cubicBezTo>
                                <a:cubicBezTo>
                                  <a:pt x="0" y="31677"/>
                                  <a:pt x="3871" y="20405"/>
                                  <a:pt x="11614" y="12263"/>
                                </a:cubicBezTo>
                                <a:cubicBezTo>
                                  <a:pt x="15423" y="8193"/>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9" name="Shape 4830"/>
                        <wps:cNvSpPr>
                          <a:spLocks noChangeArrowheads="1"/>
                        </wps:cNvSpPr>
                        <wps:spPr bwMode="auto">
                          <a:xfrm>
                            <a:off x="18135" y="161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2"/>
                                </a:cubicBezTo>
                                <a:cubicBezTo>
                                  <a:pt x="28161" y="9644"/>
                                  <a:pt x="33156" y="14905"/>
                                  <a:pt x="36528" y="21794"/>
                                </a:cubicBezTo>
                                <a:cubicBezTo>
                                  <a:pt x="39900" y="28683"/>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2"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0" name="Shape 4831"/>
                        <wps:cNvSpPr>
                          <a:spLocks noChangeArrowheads="1"/>
                        </wps:cNvSpPr>
                        <wps:spPr bwMode="auto">
                          <a:xfrm>
                            <a:off x="1792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1" name="Shape 4832"/>
                        <wps:cNvSpPr>
                          <a:spLocks noChangeArrowheads="1"/>
                        </wps:cNvSpPr>
                        <wps:spPr bwMode="auto">
                          <a:xfrm>
                            <a:off x="1837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2" name="Shape 4833"/>
                        <wps:cNvSpPr>
                          <a:spLocks noChangeArrowheads="1"/>
                        </wps:cNvSpPr>
                        <wps:spPr bwMode="auto">
                          <a:xfrm>
                            <a:off x="17721" y="9125"/>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6" y="84157"/>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3" name="Shape 4834"/>
                        <wps:cNvSpPr>
                          <a:spLocks noChangeArrowheads="1"/>
                        </wps:cNvSpPr>
                        <wps:spPr bwMode="auto">
                          <a:xfrm>
                            <a:off x="18135" y="912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3"/>
                                  <a:pt x="20293" y="17159"/>
                                  <a:pt x="15672"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4" name="Shape 4835"/>
                        <wps:cNvSpPr>
                          <a:spLocks noChangeArrowheads="1"/>
                        </wps:cNvSpPr>
                        <wps:spPr bwMode="auto">
                          <a:xfrm>
                            <a:off x="1837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5" name="Shape 4836"/>
                        <wps:cNvSpPr>
                          <a:spLocks noChangeArrowheads="1"/>
                        </wps:cNvSpPr>
                        <wps:spPr bwMode="auto">
                          <a:xfrm>
                            <a:off x="1792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6" name="Shape 4837"/>
                        <wps:cNvSpPr>
                          <a:spLocks noChangeArrowheads="1"/>
                        </wps:cNvSpPr>
                        <wps:spPr bwMode="auto">
                          <a:xfrm>
                            <a:off x="22322" y="4413"/>
                            <a:ext cx="939" cy="941"/>
                          </a:xfrm>
                          <a:custGeom>
                            <a:avLst/>
                            <a:gdLst>
                              <a:gd name="T0" fmla="*/ 939 w 93912"/>
                              <a:gd name="T1" fmla="*/ 471 h 94188"/>
                              <a:gd name="T2" fmla="*/ 470 w 93912"/>
                              <a:gd name="T3" fmla="*/ 941 h 94188"/>
                              <a:gd name="T4" fmla="*/ 0 w 93912"/>
                              <a:gd name="T5" fmla="*/ 471 h 94188"/>
                              <a:gd name="T6" fmla="*/ 470 w 93912"/>
                              <a:gd name="T7" fmla="*/ 0 h 94188"/>
                              <a:gd name="T8" fmla="*/ 939 w 93912"/>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2" h="94188">
                                <a:moveTo>
                                  <a:pt x="93912" y="47094"/>
                                </a:moveTo>
                                <a:cubicBezTo>
                                  <a:pt x="93912" y="73146"/>
                                  <a:pt x="72931" y="94188"/>
                                  <a:pt x="46956" y="94188"/>
                                </a:cubicBezTo>
                                <a:cubicBezTo>
                                  <a:pt x="21105" y="94188"/>
                                  <a:pt x="0" y="73146"/>
                                  <a:pt x="0" y="47094"/>
                                </a:cubicBezTo>
                                <a:cubicBezTo>
                                  <a:pt x="0" y="21167"/>
                                  <a:pt x="21105" y="0"/>
                                  <a:pt x="46956" y="0"/>
                                </a:cubicBezTo>
                                <a:cubicBezTo>
                                  <a:pt x="72931" y="0"/>
                                  <a:pt x="93912" y="21167"/>
                                  <a:pt x="93912"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7" name="Shape 49387"/>
                        <wps:cNvSpPr>
                          <a:spLocks noChangeArrowheads="1"/>
                        </wps:cNvSpPr>
                        <wps:spPr bwMode="auto">
                          <a:xfrm>
                            <a:off x="22518" y="482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8" name="Shape 4839"/>
                        <wps:cNvSpPr>
                          <a:spLocks noChangeArrowheads="1"/>
                        </wps:cNvSpPr>
                        <wps:spPr bwMode="auto">
                          <a:xfrm>
                            <a:off x="8214" y="2330"/>
                            <a:ext cx="7975" cy="3230"/>
                          </a:xfrm>
                          <a:custGeom>
                            <a:avLst/>
                            <a:gdLst>
                              <a:gd name="T0" fmla="*/ 7975 w 797559"/>
                              <a:gd name="T1" fmla="*/ 2092 h 323021"/>
                              <a:gd name="T2" fmla="*/ 1025 w 797559"/>
                              <a:gd name="T3" fmla="*/ 1860 h 323021"/>
                              <a:gd name="T4" fmla="*/ 0 w 797559"/>
                              <a:gd name="T5" fmla="*/ 3230 h 323021"/>
                              <a:gd name="T6" fmla="*/ 0 60000 65536"/>
                              <a:gd name="T7" fmla="*/ 0 60000 65536"/>
                              <a:gd name="T8" fmla="*/ 0 60000 65536"/>
                            </a:gdLst>
                            <a:ahLst/>
                            <a:cxnLst>
                              <a:cxn ang="T6">
                                <a:pos x="T0" y="T1"/>
                              </a:cxn>
                              <a:cxn ang="T7">
                                <a:pos x="T2" y="T3"/>
                              </a:cxn>
                              <a:cxn ang="T8">
                                <a:pos x="T4" y="T5"/>
                              </a:cxn>
                            </a:cxnLst>
                            <a:rect l="0" t="0" r="r" b="b"/>
                            <a:pathLst>
                              <a:path w="797559" h="323021">
                                <a:moveTo>
                                  <a:pt x="797559" y="209169"/>
                                </a:moveTo>
                                <a:cubicBezTo>
                                  <a:pt x="612109" y="10395"/>
                                  <a:pt x="300703" y="0"/>
                                  <a:pt x="102528" y="185997"/>
                                </a:cubicBezTo>
                                <a:cubicBezTo>
                                  <a:pt x="60755" y="225201"/>
                                  <a:pt x="25888" y="271794"/>
                                  <a:pt x="0" y="323021"/>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9" name="Shape 4840"/>
                        <wps:cNvSpPr>
                          <a:spLocks noChangeArrowheads="1"/>
                        </wps:cNvSpPr>
                        <wps:spPr bwMode="auto">
                          <a:xfrm>
                            <a:off x="15918" y="4170"/>
                            <a:ext cx="800" cy="928"/>
                          </a:xfrm>
                          <a:custGeom>
                            <a:avLst/>
                            <a:gdLst>
                              <a:gd name="T0" fmla="*/ 391 w 80049"/>
                              <a:gd name="T1" fmla="*/ 0 h 92811"/>
                              <a:gd name="T2" fmla="*/ 408 w 80049"/>
                              <a:gd name="T3" fmla="*/ 40 h 92811"/>
                              <a:gd name="T4" fmla="*/ 454 w 80049"/>
                              <a:gd name="T5" fmla="*/ 145 h 92811"/>
                              <a:gd name="T6" fmla="*/ 520 w 80049"/>
                              <a:gd name="T7" fmla="*/ 294 h 92811"/>
                              <a:gd name="T8" fmla="*/ 670 w 80049"/>
                              <a:gd name="T9" fmla="*/ 634 h 92811"/>
                              <a:gd name="T10" fmla="*/ 735 w 80049"/>
                              <a:gd name="T11" fmla="*/ 783 h 92811"/>
                              <a:gd name="T12" fmla="*/ 783 w 80049"/>
                              <a:gd name="T13" fmla="*/ 888 h 92811"/>
                              <a:gd name="T14" fmla="*/ 800 w 80049"/>
                              <a:gd name="T15" fmla="*/ 928 h 92811"/>
                              <a:gd name="T16" fmla="*/ 765 w 80049"/>
                              <a:gd name="T17" fmla="*/ 900 h 92811"/>
                              <a:gd name="T18" fmla="*/ 675 w 80049"/>
                              <a:gd name="T19" fmla="*/ 830 h 92811"/>
                              <a:gd name="T20" fmla="*/ 547 w 80049"/>
                              <a:gd name="T21" fmla="*/ 731 h 92811"/>
                              <a:gd name="T22" fmla="*/ 399 w 80049"/>
                              <a:gd name="T23" fmla="*/ 619 h 92811"/>
                              <a:gd name="T24" fmla="*/ 253 w 80049"/>
                              <a:gd name="T25" fmla="*/ 505 h 92811"/>
                              <a:gd name="T26" fmla="*/ 125 w 80049"/>
                              <a:gd name="T27" fmla="*/ 406 h 92811"/>
                              <a:gd name="T28" fmla="*/ 35 w 80049"/>
                              <a:gd name="T29" fmla="*/ 336 h 92811"/>
                              <a:gd name="T30" fmla="*/ 0 w 80049"/>
                              <a:gd name="T31" fmla="*/ 309 h 92811"/>
                              <a:gd name="T32" fmla="*/ 64 w 80049"/>
                              <a:gd name="T33" fmla="*/ 308 h 92811"/>
                              <a:gd name="T34" fmla="*/ 104 w 80049"/>
                              <a:gd name="T35" fmla="*/ 304 h 92811"/>
                              <a:gd name="T36" fmla="*/ 149 w 80049"/>
                              <a:gd name="T37" fmla="*/ 298 h 92811"/>
                              <a:gd name="T38" fmla="*/ 235 w 80049"/>
                              <a:gd name="T39" fmla="*/ 273 h 92811"/>
                              <a:gd name="T40" fmla="*/ 271 w 80049"/>
                              <a:gd name="T41" fmla="*/ 252 h 92811"/>
                              <a:gd name="T42" fmla="*/ 300 w 80049"/>
                              <a:gd name="T43" fmla="*/ 222 h 92811"/>
                              <a:gd name="T44" fmla="*/ 324 w 80049"/>
                              <a:gd name="T45" fmla="*/ 184 h 92811"/>
                              <a:gd name="T46" fmla="*/ 346 w 80049"/>
                              <a:gd name="T47" fmla="*/ 143 h 92811"/>
                              <a:gd name="T48" fmla="*/ 362 w 80049"/>
                              <a:gd name="T49" fmla="*/ 101 h 92811"/>
                              <a:gd name="T50" fmla="*/ 374 w 80049"/>
                              <a:gd name="T51" fmla="*/ 63 h 92811"/>
                              <a:gd name="T52" fmla="*/ 383 w 80049"/>
                              <a:gd name="T53" fmla="*/ 30 h 92811"/>
                              <a:gd name="T54" fmla="*/ 389 w 80049"/>
                              <a:gd name="T55" fmla="*/ 9 h 92811"/>
                              <a:gd name="T56" fmla="*/ 391 w 80049"/>
                              <a:gd name="T57" fmla="*/ 0 h 9281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0049" h="92811">
                                <a:moveTo>
                                  <a:pt x="39088" y="0"/>
                                </a:moveTo>
                                <a:lnTo>
                                  <a:pt x="40836" y="4008"/>
                                </a:lnTo>
                                <a:lnTo>
                                  <a:pt x="45457" y="14529"/>
                                </a:lnTo>
                                <a:lnTo>
                                  <a:pt x="52076" y="29434"/>
                                </a:lnTo>
                                <a:lnTo>
                                  <a:pt x="67062" y="63377"/>
                                </a:lnTo>
                                <a:lnTo>
                                  <a:pt x="73556" y="78282"/>
                                </a:lnTo>
                                <a:lnTo>
                                  <a:pt x="78301" y="88803"/>
                                </a:lnTo>
                                <a:lnTo>
                                  <a:pt x="80049" y="92811"/>
                                </a:lnTo>
                                <a:lnTo>
                                  <a:pt x="76553" y="90055"/>
                                </a:lnTo>
                                <a:lnTo>
                                  <a:pt x="67561" y="83041"/>
                                </a:lnTo>
                                <a:lnTo>
                                  <a:pt x="54698" y="73146"/>
                                </a:lnTo>
                                <a:lnTo>
                                  <a:pt x="39962" y="61874"/>
                                </a:lnTo>
                                <a:lnTo>
                                  <a:pt x="25351" y="50476"/>
                                </a:lnTo>
                                <a:lnTo>
                                  <a:pt x="12488" y="40581"/>
                                </a:lnTo>
                                <a:lnTo>
                                  <a:pt x="3497" y="33567"/>
                                </a:lnTo>
                                <a:lnTo>
                                  <a:pt x="0" y="30937"/>
                                </a:lnTo>
                                <a:lnTo>
                                  <a:pt x="6369" y="30812"/>
                                </a:lnTo>
                                <a:lnTo>
                                  <a:pt x="10365" y="30436"/>
                                </a:lnTo>
                                <a:lnTo>
                                  <a:pt x="14861" y="29810"/>
                                </a:lnTo>
                                <a:lnTo>
                                  <a:pt x="23478" y="27305"/>
                                </a:lnTo>
                                <a:lnTo>
                                  <a:pt x="27099" y="25176"/>
                                </a:lnTo>
                                <a:lnTo>
                                  <a:pt x="29972" y="22169"/>
                                </a:lnTo>
                                <a:lnTo>
                                  <a:pt x="32469" y="18412"/>
                                </a:lnTo>
                                <a:lnTo>
                                  <a:pt x="34592" y="14278"/>
                                </a:lnTo>
                                <a:lnTo>
                                  <a:pt x="36216" y="10145"/>
                                </a:lnTo>
                                <a:lnTo>
                                  <a:pt x="37465" y="6262"/>
                                </a:lnTo>
                                <a:lnTo>
                                  <a:pt x="38339" y="3006"/>
                                </a:lnTo>
                                <a:lnTo>
                                  <a:pt x="38963" y="877"/>
                                </a:lnTo>
                                <a:lnTo>
                                  <a:pt x="3908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0" name="Shape 4841"/>
                        <wps:cNvSpPr>
                          <a:spLocks noChangeArrowheads="1"/>
                        </wps:cNvSpPr>
                        <wps:spPr bwMode="auto">
                          <a:xfrm>
                            <a:off x="15918" y="4170"/>
                            <a:ext cx="800" cy="928"/>
                          </a:xfrm>
                          <a:custGeom>
                            <a:avLst/>
                            <a:gdLst>
                              <a:gd name="T0" fmla="*/ 800 w 80049"/>
                              <a:gd name="T1" fmla="*/ 928 h 92811"/>
                              <a:gd name="T2" fmla="*/ 0 w 80049"/>
                              <a:gd name="T3" fmla="*/ 309 h 92811"/>
                              <a:gd name="T4" fmla="*/ 271 w 80049"/>
                              <a:gd name="T5" fmla="*/ 252 h 92811"/>
                              <a:gd name="T6" fmla="*/ 391 w 80049"/>
                              <a:gd name="T7" fmla="*/ 0 h 92811"/>
                              <a:gd name="T8" fmla="*/ 800 w 80049"/>
                              <a:gd name="T9" fmla="*/ 928 h 92811"/>
                              <a:gd name="T10" fmla="*/ 800 w 80049"/>
                              <a:gd name="T11" fmla="*/ 928 h 928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0049" h="92811">
                                <a:moveTo>
                                  <a:pt x="80049" y="92811"/>
                                </a:moveTo>
                                <a:cubicBezTo>
                                  <a:pt x="80049" y="92811"/>
                                  <a:pt x="0" y="30937"/>
                                  <a:pt x="0" y="30937"/>
                                </a:cubicBezTo>
                                <a:cubicBezTo>
                                  <a:pt x="0" y="30937"/>
                                  <a:pt x="18732" y="31688"/>
                                  <a:pt x="27099" y="25176"/>
                                </a:cubicBezTo>
                                <a:cubicBezTo>
                                  <a:pt x="35466" y="18537"/>
                                  <a:pt x="39088" y="0"/>
                                  <a:pt x="39088" y="0"/>
                                </a:cubicBezTo>
                                <a:cubicBezTo>
                                  <a:pt x="39088" y="0"/>
                                  <a:pt x="80049" y="92811"/>
                                  <a:pt x="80049" y="92811"/>
                                </a:cubicBezTo>
                                <a:cubicBezTo>
                                  <a:pt x="80049" y="92811"/>
                                  <a:pt x="80049" y="92811"/>
                                  <a:pt x="80049" y="92811"/>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1" name="Shape 4842"/>
                        <wps:cNvSpPr>
                          <a:spLocks noChangeArrowheads="1"/>
                        </wps:cNvSpPr>
                        <wps:spPr bwMode="auto">
                          <a:xfrm>
                            <a:off x="28172" y="5058"/>
                            <a:ext cx="5868" cy="120"/>
                          </a:xfrm>
                          <a:custGeom>
                            <a:avLst/>
                            <a:gdLst>
                              <a:gd name="T0" fmla="*/ 0 w 586820"/>
                              <a:gd name="T1" fmla="*/ 0 h 12024"/>
                              <a:gd name="T2" fmla="*/ 5868 w 586820"/>
                              <a:gd name="T3" fmla="*/ 0 h 12024"/>
                              <a:gd name="T4" fmla="*/ 5868 w 586820"/>
                              <a:gd name="T5" fmla="*/ 120 h 12024"/>
                              <a:gd name="T6" fmla="*/ 0 w 586820"/>
                              <a:gd name="T7" fmla="*/ 120 h 12024"/>
                              <a:gd name="T8" fmla="*/ 0 w 586820"/>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820" h="12024">
                                <a:moveTo>
                                  <a:pt x="0" y="0"/>
                                </a:moveTo>
                                <a:lnTo>
                                  <a:pt x="586820" y="0"/>
                                </a:lnTo>
                                <a:lnTo>
                                  <a:pt x="586820" y="12024"/>
                                </a:lnTo>
                                <a:lnTo>
                                  <a:pt x="0" y="1202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2" name="Shape 4843"/>
                        <wps:cNvSpPr>
                          <a:spLocks noChangeArrowheads="1"/>
                        </wps:cNvSpPr>
                        <wps:spPr bwMode="auto">
                          <a:xfrm>
                            <a:off x="33791" y="4631"/>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60 w 187323"/>
                              <a:gd name="T39" fmla="*/ 727 h 96067"/>
                              <a:gd name="T40" fmla="*/ 224 w 187323"/>
                              <a:gd name="T41" fmla="*/ 567 h 96067"/>
                              <a:gd name="T42" fmla="*/ 234 w 187323"/>
                              <a:gd name="T43" fmla="*/ 487 h 96067"/>
                              <a:gd name="T44" fmla="*/ 224 w 187323"/>
                              <a:gd name="T45" fmla="*/ 406 h 96067"/>
                              <a:gd name="T46" fmla="*/ 197 w 187323"/>
                              <a:gd name="T47" fmla="*/ 322 h 96067"/>
                              <a:gd name="T48" fmla="*/ 160 w 187323"/>
                              <a:gd name="T49" fmla="*/ 239 h 96067"/>
                              <a:gd name="T50" fmla="*/ 74 w 187323"/>
                              <a:gd name="T51" fmla="*/ 99 h 96067"/>
                              <a:gd name="T52" fmla="*/ 36 w 187323"/>
                              <a:gd name="T53" fmla="*/ 46 h 96067"/>
                              <a:gd name="T54" fmla="*/ 10 w 187323"/>
                              <a:gd name="T55" fmla="*/ 13 h 96067"/>
                              <a:gd name="T56" fmla="*/ 0 w 187323"/>
                              <a:gd name="T57" fmla="*/ 0 h 9606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87323" h="96067">
                                <a:moveTo>
                                  <a:pt x="0" y="0"/>
                                </a:moveTo>
                                <a:lnTo>
                                  <a:pt x="7993" y="2129"/>
                                </a:lnTo>
                                <a:lnTo>
                                  <a:pt x="29222" y="7641"/>
                                </a:lnTo>
                                <a:lnTo>
                                  <a:pt x="59194" y="15406"/>
                                </a:lnTo>
                                <a:lnTo>
                                  <a:pt x="128004" y="33317"/>
                                </a:lnTo>
                                <a:lnTo>
                                  <a:pt x="157976" y="41208"/>
                                </a:lnTo>
                                <a:lnTo>
                                  <a:pt x="179206" y="46718"/>
                                </a:lnTo>
                                <a:lnTo>
                                  <a:pt x="187323" y="48723"/>
                                </a:lnTo>
                                <a:lnTo>
                                  <a:pt x="179206" y="50852"/>
                                </a:lnTo>
                                <a:lnTo>
                                  <a:pt x="157976" y="56112"/>
                                </a:lnTo>
                                <a:lnTo>
                                  <a:pt x="128004" y="63752"/>
                                </a:lnTo>
                                <a:lnTo>
                                  <a:pt x="59194" y="81037"/>
                                </a:lnTo>
                                <a:lnTo>
                                  <a:pt x="29222" y="88678"/>
                                </a:lnTo>
                                <a:lnTo>
                                  <a:pt x="7993" y="93938"/>
                                </a:lnTo>
                                <a:lnTo>
                                  <a:pt x="0" y="96067"/>
                                </a:lnTo>
                                <a:lnTo>
                                  <a:pt x="999" y="94815"/>
                                </a:lnTo>
                                <a:lnTo>
                                  <a:pt x="3621" y="91558"/>
                                </a:lnTo>
                                <a:lnTo>
                                  <a:pt x="7368" y="86548"/>
                                </a:lnTo>
                                <a:lnTo>
                                  <a:pt x="11614" y="80160"/>
                                </a:lnTo>
                                <a:lnTo>
                                  <a:pt x="15985" y="72770"/>
                                </a:lnTo>
                                <a:lnTo>
                                  <a:pt x="22354" y="56738"/>
                                </a:lnTo>
                                <a:lnTo>
                                  <a:pt x="23353" y="48723"/>
                                </a:lnTo>
                                <a:lnTo>
                                  <a:pt x="22354" y="40581"/>
                                </a:lnTo>
                                <a:lnTo>
                                  <a:pt x="19731" y="32190"/>
                                </a:lnTo>
                                <a:lnTo>
                                  <a:pt x="15985" y="23923"/>
                                </a:lnTo>
                                <a:lnTo>
                                  <a:pt x="7368" y="9895"/>
                                </a:lnTo>
                                <a:lnTo>
                                  <a:pt x="3621"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3" name="Shape 4844"/>
                        <wps:cNvSpPr>
                          <a:spLocks noChangeArrowheads="1"/>
                        </wps:cNvSpPr>
                        <wps:spPr bwMode="auto">
                          <a:xfrm>
                            <a:off x="33791" y="4631"/>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4" name="Shape 4845"/>
                        <wps:cNvSpPr>
                          <a:spLocks noChangeArrowheads="1"/>
                        </wps:cNvSpPr>
                        <wps:spPr bwMode="auto">
                          <a:xfrm>
                            <a:off x="41082" y="4618"/>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1"/>
                                  <a:pt x="72931" y="17284"/>
                                  <a:pt x="75304" y="25300"/>
                                </a:cubicBezTo>
                                <a:lnTo>
                                  <a:pt x="63940" y="27930"/>
                                </a:lnTo>
                                <a:cubicBezTo>
                                  <a:pt x="61941" y="21668"/>
                                  <a:pt x="59069" y="17034"/>
                                  <a:pt x="55198" y="14153"/>
                                </a:cubicBezTo>
                                <a:cubicBezTo>
                                  <a:pt x="51326" y="11272"/>
                                  <a:pt x="46581" y="9769"/>
                                  <a:pt x="40711" y="9769"/>
                                </a:cubicBezTo>
                                <a:cubicBezTo>
                                  <a:pt x="34092" y="9769"/>
                                  <a:pt x="28473" y="11397"/>
                                  <a:pt x="23978" y="14654"/>
                                </a:cubicBezTo>
                                <a:cubicBezTo>
                                  <a:pt x="19482" y="17785"/>
                                  <a:pt x="16359" y="22169"/>
                                  <a:pt x="14612" y="27555"/>
                                </a:cubicBezTo>
                                <a:cubicBezTo>
                                  <a:pt x="12738" y="32940"/>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1"/>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2"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5" name="Shape 4846"/>
                        <wps:cNvSpPr>
                          <a:spLocks noChangeArrowheads="1"/>
                        </wps:cNvSpPr>
                        <wps:spPr bwMode="auto">
                          <a:xfrm>
                            <a:off x="41118" y="8389"/>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6" name="Shape 4847"/>
                        <wps:cNvSpPr>
                          <a:spLocks noChangeArrowheads="1"/>
                        </wps:cNvSpPr>
                        <wps:spPr bwMode="auto">
                          <a:xfrm>
                            <a:off x="41472"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7" name="Shape 4848"/>
                        <wps:cNvSpPr>
                          <a:spLocks noChangeArrowheads="1"/>
                        </wps:cNvSpPr>
                        <wps:spPr bwMode="auto">
                          <a:xfrm>
                            <a:off x="41118" y="874"/>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8" name="Shape 4849"/>
                        <wps:cNvSpPr>
                          <a:spLocks noChangeArrowheads="1"/>
                        </wps:cNvSpPr>
                        <wps:spPr bwMode="auto">
                          <a:xfrm>
                            <a:off x="41472" y="1999"/>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9" name="Shape 4850"/>
                        <wps:cNvSpPr>
                          <a:spLocks noChangeArrowheads="1"/>
                        </wps:cNvSpPr>
                        <wps:spPr bwMode="auto">
                          <a:xfrm>
                            <a:off x="44790" y="4616"/>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0" name="Shape 4851"/>
                        <wps:cNvSpPr>
                          <a:spLocks noChangeArrowheads="1"/>
                        </wps:cNvSpPr>
                        <wps:spPr bwMode="auto">
                          <a:xfrm>
                            <a:off x="45204" y="4616"/>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8"/>
                                </a:cubicBezTo>
                                <a:cubicBezTo>
                                  <a:pt x="11052"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1" name="Shape 4852"/>
                        <wps:cNvSpPr>
                          <a:spLocks noChangeArrowheads="1"/>
                        </wps:cNvSpPr>
                        <wps:spPr bwMode="auto">
                          <a:xfrm>
                            <a:off x="42111" y="5025"/>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2" name="Shape 4853"/>
                        <wps:cNvSpPr>
                          <a:spLocks noChangeArrowheads="1"/>
                        </wps:cNvSpPr>
                        <wps:spPr bwMode="auto">
                          <a:xfrm>
                            <a:off x="37370" y="4631"/>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7"/>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3" name="Shape 4854"/>
                        <wps:cNvSpPr>
                          <a:spLocks noChangeArrowheads="1"/>
                        </wps:cNvSpPr>
                        <wps:spPr bwMode="auto">
                          <a:xfrm>
                            <a:off x="37716" y="4631"/>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6"/>
                                </a:cubicBezTo>
                                <a:cubicBezTo>
                                  <a:pt x="33656" y="14655"/>
                                  <a:pt x="34904" y="19038"/>
                                  <a:pt x="34904" y="23797"/>
                                </a:cubicBezTo>
                                <a:cubicBezTo>
                                  <a:pt x="34904" y="29935"/>
                                  <a:pt x="32906" y="35195"/>
                                  <a:pt x="28910" y="39454"/>
                                </a:cubicBezTo>
                                <a:cubicBezTo>
                                  <a:pt x="24914" y="43587"/>
                                  <a:pt x="18795" y="46343"/>
                                  <a:pt x="10428" y="47470"/>
                                </a:cubicBezTo>
                                <a:cubicBezTo>
                                  <a:pt x="13425" y="48973"/>
                                  <a:pt x="15798" y="50350"/>
                                  <a:pt x="17296" y="51854"/>
                                </a:cubicBezTo>
                                <a:cubicBezTo>
                                  <a:pt x="20668" y="54860"/>
                                  <a:pt x="23915" y="58743"/>
                                  <a:pt x="26912" y="63377"/>
                                </a:cubicBezTo>
                                <a:lnTo>
                                  <a:pt x="42023" y="87049"/>
                                </a:lnTo>
                                <a:lnTo>
                                  <a:pt x="27537" y="87049"/>
                                </a:lnTo>
                                <a:lnTo>
                                  <a:pt x="16047" y="69013"/>
                                </a:lnTo>
                                <a:cubicBezTo>
                                  <a:pt x="12676" y="63752"/>
                                  <a:pt x="9928" y="59744"/>
                                  <a:pt x="7805" y="56989"/>
                                </a:cubicBezTo>
                                <a:cubicBezTo>
                                  <a:pt x="5557" y="54234"/>
                                  <a:pt x="3684" y="52230"/>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7"/>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4" name="Shape 4855"/>
                        <wps:cNvSpPr>
                          <a:spLocks noChangeArrowheads="1"/>
                        </wps:cNvSpPr>
                        <wps:spPr bwMode="auto">
                          <a:xfrm>
                            <a:off x="38379" y="5025"/>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5" name="Shape 4856"/>
                        <wps:cNvSpPr>
                          <a:spLocks noChangeArrowheads="1"/>
                        </wps:cNvSpPr>
                        <wps:spPr bwMode="auto">
                          <a:xfrm>
                            <a:off x="44865" y="8389"/>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6" name="Shape 4857"/>
                        <wps:cNvSpPr>
                          <a:spLocks noChangeArrowheads="1"/>
                        </wps:cNvSpPr>
                        <wps:spPr bwMode="auto">
                          <a:xfrm>
                            <a:off x="45218"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7" name="Shape 4858"/>
                        <wps:cNvSpPr>
                          <a:spLocks noChangeArrowheads="1"/>
                        </wps:cNvSpPr>
                        <wps:spPr bwMode="auto">
                          <a:xfrm>
                            <a:off x="49284" y="4857"/>
                            <a:ext cx="342" cy="645"/>
                          </a:xfrm>
                          <a:custGeom>
                            <a:avLst/>
                            <a:gdLst>
                              <a:gd name="T0" fmla="*/ 232 w 34218"/>
                              <a:gd name="T1" fmla="*/ 0 h 64505"/>
                              <a:gd name="T2" fmla="*/ 342 w 34218"/>
                              <a:gd name="T3" fmla="*/ 35 h 64505"/>
                              <a:gd name="T4" fmla="*/ 305 w 34218"/>
                              <a:gd name="T5" fmla="*/ 134 h 64505"/>
                              <a:gd name="T6" fmla="*/ 227 w 34218"/>
                              <a:gd name="T7" fmla="*/ 111 h 64505"/>
                              <a:gd name="T8" fmla="*/ 164 w 34218"/>
                              <a:gd name="T9" fmla="*/ 133 h 64505"/>
                              <a:gd name="T10" fmla="*/ 125 w 34218"/>
                              <a:gd name="T11" fmla="*/ 190 h 64505"/>
                              <a:gd name="T12" fmla="*/ 106 w 34218"/>
                              <a:gd name="T13" fmla="*/ 316 h 64505"/>
                              <a:gd name="T14" fmla="*/ 106 w 34218"/>
                              <a:gd name="T15" fmla="*/ 645 h 64505"/>
                              <a:gd name="T16" fmla="*/ 0 w 34218"/>
                              <a:gd name="T17" fmla="*/ 645 h 64505"/>
                              <a:gd name="T18" fmla="*/ 0 w 34218"/>
                              <a:gd name="T19" fmla="*/ 15 h 64505"/>
                              <a:gd name="T20" fmla="*/ 96 w 34218"/>
                              <a:gd name="T21" fmla="*/ 15 h 64505"/>
                              <a:gd name="T22" fmla="*/ 96 w 34218"/>
                              <a:gd name="T23" fmla="*/ 110 h 64505"/>
                              <a:gd name="T24" fmla="*/ 164 w 34218"/>
                              <a:gd name="T25" fmla="*/ 23 h 64505"/>
                              <a:gd name="T26" fmla="*/ 232 w 34218"/>
                              <a:gd name="T27" fmla="*/ 0 h 645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5">
                                <a:moveTo>
                                  <a:pt x="23228" y="0"/>
                                </a:moveTo>
                                <a:cubicBezTo>
                                  <a:pt x="26850" y="0"/>
                                  <a:pt x="30471" y="1253"/>
                                  <a:pt x="34218" y="3508"/>
                                </a:cubicBezTo>
                                <a:lnTo>
                                  <a:pt x="30471" y="13402"/>
                                </a:lnTo>
                                <a:cubicBezTo>
                                  <a:pt x="27849" y="11899"/>
                                  <a:pt x="25351" y="11148"/>
                                  <a:pt x="22729" y="11148"/>
                                </a:cubicBezTo>
                                <a:cubicBezTo>
                                  <a:pt x="20355" y="11148"/>
                                  <a:pt x="18233" y="11774"/>
                                  <a:pt x="16359" y="13277"/>
                                </a:cubicBezTo>
                                <a:cubicBezTo>
                                  <a:pt x="14612" y="14655"/>
                                  <a:pt x="13237" y="16533"/>
                                  <a:pt x="12488" y="19038"/>
                                </a:cubicBezTo>
                                <a:cubicBezTo>
                                  <a:pt x="11239" y="22921"/>
                                  <a:pt x="10615" y="27054"/>
                                  <a:pt x="10615" y="31564"/>
                                </a:cubicBezTo>
                                <a:lnTo>
                                  <a:pt x="10615" y="64505"/>
                                </a:lnTo>
                                <a:lnTo>
                                  <a:pt x="0" y="64505"/>
                                </a:lnTo>
                                <a:lnTo>
                                  <a:pt x="0" y="1503"/>
                                </a:lnTo>
                                <a:lnTo>
                                  <a:pt x="9616" y="1503"/>
                                </a:lnTo>
                                <a:lnTo>
                                  <a:pt x="9616" y="11022"/>
                                </a:lnTo>
                                <a:cubicBezTo>
                                  <a:pt x="12113" y="6514"/>
                                  <a:pt x="14361" y="3632"/>
                                  <a:pt x="16359" y="2255"/>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8" name="Shape 4859"/>
                        <wps:cNvSpPr>
                          <a:spLocks noChangeArrowheads="1"/>
                        </wps:cNvSpPr>
                        <wps:spPr bwMode="auto">
                          <a:xfrm>
                            <a:off x="48364" y="461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1"/>
                                  <a:pt x="72930" y="17284"/>
                                  <a:pt x="75304" y="25300"/>
                                </a:cubicBezTo>
                                <a:lnTo>
                                  <a:pt x="63940" y="27930"/>
                                </a:lnTo>
                                <a:cubicBezTo>
                                  <a:pt x="61941" y="21668"/>
                                  <a:pt x="59069" y="17034"/>
                                  <a:pt x="55197" y="14153"/>
                                </a:cubicBezTo>
                                <a:cubicBezTo>
                                  <a:pt x="51451" y="11272"/>
                                  <a:pt x="46581" y="9769"/>
                                  <a:pt x="40836" y="9769"/>
                                </a:cubicBezTo>
                                <a:cubicBezTo>
                                  <a:pt x="34092" y="9769"/>
                                  <a:pt x="28597" y="11397"/>
                                  <a:pt x="24102" y="14654"/>
                                </a:cubicBezTo>
                                <a:cubicBezTo>
                                  <a:pt x="19607" y="17785"/>
                                  <a:pt x="16484" y="22169"/>
                                  <a:pt x="14612" y="27555"/>
                                </a:cubicBezTo>
                                <a:cubicBezTo>
                                  <a:pt x="12863" y="32940"/>
                                  <a:pt x="11864" y="38452"/>
                                  <a:pt x="11864" y="44213"/>
                                </a:cubicBezTo>
                                <a:cubicBezTo>
                                  <a:pt x="11864" y="51603"/>
                                  <a:pt x="12988" y="58116"/>
                                  <a:pt x="15111" y="63627"/>
                                </a:cubicBezTo>
                                <a:cubicBezTo>
                                  <a:pt x="17234" y="69138"/>
                                  <a:pt x="20605" y="73271"/>
                                  <a:pt x="25102" y="76027"/>
                                </a:cubicBezTo>
                                <a:cubicBezTo>
                                  <a:pt x="29721" y="78782"/>
                                  <a:pt x="34592" y="80035"/>
                                  <a:pt x="39962" y="80035"/>
                                </a:cubicBezTo>
                                <a:cubicBezTo>
                                  <a:pt x="46331" y="80035"/>
                                  <a:pt x="51826" y="78281"/>
                                  <a:pt x="56197" y="74524"/>
                                </a:cubicBezTo>
                                <a:cubicBezTo>
                                  <a:pt x="60692" y="70766"/>
                                  <a:pt x="63690" y="65255"/>
                                  <a:pt x="65313" y="57991"/>
                                </a:cubicBezTo>
                                <a:lnTo>
                                  <a:pt x="76802" y="60871"/>
                                </a:lnTo>
                                <a:cubicBezTo>
                                  <a:pt x="74430" y="70265"/>
                                  <a:pt x="70059" y="77530"/>
                                  <a:pt x="63815" y="82540"/>
                                </a:cubicBezTo>
                                <a:cubicBezTo>
                                  <a:pt x="57571" y="87425"/>
                                  <a:pt x="49827" y="89930"/>
                                  <a:pt x="40836" y="89930"/>
                                </a:cubicBezTo>
                                <a:cubicBezTo>
                                  <a:pt x="31470" y="89930"/>
                                  <a:pt x="23852" y="88051"/>
                                  <a:pt x="17983" y="84168"/>
                                </a:cubicBezTo>
                                <a:cubicBezTo>
                                  <a:pt x="12113" y="80411"/>
                                  <a:pt x="7742" y="74899"/>
                                  <a:pt x="4621" y="67635"/>
                                </a:cubicBezTo>
                                <a:cubicBezTo>
                                  <a:pt x="1623" y="60370"/>
                                  <a:pt x="0" y="52605"/>
                                  <a:pt x="0" y="44338"/>
                                </a:cubicBezTo>
                                <a:cubicBezTo>
                                  <a:pt x="0" y="35195"/>
                                  <a:pt x="1748" y="27305"/>
                                  <a:pt x="5245" y="20541"/>
                                </a:cubicBezTo>
                                <a:cubicBezTo>
                                  <a:pt x="8741" y="13777"/>
                                  <a:pt x="13612" y="8642"/>
                                  <a:pt x="19981" y="5135"/>
                                </a:cubicBezTo>
                                <a:cubicBezTo>
                                  <a:pt x="26350" y="1628"/>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9" name="Shape 4860"/>
                        <wps:cNvSpPr>
                          <a:spLocks noChangeArrowheads="1"/>
                        </wps:cNvSpPr>
                        <wps:spPr bwMode="auto">
                          <a:xfrm>
                            <a:off x="45895" y="502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0" name="Shape 49388"/>
                        <wps:cNvSpPr>
                          <a:spLocks noChangeArrowheads="1"/>
                        </wps:cNvSpPr>
                        <wps:spPr bwMode="auto">
                          <a:xfrm>
                            <a:off x="49494" y="8389"/>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1" name="Shape 4862"/>
                        <wps:cNvSpPr>
                          <a:spLocks noChangeArrowheads="1"/>
                        </wps:cNvSpPr>
                        <wps:spPr bwMode="auto">
                          <a:xfrm>
                            <a:off x="48575" y="8375"/>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4"/>
                                  <a:pt x="75304" y="25300"/>
                                </a:cubicBezTo>
                                <a:lnTo>
                                  <a:pt x="63940" y="27930"/>
                                </a:lnTo>
                                <a:cubicBezTo>
                                  <a:pt x="61941" y="21668"/>
                                  <a:pt x="59069" y="17034"/>
                                  <a:pt x="55198" y="14153"/>
                                </a:cubicBezTo>
                                <a:cubicBezTo>
                                  <a:pt x="51326" y="11273"/>
                                  <a:pt x="46581" y="9770"/>
                                  <a:pt x="40711" y="9770"/>
                                </a:cubicBezTo>
                                <a:cubicBezTo>
                                  <a:pt x="34092" y="9770"/>
                                  <a:pt x="28473" y="11397"/>
                                  <a:pt x="23978" y="14654"/>
                                </a:cubicBezTo>
                                <a:cubicBezTo>
                                  <a:pt x="19482" y="17785"/>
                                  <a:pt x="16359" y="22169"/>
                                  <a:pt x="14612" y="27555"/>
                                </a:cubicBezTo>
                                <a:cubicBezTo>
                                  <a:pt x="12738" y="32941"/>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2"/>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3"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2" name="Shape 4863"/>
                        <wps:cNvSpPr>
                          <a:spLocks noChangeArrowheads="1"/>
                        </wps:cNvSpPr>
                        <wps:spPr bwMode="auto">
                          <a:xfrm>
                            <a:off x="48964" y="5772"/>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3" name="Shape 4864"/>
                        <wps:cNvSpPr>
                          <a:spLocks noChangeArrowheads="1"/>
                        </wps:cNvSpPr>
                        <wps:spPr bwMode="auto">
                          <a:xfrm>
                            <a:off x="48536" y="859"/>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4" name="Shape 4865"/>
                        <wps:cNvSpPr>
                          <a:spLocks noChangeArrowheads="1"/>
                        </wps:cNvSpPr>
                        <wps:spPr bwMode="auto">
                          <a:xfrm>
                            <a:off x="48950" y="859"/>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8"/>
                                </a:cubicBezTo>
                                <a:cubicBezTo>
                                  <a:pt x="11052" y="11398"/>
                                  <a:pt x="5932" y="9895"/>
                                  <a:pt x="187" y="9895"/>
                                </a:cubicBezTo>
                                <a:lnTo>
                                  <a:pt x="0" y="9969"/>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5" name="Shape 4866"/>
                        <wps:cNvSpPr>
                          <a:spLocks noChangeArrowheads="1"/>
                        </wps:cNvSpPr>
                        <wps:spPr bwMode="auto">
                          <a:xfrm>
                            <a:off x="48740"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6" name="Shape 4867"/>
                        <wps:cNvSpPr>
                          <a:spLocks noChangeArrowheads="1"/>
                        </wps:cNvSpPr>
                        <wps:spPr bwMode="auto">
                          <a:xfrm>
                            <a:off x="49189"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7" name="Shape 4868"/>
                        <wps:cNvSpPr>
                          <a:spLocks noChangeArrowheads="1"/>
                        </wps:cNvSpPr>
                        <wps:spPr bwMode="auto">
                          <a:xfrm>
                            <a:off x="52998" y="2644"/>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0" y="0"/>
                                </a:moveTo>
                                <a:lnTo>
                                  <a:pt x="41523" y="17"/>
                                </a:lnTo>
                                <a:lnTo>
                                  <a:pt x="41523" y="9920"/>
                                </a:lnTo>
                                <a:lnTo>
                                  <a:pt x="20606" y="18286"/>
                                </a:lnTo>
                                <a:cubicBezTo>
                                  <a:pt x="14736" y="23923"/>
                                  <a:pt x="11864" y="33317"/>
                                  <a:pt x="11864" y="46343"/>
                                </a:cubicBezTo>
                                <a:cubicBezTo>
                                  <a:pt x="11864" y="56864"/>
                                  <a:pt x="14611" y="65131"/>
                                  <a:pt x="20231" y="71143"/>
                                </a:cubicBezTo>
                                <a:cubicBezTo>
                                  <a:pt x="25850" y="77155"/>
                                  <a:pt x="32969" y="80161"/>
                                  <a:pt x="41460" y="80161"/>
                                </a:cubicBezTo>
                                <a:lnTo>
                                  <a:pt x="41523" y="80133"/>
                                </a:lnTo>
                                <a:lnTo>
                                  <a:pt x="41523" y="90039"/>
                                </a:lnTo>
                                <a:lnTo>
                                  <a:pt x="41460" y="90055"/>
                                </a:lnTo>
                                <a:cubicBezTo>
                                  <a:pt x="33343" y="90055"/>
                                  <a:pt x="25975" y="88051"/>
                                  <a:pt x="19606" y="84169"/>
                                </a:cubicBezTo>
                                <a:cubicBezTo>
                                  <a:pt x="13112" y="80161"/>
                                  <a:pt x="8242" y="74775"/>
                                  <a:pt x="4995" y="67886"/>
                                </a:cubicBezTo>
                                <a:cubicBezTo>
                                  <a:pt x="1623" y="61123"/>
                                  <a:pt x="0" y="53858"/>
                                  <a:pt x="0" y="46218"/>
                                </a:cubicBezTo>
                                <a:cubicBezTo>
                                  <a:pt x="0" y="31688"/>
                                  <a:pt x="3871" y="20416"/>
                                  <a:pt x="11614" y="12275"/>
                                </a:cubicBezTo>
                                <a:cubicBezTo>
                                  <a:pt x="19356" y="4133"/>
                                  <a:pt x="29347" y="0"/>
                                  <a:pt x="4146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8" name="Shape 4869"/>
                        <wps:cNvSpPr>
                          <a:spLocks noChangeArrowheads="1"/>
                        </wps:cNvSpPr>
                        <wps:spPr bwMode="auto">
                          <a:xfrm>
                            <a:off x="53413" y="2644"/>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1"/>
                                  <a:pt x="41398" y="45199"/>
                                </a:cubicBezTo>
                                <a:cubicBezTo>
                                  <a:pt x="41398" y="53966"/>
                                  <a:pt x="39650" y="61857"/>
                                  <a:pt x="36154" y="68871"/>
                                </a:cubicBezTo>
                                <a:cubicBezTo>
                                  <a:pt x="32532" y="75885"/>
                                  <a:pt x="27536" y="81146"/>
                                  <a:pt x="21042" y="84653"/>
                                </a:cubicBezTo>
                                <a:lnTo>
                                  <a:pt x="0" y="90023"/>
                                </a:lnTo>
                                <a:lnTo>
                                  <a:pt x="0" y="80117"/>
                                </a:lnTo>
                                <a:lnTo>
                                  <a:pt x="21168" y="71000"/>
                                </a:lnTo>
                                <a:cubicBezTo>
                                  <a:pt x="26788" y="64989"/>
                                  <a:pt x="29659" y="56346"/>
                                  <a:pt x="29659" y="45074"/>
                                </a:cubicBezTo>
                                <a:cubicBezTo>
                                  <a:pt x="29659" y="38060"/>
                                  <a:pt x="28411" y="31797"/>
                                  <a:pt x="26038" y="26537"/>
                                </a:cubicBezTo>
                                <a:cubicBezTo>
                                  <a:pt x="23665" y="21276"/>
                                  <a:pt x="20169" y="17143"/>
                                  <a:pt x="15548" y="14262"/>
                                </a:cubicBezTo>
                                <a:cubicBezTo>
                                  <a:pt x="10927" y="11381"/>
                                  <a:pt x="5807" y="9878"/>
                                  <a:pt x="63" y="9878"/>
                                </a:cubicBezTo>
                                <a:lnTo>
                                  <a:pt x="0" y="990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9" name="Shape 4870"/>
                        <wps:cNvSpPr>
                          <a:spLocks noChangeArrowheads="1"/>
                        </wps:cNvSpPr>
                        <wps:spPr bwMode="auto">
                          <a:xfrm>
                            <a:off x="52402" y="7179"/>
                            <a:ext cx="415" cy="900"/>
                          </a:xfrm>
                          <a:custGeom>
                            <a:avLst/>
                            <a:gdLst>
                              <a:gd name="T0" fmla="*/ 415 w 41524"/>
                              <a:gd name="T1" fmla="*/ 0 h 90044"/>
                              <a:gd name="T2" fmla="*/ 415 w 41524"/>
                              <a:gd name="T3" fmla="*/ 100 h 90044"/>
                              <a:gd name="T4" fmla="*/ 206 w 41524"/>
                              <a:gd name="T5" fmla="*/ 184 h 90044"/>
                              <a:gd name="T6" fmla="*/ 119 w 41524"/>
                              <a:gd name="T7" fmla="*/ 464 h 90044"/>
                              <a:gd name="T8" fmla="*/ 202 w 41524"/>
                              <a:gd name="T9" fmla="*/ 712 h 90044"/>
                              <a:gd name="T10" fmla="*/ 414 w 41524"/>
                              <a:gd name="T11" fmla="*/ 802 h 90044"/>
                              <a:gd name="T12" fmla="*/ 415 w 41524"/>
                              <a:gd name="T13" fmla="*/ 802 h 90044"/>
                              <a:gd name="T14" fmla="*/ 415 w 41524"/>
                              <a:gd name="T15" fmla="*/ 900 h 90044"/>
                              <a:gd name="T16" fmla="*/ 414 w 41524"/>
                              <a:gd name="T17" fmla="*/ 900 h 90044"/>
                              <a:gd name="T18" fmla="*/ 196 w 41524"/>
                              <a:gd name="T19" fmla="*/ 841 h 90044"/>
                              <a:gd name="T20" fmla="*/ 50 w 41524"/>
                              <a:gd name="T21" fmla="*/ 680 h 90044"/>
                              <a:gd name="T22" fmla="*/ 0 w 41524"/>
                              <a:gd name="T23" fmla="*/ 462 h 90044"/>
                              <a:gd name="T24" fmla="*/ 116 w 41524"/>
                              <a:gd name="T25" fmla="*/ 123 h 90044"/>
                              <a:gd name="T26" fmla="*/ 249 w 41524"/>
                              <a:gd name="T27" fmla="*/ 31 h 90044"/>
                              <a:gd name="T28" fmla="*/ 415 w 41524"/>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4" h="90044">
                                <a:moveTo>
                                  <a:pt x="41524" y="0"/>
                                </a:moveTo>
                                <a:lnTo>
                                  <a:pt x="41524" y="10033"/>
                                </a:lnTo>
                                <a:lnTo>
                                  <a:pt x="20606" y="18400"/>
                                </a:lnTo>
                                <a:cubicBezTo>
                                  <a:pt x="14736" y="23911"/>
                                  <a:pt x="11864" y="33305"/>
                                  <a:pt x="11864" y="46456"/>
                                </a:cubicBezTo>
                                <a:cubicBezTo>
                                  <a:pt x="11864" y="56852"/>
                                  <a:pt x="14612" y="65119"/>
                                  <a:pt x="20231" y="71256"/>
                                </a:cubicBezTo>
                                <a:cubicBezTo>
                                  <a:pt x="25851" y="77268"/>
                                  <a:pt x="32969" y="80274"/>
                                  <a:pt x="41461" y="80274"/>
                                </a:cubicBezTo>
                                <a:lnTo>
                                  <a:pt x="41524" y="80247"/>
                                </a:lnTo>
                                <a:lnTo>
                                  <a:pt x="41524" y="90028"/>
                                </a:lnTo>
                                <a:lnTo>
                                  <a:pt x="41461" y="90044"/>
                                </a:lnTo>
                                <a:cubicBezTo>
                                  <a:pt x="33344" y="90044"/>
                                  <a:pt x="25976" y="88165"/>
                                  <a:pt x="19607" y="84157"/>
                                </a:cubicBezTo>
                                <a:cubicBezTo>
                                  <a:pt x="13113" y="80149"/>
                                  <a:pt x="8243" y="74763"/>
                                  <a:pt x="4996" y="68000"/>
                                </a:cubicBezTo>
                                <a:cubicBezTo>
                                  <a:pt x="1624" y="61111"/>
                                  <a:pt x="0" y="53847"/>
                                  <a:pt x="0" y="46206"/>
                                </a:cubicBezTo>
                                <a:cubicBezTo>
                                  <a:pt x="0" y="31802"/>
                                  <a:pt x="3872" y="20530"/>
                                  <a:pt x="11614" y="12263"/>
                                </a:cubicBezTo>
                                <a:cubicBezTo>
                                  <a:pt x="15485" y="8193"/>
                                  <a:pt x="19919" y="5124"/>
                                  <a:pt x="24914" y="3073"/>
                                </a:cubicBezTo>
                                <a:lnTo>
                                  <a:pt x="4152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0" name="Shape 4871"/>
                        <wps:cNvSpPr>
                          <a:spLocks noChangeArrowheads="1"/>
                        </wps:cNvSpPr>
                        <wps:spPr bwMode="auto">
                          <a:xfrm>
                            <a:off x="52818" y="7179"/>
                            <a:ext cx="415" cy="900"/>
                          </a:xfrm>
                          <a:custGeom>
                            <a:avLst/>
                            <a:gdLst>
                              <a:gd name="T0" fmla="*/ 1 w 41523"/>
                              <a:gd name="T1" fmla="*/ 0 h 90039"/>
                              <a:gd name="T2" fmla="*/ 217 w 41523"/>
                              <a:gd name="T3" fmla="*/ 58 h 90039"/>
                              <a:gd name="T4" fmla="*/ 364 w 41523"/>
                              <a:gd name="T5" fmla="*/ 219 h 90039"/>
                              <a:gd name="T6" fmla="*/ 415 w 41523"/>
                              <a:gd name="T7" fmla="*/ 452 h 90039"/>
                              <a:gd name="T8" fmla="*/ 361 w 41523"/>
                              <a:gd name="T9" fmla="*/ 689 h 90039"/>
                              <a:gd name="T10" fmla="*/ 210 w 41523"/>
                              <a:gd name="T11" fmla="*/ 848 h 90039"/>
                              <a:gd name="T12" fmla="*/ 0 w 41523"/>
                              <a:gd name="T13" fmla="*/ 900 h 90039"/>
                              <a:gd name="T14" fmla="*/ 0 w 41523"/>
                              <a:gd name="T15" fmla="*/ 802 h 90039"/>
                              <a:gd name="T16" fmla="*/ 213 w 41523"/>
                              <a:gd name="T17" fmla="*/ 711 h 90039"/>
                              <a:gd name="T18" fmla="*/ 296 w 41523"/>
                              <a:gd name="T19" fmla="*/ 452 h 90039"/>
                              <a:gd name="T20" fmla="*/ 260 w 41523"/>
                              <a:gd name="T21" fmla="*/ 265 h 90039"/>
                              <a:gd name="T22" fmla="*/ 155 w 41523"/>
                              <a:gd name="T23" fmla="*/ 143 h 90039"/>
                              <a:gd name="T24" fmla="*/ 1 w 41523"/>
                              <a:gd name="T25" fmla="*/ 100 h 90039"/>
                              <a:gd name="T26" fmla="*/ 0 w 41523"/>
                              <a:gd name="T27" fmla="*/ 100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1" y="75902"/>
                                  <a:pt x="27536" y="81162"/>
                                  <a:pt x="21042" y="84795"/>
                                </a:cubicBezTo>
                                <a:lnTo>
                                  <a:pt x="0" y="90039"/>
                                </a:lnTo>
                                <a:lnTo>
                                  <a:pt x="0" y="80258"/>
                                </a:lnTo>
                                <a:lnTo>
                                  <a:pt x="21292" y="71142"/>
                                </a:lnTo>
                                <a:cubicBezTo>
                                  <a:pt x="26787" y="65005"/>
                                  <a:pt x="29659" y="56362"/>
                                  <a:pt x="29659" y="45215"/>
                                </a:cubicBezTo>
                                <a:cubicBezTo>
                                  <a:pt x="29659" y="38076"/>
                                  <a:pt x="28411" y="31939"/>
                                  <a:pt x="26038" y="26553"/>
                                </a:cubicBezTo>
                                <a:cubicBezTo>
                                  <a:pt x="23665" y="21292"/>
                                  <a:pt x="20169" y="17285"/>
                                  <a:pt x="15548" y="14279"/>
                                </a:cubicBezTo>
                                <a:cubicBezTo>
                                  <a:pt x="10927" y="11398"/>
                                  <a:pt x="5807" y="10020"/>
                                  <a:pt x="62" y="10020"/>
                                </a:cubicBezTo>
                                <a:lnTo>
                                  <a:pt x="0" y="1004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1" name="Shape 4872"/>
                        <wps:cNvSpPr>
                          <a:spLocks noChangeArrowheads="1"/>
                        </wps:cNvSpPr>
                        <wps:spPr bwMode="auto">
                          <a:xfrm>
                            <a:off x="53852" y="1689"/>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6" y="94188"/>
                                  <a:pt x="0" y="73146"/>
                                  <a:pt x="0" y="47094"/>
                                </a:cubicBezTo>
                                <a:cubicBezTo>
                                  <a:pt x="0" y="21167"/>
                                  <a:pt x="21106" y="0"/>
                                  <a:pt x="46956" y="0"/>
                                </a:cubicBezTo>
                                <a:cubicBezTo>
                                  <a:pt x="72931"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2" name="Shape 49389"/>
                        <wps:cNvSpPr>
                          <a:spLocks noChangeArrowheads="1"/>
                        </wps:cNvSpPr>
                        <wps:spPr bwMode="auto">
                          <a:xfrm>
                            <a:off x="54048" y="210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3" name="Shape 4874"/>
                        <wps:cNvSpPr>
                          <a:spLocks noChangeArrowheads="1"/>
                        </wps:cNvSpPr>
                        <wps:spPr bwMode="auto">
                          <a:xfrm>
                            <a:off x="53258" y="6226"/>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4" name="Shape 49390"/>
                        <wps:cNvSpPr>
                          <a:spLocks noChangeArrowheads="1"/>
                        </wps:cNvSpPr>
                        <wps:spPr bwMode="auto">
                          <a:xfrm>
                            <a:off x="53453" y="6640"/>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5" name="Shape 4913"/>
                        <wps:cNvSpPr>
                          <a:spLocks noChangeArrowheads="1"/>
                        </wps:cNvSpPr>
                        <wps:spPr bwMode="auto">
                          <a:xfrm>
                            <a:off x="44752" y="329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7"/>
                                  <a:pt x="72806" y="94188"/>
                                  <a:pt x="46955" y="94188"/>
                                </a:cubicBezTo>
                                <a:cubicBezTo>
                                  <a:pt x="20980" y="94188"/>
                                  <a:pt x="0" y="73147"/>
                                  <a:pt x="0" y="47094"/>
                                </a:cubicBezTo>
                                <a:cubicBezTo>
                                  <a:pt x="0" y="21167"/>
                                  <a:pt x="20980" y="0"/>
                                  <a:pt x="46955" y="0"/>
                                </a:cubicBezTo>
                                <a:cubicBezTo>
                                  <a:pt x="72806"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6" name="Shape 49391"/>
                        <wps:cNvSpPr>
                          <a:spLocks noChangeArrowheads="1"/>
                        </wps:cNvSpPr>
                        <wps:spPr bwMode="auto">
                          <a:xfrm>
                            <a:off x="44947" y="3707"/>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7" name="Shape 49392"/>
                        <wps:cNvSpPr>
                          <a:spLocks noChangeArrowheads="1"/>
                        </wps:cNvSpPr>
                        <wps:spPr bwMode="auto">
                          <a:xfrm>
                            <a:off x="45166" y="3487"/>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8" name="Shape 4916"/>
                        <wps:cNvSpPr>
                          <a:spLocks noChangeArrowheads="1"/>
                        </wps:cNvSpPr>
                        <wps:spPr bwMode="auto">
                          <a:xfrm>
                            <a:off x="49866" y="3370"/>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9" name="Shape 4917"/>
                        <wps:cNvSpPr>
                          <a:spLocks noChangeArrowheads="1"/>
                        </wps:cNvSpPr>
                        <wps:spPr bwMode="auto">
                          <a:xfrm>
                            <a:off x="49784" y="5301"/>
                            <a:ext cx="2492" cy="1869"/>
                          </a:xfrm>
                          <a:custGeom>
                            <a:avLst/>
                            <a:gdLst>
                              <a:gd name="T0" fmla="*/ 0 w 249265"/>
                              <a:gd name="T1" fmla="*/ 0 h 186999"/>
                              <a:gd name="T2" fmla="*/ 2492 w 249265"/>
                              <a:gd name="T3" fmla="*/ 1869 h 186999"/>
                              <a:gd name="T4" fmla="*/ 0 60000 65536"/>
                              <a:gd name="T5" fmla="*/ 0 60000 65536"/>
                            </a:gdLst>
                            <a:ahLst/>
                            <a:cxnLst>
                              <a:cxn ang="T4">
                                <a:pos x="T0" y="T1"/>
                              </a:cxn>
                              <a:cxn ang="T5">
                                <a:pos x="T2" y="T3"/>
                              </a:cxn>
                            </a:cxnLst>
                            <a:rect l="0" t="0" r="r" b="b"/>
                            <a:pathLst>
                              <a:path w="249265" h="186999">
                                <a:moveTo>
                                  <a:pt x="0" y="0"/>
                                </a:moveTo>
                                <a:lnTo>
                                  <a:pt x="249265" y="18699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0" name="Shape 49393"/>
                        <wps:cNvSpPr>
                          <a:spLocks noChangeArrowheads="1"/>
                        </wps:cNvSpPr>
                        <wps:spPr bwMode="auto">
                          <a:xfrm>
                            <a:off x="10667" y="5911"/>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1" name="Shape 49394"/>
                        <wps:cNvSpPr>
                          <a:spLocks noChangeArrowheads="1"/>
                        </wps:cNvSpPr>
                        <wps:spPr bwMode="auto">
                          <a:xfrm>
                            <a:off x="10885" y="569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2" name="Shape 5114"/>
                        <wps:cNvSpPr>
                          <a:spLocks noChangeArrowheads="1"/>
                        </wps:cNvSpPr>
                        <wps:spPr bwMode="auto">
                          <a:xfrm>
                            <a:off x="28094" y="869"/>
                            <a:ext cx="681" cy="870"/>
                          </a:xfrm>
                          <a:custGeom>
                            <a:avLst/>
                            <a:gdLst>
                              <a:gd name="T0" fmla="*/ 0 w 68185"/>
                              <a:gd name="T1" fmla="*/ 0 h 87049"/>
                              <a:gd name="T2" fmla="*/ 115 w 68185"/>
                              <a:gd name="T3" fmla="*/ 0 h 87049"/>
                              <a:gd name="T4" fmla="*/ 115 w 68185"/>
                              <a:gd name="T5" fmla="*/ 357 h 87049"/>
                              <a:gd name="T6" fmla="*/ 566 w 68185"/>
                              <a:gd name="T7" fmla="*/ 357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59 h 87049"/>
                              <a:gd name="T18" fmla="*/ 115 w 68185"/>
                              <a:gd name="T19" fmla="*/ 459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9" y="0"/>
                                </a:lnTo>
                                <a:lnTo>
                                  <a:pt x="11489" y="35696"/>
                                </a:lnTo>
                                <a:lnTo>
                                  <a:pt x="56696" y="35696"/>
                                </a:lnTo>
                                <a:lnTo>
                                  <a:pt x="56696" y="0"/>
                                </a:lnTo>
                                <a:lnTo>
                                  <a:pt x="68185" y="0"/>
                                </a:lnTo>
                                <a:lnTo>
                                  <a:pt x="68185" y="87049"/>
                                </a:lnTo>
                                <a:lnTo>
                                  <a:pt x="56696" y="87049"/>
                                </a:lnTo>
                                <a:lnTo>
                                  <a:pt x="56696"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3" name="Shape 5115"/>
                        <wps:cNvSpPr>
                          <a:spLocks noChangeArrowheads="1"/>
                        </wps:cNvSpPr>
                        <wps:spPr bwMode="auto">
                          <a:xfrm>
                            <a:off x="27189" y="869"/>
                            <a:ext cx="683" cy="870"/>
                          </a:xfrm>
                          <a:custGeom>
                            <a:avLst/>
                            <a:gdLst>
                              <a:gd name="T0" fmla="*/ 0 w 68311"/>
                              <a:gd name="T1" fmla="*/ 0 h 87049"/>
                              <a:gd name="T2" fmla="*/ 117 w 68311"/>
                              <a:gd name="T3" fmla="*/ 0 h 87049"/>
                              <a:gd name="T4" fmla="*/ 573 w 68311"/>
                              <a:gd name="T5" fmla="*/ 682 h 87049"/>
                              <a:gd name="T6" fmla="*/ 573 w 68311"/>
                              <a:gd name="T7" fmla="*/ 0 h 87049"/>
                              <a:gd name="T8" fmla="*/ 683 w 68311"/>
                              <a:gd name="T9" fmla="*/ 0 h 87049"/>
                              <a:gd name="T10" fmla="*/ 683 w 68311"/>
                              <a:gd name="T11" fmla="*/ 870 h 87049"/>
                              <a:gd name="T12" fmla="*/ 566 w 68311"/>
                              <a:gd name="T13" fmla="*/ 870 h 87049"/>
                              <a:gd name="T14" fmla="*/ 110 w 68311"/>
                              <a:gd name="T15" fmla="*/ 187 h 87049"/>
                              <a:gd name="T16" fmla="*/ 110 w 68311"/>
                              <a:gd name="T17" fmla="*/ 870 h 87049"/>
                              <a:gd name="T18" fmla="*/ 0 w 68311"/>
                              <a:gd name="T19" fmla="*/ 870 h 87049"/>
                              <a:gd name="T20" fmla="*/ 0 w 68311"/>
                              <a:gd name="T21" fmla="*/ 0 h 870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311" h="87049">
                                <a:moveTo>
                                  <a:pt x="0" y="0"/>
                                </a:moveTo>
                                <a:lnTo>
                                  <a:pt x="11739" y="0"/>
                                </a:lnTo>
                                <a:lnTo>
                                  <a:pt x="57321" y="68262"/>
                                </a:lnTo>
                                <a:lnTo>
                                  <a:pt x="57321" y="0"/>
                                </a:lnTo>
                                <a:lnTo>
                                  <a:pt x="68311" y="0"/>
                                </a:lnTo>
                                <a:lnTo>
                                  <a:pt x="68311" y="87049"/>
                                </a:lnTo>
                                <a:lnTo>
                                  <a:pt x="56571" y="87049"/>
                                </a:lnTo>
                                <a:lnTo>
                                  <a:pt x="10990" y="18662"/>
                                </a:lnTo>
                                <a:lnTo>
                                  <a:pt x="10990"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4" name="Shape 5116"/>
                        <wps:cNvSpPr>
                          <a:spLocks noChangeArrowheads="1"/>
                        </wps:cNvSpPr>
                        <wps:spPr bwMode="auto">
                          <a:xfrm>
                            <a:off x="28951" y="708"/>
                            <a:ext cx="429" cy="432"/>
                          </a:xfrm>
                          <a:custGeom>
                            <a:avLst/>
                            <a:gdLst>
                              <a:gd name="T0" fmla="*/ 176 w 42959"/>
                              <a:gd name="T1" fmla="*/ 0 h 43211"/>
                              <a:gd name="T2" fmla="*/ 252 w 42959"/>
                              <a:gd name="T3" fmla="*/ 0 h 43211"/>
                              <a:gd name="T4" fmla="*/ 252 w 42959"/>
                              <a:gd name="T5" fmla="*/ 178 h 43211"/>
                              <a:gd name="T6" fmla="*/ 429 w 42959"/>
                              <a:gd name="T7" fmla="*/ 178 h 43211"/>
                              <a:gd name="T8" fmla="*/ 429 w 42959"/>
                              <a:gd name="T9" fmla="*/ 253 h 43211"/>
                              <a:gd name="T10" fmla="*/ 252 w 42959"/>
                              <a:gd name="T11" fmla="*/ 253 h 43211"/>
                              <a:gd name="T12" fmla="*/ 252 w 42959"/>
                              <a:gd name="T13" fmla="*/ 432 h 43211"/>
                              <a:gd name="T14" fmla="*/ 176 w 42959"/>
                              <a:gd name="T15" fmla="*/ 432 h 43211"/>
                              <a:gd name="T16" fmla="*/ 176 w 42959"/>
                              <a:gd name="T17" fmla="*/ 253 h 43211"/>
                              <a:gd name="T18" fmla="*/ 0 w 42959"/>
                              <a:gd name="T19" fmla="*/ 253 h 43211"/>
                              <a:gd name="T20" fmla="*/ 0 w 42959"/>
                              <a:gd name="T21" fmla="*/ 178 h 43211"/>
                              <a:gd name="T22" fmla="*/ 176 w 42959"/>
                              <a:gd name="T23" fmla="*/ 178 h 43211"/>
                              <a:gd name="T24" fmla="*/ 176 w 42959"/>
                              <a:gd name="T25" fmla="*/ 0 h 432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211">
                                <a:moveTo>
                                  <a:pt x="17609" y="0"/>
                                </a:moveTo>
                                <a:lnTo>
                                  <a:pt x="25226" y="0"/>
                                </a:lnTo>
                                <a:lnTo>
                                  <a:pt x="25226" y="17786"/>
                                </a:lnTo>
                                <a:lnTo>
                                  <a:pt x="42959" y="17786"/>
                                </a:lnTo>
                                <a:lnTo>
                                  <a:pt x="42959" y="25301"/>
                                </a:lnTo>
                                <a:lnTo>
                                  <a:pt x="25226" y="25301"/>
                                </a:lnTo>
                                <a:lnTo>
                                  <a:pt x="25226" y="43211"/>
                                </a:lnTo>
                                <a:lnTo>
                                  <a:pt x="17609" y="43211"/>
                                </a:lnTo>
                                <a:lnTo>
                                  <a:pt x="17609" y="25301"/>
                                </a:lnTo>
                                <a:lnTo>
                                  <a:pt x="0" y="25301"/>
                                </a:lnTo>
                                <a:lnTo>
                                  <a:pt x="0" y="17786"/>
                                </a:lnTo>
                                <a:lnTo>
                                  <a:pt x="17609" y="17786"/>
                                </a:lnTo>
                                <a:lnTo>
                                  <a:pt x="17609"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5" name="Shape 5117"/>
                        <wps:cNvSpPr>
                          <a:spLocks noChangeArrowheads="1"/>
                        </wps:cNvSpPr>
                        <wps:spPr bwMode="auto">
                          <a:xfrm>
                            <a:off x="25365" y="3787"/>
                            <a:ext cx="2180" cy="1262"/>
                          </a:xfrm>
                          <a:custGeom>
                            <a:avLst/>
                            <a:gdLst>
                              <a:gd name="T0" fmla="*/ 2180 w 218044"/>
                              <a:gd name="T1" fmla="*/ 0 h 126252"/>
                              <a:gd name="T2" fmla="*/ 0 w 218044"/>
                              <a:gd name="T3" fmla="*/ 1262 h 126252"/>
                              <a:gd name="T4" fmla="*/ 0 60000 65536"/>
                              <a:gd name="T5" fmla="*/ 0 60000 65536"/>
                            </a:gdLst>
                            <a:ahLst/>
                            <a:cxnLst>
                              <a:cxn ang="T4">
                                <a:pos x="T0" y="T1"/>
                              </a:cxn>
                              <a:cxn ang="T5">
                                <a:pos x="T2" y="T3"/>
                              </a:cxn>
                            </a:cxnLst>
                            <a:rect l="0" t="0" r="r" b="b"/>
                            <a:pathLst>
                              <a:path w="218044" h="126252">
                                <a:moveTo>
                                  <a:pt x="218044" y="0"/>
                                </a:moveTo>
                                <a:lnTo>
                                  <a:pt x="0" y="126252"/>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6" name="Shape 5118"/>
                        <wps:cNvSpPr>
                          <a:spLocks noChangeArrowheads="1"/>
                        </wps:cNvSpPr>
                        <wps:spPr bwMode="auto">
                          <a:xfrm>
                            <a:off x="25365" y="3607"/>
                            <a:ext cx="1868" cy="1080"/>
                          </a:xfrm>
                          <a:custGeom>
                            <a:avLst/>
                            <a:gdLst>
                              <a:gd name="T0" fmla="*/ 1868 w 186823"/>
                              <a:gd name="T1" fmla="*/ 0 h 108091"/>
                              <a:gd name="T2" fmla="*/ 0 w 186823"/>
                              <a:gd name="T3" fmla="*/ 1080 h 108091"/>
                              <a:gd name="T4" fmla="*/ 0 60000 65536"/>
                              <a:gd name="T5" fmla="*/ 0 60000 65536"/>
                            </a:gdLst>
                            <a:ahLst/>
                            <a:cxnLst>
                              <a:cxn ang="T4">
                                <a:pos x="T0" y="T1"/>
                              </a:cxn>
                              <a:cxn ang="T5">
                                <a:pos x="T2" y="T3"/>
                              </a:cxn>
                            </a:cxnLst>
                            <a:rect l="0" t="0" r="r" b="b"/>
                            <a:pathLst>
                              <a:path w="186823" h="108091">
                                <a:moveTo>
                                  <a:pt x="186823" y="0"/>
                                </a:moveTo>
                                <a:lnTo>
                                  <a:pt x="0" y="10809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7" name="Shape 5119"/>
                        <wps:cNvSpPr>
                          <a:spLocks noChangeArrowheads="1"/>
                        </wps:cNvSpPr>
                        <wps:spPr bwMode="auto">
                          <a:xfrm>
                            <a:off x="23185" y="3787"/>
                            <a:ext cx="2180" cy="1262"/>
                          </a:xfrm>
                          <a:custGeom>
                            <a:avLst/>
                            <a:gdLst>
                              <a:gd name="T0" fmla="*/ 2180 w 218044"/>
                              <a:gd name="T1" fmla="*/ 1262 h 126252"/>
                              <a:gd name="T2" fmla="*/ 0 w 218044"/>
                              <a:gd name="T3" fmla="*/ 0 h 126252"/>
                              <a:gd name="T4" fmla="*/ 0 60000 65536"/>
                              <a:gd name="T5" fmla="*/ 0 60000 65536"/>
                            </a:gdLst>
                            <a:ahLst/>
                            <a:cxnLst>
                              <a:cxn ang="T4">
                                <a:pos x="T0" y="T1"/>
                              </a:cxn>
                              <a:cxn ang="T5">
                                <a:pos x="T2" y="T3"/>
                              </a:cxn>
                            </a:cxnLst>
                            <a:rect l="0" t="0" r="r" b="b"/>
                            <a:pathLst>
                              <a:path w="218044" h="126252">
                                <a:moveTo>
                                  <a:pt x="218044" y="12625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8" name="Shape 5120"/>
                        <wps:cNvSpPr>
                          <a:spLocks noChangeArrowheads="1"/>
                        </wps:cNvSpPr>
                        <wps:spPr bwMode="auto">
                          <a:xfrm>
                            <a:off x="23185" y="1262"/>
                            <a:ext cx="0" cy="2525"/>
                          </a:xfrm>
                          <a:custGeom>
                            <a:avLst/>
                            <a:gdLst>
                              <a:gd name="T0" fmla="*/ 2525 h 252505"/>
                              <a:gd name="T1" fmla="*/ 0 h 252505"/>
                              <a:gd name="T2" fmla="*/ 0 60000 65536"/>
                              <a:gd name="T3" fmla="*/ 0 60000 65536"/>
                            </a:gdLst>
                            <a:ahLst/>
                            <a:cxnLst>
                              <a:cxn ang="T2">
                                <a:pos x="0" y="T0"/>
                              </a:cxn>
                              <a:cxn ang="T3">
                                <a:pos x="0" y="T1"/>
                              </a:cxn>
                            </a:cxnLst>
                            <a:rect l="0" t="0" r="r" b="b"/>
                            <a:pathLst>
                              <a:path h="252505">
                                <a:moveTo>
                                  <a:pt x="0" y="25250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9" name="Shape 5121"/>
                        <wps:cNvSpPr>
                          <a:spLocks noChangeArrowheads="1"/>
                        </wps:cNvSpPr>
                        <wps:spPr bwMode="auto">
                          <a:xfrm>
                            <a:off x="23497" y="1442"/>
                            <a:ext cx="0" cy="2164"/>
                          </a:xfrm>
                          <a:custGeom>
                            <a:avLst/>
                            <a:gdLst>
                              <a:gd name="T0" fmla="*/ 2164 h 216433"/>
                              <a:gd name="T1" fmla="*/ 0 h 216433"/>
                              <a:gd name="T2" fmla="*/ 0 60000 65536"/>
                              <a:gd name="T3" fmla="*/ 0 60000 65536"/>
                            </a:gdLst>
                            <a:ahLst/>
                            <a:cxnLst>
                              <a:cxn ang="T2">
                                <a:pos x="0" y="T0"/>
                              </a:cxn>
                              <a:cxn ang="T3">
                                <a:pos x="0" y="T1"/>
                              </a:cxn>
                            </a:cxnLst>
                            <a:rect l="0" t="0" r="r" b="b"/>
                            <a:pathLst>
                              <a:path h="216433">
                                <a:moveTo>
                                  <a:pt x="0" y="216433"/>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0" name="Shape 5122"/>
                        <wps:cNvSpPr>
                          <a:spLocks noChangeArrowheads="1"/>
                        </wps:cNvSpPr>
                        <wps:spPr bwMode="auto">
                          <a:xfrm>
                            <a:off x="23185" y="0"/>
                            <a:ext cx="2180" cy="1262"/>
                          </a:xfrm>
                          <a:custGeom>
                            <a:avLst/>
                            <a:gdLst>
                              <a:gd name="T0" fmla="*/ 0 w 218044"/>
                              <a:gd name="T1" fmla="*/ 1262 h 126253"/>
                              <a:gd name="T2" fmla="*/ 2180 w 218044"/>
                              <a:gd name="T3" fmla="*/ 0 h 126253"/>
                              <a:gd name="T4" fmla="*/ 0 60000 65536"/>
                              <a:gd name="T5" fmla="*/ 0 60000 65536"/>
                            </a:gdLst>
                            <a:ahLst/>
                            <a:cxnLst>
                              <a:cxn ang="T4">
                                <a:pos x="T0" y="T1"/>
                              </a:cxn>
                              <a:cxn ang="T5">
                                <a:pos x="T2" y="T3"/>
                              </a:cxn>
                            </a:cxnLst>
                            <a:rect l="0" t="0" r="r" b="b"/>
                            <a:pathLst>
                              <a:path w="218044" h="126253">
                                <a:moveTo>
                                  <a:pt x="0" y="126253"/>
                                </a:moveTo>
                                <a:lnTo>
                                  <a:pt x="21804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1" name="Shape 5123"/>
                        <wps:cNvSpPr>
                          <a:spLocks noChangeArrowheads="1"/>
                        </wps:cNvSpPr>
                        <wps:spPr bwMode="auto">
                          <a:xfrm>
                            <a:off x="25365" y="0"/>
                            <a:ext cx="1523" cy="881"/>
                          </a:xfrm>
                          <a:custGeom>
                            <a:avLst/>
                            <a:gdLst>
                              <a:gd name="T0" fmla="*/ 0 w 152356"/>
                              <a:gd name="T1" fmla="*/ 0 h 88177"/>
                              <a:gd name="T2" fmla="*/ 1523 w 152356"/>
                              <a:gd name="T3" fmla="*/ 881 h 88177"/>
                              <a:gd name="T4" fmla="*/ 0 60000 65536"/>
                              <a:gd name="T5" fmla="*/ 0 60000 65536"/>
                            </a:gdLst>
                            <a:ahLst/>
                            <a:cxnLst>
                              <a:cxn ang="T4">
                                <a:pos x="T0" y="T1"/>
                              </a:cxn>
                              <a:cxn ang="T5">
                                <a:pos x="T2" y="T3"/>
                              </a:cxn>
                            </a:cxnLst>
                            <a:rect l="0" t="0" r="r" b="b"/>
                            <a:pathLst>
                              <a:path w="152356" h="88177">
                                <a:moveTo>
                                  <a:pt x="0" y="0"/>
                                </a:moveTo>
                                <a:lnTo>
                                  <a:pt x="152356" y="8817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2" name="Shape 5124"/>
                        <wps:cNvSpPr>
                          <a:spLocks noChangeArrowheads="1"/>
                        </wps:cNvSpPr>
                        <wps:spPr bwMode="auto">
                          <a:xfrm>
                            <a:off x="25365" y="361"/>
                            <a:ext cx="1367" cy="791"/>
                          </a:xfrm>
                          <a:custGeom>
                            <a:avLst/>
                            <a:gdLst>
                              <a:gd name="T0" fmla="*/ 0 w 136746"/>
                              <a:gd name="T1" fmla="*/ 0 h 79158"/>
                              <a:gd name="T2" fmla="*/ 1367 w 136746"/>
                              <a:gd name="T3" fmla="*/ 791 h 79158"/>
                              <a:gd name="T4" fmla="*/ 0 60000 65536"/>
                              <a:gd name="T5" fmla="*/ 0 60000 65536"/>
                            </a:gdLst>
                            <a:ahLst/>
                            <a:cxnLst>
                              <a:cxn ang="T4">
                                <a:pos x="T0" y="T1"/>
                              </a:cxn>
                              <a:cxn ang="T5">
                                <a:pos x="T2" y="T3"/>
                              </a:cxn>
                            </a:cxnLst>
                            <a:rect l="0" t="0" r="r" b="b"/>
                            <a:pathLst>
                              <a:path w="136746" h="79158">
                                <a:moveTo>
                                  <a:pt x="0" y="0"/>
                                </a:moveTo>
                                <a:lnTo>
                                  <a:pt x="136746" y="791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3" name="Shape 5125"/>
                        <wps:cNvSpPr>
                          <a:spLocks noChangeArrowheads="1"/>
                        </wps:cNvSpPr>
                        <wps:spPr bwMode="auto">
                          <a:xfrm>
                            <a:off x="27546" y="1990"/>
                            <a:ext cx="0" cy="1797"/>
                          </a:xfrm>
                          <a:custGeom>
                            <a:avLst/>
                            <a:gdLst>
                              <a:gd name="T0" fmla="*/ 1797 h 179734"/>
                              <a:gd name="T1" fmla="*/ 0 h 179734"/>
                              <a:gd name="T2" fmla="*/ 0 60000 65536"/>
                              <a:gd name="T3" fmla="*/ 0 60000 65536"/>
                            </a:gdLst>
                            <a:ahLst/>
                            <a:cxnLst>
                              <a:cxn ang="T2">
                                <a:pos x="0" y="T0"/>
                              </a:cxn>
                              <a:cxn ang="T3">
                                <a:pos x="0" y="T1"/>
                              </a:cxn>
                            </a:cxnLst>
                            <a:rect l="0" t="0" r="r" b="b"/>
                            <a:pathLst>
                              <a:path h="179734">
                                <a:moveTo>
                                  <a:pt x="0" y="179734"/>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F0EBD7E" id="Group 37900" o:spid="_x0000_s1026" style="width:431.45pt;height:80.3pt;mso-position-horizontal-relative:char;mso-position-vertical-relative:line" coordsize="54791,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">
                <v:shape id="Shape 4811" o:spid="_x0000_s1027" style="position:absolute;top:5571;width:345;height:870;visibility:visible;mso-wrap-style:square;v-text-anchor:top" coordsize="34514,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" path="m,l34514,r,9644l11484,9644r,28808l34514,38452r,11902l31198,48848v-1301,-251,-3433,-376,-6393,-376l11484,48472r,38577l,87049,,xe" fillcolor="black" stroked="f" strokeweight="0">
                  <v:stroke opacity="0" miterlimit="10" joinstyle="miter"/>
                  <v:path o:connecttype="custom" o:connectlocs="0,0;3,0;3,1;1,1;1,4;3,4;3,5;3,5;2,5;1,5;1,9;0,9;0,0" o:connectangles="0,0,0,0,0,0,0,0,0,0,0,0,0"/>
                </v:shape>
                <v:shape id="Shape 4812" o:spid="_x0000_s1028" style="position:absolute;left:345;top:5571;width:419;height:870;visibility:visible;mso-wrap-style:square;v-text-anchor:top" coordsize="41974,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" path="m,l3966,v7737,,13617,877,17642,2380c25634,4008,28851,6764,31259,10647v2407,4008,3610,8391,3610,13151c34869,29935,32876,35196,28890,39454v-3986,4134,-10143,6889,-18470,8016c13458,48973,15768,50351,17346,51854v3354,3006,6533,6889,9531,11523l41974,87049r-14445,l16043,69013c12689,63753,9927,59744,7755,56989,5585,54234,3641,52230,1924,51227l,50354,,38452r1658,c6907,38452,11012,37951,13972,36824v2959,-1127,5210,-2881,6748,-5261c22260,29184,23029,26553,23029,23798v,-4133,-1489,-7515,-4469,-10146c15580,11022,10873,9644,4441,9644l,9644,,xe" fillcolor="black" stroked="f" strokeweight="0">
                  <v:stroke opacity="0" miterlimit="10" joinstyle="miter"/>
                  <v:path o:connecttype="custom" o:connectlocs="0,0;0,0;2,0;3,1;3,2;3,4;1,5;2,5;3,6;4,9;3,9;2,7;1,6;0,5;0,5;0,4;0,4;1,4;2,3;2,2;2,1;0,1;0,1;0,0" o:connectangles="0,0,0,0,0,0,0,0,0,0,0,0,0,0,0,0,0,0,0,0,0,0,0,0"/>
                </v:shape>
                <v:shape id="Shape 4813" o:spid="_x0000_s1029" style="position:absolute;left:936;top:4085;width:2662;height:1541;visibility:visible;mso-wrap-style:square;v-text-anchor:top" coordsize="266223,15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" path="m,154183l266223,e" filled="f" fillcolor="black" strokeweight=".33303mm">
                  <v:fill opacity="0"/>
                  <v:stroke miterlimit="10" joinstyle="miter" endcap="round"/>
                  <v:path o:connecttype="custom" o:connectlocs="0,15;27,0" o:connectangles="0,0"/>
                </v:shape>
                <v:shape id="Shape 4814" o:spid="_x0000_s1030" style="position:absolute;left:6414;top:5556;width:414;height:900;visibility:visible;mso-wrap-style:square;v-text-anchor:top" coordsize="41498,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" path="m41498,r,9928l20630,18275v-5856,5636,-8791,15030,-8791,28056c11839,56852,14649,65119,20268,71131v5632,6012,12688,9018,21168,9018l41498,80122r,9921c33331,90043,26025,88039,19594,84156,13163,80149,8292,74763,4970,67874,1661,61111,,53846,,46206,,31677,3871,20404,11602,12263,15467,8192,19897,5124,24891,3073l41498,xe" fillcolor="black" stroked="f" strokeweight="0">
                  <v:stroke opacity="0" miterlimit="10" joinstyle="miter" endcap="round"/>
                  <v:path o:connecttype="custom" o:connectlocs="4,0;4,1;2,2;1,5;2,7;4,8;4,8;4,9;2,8;0,7;0,5;1,1;2,0;4,0" o:connectangles="0,0,0,0,0,0,0,0,0,0,0,0,0,0"/>
                </v:shape>
                <v:shape id="Shape 4815" o:spid="_x0000_s1031" style="position:absolute;left:6829;top:5556;width:414;height:900;visibility:visible;mso-wrap-style:square;v-text-anchor:top" coordsize="41498,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" path="m62,c8067,,15298,1879,21729,5761v6432,3883,11340,9144,14711,16032c39812,28682,41498,36448,41498,45215v,8768,-1773,16659,-5320,23673c32619,75902,27586,81162,21080,84669,14561,88301,7543,90055,,90055l,80133,21280,71017v5582,-6012,8379,-14655,8379,-25927c29659,38076,28460,31814,26075,26553,23690,21292,20193,17159,15598,14278,11002,11398,5844,9895,112,9895l,9940,,12,62,xe" fillcolor="black" stroked="f" strokeweight="0">
                  <v:stroke opacity="0" miterlimit="10" joinstyle="miter" endcap="round"/>
                  <v:path o:connecttype="custom" o:connectlocs="0,0;2,1;4,2;4,5;4,7;2,8;0,9;0,8;2,7;3,5;3,3;2,1;0,1;0,1;0,0;0,0" o:connectangles="0,0,0,0,0,0,0,0,0,0,0,0,0,0,0,0"/>
                </v:shape>
                <v:shape id="Shape 4816" o:spid="_x0000_s1032" style="position:absolute;left:3598;top:4085;width:2644;height:1531;visibility:visible;mso-wrap-style:square;v-text-anchor:top" coordsize="264438,1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" path="m,l264438,153181e" filled="f" fillcolor="black" strokeweight=".33303mm">
                  <v:fill opacity="0"/>
                  <v:stroke miterlimit="10" joinstyle="miter" endcap="round"/>
                  <v:path o:connecttype="custom" o:connectlocs="0,0;26,15" o:connectangles="0,0"/>
                </v:shape>
                <v:shape id="Shape 4817" o:spid="_x0000_s1033" style="position:absolute;left:6490;top:932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" path="m,l11489,r,35822l56597,35822,56597,,68086,r,87049l56597,87049r,-40957l11489,46092r,40957l,87049,,xe" fillcolor="black" stroked="f" strokeweight="0">
                  <v:stroke opacity="0" miterlimit="10" joinstyle="miter" endcap="round"/>
                  <v:path o:connecttype="custom" o:connectlocs="0,0;1,0;1,4;6,4;6,0;7,0;7,9;6,9;6,5;1,5;1,9;0,9;0,0" o:connectangles="0,0,0,0,0,0,0,0,0,0,0,0,0"/>
                </v:shape>
                <v:shape id="Shape 4818" o:spid="_x0000_s1034" style="position:absolute;left:6843;top:671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" path="m,l,236848e" filled="f" fillcolor="black" strokeweight=".33303mm">
                  <v:fill opacity="0"/>
                  <v:stroke miterlimit="10" joinstyle="miter" endcap="round"/>
                  <v:path o:connecttype="custom" o:connectlocs="0,0;0,24" o:connectangles="0,0"/>
                </v:shape>
                <v:shape id="Shape 4819" o:spid="_x0000_s1035" style="position:absolute;left:7751;top:6095;width:208;height:207;visibility:visible;mso-wrap-style:square;v-text-anchor:top" coordsize="20818,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" path="m10415,v5745,,10403,4634,10403,10395c20818,16158,16160,20792,10415,20792,4671,20792,,16158,,10395,,4634,4671,,10415,xe" fillcolor="black" stroked="f" strokeweight="0">
                  <v:stroke opacity="0" miterlimit="10" joinstyle="miter" endcap="round"/>
                  <v:path o:connecttype="custom" o:connectlocs="1,0;2,1;1,2;0,1;1,0" o:connectangles="0,0,0,0,0"/>
                </v:shape>
                <v:shape id="Shape 4820" o:spid="_x0000_s1036" style="position:absolute;left:7751;top:5626;width:208;height:207;visibility:visible;mso-wrap-style:square;v-text-anchor:top" coordsize="20818,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" path="m10415,v5745,,10403,4634,10403,10395c20818,16158,16160,20792,10415,20792,4671,20792,,16158,,10395,,4634,4671,,10415,xe" fillcolor="black" stroked="f" strokeweight="0">
                  <v:stroke opacity="0" miterlimit="10" joinstyle="miter" endcap="round"/>
                  <v:path o:connecttype="custom" o:connectlocs="1,0;2,1;1,2;0,1;1,0" o:connectangles="0,0,0,0,0"/>
                </v:shape>
                <v:shape id="Shape 49386" o:spid="_x0000_s1037" style="position:absolute;left:14340;top:5383;width:107;height:870;visibility:visible;mso-wrap-style:square;v-text-anchor:top" coordsize="1074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" path="m,l10740,r,87049l,87049,,e" fillcolor="black" stroked="f" strokeweight="0">
                  <v:stroke opacity="0" miterlimit="10" joinstyle="miter" endcap="round"/>
                  <v:path o:connecttype="custom" o:connectlocs="0,0;1,0;1,9;0,9;0,0" o:connectangles="0,0,0,0,0"/>
                </v:shape>
                <v:shape id="Shape 4822" o:spid="_x0000_s1038" style="position:absolute;left:13422;top:5369;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" path="m40961,v8617,,15985,2129,21855,6638c68810,11022,72931,17284,75179,25300l63940,27931c61942,21668,58944,17034,55198,14153,51327,11273,46456,9770,40711,9770v-6743,,-12238,1627,-16734,4884c19482,17785,16359,22169,14486,27555v-1748,5386,-2622,10897,-2622,16659c11864,51603,12863,58116,14986,63627v2248,5511,5495,9645,10115,12400c29597,78782,34467,80035,39837,80035v6369,,11864,-1753,16360,-5511c60568,70767,63565,65255,65188,57991r11489,2880c74305,70265,69934,77530,63690,82540v-6244,4885,-13862,7390,-22979,7390c31345,89930,23852,88051,17983,84169,12114,80411,7618,74900,4496,67635,1499,60370,,52605,,44338,,35196,1748,27305,5120,20541,8617,13777,13487,8642,19856,5135,26225,1628,33219,,40961,xe" fillcolor="black" stroked="f" strokeweight="0">
                  <v:stroke opacity="0" miterlimit="10" joinstyle="miter" endcap="round"/>
                  <v:path o:connecttype="custom" o:connectlocs="4,0;6,1;8,3;6,3;6,1;4,1;2,1;1,3;1,4;1,6;3,8;4,8;6,7;7,6;8,6;6,8;4,9;2,8;0,7;0,4;1,2;2,1;4,0" o:connectangles="0,0,0,0,0,0,0,0,0,0,0,0,0,0,0,0,0,0,0,0,0,0,0"/>
                </v:shape>
                <v:shape id="Shape 4823" o:spid="_x0000_s1039" style="position:absolute;left:18470;top:560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" path="m23228,v3622,,7243,1253,10990,3508l30471,13402c27849,11899,25351,11147,22729,11147v-2373,,-4496,627,-6369,2130c14612,14655,13238,16533,12488,19038v-1248,3883,-1873,8016,-1873,12526l10615,64504,,64504,,1503r9616,l9616,11022c12114,6513,14362,3632,16360,2255,18483,752,20731,,23228,xe" fillcolor="black" stroked="f" strokeweight="0">
                  <v:stroke opacity="0" miterlimit="10" joinstyle="miter" endcap="round"/>
                  <v:path o:connecttype="custom" o:connectlocs="2,0;3,0;3,1;2,1;2,1;1,2;1,3;1,6;0,6;0,0;1,0;1,1;2,0;2,0" o:connectangles="0,0,0,0,0,0,0,0,0,0,0,0,0,0"/>
                </v:shape>
                <v:shape id="Shape 4824" o:spid="_x0000_s1040" style="position:absolute;left:17549;top:5369;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" path="m41086,v8617,,15985,2129,21855,6638c68810,11022,72931,17284,75304,25300l63940,27931c61941,21668,59069,17034,55198,14153,51451,11273,46581,9770,40836,9770v-6743,,-12238,1627,-16734,4884c19607,17785,16484,22169,14611,27555v-1748,5386,-2747,10897,-2747,16659c11864,51603,12988,58116,15111,63627v2123,5511,5495,9645,9990,12400c29722,78782,34592,80035,39962,80035v6369,,11864,-1753,16235,-5511c60693,70767,63690,65255,65313,57991r11489,2880c74430,70265,70059,77530,63815,82540v-6244,4885,-13987,7390,-22979,7390c31470,89930,23852,88051,17983,84169,12114,80411,7743,74900,4620,67635,1624,60370,,52605,,44338,,35196,1748,27305,5245,20541,8742,13777,13612,8642,19981,5135,26350,1628,33343,,41086,xe" fillcolor="black" stroked="f" strokeweight="0">
                  <v:stroke opacity="0" miterlimit="10" joinstyle="miter" endcap="round"/>
                  <v:path o:connecttype="custom" o:connectlocs="4,0;6,1;8,3;6,3;6,1;4,1;2,1;1,3;1,4;2,6;3,8;4,8;6,7;7,6;8,6;6,8;4,9;2,8;0,7;0,4;1,2;2,1;4,0" o:connectangles="0,0,0,0,0,0,0,0,0,0,0,0,0,0,0,0,0,0,0,0,0,0,0"/>
                </v:shape>
                <v:shape id="Shape 4825" o:spid="_x0000_s1041" style="position:absolute;left:14691;top:5776;width:2593;height:0;visibility:visible;mso-wrap-style:square;v-text-anchor:top" coordsize="25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" path="m,l259380,e" filled="f" fillcolor="black" strokeweight=".33303mm">
                  <v:fill opacity="0"/>
                  <v:stroke miterlimit="10" joinstyle="miter" endcap="round"/>
                  <v:path o:connecttype="custom" o:connectlocs="0,0;26,0" o:connectangles="0,0"/>
                </v:shape>
                <v:shape id="Shape 4826" o:spid="_x0000_s1042" style="position:absolute;left:21468;top:5368;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" path="m41398,r,9958l20605,18275v-5869,5636,-8866,15030,-8866,28056c11739,56852,14611,65119,20231,71131v5619,6012,12738,9018,21105,9018l41398,80122r,9904l19606,84156c13113,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4827" o:spid="_x0000_s1043" style="position:absolute;left:21882;top:5368;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" path="m62,c8180,,15298,1879,21792,5761v6369,3883,11364,9144,14736,16032c39900,28682,41523,36448,41523,45215v,8768,-1748,16659,-5245,23673c32657,75902,27661,81162,21168,84669,14674,88301,7555,90055,62,90055l,90038,,80133,21292,71017v5620,-6012,8367,-14655,8367,-25927c29659,38076,28535,31814,26163,26553,23790,21292,20293,17159,15673,14278,11052,11398,5932,9895,187,9895l,9970,,12,62,xe" fillcolor="black" stroked="f" strokeweight="0">
                  <v:stroke opacity="0" miterlimit="10" joinstyle="miter" endcap="round"/>
                  <v:path o:connecttype="custom" o:connectlocs="0,0;2,1;4,2;4,5;4,7;2,8;0,9;0,9;0,8;2,7;3,5;3,3;2,1;0,1;0,1;0,0;0,0" o:connectangles="0,0,0,0,0,0,0,0,0,0,0,0,0,0,0,0,0"/>
                </v:shape>
                <v:shape id="Shape 4828" o:spid="_x0000_s1044" style="position:absolute;left:19058;top:5776;width:2146;height:0;visibility:visible;mso-wrap-style:square;v-text-anchor:top" coordsize="21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" path="m,l214672,e" filled="f" fillcolor="black" strokeweight=".33303mm">
                  <v:fill opacity="0"/>
                  <v:stroke miterlimit="10" joinstyle="miter" endcap="round"/>
                  <v:path o:connecttype="custom" o:connectlocs="0,0;21,0" o:connectangles="0,0"/>
                </v:shape>
                <v:shape id="Shape 4829" o:spid="_x0000_s1045" style="position:absolute;left:17721;top:1610;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" path="m41398,r,9959l20606,18275v-5870,5636,-8867,15030,-8867,28056c11739,56852,14611,65119,20231,71131v5620,6012,12738,9018,21105,9018l41398,80122r,9905l19606,84157c13113,80149,8242,74763,4870,67874,1624,61111,,53846,,46206,,31677,3871,20405,11614,12263,15423,8193,19825,5124,24805,3073l41398,xe" fillcolor="black" stroked="f" strokeweight="0">
                  <v:stroke opacity="0" miterlimit="10" joinstyle="miter" endcap="round"/>
                  <v:path o:connecttype="custom" o:connectlocs="4,0;4,1;2,2;1,5;2,7;4,8;4,8;4,9;2,8;0,7;0,5;1,1;2,0;4,0" o:connectangles="0,0,0,0,0,0,0,0,0,0,0,0,0,0"/>
                </v:shape>
                <v:shape id="Shape 4830" o:spid="_x0000_s1046" style="position:absolute;left:18135;top:1610;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" path="m62,c8180,,15298,1879,21792,5762v6369,3882,11364,9143,14736,16032c39900,28683,41523,36448,41523,45215v,8768,-1748,16659,-5245,23673c32657,75902,27661,81162,21167,84670,14674,88302,7555,90055,62,90055l,90039,,80134,21292,71017v5620,-6012,8367,-14654,8367,-25927c29659,38076,28535,31814,26163,26553,23790,21293,20293,17159,15672,14279,11052,11398,5932,9895,187,9895l,9970,,12,62,xe" fillcolor="black" stroked="f" strokeweight="0">
                  <v:stroke opacity="0" miterlimit="10" joinstyle="miter" endcap="round"/>
                  <v:path o:connecttype="custom" o:connectlocs="0,0;2,1;4,2;4,5;4,7;2,8;0,9;0,9;0,8;2,7;3,5;3,3;2,1;0,1;0,1;0,0;0,0" o:connectangles="0,0,0,0,0,0,0,0,0,0,0,0,0,0,0,0,0"/>
                </v:shape>
                <v:shape id="Shape 4831" o:spid="_x0000_s1047" style="position:absolute;left:17925;top:276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" path="m,233968l,e" filled="f" fillcolor="black" strokeweight=".33303mm">
                  <v:fill opacity="0"/>
                  <v:stroke miterlimit="10" joinstyle="miter" endcap="round"/>
                  <v:path o:connecttype="custom" o:connectlocs="0,23;0,0" o:connectangles="0,0"/>
                </v:shape>
                <v:shape id="Shape 4832" o:spid="_x0000_s1048" style="position:absolute;left:18375;top:276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4833" o:spid="_x0000_s1049" style="position:absolute;left:17721;top:9125;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" path="m41398,r,9958l20606,18275v-5870,5636,-8867,15030,-8867,28056c11739,56852,14611,65119,20231,71131v5620,6012,12738,9018,21105,9018l41398,80122r,9904l19606,84157c13113,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34" o:spid="_x0000_s1050" style="position:absolute;left:18135;top:9125;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" path="m62,c8180,,15298,1879,21792,5761v6369,3883,11364,9144,14736,16033c39900,28682,41523,36448,41523,45215v,8768,-1748,16659,-5245,23673c32657,75902,27661,81162,21167,84670,14674,88302,7555,90055,62,90055l,90038,,80133,21292,71017v5620,-6012,8367,-14654,8367,-25927c29659,38076,28535,31814,26163,26553,23790,21293,20293,17159,15672,14278,11052,11398,5932,9895,187,9895l,9970,,12,62,xe" fillcolor="black" stroked="f" strokeweight="0">
                  <v:stroke opacity="0" miterlimit="10" joinstyle="miter" endcap="round"/>
                  <v:path o:connecttype="custom" o:connectlocs="0,0;2,1;4,2;4,5;4,7;2,8;0,9;0,9;0,8;2,7;3,5;3,3;2,1;0,1;0,1;0,0;0,0" o:connectangles="0,0,0,0,0,0,0,0,0,0,0,0,0,0,0,0,0"/>
                </v:shape>
                <v:shape id="Shape 4835" o:spid="_x0000_s1051" style="position:absolute;left:18375;top:6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4836" o:spid="_x0000_s1052" style="position:absolute;left:17925;top:6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37" o:spid="_x0000_s1053" style="position:absolute;left:22322;top:4413;width:939;height:941;visibility:visible;mso-wrap-style:square;v-text-anchor:top" coordsize="93912,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" path="m93912,47094v,26052,-20981,47094,-46956,47094c21105,94188,,73146,,47094,,21167,21105,,46956,,72931,,93912,21167,93912,47094xe" filled="f" fillcolor="black" strokeweight=".29139mm">
                  <v:fill opacity="0"/>
                  <v:stroke miterlimit="10" joinstyle="miter"/>
                  <v:path o:connecttype="custom" o:connectlocs="9,5;5,9;0,5;5,0;9,5" o:connectangles="0,0,0,0,0"/>
                </v:shape>
                <v:shape id="Shape 49387" o:spid="_x0000_s1054" style="position:absolute;left:22518;top:4829;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839" o:spid="_x0000_s1055" style="position:absolute;left:8214;top:2330;width:7975;height:3230;visibility:visible;mso-wrap-style:square;v-text-anchor:top" coordsize="797559,32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" path="m797559,209169c612109,10395,300703,,102528,185997,60755,225201,25888,271794,,323021e" filled="f" fillcolor="black" strokeweight=".33303mm">
                  <v:fill opacity="0"/>
                  <v:stroke miterlimit="10" joinstyle="miter" endcap="round"/>
                  <v:path o:connecttype="custom" o:connectlocs="80,21;10,19;0,32" o:connectangles="0,0,0"/>
                </v:shape>
                <v:shape id="Shape 4840" o:spid="_x0000_s1056" style="position:absolute;left:15918;top:4170;width:800;height:928;visibility:visible;mso-wrap-style:square;v-text-anchor:top" coordsize="80049,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" path="m39088,r1748,4008l45457,14529r6619,14905l67062,63377r6494,14905l78301,88803r1748,4008l76553,90055,67561,83041,54698,73146,39962,61874,25351,50476,12488,40581,3497,33567,,30937r6369,-125l10365,30436r4496,-626l23478,27305r3621,-2129l29972,22169r2497,-3757l34592,14278r1624,-4133l37465,6262r874,-3256l38963,877,39088,xe" fillcolor="black" stroked="f" strokeweight="0">
                  <v:stroke opacity="0" miterlimit="10" joinstyle="miter" endcap="round"/>
                  <v:path o:connecttype="custom" o:connectlocs="4,0;4,0;5,1;5,3;7,6;7,8;8,9;8,9;8,9;7,8;5,7;4,6;3,5;1,4;0,3;0,3;1,3;1,3;1,3;2,3;3,3;3,2;3,2;3,1;4,1;4,1;4,0;4,0;4,0" o:connectangles="0,0,0,0,0,0,0,0,0,0,0,0,0,0,0,0,0,0,0,0,0,0,0,0,0,0,0,0,0"/>
                </v:shape>
                <v:shape id="Shape 4841" o:spid="_x0000_s1057" style="position:absolute;left:15918;top:4170;width:800;height:928;visibility:visible;mso-wrap-style:square;v-text-anchor:top" coordsize="80049,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" path="m80049,92811c80049,92811,,30937,,30937v,,18732,751,27099,-5761c35466,18537,39088,,39088,v,,40961,92811,40961,92811c80049,92811,80049,92811,80049,92811xe" filled="f" fillcolor="black" strokeweight=".04856mm">
                  <v:fill opacity="0"/>
                  <v:stroke miterlimit="10" joinstyle="miter" endcap="round"/>
                  <v:path o:connecttype="custom" o:connectlocs="8,9;0,3;3,3;4,0;8,9;8,9" o:connectangles="0,0,0,0,0,0"/>
                </v:shape>
                <v:shape id="Shape 4842" o:spid="_x0000_s1058" style="position:absolute;left:28172;top:5058;width:5868;height:120;visibility:visible;mso-wrap-style:square;v-text-anchor:top" coordsize="586820,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" path="m,l586820,r,12024l,12024,,xe" fillcolor="black" stroked="f" strokeweight="0">
                  <v:stroke opacity="0" miterlimit="10" joinstyle="miter" endcap="round"/>
                  <v:path o:connecttype="custom" o:connectlocs="0,0;59,0;59,1;0,1;0,0" o:connectangles="0,0,0,0,0"/>
                </v:shape>
                <v:shape id="Shape 4843" o:spid="_x0000_s1059" style="position:absolute;left:33791;top:4631;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" path="m,l7993,2129,29222,7641r29972,7765l128004,33317r29972,7891l179206,46718r8117,2005l179206,50852r-21230,5260l128004,63752,59194,81037,29222,88678,7993,93938,,96067,999,94815,3621,91558,7368,86548r4246,-6388l15985,72770,22354,56738r999,-8015l22354,40581,19731,32190,15985,23923,7368,9895,3621,4634,999,1253,,xe" fillcolor="black" stroked="f" strokeweight="0">
                  <v:stroke opacity="0" miterlimit="10" joinstyle="miter" endcap="round"/>
                  <v:path o:connecttype="custom" o:connectlocs="0,0;1,0;3,1;6,2;13,3;16,4;18,5;19,5;18,5;16,6;13,6;6,8;3,9;1,9;0,10;0,9;0,9;1,9;1,8;2,7;2,6;2,5;2,4;2,3;2,2;1,1;0,0;0,0;0,0" o:connectangles="0,0,0,0,0,0,0,0,0,0,0,0,0,0,0,0,0,0,0,0,0,0,0,0,0,0,0,0,0"/>
                </v:shape>
                <v:shape id="Shape 4844" o:spid="_x0000_s1060" style="position:absolute;left:33791;top:4631;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" path="m187323,48723c187323,48723,,96067,,96067v,,23353,-26678,23353,-47344c23353,27430,,,,,,,187323,48723,187323,48723v,,,,,xe" filled="f" fillcolor="black" strokeweight=".04856mm">
                  <v:fill opacity="0"/>
                  <v:stroke miterlimit="10" joinstyle="miter" endcap="round"/>
                  <v:path o:connecttype="custom" o:connectlocs="19,5;0,10;2,5;0,0;19,5;19,5" o:connectangles="0,0,0,0,0,0"/>
                </v:shape>
                <v:shape id="Shape 4845" o:spid="_x0000_s1061" style="position:absolute;left:41082;top:4618;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" path="m40961,v8742,,15985,2129,21979,6638c68810,11021,72931,17284,75304,25300l63940,27930c61941,21668,59069,17034,55198,14153,51326,11272,46581,9769,40711,9769v-6619,,-12238,1628,-16733,4885c19482,17785,16359,22169,14612,27555v-1874,5385,-2748,10897,-2748,16658c11864,51603,12863,58116,15111,63627v2123,5511,5495,9644,9991,12400c29597,78782,34592,80035,39837,80035v6494,,11864,-1754,16360,-5511c60692,70766,63690,65255,65188,57991r11489,2880c74305,70265,69934,77530,63690,82540v-6245,4885,-13862,7390,-22854,7390c31470,89930,23852,88051,17983,84168,12113,80411,7617,74899,4621,67635,1498,60370,,52605,,44338,,35195,1749,27305,5245,20541,8617,13777,13612,8642,19981,5135,26350,1628,33344,,40961,xe" fillcolor="black" stroked="f" strokeweight="0">
                  <v:stroke opacity="0" miterlimit="10" joinstyle="miter" endcap="round"/>
                  <v:path o:connecttype="custom" o:connectlocs="4,0;6,1;8,3;6,3;6,1;4,1;2,1;1,3;1,4;2,6;3,8;4,8;6,7;7,6;8,6;6,8;4,9;2,8;0,7;0,4;1,2;2,1;4,0" o:connectangles="0,0,0,0,0,0,0,0,0,0,0,0,0,0,0,0,0,0,0,0,0,0,0"/>
                </v:shape>
                <v:shape id="Shape 4846" o:spid="_x0000_s1062" style="position:absolute;left:41118;top:8389;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4847" o:spid="_x0000_s1063" style="position:absolute;left:41472;top:577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" path="m,l,236848e" filled="f" fillcolor="black" strokeweight=".33303mm">
                  <v:fill opacity="0"/>
                  <v:stroke miterlimit="10" joinstyle="miter" endcap="round"/>
                  <v:path o:connecttype="custom" o:connectlocs="0,0;0,24" o:connectangles="0,0"/>
                </v:shape>
                <v:shape id="Shape 4848" o:spid="_x0000_s1064" style="position:absolute;left:41118;top:874;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4849" o:spid="_x0000_s1065" style="position:absolute;left:41472;top:1999;width:0;height:2355;visibility:visible;mso-wrap-style:square;v-text-anchor:top" coordsize="0,23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" path="m,235596l,e" filled="f" fillcolor="black" strokeweight=".33303mm">
                  <v:fill opacity="0"/>
                  <v:stroke miterlimit="10" joinstyle="miter" endcap="round"/>
                  <v:path o:connecttype="custom" o:connectlocs="0,24;0,0" o:connectangles="0,0"/>
                </v:shape>
                <v:shape id="Shape 4850" o:spid="_x0000_s1066" style="position:absolute;left:44790;top:4616;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" path="m41398,r,9958l20606,18275v-5870,5636,-8867,15030,-8867,28056c11739,56852,14611,65119,20231,71131v5619,6012,12738,9018,21105,9018l41398,80122r,9905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51" o:spid="_x0000_s1067" style="position:absolute;left:45204;top:4616;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" path="m63,c8180,,15298,1879,21792,5761v6369,3883,11364,9144,14736,16033c39900,28682,41523,36448,41523,45215v,8768,-1748,16659,-5245,23673c32657,75902,27662,81162,21168,84670,14674,88302,7555,90055,63,90055l,90039,,80134,21292,71017v5620,-6012,8367,-14654,8367,-25927c29659,38076,28535,31814,26163,26553,23790,21293,20293,17159,15673,14278,11052,11398,5932,9895,188,9895l,9970,,12,63,xe" fillcolor="black" stroked="f" strokeweight="0">
                  <v:stroke opacity="0" miterlimit="10" joinstyle="miter" endcap="round"/>
                  <v:path o:connecttype="custom" o:connectlocs="0,0;2,1;4,2;4,5;4,7;2,8;0,9;0,9;0,8;2,7;3,5;3,3;2,1;0,1;0,1;0,0;0,0" o:connectangles="0,0,0,0,0,0,0,0,0,0,0,0,0,0,0,0,0"/>
                </v:shape>
                <v:shape id="Shape 4852" o:spid="_x0000_s1068" style="position:absolute;left:42111;top:5025;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" path="m,l241522,e" filled="f" fillcolor="black" strokeweight=".33303mm">
                  <v:fill opacity="0"/>
                  <v:stroke miterlimit="10" joinstyle="miter" endcap="round"/>
                  <v:path o:connecttype="custom" o:connectlocs="0,0;24,0" o:connectangles="0,0"/>
                </v:shape>
                <v:shape id="Shape 4853" o:spid="_x0000_s1069" style="position:absolute;left:37370;top:4631;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" path="m,l34530,r,9644l11489,9644r,28808l34530,38452r,11897l31221,48847v-1374,-250,-3497,-375,-6369,-375l11489,48472r,38577l,87049,,xe" fillcolor="black" stroked="f" strokeweight="0">
                  <v:stroke opacity="0" miterlimit="10" joinstyle="miter" endcap="round"/>
                  <v:path o:connecttype="custom" o:connectlocs="0,0;3,0;3,1;1,1;1,4;3,4;3,5;3,5;2,5;1,5;1,9;0,9;0,0" o:connectangles="0,0,0,0,0,0,0,0,0,0,0,0,0"/>
                </v:shape>
                <v:shape id="Shape 4854" o:spid="_x0000_s1070" style="position:absolute;left:37716;top:4631;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" path="m,l3933,v7743,,13613,877,17609,2380c25663,4008,28785,6764,31283,10646v2373,4009,3621,8392,3621,13151c34904,29935,32906,35195,28910,39454v-3996,4133,-10115,6889,-18482,8016c13425,48973,15798,50350,17296,51854v3372,3006,6619,6889,9616,11523l42023,87049r-14486,l16047,69013c12676,63752,9928,59744,7805,56989,5557,54234,3684,52230,1936,51227l,50349,,38452r1686,c6931,38452,11052,37951,13924,36824v2998,-1128,5245,-2881,6744,-5261c22291,29183,23041,26553,23041,23797v,-4133,-1499,-7515,-4496,-10145c15548,11022,10802,9644,4433,9644l,9644,,xe" fillcolor="black" stroked="f" strokeweight="0">
                  <v:stroke opacity="0" miterlimit="10" joinstyle="miter" endcap="round"/>
                  <v:path o:connecttype="custom" o:connectlocs="0,0;0,0;2,0;3,1;3,2;3,4;1,5;2,5;3,6;4,9;3,9;2,7;1,6;0,5;0,5;0,4;0,4;1,4;2,3;2,2;2,1;0,1;0,1;0,0" o:connectangles="0,0,0,0,0,0,0,0,0,0,0,0,0,0,0,0,0,0,0,0,0,0,0,0"/>
                </v:shape>
                <v:shape id="Shape 4855" o:spid="_x0000_s1071" style="position:absolute;left:38379;top:5025;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" path="m243770,l,e" filled="f" fillcolor="black" strokeweight=".33303mm">
                  <v:fill opacity="0"/>
                  <v:stroke miterlimit="10" joinstyle="miter" endcap="round"/>
                  <v:path o:connecttype="custom" o:connectlocs="24,0;0,0" o:connectangles="0,0"/>
                </v:shape>
                <v:shape id="Shape 4856" o:spid="_x0000_s1072" style="position:absolute;left:44865;top:8389;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" path="m,l11488,r,35822l56696,35822,56696,,68185,r,87049l56696,87049r,-40957l11488,46092r,40957l,87049,,xe" fillcolor="black" stroked="f" strokeweight="0">
                  <v:stroke opacity="0" miterlimit="10" joinstyle="miter" endcap="round"/>
                  <v:path o:connecttype="custom" o:connectlocs="0,0;1,0;1,4;6,4;6,0;7,0;7,9;6,9;6,5;1,5;1,9;0,9;0,0" o:connectangles="0,0,0,0,0,0,0,0,0,0,0,0,0"/>
                </v:shape>
                <v:shape id="Shape 4857" o:spid="_x0000_s1073" style="position:absolute;left:45218;top:577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" path="m,l,236848e" filled="f" fillcolor="black" strokeweight=".33303mm">
                  <v:fill opacity="0"/>
                  <v:stroke miterlimit="10" joinstyle="miter" endcap="round"/>
                  <v:path o:connecttype="custom" o:connectlocs="0,0;0,24" o:connectangles="0,0"/>
                </v:shape>
                <v:shape id="Shape 4858" o:spid="_x0000_s1074" style="position:absolute;left:49284;top:4857;width:342;height:645;visibility:visible;mso-wrap-style:square;v-text-anchor:top" coordsize="34218,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" path="m23228,v3622,,7243,1253,10990,3508l30471,13402c27849,11899,25351,11148,22729,11148v-2374,,-4496,626,-6370,2129c14612,14655,13237,16533,12488,19038v-1249,3883,-1873,8016,-1873,12526l10615,64505,,64505,,1503r9616,l9616,11022c12113,6514,14361,3632,16359,2255,18483,752,20731,,23228,xe" fillcolor="black" stroked="f" strokeweight="0">
                  <v:stroke opacity="0" miterlimit="10" joinstyle="miter" endcap="round"/>
                  <v:path o:connecttype="custom" o:connectlocs="2,0;3,0;3,1;2,1;2,1;1,2;1,3;1,6;0,6;0,0;1,0;1,1;2,0;2,0" o:connectangles="0,0,0,0,0,0,0,0,0,0,0,0,0,0"/>
                </v:shape>
                <v:shape id="Shape 4859" o:spid="_x0000_s1075" style="position:absolute;left:48364;top:4618;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" path="m41086,v8617,,15985,2129,21854,6638c68810,11021,72930,17284,75304,25300l63940,27930c61941,21668,59069,17034,55197,14153,51451,11272,46581,9769,40836,9769v-6744,,-12239,1628,-16734,4885c19607,17785,16484,22169,14612,27555v-1749,5385,-2748,10897,-2748,16658c11864,51603,12988,58116,15111,63627v2123,5511,5494,9644,9991,12400c29721,78782,34592,80035,39962,80035v6369,,11864,-1754,16235,-5511c60692,70766,63690,65255,65313,57991r11489,2880c74430,70265,70059,77530,63815,82540v-6244,4885,-13988,7390,-22979,7390c31470,89930,23852,88051,17983,84168,12113,80411,7742,74899,4621,67635,1623,60370,,52605,,44338,,35195,1748,27305,5245,20541,8741,13777,13612,8642,19981,5135,26350,1628,33344,,41086,xe" fillcolor="black" stroked="f" strokeweight="0">
                  <v:stroke opacity="0" miterlimit="10" joinstyle="miter" endcap="round"/>
                  <v:path o:connecttype="custom" o:connectlocs="4,0;6,1;8,3;6,3;6,1;4,1;2,1;1,3;1,4;2,6;3,8;4,8;6,7;7,6;8,6;6,8;4,9;2,8;0,7;0,4;1,2;2,1;4,0" o:connectangles="0,0,0,0,0,0,0,0,0,0,0,0,0,0,0,0,0,0,0,0,0,0,0"/>
                </v:shape>
                <v:shape id="Shape 4860" o:spid="_x0000_s1076" style="position:absolute;left:45895;top:5025;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49388" o:spid="_x0000_s1077" style="position:absolute;left:49494;top:8389;width:106;height:870;visibility:visible;mso-wrap-style:square;v-text-anchor:top" coordsize="1061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" path="m,l10615,r,87049l,87049,,e" fillcolor="black" stroked="f" strokeweight="0">
                  <v:stroke opacity="0" miterlimit="10" joinstyle="miter" endcap="round"/>
                  <v:path o:connecttype="custom" o:connectlocs="0,0;1,0;1,9;0,9;0,0" o:connectangles="0,0,0,0,0"/>
                </v:shape>
                <v:shape id="Shape 4862" o:spid="_x0000_s1078" style="position:absolute;left:48575;top:8375;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" path="m40961,v8742,,15985,2129,21979,6638c68810,11022,72931,17284,75304,25300l63940,27930c61941,21668,59069,17034,55198,14153,51326,11273,46581,9770,40711,9770v-6619,,-12238,1627,-16733,4884c19482,17785,16359,22169,14612,27555v-1874,5386,-2748,10897,-2748,16658c11864,51603,12863,58116,15111,63627v2123,5511,5495,9644,9991,12400c29597,78782,34592,80035,39837,80035v6494,,11864,-1753,16360,-5511c60692,70766,63690,65255,65188,57991r11489,2880c74305,70265,69934,77530,63690,82540v-6245,4885,-13862,7390,-22854,7390c31470,89930,23853,88051,17983,84168,12113,80411,7617,74899,4621,67635,1498,60370,,52605,,44338,,35195,1749,27305,5245,20541,8617,13777,13612,8642,19981,5135,26350,1628,33344,,40961,xe" fillcolor="black" stroked="f" strokeweight="0">
                  <v:stroke opacity="0" miterlimit="10" joinstyle="miter" endcap="round"/>
                  <v:path o:connecttype="custom" o:connectlocs="4,0;6,1;8,3;6,3;6,1;4,1;2,1;1,3;1,4;2,6;3,8;4,8;6,7;7,6;8,6;6,8;4,9;2,8;0,7;0,4;1,2;2,1;4,0" o:connectangles="0,0,0,0,0,0,0,0,0,0,0,0,0,0,0,0,0,0,0,0,0,0,0"/>
                </v:shape>
                <v:shape id="Shape 4863" o:spid="_x0000_s1079" style="position:absolute;left:48964;top:5772;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64" o:spid="_x0000_s1080" style="position:absolute;left:48536;top:859;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" path="m41398,r,9958l20605,18275v-5869,5636,-8866,15030,-8866,28056c11739,56852,14611,65119,20231,71131v5619,6012,12738,9018,21104,9018l41398,80122r,9905l19607,84157c13112,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4865" o:spid="_x0000_s1081" style="position:absolute;left:48950;top:859;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" path="m62,c8179,,15298,1879,21792,5761v6369,3883,11364,9144,14736,16032c39900,28682,41523,36448,41523,45215v,8768,-1748,16659,-5245,23673c32656,75902,27661,81162,21168,84669,14674,88302,7555,90055,62,90055l,90038,,80133,21292,71017v5620,-6012,8367,-14654,8367,-25927c29659,38076,28535,31814,26163,26553,23790,21292,20293,17159,15673,14278,11052,11398,5932,9895,187,9895l,9969,,12,62,xe" fillcolor="black" stroked="f" strokeweight="0">
                  <v:stroke opacity="0" miterlimit="10" joinstyle="miter" endcap="round"/>
                  <v:path o:connecttype="custom" o:connectlocs="0,0;2,1;4,2;4,5;4,7;2,8;0,9;0,9;0,8;2,7;3,5;3,3;2,1;0,1;0,1;0,0;0,0" o:connectangles="0,0,0,0,0,0,0,0,0,0,0,0,0,0,0,0,0"/>
                </v:shape>
                <v:shape id="Shape 4866" o:spid="_x0000_s1082" style="position:absolute;left:48740;top:2015;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867" o:spid="_x0000_s1083" style="position:absolute;left:49189;top:2015;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868" o:spid="_x0000_s1084" style="position:absolute;left:52998;top:2644;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" path="m41460,r63,17l41523,9920,20606,18286v-5870,5637,-8742,15031,-8742,28057c11864,56864,14611,65131,20231,71143v5619,6012,12738,9018,21229,9018l41523,80133r,9906l41460,90055v-8117,,-15485,-2004,-21854,-5886c13112,80161,8242,74775,4995,67886,1623,61123,,53858,,46218,,31688,3871,20416,11614,12275,19356,4133,29347,,41460,xe" fillcolor="black" stroked="f" strokeweight="0">
                  <v:stroke opacity="0" miterlimit="10" joinstyle="miter" endcap="round"/>
                  <v:path o:connecttype="custom" o:connectlocs="4,0;4,0;4,1;2,2;1,5;2,7;4,8;4,8;4,9;4,9;2,8;0,7;0,5;1,1;4,0" o:connectangles="0,0,0,0,0,0,0,0,0,0,0,0,0,0,0"/>
                </v:shape>
                <v:shape id="Shape 4869" o:spid="_x0000_s1085" style="position:absolute;left:53413;top:2644;width:413;height:900;visibility:visible;mso-wrap-style:square;v-text-anchor:top" coordsize="41398,9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" path="m,l21667,5745v6494,3883,11364,9143,14736,16032c39775,28666,41398,36431,41398,45199v,8767,-1748,16658,-5244,23672c32532,75885,27536,81146,21042,84653l,90023,,80117,21168,71000v5620,-6011,8491,-14654,8491,-25926c29659,38060,28411,31797,26038,26537,23665,21276,20169,17143,15548,14262,10927,11381,5807,9878,63,9878l,9904,,xe" fillcolor="black" stroked="f" strokeweight="0">
                  <v:stroke opacity="0" miterlimit="10" joinstyle="miter" endcap="round"/>
                  <v:path o:connecttype="custom" o:connectlocs="0,0;2,1;4,2;4,5;4,7;2,8;0,9;0,8;2,7;3,5;3,3;2,1;0,1;0,1;0,0" o:connectangles="0,0,0,0,0,0,0,0,0,0,0,0,0,0,0"/>
                </v:shape>
                <v:shape id="Shape 4870" o:spid="_x0000_s1086" style="position:absolute;left:52402;top:7179;width:415;height:900;visibility:visible;mso-wrap-style:square;v-text-anchor:top" coordsize="41524,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" path="m41524,r,10033l20606,18400v-5870,5511,-8742,14905,-8742,28056c11864,56852,14612,65119,20231,71256v5620,6012,12738,9018,21230,9018l41524,80247r,9781l41461,90044v-8117,,-15485,-1879,-21854,-5887c13113,80149,8243,74763,4996,68000,1624,61111,,53847,,46206,,31802,3872,20530,11614,12263,15485,8193,19919,5124,24914,3073l41524,xe" fillcolor="black" stroked="f" strokeweight="0">
                  <v:stroke opacity="0" miterlimit="10" joinstyle="miter" endcap="round"/>
                  <v:path o:connecttype="custom" o:connectlocs="4,0;4,1;2,2;1,5;2,7;4,8;4,8;4,9;4,9;2,8;0,7;0,5;1,1;2,0;4,0" o:connectangles="0,0,0,0,0,0,0,0,0,0,0,0,0,0,0"/>
                </v:shape>
                <v:shape id="Shape 4871" o:spid="_x0000_s1087" style="position:absolute;left:52818;top:7179;width:415;height:900;visibility:visible;mso-wrap-style:square;v-text-anchor:top" coordsize="41523,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" path="m62,c8055,,15298,2004,21667,5761v6494,3883,11364,9269,14736,16158c39775,28682,41523,36573,41523,45215v,8893,-1873,16784,-5370,23673c32531,75902,27536,81162,21042,84795l,90039,,80258,21292,71142v5495,-6137,8367,-14780,8367,-25927c29659,38076,28411,31939,26038,26553,23665,21292,20169,17285,15548,14279,10927,11398,5807,10020,62,10020l,10045,,11,62,xe" fillcolor="black" stroked="f" strokeweight="0">
                  <v:stroke opacity="0" miterlimit="10" joinstyle="miter" endcap="round"/>
                  <v:path o:connecttype="custom" o:connectlocs="0,0;2,1;4,2;4,5;4,7;2,8;0,9;0,8;2,7;3,5;3,3;2,1;0,1;0,1;0,0;0,0" o:connectangles="0,0,0,0,0,0,0,0,0,0,0,0,0,0,0,0"/>
                </v:shape>
                <v:shape id="Shape 4872" o:spid="_x0000_s1088" style="position:absolute;left:53852;top:1689;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" path="m93911,47094v,26052,-20980,47094,-46955,47094c21106,94188,,73146,,47094,,21167,21106,,46956,,72931,,93911,21167,93911,47094xe" filled="f" fillcolor="black" strokeweight=".29139mm">
                  <v:fill opacity="0"/>
                  <v:stroke miterlimit="10" joinstyle="miter"/>
                  <v:path o:connecttype="custom" o:connectlocs="9,5;5,9;0,5;5,0;9,5" o:connectangles="0,0,0,0,0"/>
                </v:shape>
                <v:shape id="Shape 49389" o:spid="_x0000_s1089" style="position:absolute;left:54048;top:2105;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" path="m,l54115,r,10521l,10521,,e" fillcolor="black" stroked="f" strokeweight="0">
                  <v:stroke opacity="0" miterlimit="10" joinstyle="miter"/>
                  <v:path o:connecttype="custom" o:connectlocs="0,0;5,0;5,1;0,1;0,0" o:connectangles="0,0,0,0,0"/>
                </v:shape>
                <v:shape id="Shape 4874" o:spid="_x0000_s1090" style="position:absolute;left:53258;top:6226;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" path="m93911,47094v,25927,-21105,47094,-46955,47094c20980,94188,,73021,,47094,,21042,20980,,46956,,72806,,93911,21042,93911,47094xe" filled="f" fillcolor="black" strokeweight=".29139mm">
                  <v:fill opacity="0"/>
                  <v:stroke miterlimit="10" joinstyle="miter"/>
                  <v:path o:connecttype="custom" o:connectlocs="9,5;5,9;0,5;5,0;9,5" o:connectangles="0,0,0,0,0"/>
                </v:shape>
                <v:shape id="Shape 49390" o:spid="_x0000_s1091" style="position:absolute;left:53453;top:6640;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13" o:spid="_x0000_s1092" style="position:absolute;left:44752;top:3291;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" path="m93911,47094v,26053,-21105,47094,-46956,47094c20980,94188,,73147,,47094,,21167,20980,,46955,,72806,,93911,21167,93911,47094xe" filled="f" fillcolor="black" strokeweight=".29139mm">
                  <v:fill opacity="0"/>
                  <v:stroke miterlimit="10" joinstyle="miter"/>
                  <v:path o:connecttype="custom" o:connectlocs="9,5;5,9;0,5;5,0;9,5" o:connectangles="0,0,0,0,0"/>
                </v:shape>
                <v:shape id="Shape 49391" o:spid="_x0000_s1093" style="position:absolute;left:44947;top:3707;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9392" o:spid="_x0000_s1094" style="position:absolute;left:45166;top:3487;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" path="m,l10490,r,54275l,54275,,e" fillcolor="black" stroked="f" strokeweight="0">
                  <v:stroke opacity="0" miterlimit="10" joinstyle="miter"/>
                  <v:path o:connecttype="custom" o:connectlocs="0,0;1,0;1,5;0,5;0,0" o:connectangles="0,0,0,0,0"/>
                </v:shape>
                <v:shape id="Shape 4916" o:spid="_x0000_s1095" style="position:absolute;left:49866;top:3370;width:2914;height:1432;visibility:visible;mso-wrap-style:square;v-text-anchor:top" coordsize="291474,14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" path="m,143287l291474,e" filled="f" fillcolor="black" strokeweight=".33303mm">
                  <v:fill opacity="0"/>
                  <v:stroke miterlimit="10" joinstyle="miter" endcap="round"/>
                  <v:path o:connecttype="custom" o:connectlocs="0,14;29,0" o:connectangles="0,0"/>
                </v:shape>
                <v:shape id="Shape 4917" o:spid="_x0000_s1096" style="position:absolute;left:49784;top:5301;width:2492;height:1869;visibility:visible;mso-wrap-style:square;v-text-anchor:top" coordsize="249265,18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" path="m,l249265,186999e" filled="f" fillcolor="black" strokeweight=".33303mm">
                  <v:fill opacity="0"/>
                  <v:stroke miterlimit="10" joinstyle="miter" endcap="round"/>
                  <v:path o:connecttype="custom" o:connectlocs="0,0;25,19" o:connectangles="0,0"/>
                </v:shape>
                <v:shape id="Shape 49393" o:spid="_x0000_s1097" style="position:absolute;left:10667;top:5911;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" path="m,l54115,r,10521l,10521,,e" fillcolor="black" stroked="f" strokeweight="0">
                  <v:stroke opacity="0" miterlimit="10" joinstyle="miter" endcap="round"/>
                  <v:path o:connecttype="custom" o:connectlocs="0,0;5,0;5,1;0,1;0,0" o:connectangles="0,0,0,0,0"/>
                </v:shape>
                <v:shape id="Shape 49394" o:spid="_x0000_s1098" style="position:absolute;left:10885;top:5693;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" path="m,l10490,r,54275l,54275,,e" fillcolor="black" stroked="f" strokeweight="0">
                  <v:stroke opacity="0" miterlimit="10" joinstyle="miter" endcap="round"/>
                  <v:path o:connecttype="custom" o:connectlocs="0,0;1,0;1,5;0,5;0,0" o:connectangles="0,0,0,0,0"/>
                </v:shape>
                <v:shape id="Shape 5114" o:spid="_x0000_s1099" style="position:absolute;left:28094;top:869;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" path="m,l11489,r,35696l56696,35696,56696,,68185,r,87049l56696,87049r,-41082l11489,45967r,41082l,87049,,xe" fillcolor="black" stroked="f" strokeweight="0">
                  <v:stroke opacity="0" miterlimit="10" joinstyle="miter" endcap="round"/>
                  <v:path o:connecttype="custom" o:connectlocs="0,0;1,0;1,4;6,4;6,0;7,0;7,9;6,9;6,5;1,5;1,9;0,9;0,0" o:connectangles="0,0,0,0,0,0,0,0,0,0,0,0,0"/>
                </v:shape>
                <v:shape id="Shape 5115" o:spid="_x0000_s1100" style="position:absolute;left:27189;top:869;width:683;height:870;visibility:visible;mso-wrap-style:square;v-text-anchor:top" coordsize="6831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" path="m,l11739,,57321,68262,57321,,68311,r,87049l56571,87049,10990,18662r,68387l,87049,,xe" fillcolor="black" stroked="f" strokeweight="0">
                  <v:stroke opacity="0" miterlimit="10" joinstyle="miter" endcap="round"/>
                  <v:path o:connecttype="custom" o:connectlocs="0,0;1,0;6,7;6,0;7,0;7,9;6,9;1,2;1,9;0,9;0,0" o:connectangles="0,0,0,0,0,0,0,0,0,0,0"/>
                </v:shape>
                <v:shape id="Shape 5116" o:spid="_x0000_s1101" style="position:absolute;left:28951;top:708;width:429;height:432;visibility:visible;mso-wrap-style:square;v-text-anchor:top" coordsize="42959,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" path="m17609,r7617,l25226,17786r17733,l42959,25301r-17733,l25226,43211r-7617,l17609,25301,,25301,,17786r17609,l17609,xe" fillcolor="black" stroked="f" strokeweight="0">
                  <v:stroke opacity="0" miterlimit="10" joinstyle="miter" endcap="round"/>
                  <v:path o:connecttype="custom" o:connectlocs="2,0;3,0;3,2;4,2;4,3;3,3;3,4;2,4;2,3;0,3;0,2;2,2;2,0" o:connectangles="0,0,0,0,0,0,0,0,0,0,0,0,0"/>
                </v:shape>
                <v:shape id="Shape 5117" o:spid="_x0000_s1102" style="position:absolute;left:25365;top:3787;width:2180;height:1262;visibility:visible;mso-wrap-style:square;v-text-anchor:top" coordsize="218044,12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" path="m218044,l,126252e" filled="f" fillcolor="black" strokeweight=".33303mm">
                  <v:fill opacity="0"/>
                  <v:stroke miterlimit="10" joinstyle="miter" endcap="round"/>
                  <v:path o:connecttype="custom" o:connectlocs="22,0;0,13" o:connectangles="0,0"/>
                </v:shape>
                <v:shape id="Shape 5118" o:spid="_x0000_s1103" style="position:absolute;left:25365;top:3607;width:1868;height:1080;visibility:visible;mso-wrap-style:square;v-text-anchor:top" coordsize="186823,1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" path="m186823,l,108091e" filled="f" fillcolor="black" strokeweight=".33303mm">
                  <v:fill opacity="0"/>
                  <v:stroke miterlimit="10" joinstyle="miter" endcap="round"/>
                  <v:path o:connecttype="custom" o:connectlocs="19,0;0,11" o:connectangles="0,0"/>
                </v:shape>
                <v:shape id="Shape 5119" o:spid="_x0000_s1104" style="position:absolute;left:23185;top:3787;width:2180;height:1262;visibility:visible;mso-wrap-style:square;v-text-anchor:top" coordsize="218044,12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" path="m218044,126252l,e" filled="f" fillcolor="black" strokeweight=".33303mm">
                  <v:fill opacity="0"/>
                  <v:stroke miterlimit="10" joinstyle="miter" endcap="round"/>
                  <v:path o:connecttype="custom" o:connectlocs="22,13;0,0" o:connectangles="0,0"/>
                </v:shape>
                <v:shape id="Shape 5120" o:spid="_x0000_s1105" style="position:absolute;left:23185;top:1262;width:0;height:2525;visibility:visible;mso-wrap-style:square;v-text-anchor:top" coordsize="0,25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" path="m,252505l,e" filled="f" fillcolor="black" strokeweight=".33303mm">
                  <v:fill opacity="0"/>
                  <v:stroke miterlimit="10" joinstyle="miter" endcap="round"/>
                  <v:path o:connecttype="custom" o:connectlocs="0,25;0,0" o:connectangles="0,0"/>
                </v:shape>
                <v:shape id="Shape 5121" o:spid="_x0000_s1106" style="position:absolute;left:23497;top:1442;width:0;height:2164;visibility:visible;mso-wrap-style:square;v-text-anchor:top" coordsize="0,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" path="m,216433l,e" filled="f" fillcolor="black" strokeweight=".33303mm">
                  <v:fill opacity="0"/>
                  <v:stroke miterlimit="10" joinstyle="miter" endcap="round"/>
                  <v:path o:connecttype="custom" o:connectlocs="0,22;0,0" o:connectangles="0,0"/>
                </v:shape>
                <v:shape id="Shape 5122" o:spid="_x0000_s1107" style="position:absolute;left:23185;width:2180;height:1262;visibility:visible;mso-wrap-style:square;v-text-anchor:top" coordsize="218044,12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" path="m,126253l218044,e" filled="f" fillcolor="black" strokeweight=".33303mm">
                  <v:fill opacity="0"/>
                  <v:stroke miterlimit="10" joinstyle="miter" endcap="round"/>
                  <v:path o:connecttype="custom" o:connectlocs="0,13;22,0" o:connectangles="0,0"/>
                </v:shape>
                <v:shape id="Shape 5123" o:spid="_x0000_s1108" style="position:absolute;left:25365;width:1523;height:881;visibility:visible;mso-wrap-style:square;v-text-anchor:top" coordsize="152356,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" path="m,l152356,88177e" filled="f" fillcolor="black" strokeweight=".33303mm">
                  <v:fill opacity="0"/>
                  <v:stroke miterlimit="10" joinstyle="miter" endcap="round"/>
                  <v:path o:connecttype="custom" o:connectlocs="0,0;15,9" o:connectangles="0,0"/>
                </v:shape>
                <v:shape id="Shape 5124" o:spid="_x0000_s1109" style="position:absolute;left:25365;top:361;width:1367;height:791;visibility:visible;mso-wrap-style:square;v-text-anchor:top" coordsize="136746,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" path="m,l136746,79158e" filled="f" fillcolor="black" strokeweight=".33303mm">
                  <v:fill opacity="0"/>
                  <v:stroke miterlimit="10" joinstyle="miter" endcap="round"/>
                  <v:path o:connecttype="custom" o:connectlocs="0,0;14,8" o:connectangles="0,0"/>
                </v:shape>
                <v:shape id="Shape 5125" o:spid="_x0000_s1110" style="position:absolute;left:27546;top:1990;width:0;height:1797;visibility:visible;mso-wrap-style:square;v-text-anchor:top" coordsize="0,17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" path="m,179734l,e" filled="f" fillcolor="black" strokeweight=".33303mm">
                  <v:fill opacity="0"/>
                  <v:stroke miterlimit="10" joinstyle="miter" endcap="round"/>
                  <v:path o:connecttype="custom" o:connectlocs="0,18;0,0" o:connectangles="0,0"/>
                </v:shape>
                <w10:anchorlock/>
              </v:group>
            </w:pict>
          </mc:Fallback>
        </mc:AlternateContent>
      </w:r>
    </w:p>
    <w:p w14:paraId="5F5072D4" w14:textId="728DB95E" w:rsidR="003865F3" w:rsidRPr="003865F3" w:rsidRDefault="00BB54E0"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eastAsia="en-IN"/>
        </w:rPr>
        <mc:AlternateContent>
          <mc:Choice Requires="wpg">
            <w:drawing>
              <wp:inline distT="0" distB="0" distL="0" distR="0" wp14:anchorId="3F86B938" wp14:editId="0B2055F1">
                <wp:extent cx="4723765" cy="868045"/>
                <wp:effectExtent l="6350" t="635" r="3810" b="7620"/>
                <wp:docPr id="48722" name="Group 37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868045"/>
                          <a:chOff x="0" y="0"/>
                          <a:chExt cx="47239" cy="8683"/>
                        </a:xfrm>
                      </wpg:grpSpPr>
                      <wps:wsp>
                        <wps:cNvPr id="48723" name="Shape 4876"/>
                        <wps:cNvSpPr>
                          <a:spLocks noChangeArrowheads="1"/>
                        </wps:cNvSpPr>
                        <wps:spPr bwMode="auto">
                          <a:xfrm>
                            <a:off x="31282" y="3383"/>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1"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4" name="Shape 4877"/>
                        <wps:cNvSpPr>
                          <a:spLocks noChangeArrowheads="1"/>
                        </wps:cNvSpPr>
                        <wps:spPr bwMode="auto">
                          <a:xfrm>
                            <a:off x="31628" y="3383"/>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2" y="10646"/>
                                </a:cubicBezTo>
                                <a:cubicBezTo>
                                  <a:pt x="33655" y="14655"/>
                                  <a:pt x="34904" y="19038"/>
                                  <a:pt x="34904" y="23798"/>
                                </a:cubicBezTo>
                                <a:cubicBezTo>
                                  <a:pt x="34904" y="29935"/>
                                  <a:pt x="32906" y="35195"/>
                                  <a:pt x="28909" y="39454"/>
                                </a:cubicBezTo>
                                <a:cubicBezTo>
                                  <a:pt x="24914" y="43587"/>
                                  <a:pt x="18795" y="46343"/>
                                  <a:pt x="10428" y="47470"/>
                                </a:cubicBezTo>
                                <a:cubicBezTo>
                                  <a:pt x="13424" y="48973"/>
                                  <a:pt x="15797" y="50351"/>
                                  <a:pt x="17295" y="51854"/>
                                </a:cubicBezTo>
                                <a:cubicBezTo>
                                  <a:pt x="20668" y="54860"/>
                                  <a:pt x="23914" y="58743"/>
                                  <a:pt x="26912" y="63377"/>
                                </a:cubicBezTo>
                                <a:lnTo>
                                  <a:pt x="42023" y="87049"/>
                                </a:lnTo>
                                <a:lnTo>
                                  <a:pt x="27536" y="87049"/>
                                </a:lnTo>
                                <a:lnTo>
                                  <a:pt x="16047" y="69013"/>
                                </a:lnTo>
                                <a:cubicBezTo>
                                  <a:pt x="12676" y="63752"/>
                                  <a:pt x="9928" y="59745"/>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1" y="35697"/>
                                  <a:pt x="19169" y="33943"/>
                                  <a:pt x="20668" y="31563"/>
                                </a:cubicBezTo>
                                <a:cubicBezTo>
                                  <a:pt x="22291" y="29183"/>
                                  <a:pt x="23041" y="26553"/>
                                  <a:pt x="23041" y="23798"/>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5" name="Shape 4878"/>
                        <wps:cNvSpPr>
                          <a:spLocks noChangeArrowheads="1"/>
                        </wps:cNvSpPr>
                        <wps:spPr bwMode="auto">
                          <a:xfrm>
                            <a:off x="34994" y="3369"/>
                            <a:ext cx="766" cy="899"/>
                          </a:xfrm>
                          <a:custGeom>
                            <a:avLst/>
                            <a:gdLst>
                              <a:gd name="T0" fmla="*/ 409 w 76678"/>
                              <a:gd name="T1" fmla="*/ 0 h 89930"/>
                              <a:gd name="T2" fmla="*/ 629 w 76678"/>
                              <a:gd name="T3" fmla="*/ 66 h 89930"/>
                              <a:gd name="T4" fmla="*/ 752 w 76678"/>
                              <a:gd name="T5" fmla="*/ 253 h 89930"/>
                              <a:gd name="T6" fmla="*/ 639 w 76678"/>
                              <a:gd name="T7" fmla="*/ 279 h 89930"/>
                              <a:gd name="T8" fmla="*/ 551 w 76678"/>
                              <a:gd name="T9" fmla="*/ 141 h 89930"/>
                              <a:gd name="T10" fmla="*/ 407 w 76678"/>
                              <a:gd name="T11" fmla="*/ 98 h 89930"/>
                              <a:gd name="T12" fmla="*/ 240 w 76678"/>
                              <a:gd name="T13" fmla="*/ 146 h 89930"/>
                              <a:gd name="T14" fmla="*/ 146 w 76678"/>
                              <a:gd name="T15" fmla="*/ 275 h 89930"/>
                              <a:gd name="T16" fmla="*/ 119 w 76678"/>
                              <a:gd name="T17" fmla="*/ 442 h 89930"/>
                              <a:gd name="T18" fmla="*/ 151 w 76678"/>
                              <a:gd name="T19" fmla="*/ 636 h 89930"/>
                              <a:gd name="T20" fmla="*/ 251 w 76678"/>
                              <a:gd name="T21" fmla="*/ 760 h 89930"/>
                              <a:gd name="T22" fmla="*/ 398 w 76678"/>
                              <a:gd name="T23" fmla="*/ 800 h 89930"/>
                              <a:gd name="T24" fmla="*/ 561 w 76678"/>
                              <a:gd name="T25" fmla="*/ 745 h 89930"/>
                              <a:gd name="T26" fmla="*/ 651 w 76678"/>
                              <a:gd name="T27" fmla="*/ 580 h 89930"/>
                              <a:gd name="T28" fmla="*/ 766 w 76678"/>
                              <a:gd name="T29" fmla="*/ 609 h 89930"/>
                              <a:gd name="T30" fmla="*/ 636 w 76678"/>
                              <a:gd name="T31" fmla="*/ 825 h 89930"/>
                              <a:gd name="T32" fmla="*/ 408 w 76678"/>
                              <a:gd name="T33" fmla="*/ 899 h 89930"/>
                              <a:gd name="T34" fmla="*/ 180 w 76678"/>
                              <a:gd name="T35" fmla="*/ 841 h 89930"/>
                              <a:gd name="T36" fmla="*/ 46 w 76678"/>
                              <a:gd name="T37" fmla="*/ 676 h 89930"/>
                              <a:gd name="T38" fmla="*/ 0 w 76678"/>
                              <a:gd name="T39" fmla="*/ 443 h 89930"/>
                              <a:gd name="T40" fmla="*/ 52 w 76678"/>
                              <a:gd name="T41" fmla="*/ 205 h 89930"/>
                              <a:gd name="T42" fmla="*/ 200 w 76678"/>
                              <a:gd name="T43" fmla="*/ 51 h 89930"/>
                              <a:gd name="T44" fmla="*/ 409 w 76678"/>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89930">
                                <a:moveTo>
                                  <a:pt x="40962" y="0"/>
                                </a:moveTo>
                                <a:cubicBezTo>
                                  <a:pt x="49703" y="0"/>
                                  <a:pt x="56946" y="2129"/>
                                  <a:pt x="62941" y="6638"/>
                                </a:cubicBezTo>
                                <a:cubicBezTo>
                                  <a:pt x="68811" y="11022"/>
                                  <a:pt x="72931" y="17285"/>
                                  <a:pt x="75304" y="25301"/>
                                </a:cubicBezTo>
                                <a:lnTo>
                                  <a:pt x="63940" y="27931"/>
                                </a:lnTo>
                                <a:cubicBezTo>
                                  <a:pt x="61942" y="21668"/>
                                  <a:pt x="59070" y="17034"/>
                                  <a:pt x="55198" y="14153"/>
                                </a:cubicBezTo>
                                <a:cubicBezTo>
                                  <a:pt x="51326" y="11273"/>
                                  <a:pt x="46582" y="9770"/>
                                  <a:pt x="40712" y="9770"/>
                                </a:cubicBezTo>
                                <a:cubicBezTo>
                                  <a:pt x="34093" y="9770"/>
                                  <a:pt x="28473" y="11398"/>
                                  <a:pt x="23978" y="14654"/>
                                </a:cubicBezTo>
                                <a:cubicBezTo>
                                  <a:pt x="19482" y="17786"/>
                                  <a:pt x="16360" y="22169"/>
                                  <a:pt x="14612" y="27555"/>
                                </a:cubicBezTo>
                                <a:cubicBezTo>
                                  <a:pt x="12738" y="32941"/>
                                  <a:pt x="11864" y="38452"/>
                                  <a:pt x="11864" y="44214"/>
                                </a:cubicBezTo>
                                <a:cubicBezTo>
                                  <a:pt x="11864" y="51603"/>
                                  <a:pt x="12864" y="58116"/>
                                  <a:pt x="15111" y="63627"/>
                                </a:cubicBezTo>
                                <a:cubicBezTo>
                                  <a:pt x="17234" y="69138"/>
                                  <a:pt x="20606" y="73272"/>
                                  <a:pt x="25102" y="76027"/>
                                </a:cubicBezTo>
                                <a:cubicBezTo>
                                  <a:pt x="29597" y="78783"/>
                                  <a:pt x="34592" y="80035"/>
                                  <a:pt x="39838" y="80035"/>
                                </a:cubicBezTo>
                                <a:cubicBezTo>
                                  <a:pt x="46331" y="80035"/>
                                  <a:pt x="51701" y="78282"/>
                                  <a:pt x="56197" y="74524"/>
                                </a:cubicBezTo>
                                <a:cubicBezTo>
                                  <a:pt x="60692" y="70767"/>
                                  <a:pt x="63690" y="65256"/>
                                  <a:pt x="65189" y="57991"/>
                                </a:cubicBezTo>
                                <a:lnTo>
                                  <a:pt x="76678" y="60872"/>
                                </a:lnTo>
                                <a:cubicBezTo>
                                  <a:pt x="74306" y="70265"/>
                                  <a:pt x="69934" y="77530"/>
                                  <a:pt x="63690" y="82540"/>
                                </a:cubicBezTo>
                                <a:cubicBezTo>
                                  <a:pt x="57446" y="87425"/>
                                  <a:pt x="49828" y="89930"/>
                                  <a:pt x="40836" y="89930"/>
                                </a:cubicBezTo>
                                <a:cubicBezTo>
                                  <a:pt x="31470" y="89930"/>
                                  <a:pt x="23853" y="88051"/>
                                  <a:pt x="17983" y="84169"/>
                                </a:cubicBezTo>
                                <a:cubicBezTo>
                                  <a:pt x="12114" y="80411"/>
                                  <a:pt x="7618" y="74900"/>
                                  <a:pt x="4621" y="67635"/>
                                </a:cubicBezTo>
                                <a:cubicBezTo>
                                  <a:pt x="1499" y="60371"/>
                                  <a:pt x="0" y="52605"/>
                                  <a:pt x="0" y="44339"/>
                                </a:cubicBezTo>
                                <a:cubicBezTo>
                                  <a:pt x="0" y="35196"/>
                                  <a:pt x="1749" y="27305"/>
                                  <a:pt x="5245" y="20541"/>
                                </a:cubicBezTo>
                                <a:cubicBezTo>
                                  <a:pt x="8617" y="13777"/>
                                  <a:pt x="13612" y="8642"/>
                                  <a:pt x="19982" y="5135"/>
                                </a:cubicBezTo>
                                <a:cubicBezTo>
                                  <a:pt x="26350" y="1629"/>
                                  <a:pt x="33344" y="0"/>
                                  <a:pt x="40962"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6" name="Shape 4879"/>
                        <wps:cNvSpPr>
                          <a:spLocks noChangeArrowheads="1"/>
                        </wps:cNvSpPr>
                        <wps:spPr bwMode="auto">
                          <a:xfrm>
                            <a:off x="32291" y="3776"/>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7" name="Shape 4880"/>
                        <wps:cNvSpPr>
                          <a:spLocks noChangeArrowheads="1"/>
                        </wps:cNvSpPr>
                        <wps:spPr bwMode="auto">
                          <a:xfrm>
                            <a:off x="34936" y="95"/>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8" name="Shape 4881"/>
                        <wps:cNvSpPr>
                          <a:spLocks noChangeArrowheads="1"/>
                        </wps:cNvSpPr>
                        <wps:spPr bwMode="auto">
                          <a:xfrm>
                            <a:off x="35311" y="1219"/>
                            <a:ext cx="53" cy="1886"/>
                          </a:xfrm>
                          <a:custGeom>
                            <a:avLst/>
                            <a:gdLst>
                              <a:gd name="T0" fmla="*/ 0 w 5369"/>
                              <a:gd name="T1" fmla="*/ 0 h 188627"/>
                              <a:gd name="T2" fmla="*/ 53 w 5369"/>
                              <a:gd name="T3" fmla="*/ 1886 h 188627"/>
                              <a:gd name="T4" fmla="*/ 0 60000 65536"/>
                              <a:gd name="T5" fmla="*/ 0 60000 65536"/>
                            </a:gdLst>
                            <a:ahLst/>
                            <a:cxnLst>
                              <a:cxn ang="T4">
                                <a:pos x="T0" y="T1"/>
                              </a:cxn>
                              <a:cxn ang="T5">
                                <a:pos x="T2" y="T3"/>
                              </a:cxn>
                            </a:cxnLst>
                            <a:rect l="0" t="0" r="r" b="b"/>
                            <a:pathLst>
                              <a:path w="5369" h="188627">
                                <a:moveTo>
                                  <a:pt x="0" y="0"/>
                                </a:moveTo>
                                <a:lnTo>
                                  <a:pt x="5369" y="18862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9" name="Shape 4882"/>
                        <wps:cNvSpPr>
                          <a:spLocks noChangeArrowheads="1"/>
                        </wps:cNvSpPr>
                        <wps:spPr bwMode="auto">
                          <a:xfrm>
                            <a:off x="35030" y="7140"/>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1"/>
                                </a:lnTo>
                                <a:lnTo>
                                  <a:pt x="56696" y="35821"/>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0" name="Shape 4883"/>
                        <wps:cNvSpPr>
                          <a:spLocks noChangeArrowheads="1"/>
                        </wps:cNvSpPr>
                        <wps:spPr bwMode="auto">
                          <a:xfrm>
                            <a:off x="35384" y="4524"/>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1" name="Shape 4884"/>
                        <wps:cNvSpPr>
                          <a:spLocks noChangeArrowheads="1"/>
                        </wps:cNvSpPr>
                        <wps:spPr bwMode="auto">
                          <a:xfrm>
                            <a:off x="38702" y="3368"/>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6"/>
                                </a:lnTo>
                                <a:cubicBezTo>
                                  <a:pt x="13112" y="80149"/>
                                  <a:pt x="8242" y="74763"/>
                                  <a:pt x="4870" y="67874"/>
                                </a:cubicBezTo>
                                <a:cubicBezTo>
                                  <a:pt x="1623" y="61111"/>
                                  <a:pt x="0" y="53846"/>
                                  <a:pt x="0" y="46206"/>
                                </a:cubicBezTo>
                                <a:cubicBezTo>
                                  <a:pt x="0" y="31677"/>
                                  <a:pt x="3871" y="20405"/>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2" name="Shape 4885"/>
                        <wps:cNvSpPr>
                          <a:spLocks noChangeArrowheads="1"/>
                        </wps:cNvSpPr>
                        <wps:spPr bwMode="auto">
                          <a:xfrm>
                            <a:off x="39116" y="336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79"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3" name="Shape 4886"/>
                        <wps:cNvSpPr>
                          <a:spLocks noChangeArrowheads="1"/>
                        </wps:cNvSpPr>
                        <wps:spPr bwMode="auto">
                          <a:xfrm>
                            <a:off x="36023" y="3776"/>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4" name="Shape 4887"/>
                        <wps:cNvSpPr>
                          <a:spLocks noChangeArrowheads="1"/>
                        </wps:cNvSpPr>
                        <wps:spPr bwMode="auto">
                          <a:xfrm>
                            <a:off x="43196" y="3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9" y="0"/>
                                </a:moveTo>
                                <a:cubicBezTo>
                                  <a:pt x="26850" y="0"/>
                                  <a:pt x="30472" y="1253"/>
                                  <a:pt x="34218" y="3507"/>
                                </a:cubicBezTo>
                                <a:lnTo>
                                  <a:pt x="30472" y="13402"/>
                                </a:lnTo>
                                <a:cubicBezTo>
                                  <a:pt x="27849" y="11899"/>
                                  <a:pt x="25351" y="11147"/>
                                  <a:pt x="22729" y="11147"/>
                                </a:cubicBezTo>
                                <a:cubicBezTo>
                                  <a:pt x="20356" y="11147"/>
                                  <a:pt x="18234" y="11773"/>
                                  <a:pt x="16360" y="13152"/>
                                </a:cubicBezTo>
                                <a:cubicBezTo>
                                  <a:pt x="14612" y="14655"/>
                                  <a:pt x="13238" y="16533"/>
                                  <a:pt x="12488" y="19038"/>
                                </a:cubicBezTo>
                                <a:cubicBezTo>
                                  <a:pt x="11240" y="22921"/>
                                  <a:pt x="10616" y="27054"/>
                                  <a:pt x="10616" y="31563"/>
                                </a:cubicBezTo>
                                <a:lnTo>
                                  <a:pt x="10616" y="64504"/>
                                </a:lnTo>
                                <a:lnTo>
                                  <a:pt x="0" y="64504"/>
                                </a:lnTo>
                                <a:lnTo>
                                  <a:pt x="0" y="1503"/>
                                </a:lnTo>
                                <a:lnTo>
                                  <a:pt x="9616" y="1503"/>
                                </a:lnTo>
                                <a:lnTo>
                                  <a:pt x="9616" y="11022"/>
                                </a:lnTo>
                                <a:cubicBezTo>
                                  <a:pt x="12114" y="6513"/>
                                  <a:pt x="14362" y="3632"/>
                                  <a:pt x="16360" y="2255"/>
                                </a:cubicBezTo>
                                <a:cubicBezTo>
                                  <a:pt x="18483" y="752"/>
                                  <a:pt x="20731" y="0"/>
                                  <a:pt x="2322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5" name="Shape 4888"/>
                        <wps:cNvSpPr>
                          <a:spLocks noChangeArrowheads="1"/>
                        </wps:cNvSpPr>
                        <wps:spPr bwMode="auto">
                          <a:xfrm>
                            <a:off x="42276" y="3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7" y="0"/>
                                </a:moveTo>
                                <a:cubicBezTo>
                                  <a:pt x="49703" y="0"/>
                                  <a:pt x="57072" y="2129"/>
                                  <a:pt x="62941" y="6638"/>
                                </a:cubicBezTo>
                                <a:cubicBezTo>
                                  <a:pt x="68811" y="11022"/>
                                  <a:pt x="72931" y="17285"/>
                                  <a:pt x="75304" y="25301"/>
                                </a:cubicBezTo>
                                <a:lnTo>
                                  <a:pt x="63940" y="27931"/>
                                </a:lnTo>
                                <a:cubicBezTo>
                                  <a:pt x="61942" y="21668"/>
                                  <a:pt x="59069" y="17034"/>
                                  <a:pt x="55198" y="14153"/>
                                </a:cubicBezTo>
                                <a:cubicBezTo>
                                  <a:pt x="51452" y="11273"/>
                                  <a:pt x="46582" y="9770"/>
                                  <a:pt x="40836" y="9770"/>
                                </a:cubicBezTo>
                                <a:cubicBezTo>
                                  <a:pt x="34093" y="9770"/>
                                  <a:pt x="28598" y="11398"/>
                                  <a:pt x="24102" y="14654"/>
                                </a:cubicBezTo>
                                <a:cubicBezTo>
                                  <a:pt x="19607" y="17786"/>
                                  <a:pt x="16485" y="22169"/>
                                  <a:pt x="14612" y="27555"/>
                                </a:cubicBezTo>
                                <a:cubicBezTo>
                                  <a:pt x="12863" y="32941"/>
                                  <a:pt x="11864" y="38452"/>
                                  <a:pt x="11864" y="44214"/>
                                </a:cubicBezTo>
                                <a:cubicBezTo>
                                  <a:pt x="11864" y="51603"/>
                                  <a:pt x="12988" y="58116"/>
                                  <a:pt x="15111" y="63627"/>
                                </a:cubicBezTo>
                                <a:cubicBezTo>
                                  <a:pt x="17234" y="69138"/>
                                  <a:pt x="20606" y="73272"/>
                                  <a:pt x="25102" y="76027"/>
                                </a:cubicBezTo>
                                <a:cubicBezTo>
                                  <a:pt x="29722" y="78783"/>
                                  <a:pt x="34592" y="80035"/>
                                  <a:pt x="39963" y="80035"/>
                                </a:cubicBezTo>
                                <a:cubicBezTo>
                                  <a:pt x="46331" y="80035"/>
                                  <a:pt x="51826" y="78282"/>
                                  <a:pt x="56197" y="74524"/>
                                </a:cubicBezTo>
                                <a:cubicBezTo>
                                  <a:pt x="60693" y="70767"/>
                                  <a:pt x="63690" y="65256"/>
                                  <a:pt x="65314" y="57991"/>
                                </a:cubicBezTo>
                                <a:lnTo>
                                  <a:pt x="76802" y="60872"/>
                                </a:lnTo>
                                <a:cubicBezTo>
                                  <a:pt x="74430" y="70265"/>
                                  <a:pt x="70059" y="77530"/>
                                  <a:pt x="63815" y="82540"/>
                                </a:cubicBezTo>
                                <a:cubicBezTo>
                                  <a:pt x="57571" y="87425"/>
                                  <a:pt x="49828" y="89930"/>
                                  <a:pt x="40836" y="89930"/>
                                </a:cubicBezTo>
                                <a:cubicBezTo>
                                  <a:pt x="31470" y="89930"/>
                                  <a:pt x="23853" y="88051"/>
                                  <a:pt x="17983" y="84169"/>
                                </a:cubicBezTo>
                                <a:cubicBezTo>
                                  <a:pt x="12114" y="80411"/>
                                  <a:pt x="7743" y="74900"/>
                                  <a:pt x="4621" y="67635"/>
                                </a:cubicBezTo>
                                <a:cubicBezTo>
                                  <a:pt x="1624" y="60371"/>
                                  <a:pt x="0" y="52605"/>
                                  <a:pt x="0" y="44339"/>
                                </a:cubicBezTo>
                                <a:cubicBezTo>
                                  <a:pt x="0" y="35196"/>
                                  <a:pt x="1749" y="27305"/>
                                  <a:pt x="5245" y="20541"/>
                                </a:cubicBezTo>
                                <a:cubicBezTo>
                                  <a:pt x="8742" y="13777"/>
                                  <a:pt x="13612" y="8642"/>
                                  <a:pt x="19982" y="5135"/>
                                </a:cubicBezTo>
                                <a:cubicBezTo>
                                  <a:pt x="26350" y="1629"/>
                                  <a:pt x="33344" y="0"/>
                                  <a:pt x="41087"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6" name="Shape 4889"/>
                        <wps:cNvSpPr>
                          <a:spLocks noChangeArrowheads="1"/>
                        </wps:cNvSpPr>
                        <wps:spPr bwMode="auto">
                          <a:xfrm>
                            <a:off x="39807" y="3776"/>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7" name="Shape 4890"/>
                        <wps:cNvSpPr>
                          <a:spLocks noChangeArrowheads="1"/>
                        </wps:cNvSpPr>
                        <wps:spPr bwMode="auto">
                          <a:xfrm>
                            <a:off x="42261" y="174"/>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8" name="Shape 4891"/>
                        <wps:cNvSpPr>
                          <a:spLocks noChangeArrowheads="1"/>
                        </wps:cNvSpPr>
                        <wps:spPr bwMode="auto">
                          <a:xfrm>
                            <a:off x="42675" y="174"/>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9" name="Shape 4892"/>
                        <wps:cNvSpPr>
                          <a:spLocks noChangeArrowheads="1"/>
                        </wps:cNvSpPr>
                        <wps:spPr bwMode="auto">
                          <a:xfrm>
                            <a:off x="42924" y="1316"/>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0" name="Shape 4893"/>
                        <wps:cNvSpPr>
                          <a:spLocks noChangeArrowheads="1"/>
                        </wps:cNvSpPr>
                        <wps:spPr bwMode="auto">
                          <a:xfrm>
                            <a:off x="42542" y="1338"/>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1" name="Shape 49402"/>
                        <wps:cNvSpPr>
                          <a:spLocks noChangeArrowheads="1"/>
                        </wps:cNvSpPr>
                        <wps:spPr bwMode="auto">
                          <a:xfrm>
                            <a:off x="43406" y="7140"/>
                            <a:ext cx="106" cy="870"/>
                          </a:xfrm>
                          <a:custGeom>
                            <a:avLst/>
                            <a:gdLst>
                              <a:gd name="T0" fmla="*/ 0 w 10616"/>
                              <a:gd name="T1" fmla="*/ 0 h 87049"/>
                              <a:gd name="T2" fmla="*/ 106 w 10616"/>
                              <a:gd name="T3" fmla="*/ 0 h 87049"/>
                              <a:gd name="T4" fmla="*/ 106 w 10616"/>
                              <a:gd name="T5" fmla="*/ 870 h 87049"/>
                              <a:gd name="T6" fmla="*/ 0 w 10616"/>
                              <a:gd name="T7" fmla="*/ 870 h 87049"/>
                              <a:gd name="T8" fmla="*/ 0 w 10616"/>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6" h="87049">
                                <a:moveTo>
                                  <a:pt x="0" y="0"/>
                                </a:moveTo>
                                <a:lnTo>
                                  <a:pt x="10616" y="0"/>
                                </a:lnTo>
                                <a:lnTo>
                                  <a:pt x="10616"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2" name="Shape 4895"/>
                        <wps:cNvSpPr>
                          <a:spLocks noChangeArrowheads="1"/>
                        </wps:cNvSpPr>
                        <wps:spPr bwMode="auto">
                          <a:xfrm>
                            <a:off x="42487" y="7125"/>
                            <a:ext cx="766" cy="900"/>
                          </a:xfrm>
                          <a:custGeom>
                            <a:avLst/>
                            <a:gdLst>
                              <a:gd name="T0" fmla="*/ 409 w 76677"/>
                              <a:gd name="T1" fmla="*/ 0 h 90055"/>
                              <a:gd name="T2" fmla="*/ 629 w 76677"/>
                              <a:gd name="T3" fmla="*/ 68 h 90055"/>
                              <a:gd name="T4" fmla="*/ 752 w 76677"/>
                              <a:gd name="T5" fmla="*/ 254 h 90055"/>
                              <a:gd name="T6" fmla="*/ 639 w 76677"/>
                              <a:gd name="T7" fmla="*/ 280 h 90055"/>
                              <a:gd name="T8" fmla="*/ 551 w 76677"/>
                              <a:gd name="T9" fmla="*/ 143 h 90055"/>
                              <a:gd name="T10" fmla="*/ 407 w 76677"/>
                              <a:gd name="T11" fmla="*/ 99 h 90055"/>
                              <a:gd name="T12" fmla="*/ 240 w 76677"/>
                              <a:gd name="T13" fmla="*/ 148 h 90055"/>
                              <a:gd name="T14" fmla="*/ 146 w 76677"/>
                              <a:gd name="T15" fmla="*/ 277 h 90055"/>
                              <a:gd name="T16" fmla="*/ 119 w 76677"/>
                              <a:gd name="T17" fmla="*/ 443 h 90055"/>
                              <a:gd name="T18" fmla="*/ 151 w 76677"/>
                              <a:gd name="T19" fmla="*/ 637 h 90055"/>
                              <a:gd name="T20" fmla="*/ 251 w 76677"/>
                              <a:gd name="T21" fmla="*/ 761 h 90055"/>
                              <a:gd name="T22" fmla="*/ 398 w 76677"/>
                              <a:gd name="T23" fmla="*/ 801 h 90055"/>
                              <a:gd name="T24" fmla="*/ 561 w 76677"/>
                              <a:gd name="T25" fmla="*/ 746 h 90055"/>
                              <a:gd name="T26" fmla="*/ 651 w 76677"/>
                              <a:gd name="T27" fmla="*/ 581 h 90055"/>
                              <a:gd name="T28" fmla="*/ 766 w 76677"/>
                              <a:gd name="T29" fmla="*/ 610 h 90055"/>
                              <a:gd name="T30" fmla="*/ 636 w 76677"/>
                              <a:gd name="T31" fmla="*/ 826 h 90055"/>
                              <a:gd name="T32" fmla="*/ 408 w 76677"/>
                              <a:gd name="T33" fmla="*/ 900 h 90055"/>
                              <a:gd name="T34" fmla="*/ 180 w 76677"/>
                              <a:gd name="T35" fmla="*/ 842 h 90055"/>
                              <a:gd name="T36" fmla="*/ 46 w 76677"/>
                              <a:gd name="T37" fmla="*/ 677 h 90055"/>
                              <a:gd name="T38" fmla="*/ 0 w 76677"/>
                              <a:gd name="T39" fmla="*/ 444 h 90055"/>
                              <a:gd name="T40" fmla="*/ 52 w 76677"/>
                              <a:gd name="T41" fmla="*/ 207 h 90055"/>
                              <a:gd name="T42" fmla="*/ 200 w 76677"/>
                              <a:gd name="T43" fmla="*/ 53 h 90055"/>
                              <a:gd name="T44" fmla="*/ 409 w 76677"/>
                              <a:gd name="T45" fmla="*/ 0 h 900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90055">
                                <a:moveTo>
                                  <a:pt x="40961" y="0"/>
                                </a:moveTo>
                                <a:cubicBezTo>
                                  <a:pt x="49702" y="0"/>
                                  <a:pt x="56946" y="2254"/>
                                  <a:pt x="62940" y="6763"/>
                                </a:cubicBezTo>
                                <a:cubicBezTo>
                                  <a:pt x="68810" y="11147"/>
                                  <a:pt x="72930" y="17410"/>
                                  <a:pt x="75303" y="25426"/>
                                </a:cubicBezTo>
                                <a:lnTo>
                                  <a:pt x="63939" y="28056"/>
                                </a:lnTo>
                                <a:cubicBezTo>
                                  <a:pt x="61941" y="21793"/>
                                  <a:pt x="59069" y="17159"/>
                                  <a:pt x="55197" y="14278"/>
                                </a:cubicBezTo>
                                <a:cubicBezTo>
                                  <a:pt x="51326" y="11398"/>
                                  <a:pt x="46581" y="9894"/>
                                  <a:pt x="40711" y="9894"/>
                                </a:cubicBezTo>
                                <a:cubicBezTo>
                                  <a:pt x="34092" y="9894"/>
                                  <a:pt x="28473" y="11523"/>
                                  <a:pt x="23977" y="14779"/>
                                </a:cubicBezTo>
                                <a:cubicBezTo>
                                  <a:pt x="19481" y="17911"/>
                                  <a:pt x="16359" y="22294"/>
                                  <a:pt x="14611" y="27680"/>
                                </a:cubicBezTo>
                                <a:cubicBezTo>
                                  <a:pt x="12737" y="33066"/>
                                  <a:pt x="11864" y="38577"/>
                                  <a:pt x="11864" y="44338"/>
                                </a:cubicBezTo>
                                <a:cubicBezTo>
                                  <a:pt x="11864" y="51728"/>
                                  <a:pt x="12863" y="58241"/>
                                  <a:pt x="15110" y="63752"/>
                                </a:cubicBezTo>
                                <a:cubicBezTo>
                                  <a:pt x="17233" y="69263"/>
                                  <a:pt x="20605" y="73396"/>
                                  <a:pt x="25101" y="76152"/>
                                </a:cubicBezTo>
                                <a:cubicBezTo>
                                  <a:pt x="29597" y="78908"/>
                                  <a:pt x="34592" y="80160"/>
                                  <a:pt x="39837" y="80160"/>
                                </a:cubicBezTo>
                                <a:cubicBezTo>
                                  <a:pt x="46331" y="80160"/>
                                  <a:pt x="51701" y="78406"/>
                                  <a:pt x="56197" y="74649"/>
                                </a:cubicBezTo>
                                <a:cubicBezTo>
                                  <a:pt x="60692" y="70892"/>
                                  <a:pt x="63689" y="65381"/>
                                  <a:pt x="65188" y="58116"/>
                                </a:cubicBezTo>
                                <a:lnTo>
                                  <a:pt x="76677" y="60997"/>
                                </a:lnTo>
                                <a:cubicBezTo>
                                  <a:pt x="74305" y="70390"/>
                                  <a:pt x="69934" y="77655"/>
                                  <a:pt x="63689" y="82665"/>
                                </a:cubicBezTo>
                                <a:cubicBezTo>
                                  <a:pt x="57445" y="87550"/>
                                  <a:pt x="49827" y="90055"/>
                                  <a:pt x="40836" y="90055"/>
                                </a:cubicBezTo>
                                <a:cubicBezTo>
                                  <a:pt x="31469" y="90055"/>
                                  <a:pt x="23852" y="88176"/>
                                  <a:pt x="17983" y="84293"/>
                                </a:cubicBezTo>
                                <a:cubicBezTo>
                                  <a:pt x="12113" y="80536"/>
                                  <a:pt x="7617" y="75025"/>
                                  <a:pt x="4620" y="67760"/>
                                </a:cubicBezTo>
                                <a:cubicBezTo>
                                  <a:pt x="1498" y="60496"/>
                                  <a:pt x="0" y="52730"/>
                                  <a:pt x="0" y="44464"/>
                                </a:cubicBezTo>
                                <a:cubicBezTo>
                                  <a:pt x="0" y="35320"/>
                                  <a:pt x="1748" y="27430"/>
                                  <a:pt x="5245" y="20666"/>
                                </a:cubicBezTo>
                                <a:cubicBezTo>
                                  <a:pt x="8617" y="13903"/>
                                  <a:pt x="13612" y="8767"/>
                                  <a:pt x="19981" y="5260"/>
                                </a:cubicBezTo>
                                <a:cubicBezTo>
                                  <a:pt x="26350" y="1753"/>
                                  <a:pt x="33343"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3" name="Shape 4896"/>
                        <wps:cNvSpPr>
                          <a:spLocks noChangeArrowheads="1"/>
                        </wps:cNvSpPr>
                        <wps:spPr bwMode="auto">
                          <a:xfrm>
                            <a:off x="42876" y="4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4" name="Shape 4897"/>
                        <wps:cNvSpPr>
                          <a:spLocks noChangeArrowheads="1"/>
                        </wps:cNvSpPr>
                        <wps:spPr bwMode="auto">
                          <a:xfrm>
                            <a:off x="45548" y="711"/>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8"/>
                                </a:lnTo>
                                <a:lnTo>
                                  <a:pt x="20606" y="18275"/>
                                </a:lnTo>
                                <a:cubicBezTo>
                                  <a:pt x="14736" y="23911"/>
                                  <a:pt x="11864" y="33180"/>
                                  <a:pt x="11864" y="46331"/>
                                </a:cubicBezTo>
                                <a:cubicBezTo>
                                  <a:pt x="11864" y="56852"/>
                                  <a:pt x="14611" y="65118"/>
                                  <a:pt x="20231" y="71131"/>
                                </a:cubicBezTo>
                                <a:cubicBezTo>
                                  <a:pt x="25850" y="77143"/>
                                  <a:pt x="32969" y="80149"/>
                                  <a:pt x="41461" y="80149"/>
                                </a:cubicBezTo>
                                <a:lnTo>
                                  <a:pt x="41523" y="80122"/>
                                </a:lnTo>
                                <a:lnTo>
                                  <a:pt x="41523" y="90028"/>
                                </a:lnTo>
                                <a:lnTo>
                                  <a:pt x="41461" y="90044"/>
                                </a:lnTo>
                                <a:cubicBezTo>
                                  <a:pt x="33344" y="90044"/>
                                  <a:pt x="25975" y="88039"/>
                                  <a:pt x="19607" y="84032"/>
                                </a:cubicBezTo>
                                <a:cubicBezTo>
                                  <a:pt x="13112" y="80149"/>
                                  <a:pt x="8242" y="74763"/>
                                  <a:pt x="4995" y="67874"/>
                                </a:cubicBezTo>
                                <a:cubicBezTo>
                                  <a:pt x="1624" y="60985"/>
                                  <a:pt x="0" y="53846"/>
                                  <a:pt x="0" y="46206"/>
                                </a:cubicBezTo>
                                <a:cubicBezTo>
                                  <a:pt x="0" y="31677"/>
                                  <a:pt x="3871" y="20404"/>
                                  <a:pt x="11614" y="12263"/>
                                </a:cubicBezTo>
                                <a:cubicBezTo>
                                  <a:pt x="15485" y="8129"/>
                                  <a:pt x="19919" y="5061"/>
                                  <a:pt x="24914" y="3026"/>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5" name="Shape 4898"/>
                        <wps:cNvSpPr>
                          <a:spLocks noChangeArrowheads="1"/>
                        </wps:cNvSpPr>
                        <wps:spPr bwMode="auto">
                          <a:xfrm>
                            <a:off x="46558" y="726"/>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7"/>
                                </a:lnTo>
                                <a:lnTo>
                                  <a:pt x="56572" y="35697"/>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6" name="Shape 4899"/>
                        <wps:cNvSpPr>
                          <a:spLocks noChangeArrowheads="1"/>
                        </wps:cNvSpPr>
                        <wps:spPr bwMode="auto">
                          <a:xfrm>
                            <a:off x="45963" y="711"/>
                            <a:ext cx="415" cy="900"/>
                          </a:xfrm>
                          <a:custGeom>
                            <a:avLst/>
                            <a:gdLst>
                              <a:gd name="T0" fmla="*/ 1 w 41524"/>
                              <a:gd name="T1" fmla="*/ 0 h 90039"/>
                              <a:gd name="T2" fmla="*/ 217 w 41524"/>
                              <a:gd name="T3" fmla="*/ 58 h 90039"/>
                              <a:gd name="T4" fmla="*/ 364 w 41524"/>
                              <a:gd name="T5" fmla="*/ 218 h 90039"/>
                              <a:gd name="T6" fmla="*/ 415 w 41524"/>
                              <a:gd name="T7" fmla="*/ 451 h 90039"/>
                              <a:gd name="T8" fmla="*/ 361 w 41524"/>
                              <a:gd name="T9" fmla="*/ 689 h 90039"/>
                              <a:gd name="T10" fmla="*/ 210 w 41524"/>
                              <a:gd name="T11" fmla="*/ 846 h 90039"/>
                              <a:gd name="T12" fmla="*/ 0 w 41524"/>
                              <a:gd name="T13" fmla="*/ 900 h 90039"/>
                              <a:gd name="T14" fmla="*/ 0 w 41524"/>
                              <a:gd name="T15" fmla="*/ 801 h 90039"/>
                              <a:gd name="T16" fmla="*/ 213 w 41524"/>
                              <a:gd name="T17" fmla="*/ 710 h 90039"/>
                              <a:gd name="T18" fmla="*/ 296 w 41524"/>
                              <a:gd name="T19" fmla="*/ 451 h 90039"/>
                              <a:gd name="T20" fmla="*/ 260 w 41524"/>
                              <a:gd name="T21" fmla="*/ 265 h 90039"/>
                              <a:gd name="T22" fmla="*/ 155 w 41524"/>
                              <a:gd name="T23" fmla="*/ 143 h 90039"/>
                              <a:gd name="T24" fmla="*/ 1 w 41524"/>
                              <a:gd name="T25" fmla="*/ 99 h 90039"/>
                              <a:gd name="T26" fmla="*/ 0 w 41524"/>
                              <a:gd name="T27" fmla="*/ 99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1879"/>
                                  <a:pt x="21668" y="5761"/>
                                </a:cubicBezTo>
                                <a:cubicBezTo>
                                  <a:pt x="28161" y="9519"/>
                                  <a:pt x="33031" y="14905"/>
                                  <a:pt x="36403" y="21793"/>
                                </a:cubicBezTo>
                                <a:cubicBezTo>
                                  <a:pt x="39775" y="28682"/>
                                  <a:pt x="41524" y="36448"/>
                                  <a:pt x="41524" y="45090"/>
                                </a:cubicBezTo>
                                <a:cubicBezTo>
                                  <a:pt x="41524" y="53983"/>
                                  <a:pt x="39650" y="61874"/>
                                  <a:pt x="36154" y="68888"/>
                                </a:cubicBezTo>
                                <a:cubicBezTo>
                                  <a:pt x="32657" y="75776"/>
                                  <a:pt x="27537" y="81037"/>
                                  <a:pt x="21043" y="84669"/>
                                </a:cubicBezTo>
                                <a:lnTo>
                                  <a:pt x="0" y="90039"/>
                                </a:lnTo>
                                <a:lnTo>
                                  <a:pt x="0" y="80134"/>
                                </a:lnTo>
                                <a:lnTo>
                                  <a:pt x="21292" y="71017"/>
                                </a:lnTo>
                                <a:cubicBezTo>
                                  <a:pt x="26788" y="64879"/>
                                  <a:pt x="29659" y="56237"/>
                                  <a:pt x="29659" y="45090"/>
                                </a:cubicBezTo>
                                <a:cubicBezTo>
                                  <a:pt x="29659" y="37951"/>
                                  <a:pt x="28411" y="31813"/>
                                  <a:pt x="26038" y="26553"/>
                                </a:cubicBezTo>
                                <a:cubicBezTo>
                                  <a:pt x="23665" y="21292"/>
                                  <a:pt x="20169" y="17159"/>
                                  <a:pt x="15548" y="14278"/>
                                </a:cubicBezTo>
                                <a:cubicBezTo>
                                  <a:pt x="10927" y="11272"/>
                                  <a:pt x="5807" y="9894"/>
                                  <a:pt x="63" y="9894"/>
                                </a:cubicBezTo>
                                <a:lnTo>
                                  <a:pt x="0" y="9920"/>
                                </a:lnTo>
                                <a:lnTo>
                                  <a:pt x="0" y="11"/>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7" name="Shape 4900"/>
                        <wps:cNvSpPr>
                          <a:spLocks noChangeArrowheads="1"/>
                        </wps:cNvSpPr>
                        <wps:spPr bwMode="auto">
                          <a:xfrm>
                            <a:off x="43682" y="1647"/>
                            <a:ext cx="1769" cy="1773"/>
                          </a:xfrm>
                          <a:custGeom>
                            <a:avLst/>
                            <a:gdLst>
                              <a:gd name="T0" fmla="*/ 0 w 176957"/>
                              <a:gd name="T1" fmla="*/ 1773 h 177354"/>
                              <a:gd name="T2" fmla="*/ 1769 w 176957"/>
                              <a:gd name="T3" fmla="*/ 0 h 177354"/>
                              <a:gd name="T4" fmla="*/ 0 60000 65536"/>
                              <a:gd name="T5" fmla="*/ 0 60000 65536"/>
                            </a:gdLst>
                            <a:ahLst/>
                            <a:cxnLst>
                              <a:cxn ang="T4">
                                <a:pos x="T0" y="T1"/>
                              </a:cxn>
                              <a:cxn ang="T5">
                                <a:pos x="T2" y="T3"/>
                              </a:cxn>
                            </a:cxnLst>
                            <a:rect l="0" t="0" r="r" b="b"/>
                            <a:pathLst>
                              <a:path w="176957" h="177354">
                                <a:moveTo>
                                  <a:pt x="0" y="177354"/>
                                </a:moveTo>
                                <a:lnTo>
                                  <a:pt x="17695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8" name="Shape 4901"/>
                        <wps:cNvSpPr>
                          <a:spLocks noChangeArrowheads="1"/>
                        </wps:cNvSpPr>
                        <wps:spPr bwMode="auto">
                          <a:xfrm>
                            <a:off x="45548" y="6024"/>
                            <a:ext cx="415" cy="900"/>
                          </a:xfrm>
                          <a:custGeom>
                            <a:avLst/>
                            <a:gdLst>
                              <a:gd name="T0" fmla="*/ 415 w 41523"/>
                              <a:gd name="T1" fmla="*/ 0 h 90043"/>
                              <a:gd name="T2" fmla="*/ 415 w 41523"/>
                              <a:gd name="T3" fmla="*/ 100 h 90043"/>
                              <a:gd name="T4" fmla="*/ 206 w 41523"/>
                              <a:gd name="T5" fmla="*/ 184 h 90043"/>
                              <a:gd name="T6" fmla="*/ 119 w 41523"/>
                              <a:gd name="T7" fmla="*/ 464 h 90043"/>
                              <a:gd name="T8" fmla="*/ 202 w 41523"/>
                              <a:gd name="T9" fmla="*/ 712 h 90043"/>
                              <a:gd name="T10" fmla="*/ 414 w 41523"/>
                              <a:gd name="T11" fmla="*/ 802 h 90043"/>
                              <a:gd name="T12" fmla="*/ 415 w 41523"/>
                              <a:gd name="T13" fmla="*/ 802 h 90043"/>
                              <a:gd name="T14" fmla="*/ 415 w 41523"/>
                              <a:gd name="T15" fmla="*/ 900 h 90043"/>
                              <a:gd name="T16" fmla="*/ 414 w 41523"/>
                              <a:gd name="T17" fmla="*/ 900 h 90043"/>
                              <a:gd name="T18" fmla="*/ 196 w 41523"/>
                              <a:gd name="T19" fmla="*/ 841 h 90043"/>
                              <a:gd name="T20" fmla="*/ 50 w 41523"/>
                              <a:gd name="T21" fmla="*/ 680 h 90043"/>
                              <a:gd name="T22" fmla="*/ 0 w 41523"/>
                              <a:gd name="T23" fmla="*/ 462 h 90043"/>
                              <a:gd name="T24" fmla="*/ 116 w 41523"/>
                              <a:gd name="T25" fmla="*/ 123 h 90043"/>
                              <a:gd name="T26" fmla="*/ 249 w 41523"/>
                              <a:gd name="T27" fmla="*/ 31 h 90043"/>
                              <a:gd name="T28" fmla="*/ 415 w 41523"/>
                              <a:gd name="T29" fmla="*/ 0 h 900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3">
                                <a:moveTo>
                                  <a:pt x="41523" y="0"/>
                                </a:moveTo>
                                <a:lnTo>
                                  <a:pt x="41523" y="10034"/>
                                </a:lnTo>
                                <a:lnTo>
                                  <a:pt x="20606" y="18400"/>
                                </a:lnTo>
                                <a:cubicBezTo>
                                  <a:pt x="14736" y="23911"/>
                                  <a:pt x="11864" y="33305"/>
                                  <a:pt x="11864" y="46456"/>
                                </a:cubicBezTo>
                                <a:cubicBezTo>
                                  <a:pt x="11864" y="56852"/>
                                  <a:pt x="14611" y="65119"/>
                                  <a:pt x="20231" y="71256"/>
                                </a:cubicBezTo>
                                <a:cubicBezTo>
                                  <a:pt x="25850" y="77268"/>
                                  <a:pt x="32969" y="80274"/>
                                  <a:pt x="41461" y="80274"/>
                                </a:cubicBezTo>
                                <a:lnTo>
                                  <a:pt x="41523" y="80247"/>
                                </a:lnTo>
                                <a:lnTo>
                                  <a:pt x="41523" y="90028"/>
                                </a:lnTo>
                                <a:lnTo>
                                  <a:pt x="41461" y="90043"/>
                                </a:lnTo>
                                <a:cubicBezTo>
                                  <a:pt x="33344" y="90043"/>
                                  <a:pt x="25975" y="88165"/>
                                  <a:pt x="19607" y="84157"/>
                                </a:cubicBezTo>
                                <a:cubicBezTo>
                                  <a:pt x="13112" y="80149"/>
                                  <a:pt x="8242" y="74763"/>
                                  <a:pt x="4995" y="68000"/>
                                </a:cubicBezTo>
                                <a:cubicBezTo>
                                  <a:pt x="1624" y="61111"/>
                                  <a:pt x="0" y="53846"/>
                                  <a:pt x="0" y="46206"/>
                                </a:cubicBezTo>
                                <a:cubicBezTo>
                                  <a:pt x="0" y="31802"/>
                                  <a:pt x="3871" y="20530"/>
                                  <a:pt x="11614" y="12263"/>
                                </a:cubicBezTo>
                                <a:cubicBezTo>
                                  <a:pt x="15485" y="8192"/>
                                  <a:pt x="19919" y="5124"/>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9" name="Shape 4902"/>
                        <wps:cNvSpPr>
                          <a:spLocks noChangeArrowheads="1"/>
                        </wps:cNvSpPr>
                        <wps:spPr bwMode="auto">
                          <a:xfrm>
                            <a:off x="46558" y="6040"/>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6"/>
                                </a:lnTo>
                                <a:lnTo>
                                  <a:pt x="56572" y="35696"/>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0" name="Shape 4903"/>
                        <wps:cNvSpPr>
                          <a:spLocks noChangeArrowheads="1"/>
                        </wps:cNvSpPr>
                        <wps:spPr bwMode="auto">
                          <a:xfrm>
                            <a:off x="45963" y="6024"/>
                            <a:ext cx="415" cy="900"/>
                          </a:xfrm>
                          <a:custGeom>
                            <a:avLst/>
                            <a:gdLst>
                              <a:gd name="T0" fmla="*/ 1 w 41524"/>
                              <a:gd name="T1" fmla="*/ 0 h 90039"/>
                              <a:gd name="T2" fmla="*/ 217 w 41524"/>
                              <a:gd name="T3" fmla="*/ 58 h 90039"/>
                              <a:gd name="T4" fmla="*/ 364 w 41524"/>
                              <a:gd name="T5" fmla="*/ 219 h 90039"/>
                              <a:gd name="T6" fmla="*/ 415 w 41524"/>
                              <a:gd name="T7" fmla="*/ 452 h 90039"/>
                              <a:gd name="T8" fmla="*/ 361 w 41524"/>
                              <a:gd name="T9" fmla="*/ 689 h 90039"/>
                              <a:gd name="T10" fmla="*/ 210 w 41524"/>
                              <a:gd name="T11" fmla="*/ 848 h 90039"/>
                              <a:gd name="T12" fmla="*/ 0 w 41524"/>
                              <a:gd name="T13" fmla="*/ 900 h 90039"/>
                              <a:gd name="T14" fmla="*/ 0 w 41524"/>
                              <a:gd name="T15" fmla="*/ 802 h 90039"/>
                              <a:gd name="T16" fmla="*/ 213 w 41524"/>
                              <a:gd name="T17" fmla="*/ 711 h 90039"/>
                              <a:gd name="T18" fmla="*/ 296 w 41524"/>
                              <a:gd name="T19" fmla="*/ 452 h 90039"/>
                              <a:gd name="T20" fmla="*/ 260 w 41524"/>
                              <a:gd name="T21" fmla="*/ 265 h 90039"/>
                              <a:gd name="T22" fmla="*/ 155 w 41524"/>
                              <a:gd name="T23" fmla="*/ 143 h 90039"/>
                              <a:gd name="T24" fmla="*/ 1 w 41524"/>
                              <a:gd name="T25" fmla="*/ 100 h 90039"/>
                              <a:gd name="T26" fmla="*/ 0 w 41524"/>
                              <a:gd name="T27" fmla="*/ 100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2004"/>
                                  <a:pt x="21668" y="5762"/>
                                </a:cubicBezTo>
                                <a:cubicBezTo>
                                  <a:pt x="28161" y="9644"/>
                                  <a:pt x="33031" y="15030"/>
                                  <a:pt x="36403" y="21919"/>
                                </a:cubicBezTo>
                                <a:cubicBezTo>
                                  <a:pt x="39775" y="28683"/>
                                  <a:pt x="41524" y="36573"/>
                                  <a:pt x="41524" y="45215"/>
                                </a:cubicBezTo>
                                <a:cubicBezTo>
                                  <a:pt x="41524" y="54108"/>
                                  <a:pt x="39650" y="61999"/>
                                  <a:pt x="36154" y="68888"/>
                                </a:cubicBezTo>
                                <a:cubicBezTo>
                                  <a:pt x="32657" y="75902"/>
                                  <a:pt x="27537" y="81162"/>
                                  <a:pt x="21043" y="84795"/>
                                </a:cubicBezTo>
                                <a:lnTo>
                                  <a:pt x="0" y="90039"/>
                                </a:lnTo>
                                <a:lnTo>
                                  <a:pt x="0" y="80259"/>
                                </a:lnTo>
                                <a:lnTo>
                                  <a:pt x="21292" y="71142"/>
                                </a:lnTo>
                                <a:cubicBezTo>
                                  <a:pt x="26788" y="65005"/>
                                  <a:pt x="29659" y="56363"/>
                                  <a:pt x="29659" y="45215"/>
                                </a:cubicBezTo>
                                <a:cubicBezTo>
                                  <a:pt x="29659" y="38076"/>
                                  <a:pt x="28411" y="31939"/>
                                  <a:pt x="26038" y="26553"/>
                                </a:cubicBezTo>
                                <a:cubicBezTo>
                                  <a:pt x="23665" y="21292"/>
                                  <a:pt x="20169" y="17285"/>
                                  <a:pt x="15548" y="14279"/>
                                </a:cubicBezTo>
                                <a:cubicBezTo>
                                  <a:pt x="10927" y="11398"/>
                                  <a:pt x="5807" y="10020"/>
                                  <a:pt x="63" y="10020"/>
                                </a:cubicBezTo>
                                <a:lnTo>
                                  <a:pt x="0" y="10046"/>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1" name="Shape 4904"/>
                        <wps:cNvSpPr>
                          <a:spLocks noChangeArrowheads="1"/>
                        </wps:cNvSpPr>
                        <wps:spPr bwMode="auto">
                          <a:xfrm>
                            <a:off x="43706" y="4155"/>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2" name="Shape 4905"/>
                        <wps:cNvSpPr>
                          <a:spLocks noChangeArrowheads="1"/>
                        </wps:cNvSpPr>
                        <wps:spPr bwMode="auto">
                          <a:xfrm>
                            <a:off x="46106"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3" name="Shape 4906"/>
                        <wps:cNvSpPr>
                          <a:spLocks noChangeArrowheads="1"/>
                        </wps:cNvSpPr>
                        <wps:spPr bwMode="auto">
                          <a:xfrm>
                            <a:off x="45638"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4" name="Shape 4907"/>
                        <wps:cNvSpPr>
                          <a:spLocks noChangeArrowheads="1"/>
                        </wps:cNvSpPr>
                        <wps:spPr bwMode="auto">
                          <a:xfrm>
                            <a:off x="44956" y="2273"/>
                            <a:ext cx="2003" cy="2272"/>
                          </a:xfrm>
                          <a:custGeom>
                            <a:avLst/>
                            <a:gdLst>
                              <a:gd name="T0" fmla="*/ 0 w 200310"/>
                              <a:gd name="T1" fmla="*/ 1961 h 227204"/>
                              <a:gd name="T2" fmla="*/ 1826 w 200310"/>
                              <a:gd name="T3" fmla="*/ 1259 h 227204"/>
                              <a:gd name="T4" fmla="*/ 1761 w 200310"/>
                              <a:gd name="T5" fmla="*/ 0 h 227204"/>
                              <a:gd name="T6" fmla="*/ 0 60000 65536"/>
                              <a:gd name="T7" fmla="*/ 0 60000 65536"/>
                              <a:gd name="T8" fmla="*/ 0 60000 65536"/>
                            </a:gdLst>
                            <a:ahLst/>
                            <a:cxnLst>
                              <a:cxn ang="T6">
                                <a:pos x="T0" y="T1"/>
                              </a:cxn>
                              <a:cxn ang="T7">
                                <a:pos x="T2" y="T3"/>
                              </a:cxn>
                              <a:cxn ang="T8">
                                <a:pos x="T4" y="T5"/>
                              </a:cxn>
                            </a:cxnLst>
                            <a:rect l="0" t="0" r="r" b="b"/>
                            <a:pathLst>
                              <a:path w="200310" h="227204">
                                <a:moveTo>
                                  <a:pt x="0" y="196142"/>
                                </a:moveTo>
                                <a:cubicBezTo>
                                  <a:pt x="69809" y="227204"/>
                                  <a:pt x="151607" y="195766"/>
                                  <a:pt x="182577" y="125876"/>
                                </a:cubicBezTo>
                                <a:cubicBezTo>
                                  <a:pt x="200310" y="85921"/>
                                  <a:pt x="197813" y="37826"/>
                                  <a:pt x="176084"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5" name="Shape 4908"/>
                        <wps:cNvSpPr>
                          <a:spLocks noChangeArrowheads="1"/>
                        </wps:cNvSpPr>
                        <wps:spPr bwMode="auto">
                          <a:xfrm>
                            <a:off x="44321" y="3661"/>
                            <a:ext cx="891" cy="831"/>
                          </a:xfrm>
                          <a:custGeom>
                            <a:avLst/>
                            <a:gdLst>
                              <a:gd name="T0" fmla="*/ 0 w 89165"/>
                              <a:gd name="T1" fmla="*/ 0 h 83166"/>
                              <a:gd name="T2" fmla="*/ 39 w 89165"/>
                              <a:gd name="T3" fmla="*/ 20 h 83166"/>
                              <a:gd name="T4" fmla="*/ 139 w 89165"/>
                              <a:gd name="T5" fmla="*/ 74 h 83166"/>
                              <a:gd name="T6" fmla="*/ 282 w 89165"/>
                              <a:gd name="T7" fmla="*/ 149 h 83166"/>
                              <a:gd name="T8" fmla="*/ 609 w 89165"/>
                              <a:gd name="T9" fmla="*/ 322 h 83166"/>
                              <a:gd name="T10" fmla="*/ 751 w 89165"/>
                              <a:gd name="T11" fmla="*/ 397 h 83166"/>
                              <a:gd name="T12" fmla="*/ 852 w 89165"/>
                              <a:gd name="T13" fmla="*/ 451 h 83166"/>
                              <a:gd name="T14" fmla="*/ 891 w 89165"/>
                              <a:gd name="T15" fmla="*/ 471 h 83166"/>
                              <a:gd name="T16" fmla="*/ 861 w 89165"/>
                              <a:gd name="T17" fmla="*/ 476 h 83166"/>
                              <a:gd name="T18" fmla="*/ 829 w 89165"/>
                              <a:gd name="T19" fmla="*/ 482 h 83166"/>
                              <a:gd name="T20" fmla="*/ 790 w 89165"/>
                              <a:gd name="T21" fmla="*/ 492 h 83166"/>
                              <a:gd name="T22" fmla="*/ 746 w 89165"/>
                              <a:gd name="T23" fmla="*/ 506 h 83166"/>
                              <a:gd name="T24" fmla="*/ 705 w 89165"/>
                              <a:gd name="T25" fmla="*/ 523 h 83166"/>
                              <a:gd name="T26" fmla="*/ 666 w 89165"/>
                              <a:gd name="T27" fmla="*/ 546 h 83166"/>
                              <a:gd name="T28" fmla="*/ 611 w 89165"/>
                              <a:gd name="T29" fmla="*/ 607 h 83166"/>
                              <a:gd name="T30" fmla="*/ 579 w 89165"/>
                              <a:gd name="T31" fmla="*/ 692 h 83166"/>
                              <a:gd name="T32" fmla="*/ 570 w 89165"/>
                              <a:gd name="T33" fmla="*/ 736 h 83166"/>
                              <a:gd name="T34" fmla="*/ 564 w 89165"/>
                              <a:gd name="T35" fmla="*/ 776 h 83166"/>
                              <a:gd name="T36" fmla="*/ 559 w 89165"/>
                              <a:gd name="T37" fmla="*/ 831 h 83166"/>
                              <a:gd name="T38" fmla="*/ 535 w 89165"/>
                              <a:gd name="T39" fmla="*/ 803 h 83166"/>
                              <a:gd name="T40" fmla="*/ 472 w 89165"/>
                              <a:gd name="T41" fmla="*/ 708 h 83166"/>
                              <a:gd name="T42" fmla="*/ 382 w 89165"/>
                              <a:gd name="T43" fmla="*/ 573 h 83166"/>
                              <a:gd name="T44" fmla="*/ 280 w 89165"/>
                              <a:gd name="T45" fmla="*/ 419 h 83166"/>
                              <a:gd name="T46" fmla="*/ 177 w 89165"/>
                              <a:gd name="T47" fmla="*/ 265 h 83166"/>
                              <a:gd name="T48" fmla="*/ 87 w 89165"/>
                              <a:gd name="T49" fmla="*/ 131 h 83166"/>
                              <a:gd name="T50" fmla="*/ 24 w 89165"/>
                              <a:gd name="T51" fmla="*/ 36 h 83166"/>
                              <a:gd name="T52" fmla="*/ 0 w 89165"/>
                              <a:gd name="T53" fmla="*/ 0 h 831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9165" h="83166">
                                <a:moveTo>
                                  <a:pt x="0" y="0"/>
                                </a:moveTo>
                                <a:lnTo>
                                  <a:pt x="3871" y="2004"/>
                                </a:lnTo>
                                <a:lnTo>
                                  <a:pt x="13861" y="7389"/>
                                </a:lnTo>
                                <a:lnTo>
                                  <a:pt x="28223" y="14905"/>
                                </a:lnTo>
                                <a:lnTo>
                                  <a:pt x="60942" y="32190"/>
                                </a:lnTo>
                                <a:lnTo>
                                  <a:pt x="75178" y="39705"/>
                                </a:lnTo>
                                <a:lnTo>
                                  <a:pt x="85294" y="45090"/>
                                </a:lnTo>
                                <a:lnTo>
                                  <a:pt x="89165" y="47094"/>
                                </a:lnTo>
                                <a:lnTo>
                                  <a:pt x="86168" y="47595"/>
                                </a:lnTo>
                                <a:lnTo>
                                  <a:pt x="82921" y="48221"/>
                                </a:lnTo>
                                <a:lnTo>
                                  <a:pt x="79049" y="49223"/>
                                </a:lnTo>
                                <a:lnTo>
                                  <a:pt x="74679" y="50601"/>
                                </a:lnTo>
                                <a:lnTo>
                                  <a:pt x="70558" y="52355"/>
                                </a:lnTo>
                                <a:lnTo>
                                  <a:pt x="66687" y="54609"/>
                                </a:lnTo>
                                <a:lnTo>
                                  <a:pt x="61192" y="60747"/>
                                </a:lnTo>
                                <a:lnTo>
                                  <a:pt x="57945" y="69263"/>
                                </a:lnTo>
                                <a:lnTo>
                                  <a:pt x="57071" y="73647"/>
                                </a:lnTo>
                                <a:lnTo>
                                  <a:pt x="56446" y="77655"/>
                                </a:lnTo>
                                <a:lnTo>
                                  <a:pt x="55947" y="83166"/>
                                </a:lnTo>
                                <a:lnTo>
                                  <a:pt x="53574" y="80411"/>
                                </a:lnTo>
                                <a:lnTo>
                                  <a:pt x="47205" y="70892"/>
                                </a:lnTo>
                                <a:lnTo>
                                  <a:pt x="38213" y="57365"/>
                                </a:lnTo>
                                <a:lnTo>
                                  <a:pt x="27973" y="41959"/>
                                </a:lnTo>
                                <a:lnTo>
                                  <a:pt x="17732" y="26553"/>
                                </a:lnTo>
                                <a:lnTo>
                                  <a:pt x="8741" y="13151"/>
                                </a:lnTo>
                                <a:lnTo>
                                  <a:pt x="2373" y="3632"/>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6" name="Shape 4909"/>
                        <wps:cNvSpPr>
                          <a:spLocks noChangeArrowheads="1"/>
                        </wps:cNvSpPr>
                        <wps:spPr bwMode="auto">
                          <a:xfrm>
                            <a:off x="44321" y="3661"/>
                            <a:ext cx="891" cy="840"/>
                          </a:xfrm>
                          <a:custGeom>
                            <a:avLst/>
                            <a:gdLst>
                              <a:gd name="T0" fmla="*/ 0 w 89165"/>
                              <a:gd name="T1" fmla="*/ 0 h 84043"/>
                              <a:gd name="T2" fmla="*/ 891 w 89165"/>
                              <a:gd name="T3" fmla="*/ 471 h 84043"/>
                              <a:gd name="T4" fmla="*/ 634 w 89165"/>
                              <a:gd name="T5" fmla="*/ 573 h 84043"/>
                              <a:gd name="T6" fmla="*/ 559 w 89165"/>
                              <a:gd name="T7" fmla="*/ 840 h 84043"/>
                              <a:gd name="T8" fmla="*/ 0 w 89165"/>
                              <a:gd name="T9" fmla="*/ 0 h 84043"/>
                              <a:gd name="T10" fmla="*/ 0 w 89165"/>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5" h="84043">
                                <a:moveTo>
                                  <a:pt x="0" y="0"/>
                                </a:moveTo>
                                <a:cubicBezTo>
                                  <a:pt x="0" y="0"/>
                                  <a:pt x="89165" y="47094"/>
                                  <a:pt x="89165" y="47094"/>
                                </a:cubicBezTo>
                                <a:cubicBezTo>
                                  <a:pt x="89165" y="47094"/>
                                  <a:pt x="70558" y="49474"/>
                                  <a:pt x="63440" y="57365"/>
                                </a:cubicBezTo>
                                <a:cubicBezTo>
                                  <a:pt x="56446"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7" name="Shape 4910"/>
                        <wps:cNvSpPr>
                          <a:spLocks noChangeArrowheads="1"/>
                        </wps:cNvSpPr>
                        <wps:spPr bwMode="auto">
                          <a:xfrm>
                            <a:off x="40649" y="5373"/>
                            <a:ext cx="1197" cy="2682"/>
                          </a:xfrm>
                          <a:custGeom>
                            <a:avLst/>
                            <a:gdLst>
                              <a:gd name="T0" fmla="*/ 1197 w 119762"/>
                              <a:gd name="T1" fmla="*/ 0 h 268287"/>
                              <a:gd name="T2" fmla="*/ 201 w 119762"/>
                              <a:gd name="T3" fmla="*/ 1730 h 268287"/>
                              <a:gd name="T4" fmla="*/ 1053 w 119762"/>
                              <a:gd name="T5" fmla="*/ 2682 h 268287"/>
                              <a:gd name="T6" fmla="*/ 0 60000 65536"/>
                              <a:gd name="T7" fmla="*/ 0 60000 65536"/>
                              <a:gd name="T8" fmla="*/ 0 60000 65536"/>
                            </a:gdLst>
                            <a:ahLst/>
                            <a:cxnLst>
                              <a:cxn ang="T6">
                                <a:pos x="T0" y="T1"/>
                              </a:cxn>
                              <a:cxn ang="T7">
                                <a:pos x="T2" y="T3"/>
                              </a:cxn>
                              <a:cxn ang="T8">
                                <a:pos x="T4" y="T5"/>
                              </a:cxn>
                            </a:cxnLst>
                            <a:rect l="0" t="0" r="r" b="b"/>
                            <a:pathLst>
                              <a:path w="119762" h="268287">
                                <a:moveTo>
                                  <a:pt x="119762" y="0"/>
                                </a:moveTo>
                                <a:cubicBezTo>
                                  <a:pt x="44583" y="20291"/>
                                  <a:pt x="0" y="97820"/>
                                  <a:pt x="20107" y="173096"/>
                                </a:cubicBezTo>
                                <a:cubicBezTo>
                                  <a:pt x="31595" y="215932"/>
                                  <a:pt x="64190" y="252380"/>
                                  <a:pt x="105401" y="268287"/>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8" name="Shape 4911"/>
                        <wps:cNvSpPr>
                          <a:spLocks noChangeArrowheads="1"/>
                        </wps:cNvSpPr>
                        <wps:spPr bwMode="auto">
                          <a:xfrm>
                            <a:off x="41561" y="7803"/>
                            <a:ext cx="1014" cy="499"/>
                          </a:xfrm>
                          <a:custGeom>
                            <a:avLst/>
                            <a:gdLst>
                              <a:gd name="T0" fmla="*/ 37 w 101404"/>
                              <a:gd name="T1" fmla="*/ 0 h 49975"/>
                              <a:gd name="T2" fmla="*/ 75 w 101404"/>
                              <a:gd name="T3" fmla="*/ 8 h 49975"/>
                              <a:gd name="T4" fmla="*/ 186 w 101404"/>
                              <a:gd name="T5" fmla="*/ 41 h 49975"/>
                              <a:gd name="T6" fmla="*/ 342 w 101404"/>
                              <a:gd name="T7" fmla="*/ 91 h 49975"/>
                              <a:gd name="T8" fmla="*/ 703 w 101404"/>
                              <a:gd name="T9" fmla="*/ 203 h 49975"/>
                              <a:gd name="T10" fmla="*/ 860 w 101404"/>
                              <a:gd name="T11" fmla="*/ 253 h 49975"/>
                              <a:gd name="T12" fmla="*/ 972 w 101404"/>
                              <a:gd name="T13" fmla="*/ 286 h 49975"/>
                              <a:gd name="T14" fmla="*/ 1014 w 101404"/>
                              <a:gd name="T15" fmla="*/ 300 h 49975"/>
                              <a:gd name="T16" fmla="*/ 970 w 101404"/>
                              <a:gd name="T17" fmla="*/ 309 h 49975"/>
                              <a:gd name="T18" fmla="*/ 855 w 101404"/>
                              <a:gd name="T19" fmla="*/ 331 h 49975"/>
                              <a:gd name="T20" fmla="*/ 693 w 101404"/>
                              <a:gd name="T21" fmla="*/ 363 h 49975"/>
                              <a:gd name="T22" fmla="*/ 507 w 101404"/>
                              <a:gd name="T23" fmla="*/ 399 h 49975"/>
                              <a:gd name="T24" fmla="*/ 321 w 101404"/>
                              <a:gd name="T25" fmla="*/ 435 h 49975"/>
                              <a:gd name="T26" fmla="*/ 159 w 101404"/>
                              <a:gd name="T27" fmla="*/ 468 h 49975"/>
                              <a:gd name="T28" fmla="*/ 44 w 101404"/>
                              <a:gd name="T29" fmla="*/ 490 h 49975"/>
                              <a:gd name="T30" fmla="*/ 0 w 101404"/>
                              <a:gd name="T31" fmla="*/ 499 h 49975"/>
                              <a:gd name="T32" fmla="*/ 6 w 101404"/>
                              <a:gd name="T33" fmla="*/ 493 h 49975"/>
                              <a:gd name="T34" fmla="*/ 21 w 101404"/>
                              <a:gd name="T35" fmla="*/ 475 h 49975"/>
                              <a:gd name="T36" fmla="*/ 42 w 101404"/>
                              <a:gd name="T37" fmla="*/ 450 h 49975"/>
                              <a:gd name="T38" fmla="*/ 67 w 101404"/>
                              <a:gd name="T39" fmla="*/ 418 h 49975"/>
                              <a:gd name="T40" fmla="*/ 94 w 101404"/>
                              <a:gd name="T41" fmla="*/ 379 h 49975"/>
                              <a:gd name="T42" fmla="*/ 116 w 101404"/>
                              <a:gd name="T43" fmla="*/ 338 h 49975"/>
                              <a:gd name="T44" fmla="*/ 141 w 101404"/>
                              <a:gd name="T45" fmla="*/ 253 h 49975"/>
                              <a:gd name="T46" fmla="*/ 139 w 101404"/>
                              <a:gd name="T47" fmla="*/ 210 h 49975"/>
                              <a:gd name="T48" fmla="*/ 110 w 101404"/>
                              <a:gd name="T49" fmla="*/ 123 h 49975"/>
                              <a:gd name="T50" fmla="*/ 89 w 101404"/>
                              <a:gd name="T51" fmla="*/ 83 h 49975"/>
                              <a:gd name="T52" fmla="*/ 69 w 101404"/>
                              <a:gd name="T53" fmla="*/ 46 h 49975"/>
                              <a:gd name="T54" fmla="*/ 50 w 101404"/>
                              <a:gd name="T55" fmla="*/ 19 h 49975"/>
                              <a:gd name="T56" fmla="*/ 37 w 101404"/>
                              <a:gd name="T57" fmla="*/ 0 h 499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404" h="49975">
                                <a:moveTo>
                                  <a:pt x="3746" y="0"/>
                                </a:moveTo>
                                <a:lnTo>
                                  <a:pt x="7493" y="752"/>
                                </a:lnTo>
                                <a:lnTo>
                                  <a:pt x="18607" y="4133"/>
                                </a:lnTo>
                                <a:lnTo>
                                  <a:pt x="34217" y="9144"/>
                                </a:lnTo>
                                <a:lnTo>
                                  <a:pt x="70308" y="20291"/>
                                </a:lnTo>
                                <a:lnTo>
                                  <a:pt x="86044" y="25301"/>
                                </a:lnTo>
                                <a:lnTo>
                                  <a:pt x="97158" y="28682"/>
                                </a:lnTo>
                                <a:lnTo>
                                  <a:pt x="101404" y="30060"/>
                                </a:lnTo>
                                <a:lnTo>
                                  <a:pt x="97033" y="30937"/>
                                </a:lnTo>
                                <a:lnTo>
                                  <a:pt x="85544" y="33191"/>
                                </a:lnTo>
                                <a:lnTo>
                                  <a:pt x="69310" y="36323"/>
                                </a:lnTo>
                                <a:lnTo>
                                  <a:pt x="50702" y="39955"/>
                                </a:lnTo>
                                <a:lnTo>
                                  <a:pt x="32095" y="43587"/>
                                </a:lnTo>
                                <a:lnTo>
                                  <a:pt x="15859" y="46844"/>
                                </a:lnTo>
                                <a:lnTo>
                                  <a:pt x="4371" y="49099"/>
                                </a:lnTo>
                                <a:lnTo>
                                  <a:pt x="0" y="49975"/>
                                </a:lnTo>
                                <a:lnTo>
                                  <a:pt x="625" y="49349"/>
                                </a:lnTo>
                                <a:lnTo>
                                  <a:pt x="2123" y="47595"/>
                                </a:lnTo>
                                <a:lnTo>
                                  <a:pt x="4245" y="45090"/>
                                </a:lnTo>
                                <a:lnTo>
                                  <a:pt x="6744" y="41834"/>
                                </a:lnTo>
                                <a:lnTo>
                                  <a:pt x="9366" y="37951"/>
                                </a:lnTo>
                                <a:lnTo>
                                  <a:pt x="11614" y="33818"/>
                                </a:lnTo>
                                <a:lnTo>
                                  <a:pt x="14112" y="25301"/>
                                </a:lnTo>
                                <a:lnTo>
                                  <a:pt x="13862" y="21042"/>
                                </a:lnTo>
                                <a:lnTo>
                                  <a:pt x="10989" y="12274"/>
                                </a:lnTo>
                                <a:lnTo>
                                  <a:pt x="8866" y="8267"/>
                                </a:lnTo>
                                <a:lnTo>
                                  <a:pt x="6869" y="4635"/>
                                </a:lnTo>
                                <a:lnTo>
                                  <a:pt x="4995" y="1879"/>
                                </a:lnTo>
                                <a:lnTo>
                                  <a:pt x="374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9" name="Shape 4912"/>
                        <wps:cNvSpPr>
                          <a:spLocks noChangeArrowheads="1"/>
                        </wps:cNvSpPr>
                        <wps:spPr bwMode="auto">
                          <a:xfrm>
                            <a:off x="41561" y="7796"/>
                            <a:ext cx="1014" cy="506"/>
                          </a:xfrm>
                          <a:custGeom>
                            <a:avLst/>
                            <a:gdLst>
                              <a:gd name="T0" fmla="*/ 1014 w 101404"/>
                              <a:gd name="T1" fmla="*/ 307 h 50601"/>
                              <a:gd name="T2" fmla="*/ 0 w 101404"/>
                              <a:gd name="T3" fmla="*/ 506 h 50601"/>
                              <a:gd name="T4" fmla="*/ 141 w 101404"/>
                              <a:gd name="T5" fmla="*/ 259 h 50601"/>
                              <a:gd name="T6" fmla="*/ 32 w 101404"/>
                              <a:gd name="T7" fmla="*/ 0 h 50601"/>
                              <a:gd name="T8" fmla="*/ 1014 w 101404"/>
                              <a:gd name="T9" fmla="*/ 307 h 50601"/>
                              <a:gd name="T10" fmla="*/ 1014 w 101404"/>
                              <a:gd name="T11" fmla="*/ 307 h 506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404" h="50601">
                                <a:moveTo>
                                  <a:pt x="101404" y="30687"/>
                                </a:moveTo>
                                <a:cubicBezTo>
                                  <a:pt x="101404" y="30687"/>
                                  <a:pt x="0" y="50601"/>
                                  <a:pt x="0" y="50601"/>
                                </a:cubicBezTo>
                                <a:cubicBezTo>
                                  <a:pt x="0" y="50601"/>
                                  <a:pt x="13362" y="37074"/>
                                  <a:pt x="14112" y="25927"/>
                                </a:cubicBezTo>
                                <a:cubicBezTo>
                                  <a:pt x="14736" y="14905"/>
                                  <a:pt x="3247" y="0"/>
                                  <a:pt x="3247" y="0"/>
                                </a:cubicBezTo>
                                <a:cubicBezTo>
                                  <a:pt x="3247" y="0"/>
                                  <a:pt x="101404" y="30687"/>
                                  <a:pt x="101404" y="30687"/>
                                </a:cubicBezTo>
                                <a:cubicBezTo>
                                  <a:pt x="101404" y="30687"/>
                                  <a:pt x="101404" y="30687"/>
                                  <a:pt x="101404" y="30687"/>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0" name="Shape 4918"/>
                        <wps:cNvSpPr>
                          <a:spLocks noChangeArrowheads="1"/>
                        </wps:cNvSpPr>
                        <wps:spPr bwMode="auto">
                          <a:xfrm>
                            <a:off x="3711" y="402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1"/>
                                </a:cubicBezTo>
                                <a:lnTo>
                                  <a:pt x="63927" y="27931"/>
                                </a:lnTo>
                                <a:cubicBezTo>
                                  <a:pt x="61916" y="21668"/>
                                  <a:pt x="58994" y="17034"/>
                                  <a:pt x="55173" y="14153"/>
                                </a:cubicBezTo>
                                <a:cubicBezTo>
                                  <a:pt x="51339" y="11273"/>
                                  <a:pt x="46531" y="9769"/>
                                  <a:pt x="40724" y="9769"/>
                                </a:cubicBezTo>
                                <a:cubicBezTo>
                                  <a:pt x="34055" y="9769"/>
                                  <a:pt x="28486" y="11398"/>
                                  <a:pt x="24002" y="14654"/>
                                </a:cubicBezTo>
                                <a:cubicBezTo>
                                  <a:pt x="19519" y="17786"/>
                                  <a:pt x="16372" y="22169"/>
                                  <a:pt x="14561" y="27555"/>
                                </a:cubicBezTo>
                                <a:cubicBezTo>
                                  <a:pt x="12738" y="32941"/>
                                  <a:pt x="11839" y="38452"/>
                                  <a:pt x="11839" y="44214"/>
                                </a:cubicBezTo>
                                <a:cubicBezTo>
                                  <a:pt x="11839" y="51603"/>
                                  <a:pt x="12913" y="58116"/>
                                  <a:pt x="15061" y="63627"/>
                                </a:cubicBezTo>
                                <a:cubicBezTo>
                                  <a:pt x="17209" y="69138"/>
                                  <a:pt x="20556" y="73272"/>
                                  <a:pt x="25101" y="76027"/>
                                </a:cubicBezTo>
                                <a:cubicBezTo>
                                  <a:pt x="29635" y="78783"/>
                                  <a:pt x="34542" y="80035"/>
                                  <a:pt x="39837" y="80035"/>
                                </a:cubicBezTo>
                                <a:cubicBezTo>
                                  <a:pt x="46269" y="80035"/>
                                  <a:pt x="51714" y="78281"/>
                                  <a:pt x="56172" y="74524"/>
                                </a:cubicBezTo>
                                <a:cubicBezTo>
                                  <a:pt x="60630" y="70767"/>
                                  <a:pt x="63652" y="65256"/>
                                  <a:pt x="65238" y="57991"/>
                                </a:cubicBezTo>
                                <a:lnTo>
                                  <a:pt x="76715" y="60871"/>
                                </a:lnTo>
                                <a:cubicBezTo>
                                  <a:pt x="74317" y="70265"/>
                                  <a:pt x="69984" y="77530"/>
                                  <a:pt x="63727" y="82540"/>
                                </a:cubicBezTo>
                                <a:cubicBezTo>
                                  <a:pt x="57471" y="87425"/>
                                  <a:pt x="49828"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6"/>
                                  <a:pt x="1723" y="27305"/>
                                  <a:pt x="5170" y="20541"/>
                                </a:cubicBezTo>
                                <a:cubicBezTo>
                                  <a:pt x="8629" y="13777"/>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1" name="Shape 4919"/>
                        <wps:cNvSpPr>
                          <a:spLocks noChangeArrowheads="1"/>
                        </wps:cNvSpPr>
                        <wps:spPr bwMode="auto">
                          <a:xfrm>
                            <a:off x="3748"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7" y="35821"/>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2" name="Shape 4920"/>
                        <wps:cNvSpPr>
                          <a:spLocks noChangeArrowheads="1"/>
                        </wps:cNvSpPr>
                        <wps:spPr bwMode="auto">
                          <a:xfrm>
                            <a:off x="4101"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3" name="Shape 4921"/>
                        <wps:cNvSpPr>
                          <a:spLocks noChangeArrowheads="1"/>
                        </wps:cNvSpPr>
                        <wps:spPr bwMode="auto">
                          <a:xfrm>
                            <a:off x="3748" y="283"/>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4" name="Shape 4922"/>
                        <wps:cNvSpPr>
                          <a:spLocks noChangeArrowheads="1"/>
                        </wps:cNvSpPr>
                        <wps:spPr bwMode="auto">
                          <a:xfrm>
                            <a:off x="4101" y="1407"/>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5" name="Shape 4923"/>
                        <wps:cNvSpPr>
                          <a:spLocks noChangeArrowheads="1"/>
                        </wps:cNvSpPr>
                        <wps:spPr bwMode="auto">
                          <a:xfrm>
                            <a:off x="7418" y="4025"/>
                            <a:ext cx="415" cy="900"/>
                          </a:xfrm>
                          <a:custGeom>
                            <a:avLst/>
                            <a:gdLst>
                              <a:gd name="T0" fmla="*/ 415 w 41504"/>
                              <a:gd name="T1" fmla="*/ 0 h 90045"/>
                              <a:gd name="T2" fmla="*/ 415 w 41504"/>
                              <a:gd name="T3" fmla="*/ 99 h 90045"/>
                              <a:gd name="T4" fmla="*/ 206 w 41504"/>
                              <a:gd name="T5" fmla="*/ 183 h 90045"/>
                              <a:gd name="T6" fmla="*/ 118 w 41504"/>
                              <a:gd name="T7" fmla="*/ 463 h 90045"/>
                              <a:gd name="T8" fmla="*/ 203 w 41504"/>
                              <a:gd name="T9" fmla="*/ 711 h 90045"/>
                              <a:gd name="T10" fmla="*/ 414 w 41504"/>
                              <a:gd name="T11" fmla="*/ 801 h 90045"/>
                              <a:gd name="T12" fmla="*/ 415 w 41504"/>
                              <a:gd name="T13" fmla="*/ 801 h 90045"/>
                              <a:gd name="T14" fmla="*/ 415 w 41504"/>
                              <a:gd name="T15" fmla="*/ 900 h 90045"/>
                              <a:gd name="T16" fmla="*/ 415 w 41504"/>
                              <a:gd name="T17" fmla="*/ 900 h 90045"/>
                              <a:gd name="T18" fmla="*/ 196 w 41504"/>
                              <a:gd name="T19" fmla="*/ 841 h 90045"/>
                              <a:gd name="T20" fmla="*/ 50 w 41504"/>
                              <a:gd name="T21" fmla="*/ 678 h 90045"/>
                              <a:gd name="T22" fmla="*/ 0 w 41504"/>
                              <a:gd name="T23" fmla="*/ 462 h 90045"/>
                              <a:gd name="T24" fmla="*/ 116 w 41504"/>
                              <a:gd name="T25" fmla="*/ 123 h 90045"/>
                              <a:gd name="T26" fmla="*/ 249 w 41504"/>
                              <a:gd name="T27" fmla="*/ 31 h 90045"/>
                              <a:gd name="T28" fmla="*/ 415 w 41504"/>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4" h="90045">
                                <a:moveTo>
                                  <a:pt x="41504" y="0"/>
                                </a:moveTo>
                                <a:lnTo>
                                  <a:pt x="41504" y="9932"/>
                                </a:lnTo>
                                <a:lnTo>
                                  <a:pt x="20631" y="18276"/>
                                </a:lnTo>
                                <a:cubicBezTo>
                                  <a:pt x="14774" y="23912"/>
                                  <a:pt x="11839" y="33306"/>
                                  <a:pt x="11839" y="46332"/>
                                </a:cubicBezTo>
                                <a:cubicBezTo>
                                  <a:pt x="11839" y="56853"/>
                                  <a:pt x="14661" y="65120"/>
                                  <a:pt x="20281" y="71132"/>
                                </a:cubicBezTo>
                                <a:cubicBezTo>
                                  <a:pt x="25901" y="77144"/>
                                  <a:pt x="32957" y="80150"/>
                                  <a:pt x="41448" y="80150"/>
                                </a:cubicBezTo>
                                <a:lnTo>
                                  <a:pt x="41504" y="80126"/>
                                </a:lnTo>
                                <a:lnTo>
                                  <a:pt x="41504" y="90043"/>
                                </a:lnTo>
                                <a:lnTo>
                                  <a:pt x="41498" y="90045"/>
                                </a:lnTo>
                                <a:cubicBezTo>
                                  <a:pt x="33331" y="90045"/>
                                  <a:pt x="26038" y="88040"/>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6" name="Shape 4924"/>
                        <wps:cNvSpPr>
                          <a:spLocks noChangeArrowheads="1"/>
                        </wps:cNvSpPr>
                        <wps:spPr bwMode="auto">
                          <a:xfrm>
                            <a:off x="7833" y="4025"/>
                            <a:ext cx="415" cy="900"/>
                          </a:xfrm>
                          <a:custGeom>
                            <a:avLst/>
                            <a:gdLst>
                              <a:gd name="T0" fmla="*/ 1 w 41505"/>
                              <a:gd name="T1" fmla="*/ 0 h 90054"/>
                              <a:gd name="T2" fmla="*/ 217 w 41505"/>
                              <a:gd name="T3" fmla="*/ 58 h 90054"/>
                              <a:gd name="T4" fmla="*/ 364 w 41505"/>
                              <a:gd name="T5" fmla="*/ 218 h 90054"/>
                              <a:gd name="T6" fmla="*/ 415 w 41505"/>
                              <a:gd name="T7" fmla="*/ 452 h 90054"/>
                              <a:gd name="T8" fmla="*/ 362 w 41505"/>
                              <a:gd name="T9" fmla="*/ 688 h 90054"/>
                              <a:gd name="T10" fmla="*/ 211 w 41505"/>
                              <a:gd name="T11" fmla="*/ 846 h 90054"/>
                              <a:gd name="T12" fmla="*/ 0 w 41505"/>
                              <a:gd name="T13" fmla="*/ 900 h 90054"/>
                              <a:gd name="T14" fmla="*/ 0 w 41505"/>
                              <a:gd name="T15" fmla="*/ 801 h 90054"/>
                              <a:gd name="T16" fmla="*/ 213 w 41505"/>
                              <a:gd name="T17" fmla="*/ 710 h 90054"/>
                              <a:gd name="T18" fmla="*/ 297 w 41505"/>
                              <a:gd name="T19" fmla="*/ 451 h 90054"/>
                              <a:gd name="T20" fmla="*/ 261 w 41505"/>
                              <a:gd name="T21" fmla="*/ 265 h 90054"/>
                              <a:gd name="T22" fmla="*/ 156 w 41505"/>
                              <a:gd name="T23" fmla="*/ 143 h 90054"/>
                              <a:gd name="T24" fmla="*/ 1 w 41505"/>
                              <a:gd name="T25" fmla="*/ 99 h 90054"/>
                              <a:gd name="T26" fmla="*/ 0 w 41505"/>
                              <a:gd name="T27" fmla="*/ 99 h 90054"/>
                              <a:gd name="T28" fmla="*/ 0 w 41505"/>
                              <a:gd name="T29" fmla="*/ 0 h 90054"/>
                              <a:gd name="T30" fmla="*/ 1 w 41505"/>
                              <a:gd name="T31" fmla="*/ 0 h 900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5" h="90054">
                                <a:moveTo>
                                  <a:pt x="56" y="0"/>
                                </a:moveTo>
                                <a:cubicBezTo>
                                  <a:pt x="8074" y="0"/>
                                  <a:pt x="15292" y="1879"/>
                                  <a:pt x="21723" y="5761"/>
                                </a:cubicBezTo>
                                <a:cubicBezTo>
                                  <a:pt x="28155" y="9644"/>
                                  <a:pt x="33063" y="14905"/>
                                  <a:pt x="36435" y="21794"/>
                                </a:cubicBezTo>
                                <a:cubicBezTo>
                                  <a:pt x="39819" y="28682"/>
                                  <a:pt x="41505" y="36448"/>
                                  <a:pt x="41505" y="45215"/>
                                </a:cubicBezTo>
                                <a:cubicBezTo>
                                  <a:pt x="41505" y="53983"/>
                                  <a:pt x="39719" y="61874"/>
                                  <a:pt x="36172" y="68888"/>
                                </a:cubicBezTo>
                                <a:cubicBezTo>
                                  <a:pt x="32626" y="75902"/>
                                  <a:pt x="27593" y="81162"/>
                                  <a:pt x="21074" y="84669"/>
                                </a:cubicBezTo>
                                <a:lnTo>
                                  <a:pt x="0" y="90054"/>
                                </a:lnTo>
                                <a:lnTo>
                                  <a:pt x="0" y="80136"/>
                                </a:lnTo>
                                <a:lnTo>
                                  <a:pt x="21286" y="71017"/>
                                </a:lnTo>
                                <a:cubicBezTo>
                                  <a:pt x="26869" y="65005"/>
                                  <a:pt x="29666" y="56363"/>
                                  <a:pt x="29666" y="45090"/>
                                </a:cubicBezTo>
                                <a:cubicBezTo>
                                  <a:pt x="29666" y="38076"/>
                                  <a:pt x="28467" y="31813"/>
                                  <a:pt x="26082" y="26553"/>
                                </a:cubicBezTo>
                                <a:cubicBezTo>
                                  <a:pt x="23696" y="21292"/>
                                  <a:pt x="20200" y="17159"/>
                                  <a:pt x="15604" y="14279"/>
                                </a:cubicBezTo>
                                <a:cubicBezTo>
                                  <a:pt x="10996" y="11398"/>
                                  <a:pt x="5838" y="9894"/>
                                  <a:pt x="119" y="9894"/>
                                </a:cubicBezTo>
                                <a:lnTo>
                                  <a:pt x="0" y="9942"/>
                                </a:lnTo>
                                <a:lnTo>
                                  <a:pt x="0" y="10"/>
                                </a:lnTo>
                                <a:lnTo>
                                  <a:pt x="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7" name="Shape 4925"/>
                        <wps:cNvSpPr>
                          <a:spLocks noChangeArrowheads="1"/>
                        </wps:cNvSpPr>
                        <wps:spPr bwMode="auto">
                          <a:xfrm>
                            <a:off x="4740" y="443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8" name="Shape 4926"/>
                        <wps:cNvSpPr>
                          <a:spLocks noChangeArrowheads="1"/>
                        </wps:cNvSpPr>
                        <wps:spPr bwMode="auto">
                          <a:xfrm>
                            <a:off x="0" y="4040"/>
                            <a:ext cx="345" cy="870"/>
                          </a:xfrm>
                          <a:custGeom>
                            <a:avLst/>
                            <a:gdLst>
                              <a:gd name="T0" fmla="*/ 0 w 34517"/>
                              <a:gd name="T1" fmla="*/ 0 h 87049"/>
                              <a:gd name="T2" fmla="*/ 345 w 34517"/>
                              <a:gd name="T3" fmla="*/ 0 h 87049"/>
                              <a:gd name="T4" fmla="*/ 345 w 34517"/>
                              <a:gd name="T5" fmla="*/ 96 h 87049"/>
                              <a:gd name="T6" fmla="*/ 115 w 34517"/>
                              <a:gd name="T7" fmla="*/ 96 h 87049"/>
                              <a:gd name="T8" fmla="*/ 115 w 34517"/>
                              <a:gd name="T9" fmla="*/ 384 h 87049"/>
                              <a:gd name="T10" fmla="*/ 345 w 34517"/>
                              <a:gd name="T11" fmla="*/ 384 h 87049"/>
                              <a:gd name="T12" fmla="*/ 345 w 34517"/>
                              <a:gd name="T13" fmla="*/ 503 h 87049"/>
                              <a:gd name="T14" fmla="*/ 312 w 34517"/>
                              <a:gd name="T15" fmla="*/ 488 h 87049"/>
                              <a:gd name="T16" fmla="*/ 248 w 34517"/>
                              <a:gd name="T17" fmla="*/ 484 h 87049"/>
                              <a:gd name="T18" fmla="*/ 115 w 34517"/>
                              <a:gd name="T19" fmla="*/ 484 h 87049"/>
                              <a:gd name="T20" fmla="*/ 115 w 34517"/>
                              <a:gd name="T21" fmla="*/ 870 h 87049"/>
                              <a:gd name="T22" fmla="*/ 0 w 34517"/>
                              <a:gd name="T23" fmla="*/ 870 h 87049"/>
                              <a:gd name="T24" fmla="*/ 0 w 34517"/>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49">
                                <a:moveTo>
                                  <a:pt x="0" y="0"/>
                                </a:moveTo>
                                <a:lnTo>
                                  <a:pt x="34517" y="0"/>
                                </a:lnTo>
                                <a:lnTo>
                                  <a:pt x="34517" y="9644"/>
                                </a:lnTo>
                                <a:lnTo>
                                  <a:pt x="11489" y="9644"/>
                                </a:lnTo>
                                <a:lnTo>
                                  <a:pt x="11489" y="38452"/>
                                </a:lnTo>
                                <a:lnTo>
                                  <a:pt x="34517" y="38452"/>
                                </a:lnTo>
                                <a:lnTo>
                                  <a:pt x="34517" y="50353"/>
                                </a:lnTo>
                                <a:lnTo>
                                  <a:pt x="31208" y="48848"/>
                                </a:lnTo>
                                <a:cubicBezTo>
                                  <a:pt x="29897" y="48597"/>
                                  <a:pt x="27774" y="48472"/>
                                  <a:pt x="24814"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9" name="Shape 4927"/>
                        <wps:cNvSpPr>
                          <a:spLocks noChangeArrowheads="1"/>
                        </wps:cNvSpPr>
                        <wps:spPr bwMode="auto">
                          <a:xfrm>
                            <a:off x="345" y="404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39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1" y="0"/>
                                </a:lnTo>
                                <a:cubicBezTo>
                                  <a:pt x="11701" y="0"/>
                                  <a:pt x="17583" y="877"/>
                                  <a:pt x="21605" y="2380"/>
                                </a:cubicBezTo>
                                <a:cubicBezTo>
                                  <a:pt x="25638" y="4008"/>
                                  <a:pt x="28848" y="6764"/>
                                  <a:pt x="31258" y="10647"/>
                                </a:cubicBezTo>
                                <a:cubicBezTo>
                                  <a:pt x="33668" y="14655"/>
                                  <a:pt x="34867" y="19038"/>
                                  <a:pt x="34867" y="23798"/>
                                </a:cubicBezTo>
                                <a:cubicBezTo>
                                  <a:pt x="34867" y="29935"/>
                                  <a:pt x="32881" y="35196"/>
                                  <a:pt x="28885" y="39454"/>
                                </a:cubicBezTo>
                                <a:cubicBezTo>
                                  <a:pt x="24901" y="43587"/>
                                  <a:pt x="18745" y="46343"/>
                                  <a:pt x="10415" y="47470"/>
                                </a:cubicBezTo>
                                <a:cubicBezTo>
                                  <a:pt x="13462" y="48973"/>
                                  <a:pt x="15773" y="50351"/>
                                  <a:pt x="17346" y="51854"/>
                                </a:cubicBezTo>
                                <a:cubicBezTo>
                                  <a:pt x="20705" y="54860"/>
                                  <a:pt x="23877" y="58743"/>
                                  <a:pt x="26875" y="63377"/>
                                </a:cubicBezTo>
                                <a:lnTo>
                                  <a:pt x="41973" y="87049"/>
                                </a:lnTo>
                                <a:lnTo>
                                  <a:pt x="27524" y="87049"/>
                                </a:lnTo>
                                <a:lnTo>
                                  <a:pt x="16047" y="69014"/>
                                </a:lnTo>
                                <a:cubicBezTo>
                                  <a:pt x="12688" y="63753"/>
                                  <a:pt x="9928" y="59745"/>
                                  <a:pt x="7755" y="56990"/>
                                </a:cubicBezTo>
                                <a:cubicBezTo>
                                  <a:pt x="5582" y="54234"/>
                                  <a:pt x="3647" y="52230"/>
                                  <a:pt x="1923" y="51228"/>
                                </a:cubicBezTo>
                                <a:lnTo>
                                  <a:pt x="0" y="50353"/>
                                </a:lnTo>
                                <a:lnTo>
                                  <a:pt x="0" y="38452"/>
                                </a:lnTo>
                                <a:lnTo>
                                  <a:pt x="1661" y="38452"/>
                                </a:lnTo>
                                <a:cubicBezTo>
                                  <a:pt x="6906" y="38452"/>
                                  <a:pt x="11015" y="37951"/>
                                  <a:pt x="13974" y="36824"/>
                                </a:cubicBezTo>
                                <a:cubicBezTo>
                                  <a:pt x="16934" y="35697"/>
                                  <a:pt x="19182" y="33943"/>
                                  <a:pt x="20718" y="31563"/>
                                </a:cubicBezTo>
                                <a:cubicBezTo>
                                  <a:pt x="22254" y="29183"/>
                                  <a:pt x="23028" y="26553"/>
                                  <a:pt x="23028" y="23798"/>
                                </a:cubicBezTo>
                                <a:cubicBezTo>
                                  <a:pt x="23028" y="19665"/>
                                  <a:pt x="21542" y="16283"/>
                                  <a:pt x="18557" y="13653"/>
                                </a:cubicBezTo>
                                <a:cubicBezTo>
                                  <a:pt x="15585" y="11023"/>
                                  <a:pt x="10877" y="9644"/>
                                  <a:pt x="4446"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0" name="Shape 4928"/>
                        <wps:cNvSpPr>
                          <a:spLocks noChangeArrowheads="1"/>
                        </wps:cNvSpPr>
                        <wps:spPr bwMode="auto">
                          <a:xfrm>
                            <a:off x="1008" y="4433"/>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1" name="Shape 4929"/>
                        <wps:cNvSpPr>
                          <a:spLocks noChangeArrowheads="1"/>
                        </wps:cNvSpPr>
                        <wps:spPr bwMode="auto">
                          <a:xfrm>
                            <a:off x="7494"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6" y="35821"/>
                                </a:lnTo>
                                <a:lnTo>
                                  <a:pt x="56596" y="0"/>
                                </a:lnTo>
                                <a:lnTo>
                                  <a:pt x="68086" y="0"/>
                                </a:lnTo>
                                <a:lnTo>
                                  <a:pt x="68086" y="87049"/>
                                </a:lnTo>
                                <a:lnTo>
                                  <a:pt x="56596" y="87049"/>
                                </a:lnTo>
                                <a:lnTo>
                                  <a:pt x="56596"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2" name="Shape 4930"/>
                        <wps:cNvSpPr>
                          <a:spLocks noChangeArrowheads="1"/>
                        </wps:cNvSpPr>
                        <wps:spPr bwMode="auto">
                          <a:xfrm>
                            <a:off x="7847"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3" name="Shape 4931"/>
                        <wps:cNvSpPr>
                          <a:spLocks noChangeArrowheads="1"/>
                        </wps:cNvSpPr>
                        <wps:spPr bwMode="auto">
                          <a:xfrm>
                            <a:off x="11913" y="4266"/>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9"/>
                                  <a:pt x="25351" y="11147"/>
                                  <a:pt x="22728" y="11147"/>
                                </a:cubicBezTo>
                                <a:cubicBezTo>
                                  <a:pt x="20356" y="11147"/>
                                  <a:pt x="18233" y="11774"/>
                                  <a:pt x="16359" y="13152"/>
                                </a:cubicBezTo>
                                <a:cubicBezTo>
                                  <a:pt x="14611" y="14655"/>
                                  <a:pt x="13238" y="16533"/>
                                  <a:pt x="12488" y="19038"/>
                                </a:cubicBezTo>
                                <a:cubicBezTo>
                                  <a:pt x="11239" y="22921"/>
                                  <a:pt x="10615" y="27054"/>
                                  <a:pt x="10615" y="31563"/>
                                </a:cubicBezTo>
                                <a:lnTo>
                                  <a:pt x="10615" y="64504"/>
                                </a:lnTo>
                                <a:lnTo>
                                  <a:pt x="0" y="64504"/>
                                </a:lnTo>
                                <a:lnTo>
                                  <a:pt x="0" y="1503"/>
                                </a:lnTo>
                                <a:lnTo>
                                  <a:pt x="9616" y="1503"/>
                                </a:lnTo>
                                <a:lnTo>
                                  <a:pt x="9616" y="11023"/>
                                </a:lnTo>
                                <a:cubicBezTo>
                                  <a:pt x="12114" y="6514"/>
                                  <a:pt x="14362" y="3632"/>
                                  <a:pt x="16359" y="2255"/>
                                </a:cubicBezTo>
                                <a:cubicBezTo>
                                  <a:pt x="18483" y="752"/>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4" name="Shape 4932"/>
                        <wps:cNvSpPr>
                          <a:spLocks noChangeArrowheads="1"/>
                        </wps:cNvSpPr>
                        <wps:spPr bwMode="auto">
                          <a:xfrm>
                            <a:off x="10993" y="4026"/>
                            <a:ext cx="767" cy="899"/>
                          </a:xfrm>
                          <a:custGeom>
                            <a:avLst/>
                            <a:gdLst>
                              <a:gd name="T0" fmla="*/ 410 w 76740"/>
                              <a:gd name="T1" fmla="*/ 0 h 89930"/>
                              <a:gd name="T2" fmla="*/ 628 w 76740"/>
                              <a:gd name="T3" fmla="*/ 66 h 89930"/>
                              <a:gd name="T4" fmla="*/ 752 w 76740"/>
                              <a:gd name="T5" fmla="*/ 253 h 89930"/>
                              <a:gd name="T6" fmla="*/ 638 w 76740"/>
                              <a:gd name="T7" fmla="*/ 279 h 89930"/>
                              <a:gd name="T8" fmla="*/ 551 w 76740"/>
                              <a:gd name="T9" fmla="*/ 141 h 89930"/>
                              <a:gd name="T10" fmla="*/ 408 w 76740"/>
                              <a:gd name="T11" fmla="*/ 98 h 89930"/>
                              <a:gd name="T12" fmla="*/ 240 w 76740"/>
                              <a:gd name="T13" fmla="*/ 146 h 89930"/>
                              <a:gd name="T14" fmla="*/ 145 w 76740"/>
                              <a:gd name="T15" fmla="*/ 275 h 89930"/>
                              <a:gd name="T16" fmla="*/ 118 w 76740"/>
                              <a:gd name="T17" fmla="*/ 442 h 89930"/>
                              <a:gd name="T18" fmla="*/ 150 w 76740"/>
                              <a:gd name="T19" fmla="*/ 636 h 89930"/>
                              <a:gd name="T20" fmla="*/ 250 w 76740"/>
                              <a:gd name="T21" fmla="*/ 760 h 89930"/>
                              <a:gd name="T22" fmla="*/ 399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10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1023" y="0"/>
                                </a:moveTo>
                                <a:cubicBezTo>
                                  <a:pt x="49640" y="0"/>
                                  <a:pt x="57008" y="2129"/>
                                  <a:pt x="62878" y="6638"/>
                                </a:cubicBezTo>
                                <a:cubicBezTo>
                                  <a:pt x="68747" y="11022"/>
                                  <a:pt x="72868" y="17285"/>
                                  <a:pt x="75241" y="25301"/>
                                </a:cubicBezTo>
                                <a:lnTo>
                                  <a:pt x="63877" y="27931"/>
                                </a:lnTo>
                                <a:cubicBezTo>
                                  <a:pt x="61879" y="21668"/>
                                  <a:pt x="59006" y="17034"/>
                                  <a:pt x="55135" y="14153"/>
                                </a:cubicBezTo>
                                <a:cubicBezTo>
                                  <a:pt x="51389" y="11273"/>
                                  <a:pt x="46518" y="9769"/>
                                  <a:pt x="40774" y="9769"/>
                                </a:cubicBezTo>
                                <a:cubicBezTo>
                                  <a:pt x="34030" y="9769"/>
                                  <a:pt x="28535" y="11398"/>
                                  <a:pt x="24040" y="14654"/>
                                </a:cubicBezTo>
                                <a:cubicBezTo>
                                  <a:pt x="19544" y="17786"/>
                                  <a:pt x="16422" y="22169"/>
                                  <a:pt x="14549" y="27555"/>
                                </a:cubicBezTo>
                                <a:cubicBezTo>
                                  <a:pt x="12800" y="32941"/>
                                  <a:pt x="11801" y="38452"/>
                                  <a:pt x="11801" y="44214"/>
                                </a:cubicBezTo>
                                <a:cubicBezTo>
                                  <a:pt x="11801" y="51603"/>
                                  <a:pt x="12925" y="58116"/>
                                  <a:pt x="15048" y="63627"/>
                                </a:cubicBezTo>
                                <a:cubicBezTo>
                                  <a:pt x="17171" y="69138"/>
                                  <a:pt x="20543" y="73272"/>
                                  <a:pt x="25039" y="76027"/>
                                </a:cubicBezTo>
                                <a:cubicBezTo>
                                  <a:pt x="29659" y="78783"/>
                                  <a:pt x="34530" y="80035"/>
                                  <a:pt x="39900" y="80035"/>
                                </a:cubicBezTo>
                                <a:cubicBezTo>
                                  <a:pt x="46268" y="80035"/>
                                  <a:pt x="51764" y="78281"/>
                                  <a:pt x="56134" y="74524"/>
                                </a:cubicBezTo>
                                <a:cubicBezTo>
                                  <a:pt x="60630" y="70767"/>
                                  <a:pt x="63627" y="65256"/>
                                  <a:pt x="65251" y="57991"/>
                                </a:cubicBezTo>
                                <a:lnTo>
                                  <a:pt x="76740" y="60871"/>
                                </a:lnTo>
                                <a:cubicBezTo>
                                  <a:pt x="74367" y="70265"/>
                                  <a:pt x="69996" y="77530"/>
                                  <a:pt x="63752" y="82540"/>
                                </a:cubicBezTo>
                                <a:cubicBezTo>
                                  <a:pt x="57508" y="87425"/>
                                  <a:pt x="49765" y="89930"/>
                                  <a:pt x="40774" y="89930"/>
                                </a:cubicBezTo>
                                <a:cubicBezTo>
                                  <a:pt x="31408" y="89930"/>
                                  <a:pt x="23790" y="88051"/>
                                  <a:pt x="17920" y="84169"/>
                                </a:cubicBezTo>
                                <a:cubicBezTo>
                                  <a:pt x="12051" y="80411"/>
                                  <a:pt x="7643" y="74900"/>
                                  <a:pt x="4583" y="67635"/>
                                </a:cubicBezTo>
                                <a:cubicBezTo>
                                  <a:pt x="1523" y="60371"/>
                                  <a:pt x="0" y="52605"/>
                                  <a:pt x="0" y="44339"/>
                                </a:cubicBezTo>
                                <a:cubicBezTo>
                                  <a:pt x="0" y="35196"/>
                                  <a:pt x="1723" y="27305"/>
                                  <a:pt x="5170" y="20541"/>
                                </a:cubicBezTo>
                                <a:cubicBezTo>
                                  <a:pt x="8629" y="13777"/>
                                  <a:pt x="13550" y="8642"/>
                                  <a:pt x="19919" y="5135"/>
                                </a:cubicBezTo>
                                <a:cubicBezTo>
                                  <a:pt x="26287" y="1628"/>
                                  <a:pt x="33281" y="0"/>
                                  <a:pt x="41023"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5" name="Shape 4933"/>
                        <wps:cNvSpPr>
                          <a:spLocks noChangeArrowheads="1"/>
                        </wps:cNvSpPr>
                        <wps:spPr bwMode="auto">
                          <a:xfrm>
                            <a:off x="8524" y="4433"/>
                            <a:ext cx="2204" cy="0"/>
                          </a:xfrm>
                          <a:custGeom>
                            <a:avLst/>
                            <a:gdLst>
                              <a:gd name="T0" fmla="*/ 0 w 220467"/>
                              <a:gd name="T1" fmla="*/ 2204 w 220467"/>
                              <a:gd name="T2" fmla="*/ 0 60000 65536"/>
                              <a:gd name="T3" fmla="*/ 0 60000 65536"/>
                            </a:gdLst>
                            <a:ahLst/>
                            <a:cxnLst>
                              <a:cxn ang="T2">
                                <a:pos x="T0" y="0"/>
                              </a:cxn>
                              <a:cxn ang="T3">
                                <a:pos x="T1" y="0"/>
                              </a:cxn>
                            </a:cxnLst>
                            <a:rect l="0" t="0" r="r" b="b"/>
                            <a:pathLst>
                              <a:path w="220467">
                                <a:moveTo>
                                  <a:pt x="0" y="0"/>
                                </a:moveTo>
                                <a:lnTo>
                                  <a:pt x="22046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6" name="Shape 49403"/>
                        <wps:cNvSpPr>
                          <a:spLocks noChangeArrowheads="1"/>
                        </wps:cNvSpPr>
                        <wps:spPr bwMode="auto">
                          <a:xfrm>
                            <a:off x="12123" y="7798"/>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7" name="Shape 4935"/>
                        <wps:cNvSpPr>
                          <a:spLocks noChangeArrowheads="1"/>
                        </wps:cNvSpPr>
                        <wps:spPr bwMode="auto">
                          <a:xfrm>
                            <a:off x="11204" y="7784"/>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5"/>
                                  <a:pt x="75304" y="25301"/>
                                </a:cubicBezTo>
                                <a:lnTo>
                                  <a:pt x="63940" y="27931"/>
                                </a:lnTo>
                                <a:cubicBezTo>
                                  <a:pt x="61941" y="21668"/>
                                  <a:pt x="59069" y="17034"/>
                                  <a:pt x="55198" y="14153"/>
                                </a:cubicBezTo>
                                <a:cubicBezTo>
                                  <a:pt x="51326" y="11273"/>
                                  <a:pt x="46581" y="9770"/>
                                  <a:pt x="40711" y="9770"/>
                                </a:cubicBezTo>
                                <a:cubicBezTo>
                                  <a:pt x="34093" y="9770"/>
                                  <a:pt x="28473" y="11398"/>
                                  <a:pt x="23977" y="14654"/>
                                </a:cubicBezTo>
                                <a:cubicBezTo>
                                  <a:pt x="19481" y="17786"/>
                                  <a:pt x="16359" y="22169"/>
                                  <a:pt x="14611" y="27555"/>
                                </a:cubicBezTo>
                                <a:cubicBezTo>
                                  <a:pt x="12738" y="32941"/>
                                  <a:pt x="11864" y="38452"/>
                                  <a:pt x="11864" y="44214"/>
                                </a:cubicBezTo>
                                <a:cubicBezTo>
                                  <a:pt x="11864" y="51603"/>
                                  <a:pt x="12863" y="58116"/>
                                  <a:pt x="15111" y="63627"/>
                                </a:cubicBezTo>
                                <a:cubicBezTo>
                                  <a:pt x="17234" y="69138"/>
                                  <a:pt x="20605" y="73272"/>
                                  <a:pt x="25101" y="76027"/>
                                </a:cubicBezTo>
                                <a:cubicBezTo>
                                  <a:pt x="29597" y="78783"/>
                                  <a:pt x="34592" y="80035"/>
                                  <a:pt x="39837" y="80035"/>
                                </a:cubicBezTo>
                                <a:cubicBezTo>
                                  <a:pt x="46331" y="80035"/>
                                  <a:pt x="51701" y="78282"/>
                                  <a:pt x="56197" y="74524"/>
                                </a:cubicBezTo>
                                <a:cubicBezTo>
                                  <a:pt x="60692" y="70767"/>
                                  <a:pt x="63690" y="65256"/>
                                  <a:pt x="65188" y="57991"/>
                                </a:cubicBezTo>
                                <a:lnTo>
                                  <a:pt x="76677" y="60871"/>
                                </a:lnTo>
                                <a:cubicBezTo>
                                  <a:pt x="74305" y="70265"/>
                                  <a:pt x="69934" y="77530"/>
                                  <a:pt x="63690" y="82540"/>
                                </a:cubicBezTo>
                                <a:cubicBezTo>
                                  <a:pt x="57446" y="87425"/>
                                  <a:pt x="49828" y="89930"/>
                                  <a:pt x="40836" y="89930"/>
                                </a:cubicBezTo>
                                <a:cubicBezTo>
                                  <a:pt x="31470" y="89930"/>
                                  <a:pt x="23852" y="88051"/>
                                  <a:pt x="17983" y="84169"/>
                                </a:cubicBezTo>
                                <a:cubicBezTo>
                                  <a:pt x="12114" y="80411"/>
                                  <a:pt x="7618" y="74900"/>
                                  <a:pt x="4621" y="67635"/>
                                </a:cubicBezTo>
                                <a:cubicBezTo>
                                  <a:pt x="1499" y="60371"/>
                                  <a:pt x="0" y="52605"/>
                                  <a:pt x="0" y="44339"/>
                                </a:cubicBezTo>
                                <a:cubicBezTo>
                                  <a:pt x="0" y="35196"/>
                                  <a:pt x="1748" y="27305"/>
                                  <a:pt x="5245" y="20541"/>
                                </a:cubicBezTo>
                                <a:cubicBezTo>
                                  <a:pt x="8617" y="13777"/>
                                  <a:pt x="13612" y="8642"/>
                                  <a:pt x="19981" y="5135"/>
                                </a:cubicBezTo>
                                <a:cubicBezTo>
                                  <a:pt x="26350" y="1629"/>
                                  <a:pt x="33343"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8" name="Shape 4936"/>
                        <wps:cNvSpPr>
                          <a:spLocks noChangeArrowheads="1"/>
                        </wps:cNvSpPr>
                        <wps:spPr bwMode="auto">
                          <a:xfrm>
                            <a:off x="11594" y="518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9" name="Shape 4937"/>
                        <wps:cNvSpPr>
                          <a:spLocks noChangeArrowheads="1"/>
                        </wps:cNvSpPr>
                        <wps:spPr bwMode="auto">
                          <a:xfrm>
                            <a:off x="11165" y="2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6"/>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0" name="Shape 4938"/>
                        <wps:cNvSpPr>
                          <a:spLocks noChangeArrowheads="1"/>
                        </wps:cNvSpPr>
                        <wps:spPr bwMode="auto">
                          <a:xfrm>
                            <a:off x="11579" y="2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1" name="Shape 4939"/>
                        <wps:cNvSpPr>
                          <a:spLocks noChangeArrowheads="1"/>
                        </wps:cNvSpPr>
                        <wps:spPr bwMode="auto">
                          <a:xfrm>
                            <a:off x="11369"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2" name="Shape 4940"/>
                        <wps:cNvSpPr>
                          <a:spLocks noChangeArrowheads="1"/>
                        </wps:cNvSpPr>
                        <wps:spPr bwMode="auto">
                          <a:xfrm>
                            <a:off x="11818"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3" name="Shape 4941"/>
                        <wps:cNvSpPr>
                          <a:spLocks noChangeArrowheads="1"/>
                        </wps:cNvSpPr>
                        <wps:spPr bwMode="auto">
                          <a:xfrm>
                            <a:off x="15627" y="2052"/>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1" y="0"/>
                                </a:moveTo>
                                <a:lnTo>
                                  <a:pt x="41523" y="16"/>
                                </a:lnTo>
                                <a:lnTo>
                                  <a:pt x="41523" y="9920"/>
                                </a:lnTo>
                                <a:lnTo>
                                  <a:pt x="20606" y="18286"/>
                                </a:lnTo>
                                <a:cubicBezTo>
                                  <a:pt x="14736" y="23923"/>
                                  <a:pt x="11864" y="33317"/>
                                  <a:pt x="11864" y="46343"/>
                                </a:cubicBezTo>
                                <a:cubicBezTo>
                                  <a:pt x="11864" y="56864"/>
                                  <a:pt x="14611" y="65131"/>
                                  <a:pt x="20231" y="71142"/>
                                </a:cubicBezTo>
                                <a:cubicBezTo>
                                  <a:pt x="25851" y="77155"/>
                                  <a:pt x="32969" y="80160"/>
                                  <a:pt x="41461" y="80160"/>
                                </a:cubicBezTo>
                                <a:lnTo>
                                  <a:pt x="41523" y="80133"/>
                                </a:lnTo>
                                <a:lnTo>
                                  <a:pt x="41523" y="90039"/>
                                </a:lnTo>
                                <a:lnTo>
                                  <a:pt x="41461" y="90055"/>
                                </a:lnTo>
                                <a:cubicBezTo>
                                  <a:pt x="33343" y="90055"/>
                                  <a:pt x="25975" y="88051"/>
                                  <a:pt x="19607" y="84169"/>
                                </a:cubicBezTo>
                                <a:cubicBezTo>
                                  <a:pt x="13113" y="80160"/>
                                  <a:pt x="8242" y="74775"/>
                                  <a:pt x="4995" y="67886"/>
                                </a:cubicBezTo>
                                <a:cubicBezTo>
                                  <a:pt x="1624" y="61122"/>
                                  <a:pt x="0" y="53858"/>
                                  <a:pt x="0" y="46218"/>
                                </a:cubicBezTo>
                                <a:cubicBezTo>
                                  <a:pt x="0" y="31688"/>
                                  <a:pt x="3871" y="20416"/>
                                  <a:pt x="11614" y="12275"/>
                                </a:cubicBezTo>
                                <a:cubicBezTo>
                                  <a:pt x="19357" y="4133"/>
                                  <a:pt x="29347" y="0"/>
                                  <a:pt x="414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4" name="Shape 4942"/>
                        <wps:cNvSpPr>
                          <a:spLocks noChangeArrowheads="1"/>
                        </wps:cNvSpPr>
                        <wps:spPr bwMode="auto">
                          <a:xfrm>
                            <a:off x="16042" y="2053"/>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2"/>
                                  <a:pt x="41398" y="45199"/>
                                </a:cubicBezTo>
                                <a:cubicBezTo>
                                  <a:pt x="41398" y="53967"/>
                                  <a:pt x="39650" y="61857"/>
                                  <a:pt x="36153" y="68872"/>
                                </a:cubicBezTo>
                                <a:cubicBezTo>
                                  <a:pt x="32532" y="75885"/>
                                  <a:pt x="27536" y="81146"/>
                                  <a:pt x="21043" y="84653"/>
                                </a:cubicBezTo>
                                <a:lnTo>
                                  <a:pt x="0" y="90023"/>
                                </a:lnTo>
                                <a:lnTo>
                                  <a:pt x="0" y="80117"/>
                                </a:lnTo>
                                <a:lnTo>
                                  <a:pt x="21168" y="71001"/>
                                </a:lnTo>
                                <a:cubicBezTo>
                                  <a:pt x="26787" y="64988"/>
                                  <a:pt x="29659" y="56346"/>
                                  <a:pt x="29659" y="45074"/>
                                </a:cubicBezTo>
                                <a:cubicBezTo>
                                  <a:pt x="29659" y="38060"/>
                                  <a:pt x="28411" y="31797"/>
                                  <a:pt x="26038" y="26537"/>
                                </a:cubicBezTo>
                                <a:cubicBezTo>
                                  <a:pt x="23665" y="21276"/>
                                  <a:pt x="20168" y="17143"/>
                                  <a:pt x="15548" y="14262"/>
                                </a:cubicBezTo>
                                <a:cubicBezTo>
                                  <a:pt x="10927" y="11381"/>
                                  <a:pt x="5807" y="9879"/>
                                  <a:pt x="62" y="9879"/>
                                </a:cubicBezTo>
                                <a:lnTo>
                                  <a:pt x="0" y="990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5" name="Shape 4943"/>
                        <wps:cNvSpPr>
                          <a:spLocks noChangeArrowheads="1"/>
                        </wps:cNvSpPr>
                        <wps:spPr bwMode="auto">
                          <a:xfrm>
                            <a:off x="15032" y="6588"/>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6" y="88165"/>
                                  <a:pt x="19607" y="84156"/>
                                </a:cubicBezTo>
                                <a:cubicBezTo>
                                  <a:pt x="13113" y="80149"/>
                                  <a:pt x="8242" y="74762"/>
                                  <a:pt x="4995" y="67999"/>
                                </a:cubicBezTo>
                                <a:cubicBezTo>
                                  <a:pt x="1624" y="61111"/>
                                  <a:pt x="0" y="53846"/>
                                  <a:pt x="0" y="46205"/>
                                </a:cubicBezTo>
                                <a:cubicBezTo>
                                  <a:pt x="0" y="31802"/>
                                  <a:pt x="3871" y="20529"/>
                                  <a:pt x="11614" y="12263"/>
                                </a:cubicBezTo>
                                <a:cubicBezTo>
                                  <a:pt x="15485" y="8192"/>
                                  <a:pt x="19919" y="5123"/>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6" name="Shape 4944"/>
                        <wps:cNvSpPr>
                          <a:spLocks noChangeArrowheads="1"/>
                        </wps:cNvSpPr>
                        <wps:spPr bwMode="auto">
                          <a:xfrm>
                            <a:off x="15447" y="6588"/>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2" y="75902"/>
                                  <a:pt x="27536" y="81162"/>
                                  <a:pt x="21043" y="84794"/>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7" name="Shape 4945"/>
                        <wps:cNvSpPr>
                          <a:spLocks noChangeArrowheads="1"/>
                        </wps:cNvSpPr>
                        <wps:spPr bwMode="auto">
                          <a:xfrm>
                            <a:off x="16481" y="1098"/>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5" y="94188"/>
                                  <a:pt x="0" y="73146"/>
                                  <a:pt x="0" y="47094"/>
                                </a:cubicBezTo>
                                <a:cubicBezTo>
                                  <a:pt x="0" y="21167"/>
                                  <a:pt x="21105" y="0"/>
                                  <a:pt x="46956" y="0"/>
                                </a:cubicBezTo>
                                <a:cubicBezTo>
                                  <a:pt x="72931"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8" name="Shape 49404"/>
                        <wps:cNvSpPr>
                          <a:spLocks noChangeArrowheads="1"/>
                        </wps:cNvSpPr>
                        <wps:spPr bwMode="auto">
                          <a:xfrm>
                            <a:off x="16677" y="1514"/>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9" name="Shape 4947"/>
                        <wps:cNvSpPr>
                          <a:spLocks noChangeArrowheads="1"/>
                        </wps:cNvSpPr>
                        <wps:spPr bwMode="auto">
                          <a:xfrm>
                            <a:off x="15887" y="5635"/>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0" name="Shape 49405"/>
                        <wps:cNvSpPr>
                          <a:spLocks noChangeArrowheads="1"/>
                        </wps:cNvSpPr>
                        <wps:spPr bwMode="auto">
                          <a:xfrm>
                            <a:off x="16082" y="604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1" name="Shape 4949"/>
                        <wps:cNvSpPr>
                          <a:spLocks noChangeArrowheads="1"/>
                        </wps:cNvSpPr>
                        <wps:spPr bwMode="auto">
                          <a:xfrm>
                            <a:off x="7381" y="2700"/>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94" y="94188"/>
                                  <a:pt x="46956" y="94188"/>
                                </a:cubicBezTo>
                                <a:cubicBezTo>
                                  <a:pt x="21030" y="94188"/>
                                  <a:pt x="0" y="73146"/>
                                  <a:pt x="0" y="47094"/>
                                </a:cubicBezTo>
                                <a:cubicBezTo>
                                  <a:pt x="0" y="21167"/>
                                  <a:pt x="21030" y="0"/>
                                  <a:pt x="46956" y="0"/>
                                </a:cubicBezTo>
                                <a:cubicBezTo>
                                  <a:pt x="72894"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2" name="Shape 49406"/>
                        <wps:cNvSpPr>
                          <a:spLocks noChangeArrowheads="1"/>
                        </wps:cNvSpPr>
                        <wps:spPr bwMode="auto">
                          <a:xfrm>
                            <a:off x="7576" y="3116"/>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3" name="Shape 49407"/>
                        <wps:cNvSpPr>
                          <a:spLocks noChangeArrowheads="1"/>
                        </wps:cNvSpPr>
                        <wps:spPr bwMode="auto">
                          <a:xfrm>
                            <a:off x="7795" y="2896"/>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4" name="Shape 4952"/>
                        <wps:cNvSpPr>
                          <a:spLocks noChangeArrowheads="1"/>
                        </wps:cNvSpPr>
                        <wps:spPr bwMode="auto">
                          <a:xfrm>
                            <a:off x="12495" y="2779"/>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5" name="Shape 4953"/>
                        <wps:cNvSpPr>
                          <a:spLocks noChangeArrowheads="1"/>
                        </wps:cNvSpPr>
                        <wps:spPr bwMode="auto">
                          <a:xfrm>
                            <a:off x="12413" y="4710"/>
                            <a:ext cx="2492" cy="1869"/>
                          </a:xfrm>
                          <a:custGeom>
                            <a:avLst/>
                            <a:gdLst>
                              <a:gd name="T0" fmla="*/ 0 w 249264"/>
                              <a:gd name="T1" fmla="*/ 0 h 186999"/>
                              <a:gd name="T2" fmla="*/ 2492 w 249264"/>
                              <a:gd name="T3" fmla="*/ 1869 h 186999"/>
                              <a:gd name="T4" fmla="*/ 0 60000 65536"/>
                              <a:gd name="T5" fmla="*/ 0 60000 65536"/>
                            </a:gdLst>
                            <a:ahLst/>
                            <a:cxnLst>
                              <a:cxn ang="T4">
                                <a:pos x="T0" y="T1"/>
                              </a:cxn>
                              <a:cxn ang="T5">
                                <a:pos x="T2" y="T3"/>
                              </a:cxn>
                            </a:cxnLst>
                            <a:rect l="0" t="0" r="r" b="b"/>
                            <a:pathLst>
                              <a:path w="249264" h="186999">
                                <a:moveTo>
                                  <a:pt x="0" y="0"/>
                                </a:moveTo>
                                <a:lnTo>
                                  <a:pt x="249264" y="18699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6" name="Shape 49408"/>
                        <wps:cNvSpPr>
                          <a:spLocks noChangeArrowheads="1"/>
                        </wps:cNvSpPr>
                        <wps:spPr bwMode="auto">
                          <a:xfrm>
                            <a:off x="17963" y="3997"/>
                            <a:ext cx="8209" cy="120"/>
                          </a:xfrm>
                          <a:custGeom>
                            <a:avLst/>
                            <a:gdLst>
                              <a:gd name="T0" fmla="*/ 0 w 820974"/>
                              <a:gd name="T1" fmla="*/ 0 h 12024"/>
                              <a:gd name="T2" fmla="*/ 8209 w 820974"/>
                              <a:gd name="T3" fmla="*/ 0 h 12024"/>
                              <a:gd name="T4" fmla="*/ 8209 w 820974"/>
                              <a:gd name="T5" fmla="*/ 120 h 12024"/>
                              <a:gd name="T6" fmla="*/ 0 w 820974"/>
                              <a:gd name="T7" fmla="*/ 120 h 12024"/>
                              <a:gd name="T8" fmla="*/ 0 w 820974"/>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0974" h="12024">
                                <a:moveTo>
                                  <a:pt x="0" y="0"/>
                                </a:moveTo>
                                <a:lnTo>
                                  <a:pt x="820974" y="0"/>
                                </a:lnTo>
                                <a:lnTo>
                                  <a:pt x="820974"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7" name="Shape 4955"/>
                        <wps:cNvSpPr>
                          <a:spLocks noChangeArrowheads="1"/>
                        </wps:cNvSpPr>
                        <wps:spPr bwMode="auto">
                          <a:xfrm>
                            <a:off x="25924" y="3570"/>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936 w 187323"/>
                              <a:gd name="T23" fmla="*/ 723 h 96067"/>
                              <a:gd name="T24" fmla="*/ 592 w 187323"/>
                              <a:gd name="T25" fmla="*/ 810 h 96067"/>
                              <a:gd name="T26" fmla="*/ 292 w 187323"/>
                              <a:gd name="T27" fmla="*/ 886 h 96067"/>
                              <a:gd name="T28" fmla="*/ 80 w 187323"/>
                              <a:gd name="T29" fmla="*/ 939 h 96067"/>
                              <a:gd name="T30" fmla="*/ 0 w 187323"/>
                              <a:gd name="T31" fmla="*/ 960 h 96067"/>
                              <a:gd name="T32" fmla="*/ 10 w 187323"/>
                              <a:gd name="T33" fmla="*/ 947 h 96067"/>
                              <a:gd name="T34" fmla="*/ 36 w 187323"/>
                              <a:gd name="T35" fmla="*/ 915 h 96067"/>
                              <a:gd name="T36" fmla="*/ 74 w 187323"/>
                              <a:gd name="T37" fmla="*/ 865 h 96067"/>
                              <a:gd name="T38" fmla="*/ 116 w 187323"/>
                              <a:gd name="T39" fmla="*/ 801 h 96067"/>
                              <a:gd name="T40" fmla="*/ 160 w 187323"/>
                              <a:gd name="T41" fmla="*/ 727 h 96067"/>
                              <a:gd name="T42" fmla="*/ 197 w 187323"/>
                              <a:gd name="T43" fmla="*/ 648 h 96067"/>
                              <a:gd name="T44" fmla="*/ 224 w 187323"/>
                              <a:gd name="T45" fmla="*/ 567 h 96067"/>
                              <a:gd name="T46" fmla="*/ 224 w 187323"/>
                              <a:gd name="T47" fmla="*/ 406 h 96067"/>
                              <a:gd name="T48" fmla="*/ 197 w 187323"/>
                              <a:gd name="T49" fmla="*/ 322 h 96067"/>
                              <a:gd name="T50" fmla="*/ 160 w 187323"/>
                              <a:gd name="T51" fmla="*/ 239 h 96067"/>
                              <a:gd name="T52" fmla="*/ 116 w 187323"/>
                              <a:gd name="T53" fmla="*/ 164 h 96067"/>
                              <a:gd name="T54" fmla="*/ 74 w 187323"/>
                              <a:gd name="T55" fmla="*/ 99 h 96067"/>
                              <a:gd name="T56" fmla="*/ 36 w 187323"/>
                              <a:gd name="T57" fmla="*/ 46 h 96067"/>
                              <a:gd name="T58" fmla="*/ 10 w 187323"/>
                              <a:gd name="T59" fmla="*/ 13 h 96067"/>
                              <a:gd name="T60" fmla="*/ 0 w 187323"/>
                              <a:gd name="T61" fmla="*/ 0 h 9606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7323" h="96067">
                                <a:moveTo>
                                  <a:pt x="0" y="0"/>
                                </a:moveTo>
                                <a:lnTo>
                                  <a:pt x="7993" y="2129"/>
                                </a:lnTo>
                                <a:lnTo>
                                  <a:pt x="29223" y="7640"/>
                                </a:lnTo>
                                <a:lnTo>
                                  <a:pt x="59194" y="15406"/>
                                </a:lnTo>
                                <a:lnTo>
                                  <a:pt x="128004" y="33317"/>
                                </a:lnTo>
                                <a:lnTo>
                                  <a:pt x="157976" y="41208"/>
                                </a:lnTo>
                                <a:lnTo>
                                  <a:pt x="179206" y="46718"/>
                                </a:lnTo>
                                <a:lnTo>
                                  <a:pt x="187323" y="48723"/>
                                </a:lnTo>
                                <a:lnTo>
                                  <a:pt x="179206" y="50852"/>
                                </a:lnTo>
                                <a:lnTo>
                                  <a:pt x="157976" y="56112"/>
                                </a:lnTo>
                                <a:lnTo>
                                  <a:pt x="128004" y="63752"/>
                                </a:lnTo>
                                <a:lnTo>
                                  <a:pt x="93661" y="72395"/>
                                </a:lnTo>
                                <a:lnTo>
                                  <a:pt x="59194" y="81037"/>
                                </a:lnTo>
                                <a:lnTo>
                                  <a:pt x="29223" y="88678"/>
                                </a:lnTo>
                                <a:lnTo>
                                  <a:pt x="7993" y="93938"/>
                                </a:lnTo>
                                <a:lnTo>
                                  <a:pt x="0" y="96067"/>
                                </a:lnTo>
                                <a:lnTo>
                                  <a:pt x="999" y="94815"/>
                                </a:lnTo>
                                <a:lnTo>
                                  <a:pt x="3622" y="91558"/>
                                </a:lnTo>
                                <a:lnTo>
                                  <a:pt x="7368" y="86548"/>
                                </a:lnTo>
                                <a:lnTo>
                                  <a:pt x="11614" y="80160"/>
                                </a:lnTo>
                                <a:lnTo>
                                  <a:pt x="15985" y="72770"/>
                                </a:lnTo>
                                <a:lnTo>
                                  <a:pt x="19731" y="64880"/>
                                </a:lnTo>
                                <a:lnTo>
                                  <a:pt x="22354" y="56738"/>
                                </a:lnTo>
                                <a:lnTo>
                                  <a:pt x="22354" y="40581"/>
                                </a:lnTo>
                                <a:lnTo>
                                  <a:pt x="19731" y="32190"/>
                                </a:lnTo>
                                <a:lnTo>
                                  <a:pt x="15985" y="23923"/>
                                </a:lnTo>
                                <a:lnTo>
                                  <a:pt x="11614" y="16408"/>
                                </a:lnTo>
                                <a:lnTo>
                                  <a:pt x="7368" y="9895"/>
                                </a:lnTo>
                                <a:lnTo>
                                  <a:pt x="3622"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8" name="Shape 4956"/>
                        <wps:cNvSpPr>
                          <a:spLocks noChangeArrowheads="1"/>
                        </wps:cNvSpPr>
                        <wps:spPr bwMode="auto">
                          <a:xfrm>
                            <a:off x="25924" y="3570"/>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6DF1052" id="Group 37903" o:spid="_x0000_s1026" style="width:371.95pt;height:68.35pt;mso-position-horizontal-relative:char;mso-position-vertical-relative:line" coordsize="47239,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">
                <v:shape id="Shape 4876" o:spid="_x0000_s1027" style="position:absolute;left:31282;top:3383;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" path="m,l34530,r,9644l11489,9644r,28808l34530,38452r,11897l31221,48848v-1374,-251,-3497,-376,-6370,-376l11489,48472r,38577l,87049,,xe" fillcolor="black" stroked="f" strokeweight="0">
                  <v:stroke opacity="0" miterlimit="10" joinstyle="miter"/>
                  <v:path o:connecttype="custom" o:connectlocs="0,0;3,0;3,1;1,1;1,4;3,4;3,5;3,5;2,5;1,5;1,9;0,9;0,0" o:connectangles="0,0,0,0,0,0,0,0,0,0,0,0,0"/>
                </v:shape>
                <v:shape id="Shape 4877" o:spid="_x0000_s1028" style="position:absolute;left:31628;top:3383;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" path="m,l3933,v7743,,13613,877,17609,2380c25663,4008,28785,6764,31282,10646v2373,4009,3622,8392,3622,13152c34904,29935,32906,35195,28909,39454v-3995,4133,-10114,6889,-18481,8016c13424,48973,15797,50351,17295,51854v3373,3006,6619,6889,9617,11523l42023,87049r-14487,l16047,69013c12676,63752,9928,59745,7805,56989,5557,54234,3684,52229,1936,51227l,50349,,38452r1686,c6931,38452,11052,37951,13924,36824v2997,-1127,5245,-2881,6744,-5261c22291,29183,23041,26553,23041,23798v,-4134,-1499,-7516,-4496,-10146c15548,11022,10802,9644,4433,9644l,9644,,xe" fillcolor="black" stroked="f" strokeweight="0">
                  <v:stroke opacity="0" miterlimit="10" joinstyle="miter"/>
                  <v:path o:connecttype="custom" o:connectlocs="0,0;0,0;2,0;3,1;3,2;3,4;1,5;2,5;3,6;4,9;3,9;2,7;1,6;0,5;0,5;0,4;0,4;1,4;2,3;2,2;2,1;0,1;0,1;0,0" o:connectangles="0,0,0,0,0,0,0,0,0,0,0,0,0,0,0,0,0,0,0,0,0,0,0,0"/>
                </v:shape>
                <v:shape id="Shape 4878" o:spid="_x0000_s1029" style="position:absolute;left:34994;top:3369;width:766;height:899;visibility:visible;mso-wrap-style:square;v-text-anchor:top" coordsize="76678,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" path="m40962,v8741,,15984,2129,21979,6638c68811,11022,72931,17285,75304,25301l63940,27931c61942,21668,59070,17034,55198,14153,51326,11273,46582,9770,40712,9770v-6619,,-12239,1628,-16734,4884c19482,17786,16360,22169,14612,27555v-1874,5386,-2748,10897,-2748,16659c11864,51603,12864,58116,15111,63627v2123,5511,5495,9645,9991,12400c29597,78783,34592,80035,39838,80035v6493,,11863,-1753,16359,-5511c60692,70767,63690,65256,65189,57991r11489,2881c74306,70265,69934,77530,63690,82540v-6244,4885,-13862,7390,-22854,7390c31470,89930,23853,88051,17983,84169,12114,80411,7618,74900,4621,67635,1499,60371,,52605,,44339,,35196,1749,27305,5245,20541,8617,13777,13612,8642,19982,5135,26350,1629,33344,,40962,xe" fillcolor="black" stroked="f" strokeweight="0">
                  <v:stroke opacity="0" miterlimit="10" joinstyle="miter"/>
                  <v:path o:connecttype="custom" o:connectlocs="4,0;6,1;8,3;6,3;6,1;4,1;2,1;1,3;1,4;2,6;3,8;4,8;6,7;7,6;8,6;6,8;4,9;2,8;0,7;0,4;1,2;2,1;4,0" o:connectangles="0,0,0,0,0,0,0,0,0,0,0,0,0,0,0,0,0,0,0,0,0,0,0"/>
                </v:shape>
                <v:shape id="Shape 4879" o:spid="_x0000_s1030" style="position:absolute;left:32291;top:3776;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" path="m,l243770,e" filled="f" fillcolor="black" strokeweight=".33303mm">
                  <v:fill opacity="0"/>
                  <v:stroke miterlimit="10" joinstyle="miter" endcap="round"/>
                  <v:path o:connecttype="custom" o:connectlocs="0,0;24,0" o:connectangles="0,0"/>
                </v:shape>
                <v:shape id="Shape 4880" o:spid="_x0000_s1031" style="position:absolute;left:34936;top:95;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" path="m,l11488,r,35822l56696,35822,56696,,68185,r,87049l56696,87049r,-40957l11488,46092r,40957l,87049,,xe" fillcolor="black" stroked="f" strokeweight="0">
                  <v:stroke opacity="0" miterlimit="10" joinstyle="miter" endcap="round"/>
                  <v:path o:connecttype="custom" o:connectlocs="0,0;1,0;1,4;6,4;6,0;7,0;7,9;6,9;6,5;1,5;1,9;0,9;0,0" o:connectangles="0,0,0,0,0,0,0,0,0,0,0,0,0"/>
                </v:shape>
                <v:shape id="Shape 4881" o:spid="_x0000_s1032" style="position:absolute;left:35311;top:1219;width:53;height:1886;visibility:visible;mso-wrap-style:square;v-text-anchor:top" coordsize="5369,1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" path="m,l5369,188627e" filled="f" fillcolor="black" strokeweight=".33303mm">
                  <v:fill opacity="0"/>
                  <v:stroke miterlimit="10" joinstyle="miter" endcap="round"/>
                  <v:path o:connecttype="custom" o:connectlocs="0,0;1,19" o:connectangles="0,0"/>
                </v:shape>
                <v:shape id="Shape 4882" o:spid="_x0000_s1033" style="position:absolute;left:35030;top:7140;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" path="m,l11488,r,35821l56696,35821,56696,,68185,r,87049l56696,87049r,-40957l11488,46092r,40957l,87049,,xe" fillcolor="black" stroked="f" strokeweight="0">
                  <v:stroke opacity="0" miterlimit="10" joinstyle="miter" endcap="round"/>
                  <v:path o:connecttype="custom" o:connectlocs="0,0;1,0;1,4;6,4;6,0;7,0;7,9;6,9;6,5;1,5;1,9;0,9;0,0" o:connectangles="0,0,0,0,0,0,0,0,0,0,0,0,0"/>
                </v:shape>
                <v:shape id="Shape 4883" o:spid="_x0000_s1034" style="position:absolute;left:35384;top:4524;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" path="m,l,236849e" filled="f" fillcolor="black" strokeweight=".33303mm">
                  <v:fill opacity="0"/>
                  <v:stroke miterlimit="10" joinstyle="miter" endcap="round"/>
                  <v:path o:connecttype="custom" o:connectlocs="0,0;0,24" o:connectangles="0,0"/>
                </v:shape>
                <v:shape id="Shape 4884" o:spid="_x0000_s1035" style="position:absolute;left:38702;top:3368;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" path="m41398,r,9958l20605,18275v-5869,5636,-8866,15030,-8866,28056c11739,56852,14611,65119,20231,71131v5619,6012,12738,9018,21104,9018l41398,80122r,9905l19607,84156c13112,80149,8242,74763,4870,67874,1623,61111,,53846,,46206,,31677,3871,20405,11614,12263,15423,8192,19825,5124,24805,3073l41398,xe" fillcolor="black" stroked="f" strokeweight="0">
                  <v:stroke opacity="0" miterlimit="10" joinstyle="miter" endcap="round"/>
                  <v:path o:connecttype="custom" o:connectlocs="4,0;4,1;2,2;1,5;2,7;4,8;4,8;4,9;2,8;0,7;0,5;1,1;2,0;4,0" o:connectangles="0,0,0,0,0,0,0,0,0,0,0,0,0,0"/>
                </v:shape>
                <v:shape id="Shape 4885" o:spid="_x0000_s1036" style="position:absolute;left:39116;top:336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" path="m63,c8179,,15298,1879,21792,5761v6369,3883,11364,9144,14736,16033c39900,28682,41523,36448,41523,45215v,8768,-1748,16659,-5245,23673c32656,75902,27661,81162,21168,84669,14674,88302,7555,90055,63,90055l,90038,,80133,21292,71017v5620,-6012,8367,-14654,8367,-25927c29659,38076,28535,31814,26163,26553,23790,21292,20293,17159,15673,14279,11052,11398,5932,9895,187,9895l,9970,,12,63,xe" fillcolor="black" stroked="f" strokeweight="0">
                  <v:stroke opacity="0" miterlimit="10" joinstyle="miter" endcap="round"/>
                  <v:path o:connecttype="custom" o:connectlocs="0,0;2,1;4,2;4,5;4,7;2,8;0,9;0,9;0,8;2,7;3,5;3,3;2,1;0,1;0,1;0,0;0,0" o:connectangles="0,0,0,0,0,0,0,0,0,0,0,0,0,0,0,0,0"/>
                </v:shape>
                <v:shape id="Shape 4886" o:spid="_x0000_s1037" style="position:absolute;left:36023;top:3776;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" path="m,l241522,e" filled="f" fillcolor="black" strokeweight=".33303mm">
                  <v:fill opacity="0"/>
                  <v:stroke miterlimit="10" joinstyle="miter" endcap="round"/>
                  <v:path o:connecttype="custom" o:connectlocs="0,0;24,0" o:connectangles="0,0"/>
                </v:shape>
                <v:shape id="Shape 4887" o:spid="_x0000_s1038" style="position:absolute;left:43196;top:360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" path="m23229,v3621,,7243,1253,10989,3507l30472,13402c27849,11899,25351,11147,22729,11147v-2373,,-4495,626,-6369,2005c14612,14655,13238,16533,12488,19038v-1248,3883,-1872,8016,-1872,12525l10616,64504,,64504,,1503r9616,l9616,11022c12114,6513,14362,3632,16360,2255,18483,752,20731,,23229,xe" fillcolor="black" stroked="f" strokeweight="0">
                  <v:stroke opacity="0" miterlimit="10" joinstyle="miter" endcap="round"/>
                  <v:path o:connecttype="custom" o:connectlocs="2,0;3,0;3,1;2,1;2,1;1,2;1,3;1,6;0,6;0,0;1,0;1,1;2,0;2,0" o:connectangles="0,0,0,0,0,0,0,0,0,0,0,0,0,0"/>
                </v:shape>
                <v:shape id="Shape 4888" o:spid="_x0000_s1039" style="position:absolute;left:42276;top:3369;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" path="m41087,v8616,,15985,2129,21854,6638c68811,11022,72931,17285,75304,25301l63940,27931c61942,21668,59069,17034,55198,14153,51452,11273,46582,9770,40836,9770v-6743,,-12238,1628,-16734,4884c19607,17786,16485,22169,14612,27555v-1749,5386,-2748,10897,-2748,16659c11864,51603,12988,58116,15111,63627v2123,5511,5495,9645,9991,12400c29722,78783,34592,80035,39963,80035v6368,,11863,-1753,16234,-5511c60693,70767,63690,65256,65314,57991r11488,2881c74430,70265,70059,77530,63815,82540v-6244,4885,-13987,7390,-22979,7390c31470,89930,23853,88051,17983,84169,12114,80411,7743,74900,4621,67635,1624,60371,,52605,,44339,,35196,1749,27305,5245,20541,8742,13777,13612,8642,19982,5135,26350,1629,33344,,41087,xe" fillcolor="black" stroked="f" strokeweight="0">
                  <v:stroke opacity="0" miterlimit="10" joinstyle="miter" endcap="round"/>
                  <v:path o:connecttype="custom" o:connectlocs="4,0;6,1;8,3;6,3;6,1;4,1;2,1;1,3;1,4;2,6;3,8;4,8;6,7;7,6;8,6;6,8;4,9;2,8;0,7;0,4;1,2;2,1;4,0" o:connectangles="0,0,0,0,0,0,0,0,0,0,0,0,0,0,0,0,0,0,0,0,0,0,0"/>
                </v:shape>
                <v:shape id="Shape 4889" o:spid="_x0000_s1040" style="position:absolute;left:39807;top:3776;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" path="m,l220417,e" filled="f" fillcolor="black" strokeweight=".33303mm">
                  <v:fill opacity="0"/>
                  <v:stroke miterlimit="10" joinstyle="miter" endcap="round"/>
                  <v:path o:connecttype="custom" o:connectlocs="0,0;22,0" o:connectangles="0,0"/>
                </v:shape>
                <v:shape id="Shape 4890" o:spid="_x0000_s1041" style="position:absolute;left:42261;top:174;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" path="m41398,r,9958l20606,18275v-5870,5636,-8867,15030,-8867,28056c11739,56852,14611,65119,20231,71131v5619,6012,12738,9018,21105,9018l41398,80122r,9905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91" o:spid="_x0000_s1042" style="position:absolute;left:42675;top:174;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" path="m63,c8180,,15298,1879,21792,5761v6369,3883,11364,9144,14736,16033c39900,28682,41523,36448,41523,45215v,8768,-1748,16659,-5245,23673c32657,75902,27662,81162,21168,84670,14674,88302,7555,90055,63,90055l,90039,,80134,21292,71017v5620,-6012,8367,-14654,8367,-25927c29659,38076,28535,31814,26163,26553,23790,21293,20293,17159,15673,14279,11052,11398,5932,9895,188,9895l,9970,,12,63,xe" fillcolor="black" stroked="f" strokeweight="0">
                  <v:stroke opacity="0" miterlimit="10" joinstyle="miter" endcap="round"/>
                  <v:path o:connecttype="custom" o:connectlocs="0,0;2,1;4,2;4,5;4,7;2,8;0,9;0,9;0,8;2,7;3,5;3,3;2,1;0,1;0,1;0,0;0,0" o:connectangles="0,0,0,0,0,0,0,0,0,0,0,0,0,0,0,0,0"/>
                </v:shape>
                <v:shape id="Shape 4892" o:spid="_x0000_s1043" style="position:absolute;left:42924;top:1316;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" path="m,l10365,177981e" filled="f" fillcolor="black" strokeweight=".33303mm">
                  <v:fill opacity="0"/>
                  <v:stroke miterlimit="10" joinstyle="miter" endcap="round"/>
                  <v:path o:connecttype="custom" o:connectlocs="0,0;1,18" o:connectangles="0,0"/>
                </v:shape>
                <v:shape id="Shape 4893" o:spid="_x0000_s1044" style="position:absolute;left:42542;top:1338;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" path="m,l10365,177981e" filled="f" fillcolor="black" strokeweight=".33303mm">
                  <v:fill opacity="0"/>
                  <v:stroke miterlimit="10" joinstyle="miter" endcap="round"/>
                  <v:path o:connecttype="custom" o:connectlocs="0,0;1,18" o:connectangles="0,0"/>
                </v:shape>
                <v:shape id="Shape 49402" o:spid="_x0000_s1045" style="position:absolute;left:43406;top:7140;width:106;height:870;visibility:visible;mso-wrap-style:square;v-text-anchor:top" coordsize="1061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" path="m,l10616,r,87049l,87049,,e" fillcolor="black" stroked="f" strokeweight="0">
                  <v:stroke opacity="0" miterlimit="10" joinstyle="miter" endcap="round"/>
                  <v:path o:connecttype="custom" o:connectlocs="0,0;1,0;1,9;0,9;0,0" o:connectangles="0,0,0,0,0"/>
                </v:shape>
                <v:shape id="Shape 4895" o:spid="_x0000_s1046" style="position:absolute;left:42487;top:7125;width:766;height:900;visibility:visible;mso-wrap-style:square;v-text-anchor:top" coordsize="76677,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" path="m40961,v8741,,15985,2254,21979,6763c68810,11147,72930,17410,75303,25426l63939,28056c61941,21793,59069,17159,55197,14278,51326,11398,46581,9894,40711,9894v-6619,,-12238,1629,-16734,4885c19481,17911,16359,22294,14611,27680v-1874,5386,-2747,10897,-2747,16658c11864,51728,12863,58241,15110,63752v2123,5511,5495,9644,9991,12400c29597,78908,34592,80160,39837,80160v6494,,11864,-1754,16360,-5511c60692,70892,63689,65381,65188,58116r11489,2881c74305,70390,69934,77655,63689,82665v-6244,4885,-13862,7390,-22853,7390c31469,90055,23852,88176,17983,84293,12113,80536,7617,75025,4620,67760,1498,60496,,52730,,44464,,35320,1748,27430,5245,20666,8617,13903,13612,8767,19981,5260,26350,1753,33343,,40961,xe" fillcolor="black" stroked="f" strokeweight="0">
                  <v:stroke opacity="0" miterlimit="10" joinstyle="miter" endcap="round"/>
                  <v:path o:connecttype="custom" o:connectlocs="4,0;6,1;8,3;6,3;6,1;4,1;2,1;1,3;1,4;2,6;3,8;4,8;6,7;7,6;8,6;6,8;4,9;2,8;0,7;0,4;1,2;2,1;4,0" o:connectangles="0,0,0,0,0,0,0,0,0,0,0,0,0,0,0,0,0,0,0,0,0,0,0"/>
                </v:shape>
                <v:shape id="Shape 4896" o:spid="_x0000_s1047" style="position:absolute;left:42876;top:4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97" o:spid="_x0000_s1048" style="position:absolute;left:45548;top:711;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" path="m41523,r,9908l20606,18275v-5870,5636,-8742,14905,-8742,28056c11864,56852,14611,65118,20231,71131v5619,6012,12738,9018,21230,9018l41523,80122r,9906l41461,90044v-8117,,-15486,-2005,-21854,-6012c13112,80149,8242,74763,4995,67874,1624,60985,,53846,,46206,,31677,3871,20404,11614,12263,15485,8129,19919,5061,24914,3026l41523,xe" fillcolor="black" stroked="f" strokeweight="0">
                  <v:stroke opacity="0" miterlimit="10" joinstyle="miter" endcap="round"/>
                  <v:path o:connecttype="custom" o:connectlocs="4,0;4,1;2,2;1,5;2,7;4,8;4,8;4,9;4,9;2,8;0,7;0,5;1,1;2,0;4,0" o:connectangles="0,0,0,0,0,0,0,0,0,0,0,0,0,0,0"/>
                </v:shape>
                <v:shape id="Shape 4898" o:spid="_x0000_s1049" style="position:absolute;left:46558;top:726;width:680;height:870;visibility:visible;mso-wrap-style:square;v-text-anchor:top" coordsize="6806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" path="m,l11489,r,35697l56572,35697,56572,,68060,r,87049l56572,87049r,-41082l11489,45967r,41082l,87049,,xe" fillcolor="black" stroked="f" strokeweight="0">
                  <v:stroke opacity="0" miterlimit="10" joinstyle="miter" endcap="round"/>
                  <v:path o:connecttype="custom" o:connectlocs="0,0;1,0;1,4;6,4;6,0;7,0;7,9;6,9;6,5;1,5;1,9;0,9;0,0" o:connectangles="0,0,0,0,0,0,0,0,0,0,0,0,0"/>
                </v:shape>
                <v:shape id="Shape 4899" o:spid="_x0000_s1050" style="position:absolute;left:45963;top:711;width:415;height:900;visibility:visible;mso-wrap-style:square;v-text-anchor:top" coordsize="41524,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" path="m63,c8055,,15298,1879,21668,5761v6493,3758,11363,9144,14735,16032c39775,28682,41524,36448,41524,45090v,8893,-1874,16784,-5370,23798c32657,75776,27537,81037,21043,84669l,90039,,80134,21292,71017v5496,-6138,8367,-14780,8367,-25927c29659,37951,28411,31813,26038,26553,23665,21292,20169,17159,15548,14278,10927,11272,5807,9894,63,9894l,9920,,11,63,xe" fillcolor="black" stroked="f" strokeweight="0">
                  <v:stroke opacity="0" miterlimit="10" joinstyle="miter" endcap="round"/>
                  <v:path o:connecttype="custom" o:connectlocs="0,0;2,1;4,2;4,5;4,7;2,8;0,9;0,8;2,7;3,5;3,3;2,1;0,1;0,1;0,0;0,0" o:connectangles="0,0,0,0,0,0,0,0,0,0,0,0,0,0,0,0"/>
                </v:shape>
                <v:shape id="Shape 4900" o:spid="_x0000_s1051" style="position:absolute;left:43682;top:1647;width:1769;height:1773;visibility:visible;mso-wrap-style:square;v-text-anchor:top" coordsize="176957,17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" path="m,177354l176957,e" filled="f" fillcolor="black" strokeweight=".33303mm">
                  <v:fill opacity="0"/>
                  <v:stroke miterlimit="10" joinstyle="miter" endcap="round"/>
                  <v:path o:connecttype="custom" o:connectlocs="0,18;18,0" o:connectangles="0,0"/>
                </v:shape>
                <v:shape id="Shape 4901" o:spid="_x0000_s1052" style="position:absolute;left:45548;top:6024;width:415;height:900;visibility:visible;mso-wrap-style:square;v-text-anchor:top" coordsize="41523,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" path="m41523,r,10034l20606,18400v-5870,5511,-8742,14905,-8742,28056c11864,56852,14611,65119,20231,71256v5619,6012,12738,9018,21230,9018l41523,80247r,9781l41461,90043v-8117,,-15486,-1878,-21854,-5886c13112,80149,8242,74763,4995,68000,1624,61111,,53846,,46206,,31802,3871,20530,11614,12263,15485,8192,19919,5124,24914,3073l41523,xe" fillcolor="black" stroked="f" strokeweight="0">
                  <v:stroke opacity="0" miterlimit="10" joinstyle="miter" endcap="round"/>
                  <v:path o:connecttype="custom" o:connectlocs="4,0;4,1;2,2;1,5;2,7;4,8;4,8;4,9;4,9;2,8;0,7;0,5;1,1;2,0;4,0" o:connectangles="0,0,0,0,0,0,0,0,0,0,0,0,0,0,0"/>
                </v:shape>
                <v:shape id="Shape 4902" o:spid="_x0000_s1053" style="position:absolute;left:46558;top:6040;width:680;height:870;visibility:visible;mso-wrap-style:square;v-text-anchor:top" coordsize="6806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" path="m,l11489,r,35696l56572,35696,56572,,68060,r,87049l56572,87049r,-41082l11489,45967r,41082l,87049,,xe" fillcolor="black" stroked="f" strokeweight="0">
                  <v:stroke opacity="0" miterlimit="10" joinstyle="miter" endcap="round"/>
                  <v:path o:connecttype="custom" o:connectlocs="0,0;1,0;1,4;6,4;6,0;7,0;7,9;6,9;6,5;1,5;1,9;0,9;0,0" o:connectangles="0,0,0,0,0,0,0,0,0,0,0,0,0"/>
                </v:shape>
                <v:shape id="Shape 4903" o:spid="_x0000_s1054" style="position:absolute;left:45963;top:6024;width:415;height:900;visibility:visible;mso-wrap-style:square;v-text-anchor:top" coordsize="41524,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" path="m63,c8055,,15298,2004,21668,5762v6493,3882,11363,9268,14735,16157c39775,28683,41524,36573,41524,45215v,8893,-1874,16784,-5370,23673c32657,75902,27537,81162,21043,84795l,90039,,80259,21292,71142v5496,-6137,8367,-14779,8367,-25927c29659,38076,28411,31939,26038,26553,23665,21292,20169,17285,15548,14279,10927,11398,5807,10020,63,10020l,10046,,12,63,xe" fillcolor="black" stroked="f" strokeweight="0">
                  <v:stroke opacity="0" miterlimit="10" joinstyle="miter" endcap="round"/>
                  <v:path o:connecttype="custom" o:connectlocs="0,0;2,1;4,2;4,5;4,7;2,8;0,9;0,8;2,7;3,5;3,3;2,1;0,1;0,1;0,0;0,0" o:connectangles="0,0,0,0,0,0,0,0,0,0,0,0,0,0,0,0"/>
                </v:shape>
                <v:shape id="Shape 4904" o:spid="_x0000_s1055" style="position:absolute;left:43706;top:4155;width:1783;height:1788;visibility:visible;mso-wrap-style:square;v-text-anchor:top" coordsize="178331,1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" path="m,l178331,178858e" filled="f" fillcolor="black" strokeweight=".33303mm">
                  <v:fill opacity="0"/>
                  <v:stroke miterlimit="10" joinstyle="miter" endcap="round"/>
                  <v:path o:connecttype="custom" o:connectlocs="0,0;18,18" o:connectangles="0,0"/>
                </v:shape>
                <v:shape id="Shape 4905" o:spid="_x0000_s1056" style="position:absolute;left:46106;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06" o:spid="_x0000_s1057" style="position:absolute;left:45638;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07" o:spid="_x0000_s1058" style="position:absolute;left:44956;top:2273;width:2003;height:2272;visibility:visible;mso-wrap-style:square;v-text-anchor:top" coordsize="200310,22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" path="m,196142v69809,31062,151607,-376,182577,-70266c200310,85921,197813,37826,176084,e" filled="f" fillcolor="black" strokeweight=".33303mm">
                  <v:fill opacity="0"/>
                  <v:stroke miterlimit="10" joinstyle="miter" endcap="round"/>
                  <v:path o:connecttype="custom" o:connectlocs="0,20;18,13;18,0" o:connectangles="0,0,0"/>
                </v:shape>
                <v:shape id="Shape 4908" o:spid="_x0000_s1059" style="position:absolute;left:44321;top:3661;width:891;height:831;visibility:visible;mso-wrap-style:square;v-text-anchor:top" coordsize="89165,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" path="m,l3871,2004r9990,5385l28223,14905,60942,32190r14236,7515l85294,45090r3871,2004l86168,47595r-3247,626l79049,49223r-4370,1378l70558,52355r-3871,2254l61192,60747r-3247,8516l57071,73647r-625,4008l55947,83166,53574,80411,47205,70892,38213,57365,27973,41959,17732,26553,8741,13151,2373,3632,,xe" fillcolor="black" stroked="f" strokeweight="0">
                  <v:stroke opacity="0" miterlimit="10" joinstyle="miter" endcap="round"/>
                  <v:path o:connecttype="custom" o:connectlocs="0,0;0,0;1,1;3,1;6,3;8,4;9,5;9,5;9,5;8,5;8,5;7,5;7,5;7,5;6,6;6,7;6,7;6,8;6,8;5,8;5,7;4,6;3,4;2,3;1,1;0,0;0,0" o:connectangles="0,0,0,0,0,0,0,0,0,0,0,0,0,0,0,0,0,0,0,0,0,0,0,0,0,0,0"/>
                </v:shape>
                <v:shape id="Shape 4909" o:spid="_x0000_s1060" style="position:absolute;left:44321;top:3661;width:891;height:840;visibility:visible;mso-wrap-style:square;v-text-anchor:top" coordsize="89165,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" path="m,c,,89165,47094,89165,47094v,,-18607,2380,-25725,10271c56446,65256,55947,84043,55947,84043,55947,84043,,,,,,,,,,xe" filled="f" fillcolor="black" strokeweight=".04856mm">
                  <v:fill opacity="0"/>
                  <v:stroke miterlimit="10" joinstyle="miter" endcap="round"/>
                  <v:path o:connecttype="custom" o:connectlocs="0,0;9,5;6,6;6,8;0,0;0,0" o:connectangles="0,0,0,0,0,0"/>
                </v:shape>
                <v:shape id="Shape 4910" o:spid="_x0000_s1061" style="position:absolute;left:40649;top:5373;width:1197;height:2682;visibility:visible;mso-wrap-style:square;v-text-anchor:top" coordsize="119762,2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" path="m119762,c44583,20291,,97820,20107,173096v11488,42836,44083,79284,85294,95191e" filled="f" fillcolor="black" strokeweight=".33303mm">
                  <v:fill opacity="0"/>
                  <v:stroke miterlimit="10" joinstyle="miter" endcap="round"/>
                  <v:path o:connecttype="custom" o:connectlocs="12,0;2,17;11,27" o:connectangles="0,0,0"/>
                </v:shape>
                <v:shape id="Shape 4911" o:spid="_x0000_s1062" style="position:absolute;left:41561;top:7803;width:1014;height:499;visibility:visible;mso-wrap-style:square;v-text-anchor:top" coordsize="101404,4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" path="m3746,l7493,752,18607,4133,34217,9144,70308,20291r15736,5010l97158,28682r4246,1378l97033,30937,85544,33191,69310,36323,50702,39955,32095,43587,15859,46844,4371,49099,,49975r625,-626l2123,47595,4245,45090,6744,41834,9366,37951r2248,-4133l14112,25301r-250,-4259l10989,12274,8866,8267,6869,4635,4995,1879,3746,xe" fillcolor="black" stroked="f" strokeweight="0">
                  <v:stroke opacity="0" miterlimit="10" joinstyle="miter" endcap="round"/>
                  <v:path o:connecttype="custom" o:connectlocs="0,0;1,0;2,0;3,1;7,2;9,3;10,3;10,3;10,3;9,3;7,4;5,4;3,4;2,5;0,5;0,5;0,5;0,5;0,4;1,4;1,4;1,3;1,3;1,2;1,1;1,1;1,0;0,0;0,0" o:connectangles="0,0,0,0,0,0,0,0,0,0,0,0,0,0,0,0,0,0,0,0,0,0,0,0,0,0,0,0,0"/>
                </v:shape>
                <v:shape id="Shape 4912" o:spid="_x0000_s1063" style="position:absolute;left:41561;top:7796;width:1014;height:506;visibility:visible;mso-wrap-style:square;v-text-anchor:top" coordsize="101404,5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" path="m101404,30687c101404,30687,,50601,,50601v,,13362,-13527,14112,-24674c14736,14905,3247,,3247,v,,98157,30687,98157,30687c101404,30687,101404,30687,101404,30687xe" filled="f" fillcolor="black" strokeweight=".04856mm">
                  <v:fill opacity="0"/>
                  <v:stroke miterlimit="10" joinstyle="miter" endcap="round"/>
                  <v:path o:connecttype="custom" o:connectlocs="10,3;0,5;1,3;0,0;10,3;10,3" o:connectangles="0,0,0,0,0,0"/>
                </v:shape>
                <v:shape id="Shape 4918" o:spid="_x0000_s1064" style="position:absolute;left:3711;top:4026;width:767;height:899;visibility:visible;mso-wrap-style:square;v-text-anchor:top" coordsize="76715,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" path="m40961,v8680,,15985,2129,21905,6638c68785,11022,72906,17285,75241,25301l63927,27931c61916,21668,58994,17034,55173,14153,51339,11273,46531,9769,40724,9769v-6669,,-12238,1629,-16722,4885c19519,17786,16372,22169,14561,27555v-1823,5386,-2722,10897,-2722,16659c11839,51603,12913,58116,15061,63627v2148,5511,5495,9645,10040,12400c29635,78783,34542,80035,39837,80035v6432,,11877,-1754,16335,-5511c60630,70767,63652,65256,65238,57991r11477,2880c74317,70265,69984,77530,63727,82540v-6256,4885,-13899,7390,-22941,7390c31433,89930,23828,88051,17958,84169,12101,80411,7643,74900,4583,67635,1524,60371,,52605,,44339,,35196,1723,27305,5170,20541,8629,13777,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19" o:spid="_x0000_s1065" style="position:absolute;left:3748;top:779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" path="m,l11489,r,35821l56597,35821,56597,,68086,r,87049l56597,87049r,-40957l11489,46092r,40957l,87049,,xe" fillcolor="black" stroked="f" strokeweight="0">
                  <v:stroke opacity="0" miterlimit="10" joinstyle="miter" endcap="round"/>
                  <v:path o:connecttype="custom" o:connectlocs="0,0;1,0;1,4;6,4;6,0;7,0;7,9;6,9;6,5;1,5;1,9;0,9;0,0" o:connectangles="0,0,0,0,0,0,0,0,0,0,0,0,0"/>
                </v:shape>
                <v:shape id="Shape 4920" o:spid="_x0000_s1066" style="position:absolute;left:4101;top:518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" path="m,l,236849e" filled="f" fillcolor="black" strokeweight=".33303mm">
                  <v:fill opacity="0"/>
                  <v:stroke miterlimit="10" joinstyle="miter" endcap="round"/>
                  <v:path o:connecttype="custom" o:connectlocs="0,0;0,24" o:connectangles="0,0"/>
                </v:shape>
                <v:shape id="Shape 4921" o:spid="_x0000_s1067" style="position:absolute;left:3748;top:283;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" path="m,l11489,r,35822l56597,35822,56597,,68086,r,87049l56597,87049r,-40957l11489,46092r,40957l,87049,,xe" fillcolor="black" stroked="f" strokeweight="0">
                  <v:stroke opacity="0" miterlimit="10" joinstyle="miter" endcap="round"/>
                  <v:path o:connecttype="custom" o:connectlocs="0,0;1,0;1,4;6,4;6,0;7,0;7,9;6,9;6,5;1,5;1,9;0,9;0,0" o:connectangles="0,0,0,0,0,0,0,0,0,0,0,0,0"/>
                </v:shape>
                <v:shape id="Shape 4922" o:spid="_x0000_s1068" style="position:absolute;left:4101;top:1407;width:0;height:2355;visibility:visible;mso-wrap-style:square;v-text-anchor:top" coordsize="0,23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" path="m,235596l,e" filled="f" fillcolor="black" strokeweight=".33303mm">
                  <v:fill opacity="0"/>
                  <v:stroke miterlimit="10" joinstyle="miter" endcap="round"/>
                  <v:path o:connecttype="custom" o:connectlocs="0,24;0,0" o:connectangles="0,0"/>
                </v:shape>
                <v:shape id="Shape 4923" o:spid="_x0000_s1069" style="position:absolute;left:7418;top:4025;width:415;height:900;visibility:visible;mso-wrap-style:square;v-text-anchor:top" coordsize="41504,9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" path="m41504,r,9932l20631,18276v-5857,5636,-8792,15030,-8792,28056c11839,56853,14661,65120,20281,71132v5620,6012,12676,9018,21167,9018l41504,80126r,9917l41498,90045v-8167,,-15460,-2005,-21904,-5887c13163,80150,8292,74764,4983,67875,1661,61112,,53847,,46207,,31678,3871,20405,11602,12264,15473,8193,19906,5125,24900,3074l41504,xe" fillcolor="black" stroked="f" strokeweight="0">
                  <v:stroke opacity="0" miterlimit="10" joinstyle="miter" endcap="round"/>
                  <v:path o:connecttype="custom" o:connectlocs="4,0;4,1;2,2;1,5;2,7;4,8;4,8;4,9;4,9;2,8;0,7;0,5;1,1;2,0;4,0" o:connectangles="0,0,0,0,0,0,0,0,0,0,0,0,0,0,0"/>
                </v:shape>
                <v:shape id="Shape 4924" o:spid="_x0000_s1070" style="position:absolute;left:7833;top:4025;width:415;height:900;visibility:visible;mso-wrap-style:square;v-text-anchor:top" coordsize="41505,9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" path="m56,c8074,,15292,1879,21723,5761v6432,3883,11340,9144,14712,16033c39819,28682,41505,36448,41505,45215v,8768,-1786,16659,-5333,23673c32626,75902,27593,81162,21074,84669l,90054,,80136,21286,71017v5583,-6012,8380,-14654,8380,-25927c29666,38076,28467,31813,26082,26553,23696,21292,20200,17159,15604,14279,10996,11398,5838,9894,119,9894l,9942,,10,56,xe" fillcolor="black" stroked="f" strokeweight="0">
                  <v:stroke opacity="0" miterlimit="10" joinstyle="miter" endcap="round"/>
                  <v:path o:connecttype="custom" o:connectlocs="0,0;2,1;4,2;4,5;4,7;2,8;0,9;0,8;2,7;3,5;3,3;2,1;0,1;0,1;0,0;0,0" o:connectangles="0,0,0,0,0,0,0,0,0,0,0,0,0,0,0,0"/>
                </v:shape>
                <v:shape id="Shape 4925" o:spid="_x0000_s1071" style="position:absolute;left:4740;top:4433;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" path="m,l241522,e" filled="f" fillcolor="black" strokeweight=".33303mm">
                  <v:fill opacity="0"/>
                  <v:stroke miterlimit="10" joinstyle="miter" endcap="round"/>
                  <v:path o:connecttype="custom" o:connectlocs="0,0;24,0" o:connectangles="0,0"/>
                </v:shape>
                <v:shape id="Shape 4926" o:spid="_x0000_s1072" style="position:absolute;top:4040;width:345;height:870;visibility:visible;mso-wrap-style:square;v-text-anchor:top" coordsize="34517,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" path="m,l34517,r,9644l11489,9644r,28808l34517,38452r,11901l31208,48848v-1311,-251,-3434,-376,-6394,-376l11489,48472r,38577l,87049,,xe" fillcolor="black" stroked="f" strokeweight="0">
                  <v:stroke opacity="0" miterlimit="10" joinstyle="miter" endcap="round"/>
                  <v:path o:connecttype="custom" o:connectlocs="0,0;3,0;3,1;1,1;1,4;3,4;3,5;3,5;2,5;1,5;1,9;0,9;0,0" o:connectangles="0,0,0,0,0,0,0,0,0,0,0,0,0"/>
                </v:shape>
                <v:shape id="Shape 4927" o:spid="_x0000_s1073" style="position:absolute;left:345;top:4040;width:419;height:870;visibility:visible;mso-wrap-style:square;v-text-anchor:top" coordsize="4197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" path="m,l3971,v7730,,13612,877,17634,2380c25638,4008,28848,6764,31258,10647v2410,4008,3609,8391,3609,13151c34867,29935,32881,35196,28885,39454v-3984,4133,-10140,6889,-18470,8016c13462,48973,15773,50351,17346,51854v3359,3006,6531,6889,9529,11523l41973,87049r-14449,l16047,69014c12688,63753,9928,59745,7755,56990,5582,54234,3647,52230,1923,51228l,50353,,38452r1661,c6906,38452,11015,37951,13974,36824v2960,-1127,5208,-2881,6744,-5261c22254,29183,23028,26553,23028,23798v,-4133,-1486,-7515,-4471,-10145c15585,11023,10877,9644,4446,9644l,9644,,xe" fillcolor="black" stroked="f" strokeweight="0">
                  <v:stroke opacity="0" miterlimit="10" joinstyle="miter" endcap="round"/>
                  <v:path o:connecttype="custom" o:connectlocs="0,0;0,0;2,0;3,1;3,2;3,4;1,5;2,5;3,6;4,9;3,9;2,7;1,6;0,5;0,5;0,4;0,4;1,4;2,3;2,2;2,1;0,1;0,1;0,0" o:connectangles="0,0,0,0,0,0,0,0,0,0,0,0,0,0,0,0,0,0,0,0,0,0,0,0"/>
                </v:shape>
                <v:shape id="Shape 4928" o:spid="_x0000_s1074" style="position:absolute;left:1008;top:4433;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" path="m243770,l,e" filled="f" fillcolor="black" strokeweight=".33303mm">
                  <v:fill opacity="0"/>
                  <v:stroke miterlimit="10" joinstyle="miter" endcap="round"/>
                  <v:path o:connecttype="custom" o:connectlocs="24,0;0,0" o:connectangles="0,0"/>
                </v:shape>
                <v:shape id="Shape 4929" o:spid="_x0000_s1075" style="position:absolute;left:7494;top:779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" path="m,l11489,r,35821l56596,35821,56596,,68086,r,87049l56596,87049r,-40957l11489,46092r,40957l,87049,,xe" fillcolor="black" stroked="f" strokeweight="0">
                  <v:stroke opacity="0" miterlimit="10" joinstyle="miter" endcap="round"/>
                  <v:path o:connecttype="custom" o:connectlocs="0,0;1,0;1,4;6,4;6,0;7,0;7,9;6,9;6,5;1,5;1,9;0,9;0,0" o:connectangles="0,0,0,0,0,0,0,0,0,0,0,0,0"/>
                </v:shape>
                <v:shape id="Shape 4930" o:spid="_x0000_s1076" style="position:absolute;left:7847;top:518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" path="m,l,236849e" filled="f" fillcolor="black" strokeweight=".33303mm">
                  <v:fill opacity="0"/>
                  <v:stroke miterlimit="10" joinstyle="miter" endcap="round"/>
                  <v:path o:connecttype="custom" o:connectlocs="0,0;0,24" o:connectangles="0,0"/>
                </v:shape>
                <v:shape id="Shape 4931" o:spid="_x0000_s1077" style="position:absolute;left:11913;top:4266;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" path="m23228,v3622,,7243,1253,10990,3507l30471,13402c27849,11899,25351,11147,22728,11147v-2372,,-4495,627,-6369,2005c14611,14655,13238,16533,12488,19038v-1249,3883,-1873,8016,-1873,12525l10615,64504,,64504,,1503r9616,l9616,11023c12114,6514,14362,3632,16359,2255,18483,752,20730,,23228,xe" fillcolor="black" stroked="f" strokeweight="0">
                  <v:stroke opacity="0" miterlimit="10" joinstyle="miter" endcap="round"/>
                  <v:path o:connecttype="custom" o:connectlocs="2,0;3,0;3,1;2,1;2,1;1,2;1,3;1,6;0,6;0,0;1,0;1,1;2,0;2,0" o:connectangles="0,0,0,0,0,0,0,0,0,0,0,0,0,0"/>
                </v:shape>
                <v:shape id="Shape 4932" o:spid="_x0000_s1078" style="position:absolute;left:10993;top:4026;width:767;height:899;visibility:visible;mso-wrap-style:square;v-text-anchor:top" coordsize="76740,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" path="m41023,v8617,,15985,2129,21855,6638c68747,11022,72868,17285,75241,25301l63877,27931c61879,21668,59006,17034,55135,14153,51389,11273,46518,9769,40774,9769v-6744,,-12239,1629,-16734,4885c19544,17786,16422,22169,14549,27555v-1749,5386,-2748,10897,-2748,16659c11801,51603,12925,58116,15048,63627v2123,5511,5495,9645,9991,12400c29659,78783,34530,80035,39900,80035v6368,,11864,-1754,16234,-5511c60630,70767,63627,65256,65251,57991r11489,2880c74367,70265,69996,77530,63752,82540v-6244,4885,-13987,7390,-22978,7390c31408,89930,23790,88051,17920,84169,12051,80411,7643,74900,4583,67635,1523,60371,,52605,,44339,,35196,1723,27305,5170,20541,8629,13777,13550,8642,19919,5135,26287,1628,33281,,41023,xe" fillcolor="black" stroked="f" strokeweight="0">
                  <v:stroke opacity="0" miterlimit="10" joinstyle="miter" endcap="round"/>
                  <v:path o:connecttype="custom" o:connectlocs="4,0;6,1;8,3;6,3;6,1;4,1;2,1;1,3;1,4;1,6;2,8;4,8;6,7;7,6;8,6;6,8;4,9;2,8;0,7;0,4;1,2;2,1;4,0" o:connectangles="0,0,0,0,0,0,0,0,0,0,0,0,0,0,0,0,0,0,0,0,0,0,0"/>
                </v:shape>
                <v:shape id="Shape 4933" o:spid="_x0000_s1079" style="position:absolute;left:8524;top:4433;width:2204;height:0;visibility:visible;mso-wrap-style:square;v-text-anchor:top" coordsize="22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" path="m,l220467,e" filled="f" fillcolor="black" strokeweight=".33303mm">
                  <v:fill opacity="0"/>
                  <v:stroke miterlimit="10" joinstyle="miter" endcap="round"/>
                  <v:path o:connecttype="custom" o:connectlocs="0,0;22,0" o:connectangles="0,0"/>
                </v:shape>
                <v:shape id="Shape 49403" o:spid="_x0000_s1080" style="position:absolute;left:12123;top:7798;width:106;height:870;visibility:visible;mso-wrap-style:square;v-text-anchor:top" coordsize="1061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" path="m,l10615,r,87049l,87049,,e" fillcolor="black" stroked="f" strokeweight="0">
                  <v:stroke opacity="0" miterlimit="10" joinstyle="miter" endcap="round"/>
                  <v:path o:connecttype="custom" o:connectlocs="0,0;1,0;1,9;0,9;0,0" o:connectangles="0,0,0,0,0"/>
                </v:shape>
                <v:shape id="Shape 4935" o:spid="_x0000_s1081" style="position:absolute;left:11204;top:7784;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" path="m40961,v8742,,15985,2129,21979,6638c68810,11022,72931,17285,75304,25301l63940,27931c61941,21668,59069,17034,55198,14153,51326,11273,46581,9770,40711,9770v-6618,,-12238,1628,-16734,4884c19481,17786,16359,22169,14611,27555v-1873,5386,-2747,10897,-2747,16659c11864,51603,12863,58116,15111,63627v2123,5511,5494,9645,9990,12400c29597,78783,34592,80035,39837,80035v6494,,11864,-1753,16360,-5511c60692,70767,63690,65256,65188,57991r11489,2880c74305,70265,69934,77530,63690,82540v-6244,4885,-13862,7390,-22854,7390c31470,89930,23852,88051,17983,84169,12114,80411,7618,74900,4621,67635,1499,60371,,52605,,44339,,35196,1748,27305,5245,20541,8617,13777,13612,8642,19981,5135,26350,1629,33343,,40961,xe" fillcolor="black" stroked="f" strokeweight="0">
                  <v:stroke opacity="0" miterlimit="10" joinstyle="miter" endcap="round"/>
                  <v:path o:connecttype="custom" o:connectlocs="4,0;6,1;8,3;6,3;6,1;4,1;2,1;1,3;1,4;2,6;3,8;4,8;6,7;7,6;8,6;6,8;4,9;2,8;0,7;0,4;1,2;2,1;4,0" o:connectangles="0,0,0,0,0,0,0,0,0,0,0,0,0,0,0,0,0,0,0,0,0,0,0"/>
                </v:shape>
                <v:shape id="Shape 4936" o:spid="_x0000_s1082" style="position:absolute;left:11594;top:5181;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" path="m,l,233968e" filled="f" fillcolor="black" strokeweight=".33303mm">
                  <v:fill opacity="0"/>
                  <v:stroke miterlimit="10" joinstyle="miter" endcap="round"/>
                  <v:path o:connecttype="custom" o:connectlocs="0,0;0,23" o:connectangles="0,0"/>
                </v:shape>
                <v:shape id="Shape 4937" o:spid="_x0000_s1083" style="position:absolute;left:11165;top:268;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" path="m41398,r,9958l20605,18275v-5869,5636,-8866,15030,-8866,28056c11739,56852,14611,65119,20231,71131v5620,6012,12738,9018,21105,9018l41398,80122r,9904l19607,84156c13113,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938" o:spid="_x0000_s1084" style="position:absolute;left:11579;top:268;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" path="m62,c8180,,15298,1879,21792,5761v6369,3883,11364,9144,14736,16032c39900,28682,41523,36448,41523,45215v,8768,-1748,16659,-5245,23673c32657,75902,27661,81162,21168,84669,14674,88301,7555,90055,62,90055l,90038,,80133,21292,71017v5620,-6012,8367,-14655,8367,-25927c29659,38076,28535,31814,26163,26553,23790,21292,20293,17159,15673,14278,11052,11398,5932,9895,187,9895l,9970,,12,62,xe" fillcolor="black" stroked="f" strokeweight="0">
                  <v:stroke opacity="0" miterlimit="10" joinstyle="miter" endcap="round"/>
                  <v:path o:connecttype="custom" o:connectlocs="0,0;2,1;4,2;4,5;4,7;2,8;0,9;0,9;0,8;2,7;3,5;3,3;2,1;0,1;0,1;0,0;0,0" o:connectangles="0,0,0,0,0,0,0,0,0,0,0,0,0,0,0,0,0"/>
                </v:shape>
                <v:shape id="Shape 4939" o:spid="_x0000_s1085" style="position:absolute;left:11369;top:14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940" o:spid="_x0000_s1086" style="position:absolute;left:11818;top:14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941" o:spid="_x0000_s1087" style="position:absolute;left:15627;top:2052;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" path="m41461,r62,16l41523,9920,20606,18286v-5870,5637,-8742,15031,-8742,28057c11864,56864,14611,65131,20231,71142v5620,6013,12738,9018,21230,9018l41523,80133r,9906l41461,90055v-8118,,-15486,-2004,-21854,-5886c13113,80160,8242,74775,4995,67886,1624,61122,,53858,,46218,,31688,3871,20416,11614,12275,19357,4133,29347,,41461,xe" fillcolor="black" stroked="f" strokeweight="0">
                  <v:stroke opacity="0" miterlimit="10" joinstyle="miter" endcap="round"/>
                  <v:path o:connecttype="custom" o:connectlocs="4,0;4,0;4,1;2,2;1,5;2,7;4,8;4,8;4,9;4,9;2,8;0,7;0,5;1,1;4,0" o:connectangles="0,0,0,0,0,0,0,0,0,0,0,0,0,0,0"/>
                </v:shape>
                <v:shape id="Shape 4942" o:spid="_x0000_s1088" style="position:absolute;left:16042;top:2053;width:413;height:900;visibility:visible;mso-wrap-style:square;v-text-anchor:top" coordsize="41398,9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" path="m,l21667,5745v6494,3883,11364,9143,14736,16032c39775,28666,41398,36432,41398,45199v,8768,-1748,16658,-5245,23673c32532,75885,27536,81146,21043,84653l,90023,,80117,21168,71001v5619,-6013,8491,-14655,8491,-25927c29659,38060,28411,31797,26038,26537,23665,21276,20168,17143,15548,14262,10927,11381,5807,9879,62,9879l,9904,,xe" fillcolor="black" stroked="f" strokeweight="0">
                  <v:stroke opacity="0" miterlimit="10" joinstyle="miter" endcap="round"/>
                  <v:path o:connecttype="custom" o:connectlocs="0,0;2,1;4,2;4,5;4,7;2,8;0,9;0,8;2,7;3,5;3,3;2,1;0,1;0,1;0,0" o:connectangles="0,0,0,0,0,0,0,0,0,0,0,0,0,0,0"/>
                </v:shape>
                <v:shape id="Shape 4943" o:spid="_x0000_s1089" style="position:absolute;left:15032;top:6588;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" path="m41523,r,10033l20606,18400v-5870,5511,-8742,14905,-8742,28056c11864,56852,14611,65119,20231,71256v5620,6012,12738,9018,21230,9018l41523,80247r,9781l41461,90044v-8117,,-15485,-1879,-21854,-5888c13113,80149,8242,74762,4995,67999,1624,61111,,53846,,46205,,31802,3871,20529,11614,12263,15485,8192,19919,5123,24914,3073l41523,xe" fillcolor="black" stroked="f" strokeweight="0">
                  <v:stroke opacity="0" miterlimit="10" joinstyle="miter" endcap="round"/>
                  <v:path o:connecttype="custom" o:connectlocs="4,0;4,1;2,2;1,5;2,7;4,8;4,8;4,9;4,9;2,8;0,7;0,5;1,1;2,0;4,0" o:connectangles="0,0,0,0,0,0,0,0,0,0,0,0,0,0,0"/>
                </v:shape>
                <v:shape id="Shape 4944" o:spid="_x0000_s1090" style="position:absolute;left:15447;top:6588;width:415;height:900;visibility:visible;mso-wrap-style:square;v-text-anchor:top" coordsize="41523,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" path="m62,c8055,,15298,2004,21667,5761v6494,3883,11364,9269,14736,16158c39775,28682,41523,36573,41523,45215v,8893,-1873,16784,-5370,23673c32532,75902,27536,81162,21043,84794l,90040,,80259,21292,71143v5495,-6138,8367,-14780,8367,-25928c29659,38076,28411,31939,26038,26553,23665,21293,20168,17285,15548,14279,10927,11398,5807,10020,62,10020l,10045,,12,62,xe" fillcolor="black" stroked="f" strokeweight="0">
                  <v:stroke opacity="0" miterlimit="10" joinstyle="miter" endcap="round"/>
                  <v:path o:connecttype="custom" o:connectlocs="0,0;2,1;4,2;4,5;4,7;2,8;0,9;0,8;2,7;3,5;3,3;2,1;0,1;0,1;0,0;0,0" o:connectangles="0,0,0,0,0,0,0,0,0,0,0,0,0,0,0,0"/>
                </v:shape>
                <v:shape id="Shape 4945" o:spid="_x0000_s1091" style="position:absolute;left:16481;top:1098;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" path="m93911,47094v,26052,-20980,47094,-46955,47094c21105,94188,,73146,,47094,,21167,21105,,46956,,72931,,93911,21167,93911,47094xe" filled="f" fillcolor="black" strokeweight=".29139mm">
                  <v:fill opacity="0"/>
                  <v:stroke miterlimit="10" joinstyle="miter"/>
                  <v:path o:connecttype="custom" o:connectlocs="9,5;5,9;0,5;5,0;9,5" o:connectangles="0,0,0,0,0"/>
                </v:shape>
                <v:shape id="Shape 49404" o:spid="_x0000_s1092" style="position:absolute;left:16677;top:1514;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" path="m,l54115,r,10521l,10521,,e" fillcolor="black" stroked="f" strokeweight="0">
                  <v:stroke opacity="0" miterlimit="10" joinstyle="miter"/>
                  <v:path o:connecttype="custom" o:connectlocs="0,0;5,0;5,1;0,1;0,0" o:connectangles="0,0,0,0,0"/>
                </v:shape>
                <v:shape id="Shape 4947" o:spid="_x0000_s1093" style="position:absolute;left:15887;top:5635;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" path="m93911,47094v,25927,-21105,47094,-46955,47094c20980,94188,,73021,,47094,,21042,20980,,46956,,72806,,93911,21042,93911,47094xe" filled="f" fillcolor="black" strokeweight=".29139mm">
                  <v:fill opacity="0"/>
                  <v:stroke miterlimit="10" joinstyle="miter"/>
                  <v:path o:connecttype="custom" o:connectlocs="9,5;5,9;0,5;5,0;9,5" o:connectangles="0,0,0,0,0"/>
                </v:shape>
                <v:shape id="Shape 49405" o:spid="_x0000_s1094" style="position:absolute;left:16082;top:6049;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949" o:spid="_x0000_s1095" style="position:absolute;left:7381;top:2700;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" path="m93911,47094v,26052,-21017,47094,-46955,47094c21030,94188,,73146,,47094,,21167,21030,,46956,,72894,,93911,21167,93911,47094xe" filled="f" fillcolor="black" strokeweight=".29139mm">
                  <v:fill opacity="0"/>
                  <v:stroke miterlimit="10" joinstyle="miter"/>
                  <v:path o:connecttype="custom" o:connectlocs="9,5;5,9;0,5;5,0;9,5" o:connectangles="0,0,0,0,0"/>
                </v:shape>
                <v:shape id="Shape 49406" o:spid="_x0000_s1096" style="position:absolute;left:7576;top:3116;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407" o:spid="_x0000_s1097" style="position:absolute;left:7795;top:2896;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" path="m,l10490,r,54275l,54275,,e" fillcolor="black" stroked="f" strokeweight="0">
                  <v:stroke opacity="0" miterlimit="10" joinstyle="miter"/>
                  <v:path o:connecttype="custom" o:connectlocs="0,0;1,0;1,5;0,5;0,0" o:connectangles="0,0,0,0,0"/>
                </v:shape>
                <v:shape id="Shape 4952" o:spid="_x0000_s1098" style="position:absolute;left:12495;top:2779;width:2914;height:1432;visibility:visible;mso-wrap-style:square;v-text-anchor:top" coordsize="291474,14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" path="m,143287l291474,e" filled="f" fillcolor="black" strokeweight=".33303mm">
                  <v:fill opacity="0"/>
                  <v:stroke miterlimit="10" joinstyle="miter" endcap="round"/>
                  <v:path o:connecttype="custom" o:connectlocs="0,14;29,0" o:connectangles="0,0"/>
                </v:shape>
                <v:shape id="Shape 4953" o:spid="_x0000_s1099" style="position:absolute;left:12413;top:4710;width:2492;height:1869;visibility:visible;mso-wrap-style:square;v-text-anchor:top" coordsize="249264,18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" path="m,l249264,186999e" filled="f" fillcolor="black" strokeweight=".33303mm">
                  <v:fill opacity="0"/>
                  <v:stroke miterlimit="10" joinstyle="miter" endcap="round"/>
                  <v:path o:connecttype="custom" o:connectlocs="0,0;25,19" o:connectangles="0,0"/>
                </v:shape>
                <v:shape id="Shape 49408" o:spid="_x0000_s1100" style="position:absolute;left:17963;top:3997;width:8209;height:120;visibility:visible;mso-wrap-style:square;v-text-anchor:top" coordsize="820974,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" path="m,l820974,r,12024l,12024,,e" fillcolor="black" stroked="f" strokeweight="0">
                  <v:stroke opacity="0" miterlimit="10" joinstyle="miter" endcap="round"/>
                  <v:path o:connecttype="custom" o:connectlocs="0,0;82,0;82,1;0,1;0,0" o:connectangles="0,0,0,0,0"/>
                </v:shape>
                <v:shape id="Shape 4955" o:spid="_x0000_s1101" style="position:absolute;left:25924;top:3570;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" path="m,l7993,2129,29223,7640r29971,7766l128004,33317r29972,7891l179206,46718r8117,2005l179206,50852r-21230,5260l128004,63752,93661,72395,59194,81037,29223,88678,7993,93938,,96067,999,94815,3622,91558,7368,86548r4246,-6388l15985,72770r3746,-7890l22354,56738r,-16157l19731,32190,15985,23923,11614,16408,7368,9895,3622,4634,999,1253,,xe" fillcolor="black" stroked="f" strokeweight="0">
                  <v:stroke opacity="0" miterlimit="10" joinstyle="miter" endcap="round"/>
                  <v:path o:connecttype="custom" o:connectlocs="0,0;1,0;3,1;6,2;13,3;16,4;18,5;19,5;18,5;16,6;13,6;9,7;6,8;3,9;1,9;0,10;0,9;0,9;1,9;1,8;2,7;2,6;2,6;2,4;2,3;2,2;1,2;1,1;0,0;0,0;0,0" o:connectangles="0,0,0,0,0,0,0,0,0,0,0,0,0,0,0,0,0,0,0,0,0,0,0,0,0,0,0,0,0,0,0"/>
                </v:shape>
                <v:shape id="Shape 4956" o:spid="_x0000_s1102" style="position:absolute;left:25924;top:3570;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" path="m187323,48723c187323,48723,,96067,,96067v,,23353,-26678,23353,-47344c23353,27430,,,,,,,187323,48723,187323,48723v,,,,,xe" filled="f" fillcolor="black" strokeweight=".04856mm">
                  <v:fill opacity="0"/>
                  <v:stroke miterlimit="10" joinstyle="miter" endcap="round"/>
                  <v:path o:connecttype="custom" o:connectlocs="19,5;0,10;2,5;0,0;19,5;19,5" o:connectangles="0,0,0,0,0,0"/>
                </v:shape>
                <w10:anchorlock/>
              </v:group>
            </w:pict>
          </mc:Fallback>
        </mc:AlternateContent>
      </w:r>
    </w:p>
    <w:p w14:paraId="2C521A17" w14:textId="441E050D" w:rsidR="003865F3" w:rsidRPr="003865F3" w:rsidRDefault="00BB54E0" w:rsidP="003865F3">
      <w:pPr>
        <w:pStyle w:val="BodyL"/>
        <w:suppressAutoHyphens/>
        <w:spacing w:line="276" w:lineRule="auto"/>
        <w:rPr>
          <w:rFonts w:asciiTheme="majorBidi" w:eastAsia="SimSun" w:hAnsiTheme="majorBidi" w:cstheme="majorBidi"/>
          <w:lang w:val="en-IN"/>
        </w:rPr>
      </w:pPr>
      <w:r w:rsidRPr="003865F3">
        <w:rPr>
          <w:rFonts w:asciiTheme="majorBidi" w:eastAsia="SimSun" w:hAnsiTheme="majorBidi" w:cstheme="majorBidi"/>
          <w:noProof/>
          <w:lang w:val="en-IN" w:eastAsia="en-IN"/>
        </w:rPr>
        <w:lastRenderedPageBreak/>
        <mc:AlternateContent>
          <mc:Choice Requires="wpg">
            <w:drawing>
              <wp:inline distT="0" distB="0" distL="0" distR="0" wp14:anchorId="2E7C646C" wp14:editId="2E2E5FCD">
                <wp:extent cx="5866765" cy="2150745"/>
                <wp:effectExtent l="6350" t="6350" r="13335" b="52705"/>
                <wp:docPr id="48571" name="Group 37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2150745"/>
                          <a:chOff x="0" y="0"/>
                          <a:chExt cx="58670" cy="21506"/>
                        </a:xfrm>
                      </wpg:grpSpPr>
                      <wps:wsp>
                        <wps:cNvPr id="48572" name="Shape 4957"/>
                        <wps:cNvSpPr>
                          <a:spLocks noChangeArrowheads="1"/>
                        </wps:cNvSpPr>
                        <wps:spPr bwMode="auto">
                          <a:xfrm>
                            <a:off x="0" y="4430"/>
                            <a:ext cx="345" cy="870"/>
                          </a:xfrm>
                          <a:custGeom>
                            <a:avLst/>
                            <a:gdLst>
                              <a:gd name="T0" fmla="*/ 0 w 34513"/>
                              <a:gd name="T1" fmla="*/ 0 h 87049"/>
                              <a:gd name="T2" fmla="*/ 345 w 34513"/>
                              <a:gd name="T3" fmla="*/ 0 h 87049"/>
                              <a:gd name="T4" fmla="*/ 345 w 34513"/>
                              <a:gd name="T5" fmla="*/ 96 h 87049"/>
                              <a:gd name="T6" fmla="*/ 115 w 34513"/>
                              <a:gd name="T7" fmla="*/ 96 h 87049"/>
                              <a:gd name="T8" fmla="*/ 115 w 34513"/>
                              <a:gd name="T9" fmla="*/ 384 h 87049"/>
                              <a:gd name="T10" fmla="*/ 345 w 34513"/>
                              <a:gd name="T11" fmla="*/ 384 h 87049"/>
                              <a:gd name="T12" fmla="*/ 345 w 34513"/>
                              <a:gd name="T13" fmla="*/ 503 h 87049"/>
                              <a:gd name="T14" fmla="*/ 312 w 34513"/>
                              <a:gd name="T15" fmla="*/ 488 h 87049"/>
                              <a:gd name="T16" fmla="*/ 248 w 34513"/>
                              <a:gd name="T17" fmla="*/ 484 h 87049"/>
                              <a:gd name="T18" fmla="*/ 115 w 34513"/>
                              <a:gd name="T19" fmla="*/ 484 h 87049"/>
                              <a:gd name="T20" fmla="*/ 115 w 34513"/>
                              <a:gd name="T21" fmla="*/ 870 h 87049"/>
                              <a:gd name="T22" fmla="*/ 0 w 34513"/>
                              <a:gd name="T23" fmla="*/ 870 h 87049"/>
                              <a:gd name="T24" fmla="*/ 0 w 34513"/>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3" h="87049">
                                <a:moveTo>
                                  <a:pt x="0" y="0"/>
                                </a:moveTo>
                                <a:lnTo>
                                  <a:pt x="34513" y="0"/>
                                </a:lnTo>
                                <a:lnTo>
                                  <a:pt x="34513" y="9644"/>
                                </a:lnTo>
                                <a:lnTo>
                                  <a:pt x="11484" y="9644"/>
                                </a:lnTo>
                                <a:lnTo>
                                  <a:pt x="11484" y="38452"/>
                                </a:lnTo>
                                <a:lnTo>
                                  <a:pt x="34513" y="38452"/>
                                </a:lnTo>
                                <a:lnTo>
                                  <a:pt x="34513" y="50352"/>
                                </a:lnTo>
                                <a:lnTo>
                                  <a:pt x="31204" y="48847"/>
                                </a:lnTo>
                                <a:cubicBezTo>
                                  <a:pt x="29893" y="48597"/>
                                  <a:pt x="27770" y="48472"/>
                                  <a:pt x="24810" y="48472"/>
                                </a:cubicBezTo>
                                <a:lnTo>
                                  <a:pt x="11484" y="48472"/>
                                </a:lnTo>
                                <a:lnTo>
                                  <a:pt x="11484"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3" name="Shape 4958"/>
                        <wps:cNvSpPr>
                          <a:spLocks noChangeArrowheads="1"/>
                        </wps:cNvSpPr>
                        <wps:spPr bwMode="auto">
                          <a:xfrm>
                            <a:off x="345" y="443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40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2" y="0"/>
                                </a:lnTo>
                                <a:cubicBezTo>
                                  <a:pt x="11702" y="0"/>
                                  <a:pt x="17584" y="877"/>
                                  <a:pt x="21605" y="2380"/>
                                </a:cubicBezTo>
                                <a:cubicBezTo>
                                  <a:pt x="25639" y="4008"/>
                                  <a:pt x="28848" y="6764"/>
                                  <a:pt x="31259" y="10646"/>
                                </a:cubicBezTo>
                                <a:cubicBezTo>
                                  <a:pt x="33669" y="14654"/>
                                  <a:pt x="34868" y="19038"/>
                                  <a:pt x="34868" y="23798"/>
                                </a:cubicBezTo>
                                <a:cubicBezTo>
                                  <a:pt x="34868" y="29935"/>
                                  <a:pt x="32882" y="35196"/>
                                  <a:pt x="28886" y="39454"/>
                                </a:cubicBezTo>
                                <a:cubicBezTo>
                                  <a:pt x="24902" y="43587"/>
                                  <a:pt x="18745" y="46343"/>
                                  <a:pt x="10416" y="47470"/>
                                </a:cubicBezTo>
                                <a:cubicBezTo>
                                  <a:pt x="13463" y="48973"/>
                                  <a:pt x="15773" y="50350"/>
                                  <a:pt x="17347" y="51853"/>
                                </a:cubicBezTo>
                                <a:cubicBezTo>
                                  <a:pt x="20706" y="54859"/>
                                  <a:pt x="23878" y="58743"/>
                                  <a:pt x="26875" y="63377"/>
                                </a:cubicBezTo>
                                <a:lnTo>
                                  <a:pt x="41973" y="87049"/>
                                </a:lnTo>
                                <a:lnTo>
                                  <a:pt x="27525" y="87049"/>
                                </a:lnTo>
                                <a:lnTo>
                                  <a:pt x="16048" y="69013"/>
                                </a:lnTo>
                                <a:cubicBezTo>
                                  <a:pt x="12689" y="63752"/>
                                  <a:pt x="9929" y="59744"/>
                                  <a:pt x="7756" y="56989"/>
                                </a:cubicBezTo>
                                <a:cubicBezTo>
                                  <a:pt x="5583" y="54234"/>
                                  <a:pt x="3647" y="52229"/>
                                  <a:pt x="1924" y="51227"/>
                                </a:cubicBezTo>
                                <a:lnTo>
                                  <a:pt x="0" y="50352"/>
                                </a:lnTo>
                                <a:lnTo>
                                  <a:pt x="0" y="38452"/>
                                </a:lnTo>
                                <a:lnTo>
                                  <a:pt x="1662" y="38452"/>
                                </a:lnTo>
                                <a:cubicBezTo>
                                  <a:pt x="6907" y="38452"/>
                                  <a:pt x="11015" y="37951"/>
                                  <a:pt x="13975" y="36823"/>
                                </a:cubicBezTo>
                                <a:cubicBezTo>
                                  <a:pt x="16935" y="35696"/>
                                  <a:pt x="19182" y="33943"/>
                                  <a:pt x="20719" y="31563"/>
                                </a:cubicBezTo>
                                <a:cubicBezTo>
                                  <a:pt x="22255" y="29183"/>
                                  <a:pt x="23029" y="26553"/>
                                  <a:pt x="23029" y="23798"/>
                                </a:cubicBezTo>
                                <a:cubicBezTo>
                                  <a:pt x="23029" y="19664"/>
                                  <a:pt x="21543" y="16283"/>
                                  <a:pt x="18558" y="13652"/>
                                </a:cubicBezTo>
                                <a:cubicBezTo>
                                  <a:pt x="15586" y="11022"/>
                                  <a:pt x="10878" y="9644"/>
                                  <a:pt x="4446"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4" name="Shape 4959"/>
                        <wps:cNvSpPr>
                          <a:spLocks noChangeArrowheads="1"/>
                        </wps:cNvSpPr>
                        <wps:spPr bwMode="auto">
                          <a:xfrm>
                            <a:off x="3711" y="441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0"/>
                                </a:cubicBezTo>
                                <a:lnTo>
                                  <a:pt x="63927" y="27930"/>
                                </a:lnTo>
                                <a:cubicBezTo>
                                  <a:pt x="61916" y="21668"/>
                                  <a:pt x="58994" y="17034"/>
                                  <a:pt x="55173" y="14153"/>
                                </a:cubicBezTo>
                                <a:cubicBezTo>
                                  <a:pt x="51339" y="11273"/>
                                  <a:pt x="46531" y="9770"/>
                                  <a:pt x="40724" y="9770"/>
                                </a:cubicBezTo>
                                <a:cubicBezTo>
                                  <a:pt x="34055" y="9770"/>
                                  <a:pt x="28486" y="11398"/>
                                  <a:pt x="24002" y="14654"/>
                                </a:cubicBezTo>
                                <a:cubicBezTo>
                                  <a:pt x="19519" y="17785"/>
                                  <a:pt x="16372" y="22170"/>
                                  <a:pt x="14561" y="27555"/>
                                </a:cubicBezTo>
                                <a:cubicBezTo>
                                  <a:pt x="12738" y="32941"/>
                                  <a:pt x="11839" y="38452"/>
                                  <a:pt x="11839" y="44213"/>
                                </a:cubicBezTo>
                                <a:cubicBezTo>
                                  <a:pt x="11839" y="51603"/>
                                  <a:pt x="12913" y="58116"/>
                                  <a:pt x="15061" y="63627"/>
                                </a:cubicBezTo>
                                <a:cubicBezTo>
                                  <a:pt x="17209" y="69138"/>
                                  <a:pt x="20556" y="73272"/>
                                  <a:pt x="25101" y="76027"/>
                                </a:cubicBezTo>
                                <a:cubicBezTo>
                                  <a:pt x="29635" y="78782"/>
                                  <a:pt x="34542" y="80035"/>
                                  <a:pt x="39837" y="80035"/>
                                </a:cubicBezTo>
                                <a:cubicBezTo>
                                  <a:pt x="46269" y="80035"/>
                                  <a:pt x="51714" y="78282"/>
                                  <a:pt x="56172" y="74524"/>
                                </a:cubicBezTo>
                                <a:cubicBezTo>
                                  <a:pt x="60630" y="70767"/>
                                  <a:pt x="63652" y="65255"/>
                                  <a:pt x="65238" y="57991"/>
                                </a:cubicBezTo>
                                <a:lnTo>
                                  <a:pt x="76715" y="60872"/>
                                </a:lnTo>
                                <a:cubicBezTo>
                                  <a:pt x="74317" y="70265"/>
                                  <a:pt x="69984" y="77530"/>
                                  <a:pt x="63727" y="82540"/>
                                </a:cubicBezTo>
                                <a:cubicBezTo>
                                  <a:pt x="57471" y="87425"/>
                                  <a:pt x="49828" y="89930"/>
                                  <a:pt x="40786" y="89930"/>
                                </a:cubicBezTo>
                                <a:cubicBezTo>
                                  <a:pt x="31433" y="89930"/>
                                  <a:pt x="23828" y="88051"/>
                                  <a:pt x="17958" y="84168"/>
                                </a:cubicBezTo>
                                <a:cubicBezTo>
                                  <a:pt x="12101" y="80411"/>
                                  <a:pt x="7643" y="74900"/>
                                  <a:pt x="4583" y="67635"/>
                                </a:cubicBezTo>
                                <a:cubicBezTo>
                                  <a:pt x="1524" y="60371"/>
                                  <a:pt x="0" y="52605"/>
                                  <a:pt x="0" y="44339"/>
                                </a:cubicBezTo>
                                <a:cubicBezTo>
                                  <a:pt x="0" y="35195"/>
                                  <a:pt x="1723" y="27305"/>
                                  <a:pt x="5170" y="20541"/>
                                </a:cubicBezTo>
                                <a:cubicBezTo>
                                  <a:pt x="8629" y="13778"/>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5" name="Shape 4960"/>
                        <wps:cNvSpPr>
                          <a:spLocks noChangeArrowheads="1"/>
                        </wps:cNvSpPr>
                        <wps:spPr bwMode="auto">
                          <a:xfrm>
                            <a:off x="1008" y="4823"/>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76" name="Shape 4961"/>
                        <wps:cNvSpPr>
                          <a:spLocks noChangeArrowheads="1"/>
                        </wps:cNvSpPr>
                        <wps:spPr bwMode="auto">
                          <a:xfrm>
                            <a:off x="3654" y="1142"/>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3"/>
                                </a:lnTo>
                                <a:lnTo>
                                  <a:pt x="11489" y="46093"/>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7" name="Shape 4962"/>
                        <wps:cNvSpPr>
                          <a:spLocks noChangeArrowheads="1"/>
                        </wps:cNvSpPr>
                        <wps:spPr bwMode="auto">
                          <a:xfrm>
                            <a:off x="4028" y="2267"/>
                            <a:ext cx="53" cy="1886"/>
                          </a:xfrm>
                          <a:custGeom>
                            <a:avLst/>
                            <a:gdLst>
                              <a:gd name="T0" fmla="*/ 0 w 5382"/>
                              <a:gd name="T1" fmla="*/ 0 h 188627"/>
                              <a:gd name="T2" fmla="*/ 53 w 5382"/>
                              <a:gd name="T3" fmla="*/ 1886 h 188627"/>
                              <a:gd name="T4" fmla="*/ 0 60000 65536"/>
                              <a:gd name="T5" fmla="*/ 0 60000 65536"/>
                            </a:gdLst>
                            <a:ahLst/>
                            <a:cxnLst>
                              <a:cxn ang="T4">
                                <a:pos x="T0" y="T1"/>
                              </a:cxn>
                              <a:cxn ang="T5">
                                <a:pos x="T2" y="T3"/>
                              </a:cxn>
                            </a:cxnLst>
                            <a:rect l="0" t="0" r="r" b="b"/>
                            <a:pathLst>
                              <a:path w="5382" h="188627">
                                <a:moveTo>
                                  <a:pt x="0" y="0"/>
                                </a:moveTo>
                                <a:lnTo>
                                  <a:pt x="5382" y="18862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78" name="Shape 4963"/>
                        <wps:cNvSpPr>
                          <a:spLocks noChangeArrowheads="1"/>
                        </wps:cNvSpPr>
                        <wps:spPr bwMode="auto">
                          <a:xfrm>
                            <a:off x="3748" y="8187"/>
                            <a:ext cx="680" cy="870"/>
                          </a:xfrm>
                          <a:custGeom>
                            <a:avLst/>
                            <a:gdLst>
                              <a:gd name="T0" fmla="*/ 0 w 68086"/>
                              <a:gd name="T1" fmla="*/ 0 h 87087"/>
                              <a:gd name="T2" fmla="*/ 115 w 68086"/>
                              <a:gd name="T3" fmla="*/ 0 h 87087"/>
                              <a:gd name="T4" fmla="*/ 115 w 68086"/>
                              <a:gd name="T5" fmla="*/ 358 h 87087"/>
                              <a:gd name="T6" fmla="*/ 565 w 68086"/>
                              <a:gd name="T7" fmla="*/ 358 h 87087"/>
                              <a:gd name="T8" fmla="*/ 565 w 68086"/>
                              <a:gd name="T9" fmla="*/ 0 h 87087"/>
                              <a:gd name="T10" fmla="*/ 680 w 68086"/>
                              <a:gd name="T11" fmla="*/ 0 h 87087"/>
                              <a:gd name="T12" fmla="*/ 680 w 68086"/>
                              <a:gd name="T13" fmla="*/ 870 h 87087"/>
                              <a:gd name="T14" fmla="*/ 565 w 68086"/>
                              <a:gd name="T15" fmla="*/ 870 h 87087"/>
                              <a:gd name="T16" fmla="*/ 565 w 68086"/>
                              <a:gd name="T17" fmla="*/ 460 h 87087"/>
                              <a:gd name="T18" fmla="*/ 115 w 68086"/>
                              <a:gd name="T19" fmla="*/ 460 h 87087"/>
                              <a:gd name="T20" fmla="*/ 115 w 68086"/>
                              <a:gd name="T21" fmla="*/ 870 h 87087"/>
                              <a:gd name="T22" fmla="*/ 0 w 68086"/>
                              <a:gd name="T23" fmla="*/ 870 h 87087"/>
                              <a:gd name="T24" fmla="*/ 0 w 68086"/>
                              <a:gd name="T25" fmla="*/ 0 h 870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87">
                                <a:moveTo>
                                  <a:pt x="0" y="0"/>
                                </a:moveTo>
                                <a:lnTo>
                                  <a:pt x="11489" y="0"/>
                                </a:lnTo>
                                <a:lnTo>
                                  <a:pt x="11489" y="35822"/>
                                </a:lnTo>
                                <a:lnTo>
                                  <a:pt x="56596" y="35822"/>
                                </a:lnTo>
                                <a:lnTo>
                                  <a:pt x="56596" y="0"/>
                                </a:lnTo>
                                <a:lnTo>
                                  <a:pt x="68086" y="0"/>
                                </a:lnTo>
                                <a:lnTo>
                                  <a:pt x="68086" y="87087"/>
                                </a:lnTo>
                                <a:lnTo>
                                  <a:pt x="56596" y="87087"/>
                                </a:lnTo>
                                <a:lnTo>
                                  <a:pt x="56596" y="46092"/>
                                </a:lnTo>
                                <a:lnTo>
                                  <a:pt x="11489" y="46092"/>
                                </a:lnTo>
                                <a:lnTo>
                                  <a:pt x="11489" y="87087"/>
                                </a:lnTo>
                                <a:lnTo>
                                  <a:pt x="0" y="8708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9" name="Shape 4964"/>
                        <wps:cNvSpPr>
                          <a:spLocks noChangeArrowheads="1"/>
                        </wps:cNvSpPr>
                        <wps:spPr bwMode="auto">
                          <a:xfrm>
                            <a:off x="4100" y="557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0" name="Shape 4965"/>
                        <wps:cNvSpPr>
                          <a:spLocks noChangeArrowheads="1"/>
                        </wps:cNvSpPr>
                        <wps:spPr bwMode="auto">
                          <a:xfrm>
                            <a:off x="7418" y="4415"/>
                            <a:ext cx="415" cy="900"/>
                          </a:xfrm>
                          <a:custGeom>
                            <a:avLst/>
                            <a:gdLst>
                              <a:gd name="T0" fmla="*/ 415 w 41505"/>
                              <a:gd name="T1" fmla="*/ 0 h 90045"/>
                              <a:gd name="T2" fmla="*/ 415 w 41505"/>
                              <a:gd name="T3" fmla="*/ 99 h 90045"/>
                              <a:gd name="T4" fmla="*/ 206 w 41505"/>
                              <a:gd name="T5" fmla="*/ 183 h 90045"/>
                              <a:gd name="T6" fmla="*/ 118 w 41505"/>
                              <a:gd name="T7" fmla="*/ 463 h 90045"/>
                              <a:gd name="T8" fmla="*/ 203 w 41505"/>
                              <a:gd name="T9" fmla="*/ 711 h 90045"/>
                              <a:gd name="T10" fmla="*/ 414 w 41505"/>
                              <a:gd name="T11" fmla="*/ 801 h 90045"/>
                              <a:gd name="T12" fmla="*/ 415 w 41505"/>
                              <a:gd name="T13" fmla="*/ 801 h 90045"/>
                              <a:gd name="T14" fmla="*/ 415 w 41505"/>
                              <a:gd name="T15" fmla="*/ 900 h 90045"/>
                              <a:gd name="T16" fmla="*/ 415 w 41505"/>
                              <a:gd name="T17" fmla="*/ 900 h 90045"/>
                              <a:gd name="T18" fmla="*/ 196 w 41505"/>
                              <a:gd name="T19" fmla="*/ 841 h 90045"/>
                              <a:gd name="T20" fmla="*/ 50 w 41505"/>
                              <a:gd name="T21" fmla="*/ 678 h 90045"/>
                              <a:gd name="T22" fmla="*/ 0 w 41505"/>
                              <a:gd name="T23" fmla="*/ 462 h 90045"/>
                              <a:gd name="T24" fmla="*/ 116 w 41505"/>
                              <a:gd name="T25" fmla="*/ 123 h 90045"/>
                              <a:gd name="T26" fmla="*/ 249 w 41505"/>
                              <a:gd name="T27" fmla="*/ 31 h 90045"/>
                              <a:gd name="T28" fmla="*/ 415 w 41505"/>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5" h="90045">
                                <a:moveTo>
                                  <a:pt x="41505" y="0"/>
                                </a:moveTo>
                                <a:lnTo>
                                  <a:pt x="41505" y="9932"/>
                                </a:lnTo>
                                <a:lnTo>
                                  <a:pt x="20631" y="18276"/>
                                </a:lnTo>
                                <a:cubicBezTo>
                                  <a:pt x="14774" y="23912"/>
                                  <a:pt x="11839" y="33306"/>
                                  <a:pt x="11839" y="46332"/>
                                </a:cubicBezTo>
                                <a:cubicBezTo>
                                  <a:pt x="11839" y="56853"/>
                                  <a:pt x="14661" y="65120"/>
                                  <a:pt x="20281" y="71132"/>
                                </a:cubicBezTo>
                                <a:cubicBezTo>
                                  <a:pt x="25901" y="77144"/>
                                  <a:pt x="32956" y="80150"/>
                                  <a:pt x="41448" y="80150"/>
                                </a:cubicBezTo>
                                <a:lnTo>
                                  <a:pt x="41505" y="80126"/>
                                </a:lnTo>
                                <a:lnTo>
                                  <a:pt x="41505" y="90043"/>
                                </a:lnTo>
                                <a:lnTo>
                                  <a:pt x="41498" y="90045"/>
                                </a:lnTo>
                                <a:cubicBezTo>
                                  <a:pt x="33331" y="90045"/>
                                  <a:pt x="26038" y="88041"/>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1" name="Shape 4966"/>
                        <wps:cNvSpPr>
                          <a:spLocks noChangeArrowheads="1"/>
                        </wps:cNvSpPr>
                        <wps:spPr bwMode="auto">
                          <a:xfrm>
                            <a:off x="7833" y="4415"/>
                            <a:ext cx="415" cy="900"/>
                          </a:xfrm>
                          <a:custGeom>
                            <a:avLst/>
                            <a:gdLst>
                              <a:gd name="T0" fmla="*/ 1 w 41504"/>
                              <a:gd name="T1" fmla="*/ 0 h 90053"/>
                              <a:gd name="T2" fmla="*/ 217 w 41504"/>
                              <a:gd name="T3" fmla="*/ 58 h 90053"/>
                              <a:gd name="T4" fmla="*/ 364 w 41504"/>
                              <a:gd name="T5" fmla="*/ 218 h 90053"/>
                              <a:gd name="T6" fmla="*/ 415 w 41504"/>
                              <a:gd name="T7" fmla="*/ 452 h 90053"/>
                              <a:gd name="T8" fmla="*/ 362 w 41504"/>
                              <a:gd name="T9" fmla="*/ 688 h 90053"/>
                              <a:gd name="T10" fmla="*/ 211 w 41504"/>
                              <a:gd name="T11" fmla="*/ 846 h 90053"/>
                              <a:gd name="T12" fmla="*/ 0 w 41504"/>
                              <a:gd name="T13" fmla="*/ 900 h 90053"/>
                              <a:gd name="T14" fmla="*/ 0 w 41504"/>
                              <a:gd name="T15" fmla="*/ 801 h 90053"/>
                              <a:gd name="T16" fmla="*/ 213 w 41504"/>
                              <a:gd name="T17" fmla="*/ 710 h 90053"/>
                              <a:gd name="T18" fmla="*/ 297 w 41504"/>
                              <a:gd name="T19" fmla="*/ 451 h 90053"/>
                              <a:gd name="T20" fmla="*/ 261 w 41504"/>
                              <a:gd name="T21" fmla="*/ 265 h 90053"/>
                              <a:gd name="T22" fmla="*/ 156 w 41504"/>
                              <a:gd name="T23" fmla="*/ 143 h 90053"/>
                              <a:gd name="T24" fmla="*/ 1 w 41504"/>
                              <a:gd name="T25" fmla="*/ 99 h 90053"/>
                              <a:gd name="T26" fmla="*/ 0 w 41504"/>
                              <a:gd name="T27" fmla="*/ 99 h 90053"/>
                              <a:gd name="T28" fmla="*/ 0 w 41504"/>
                              <a:gd name="T29" fmla="*/ 0 h 90053"/>
                              <a:gd name="T30" fmla="*/ 1 w 41504"/>
                              <a:gd name="T31" fmla="*/ 0 h 900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4" h="90053">
                                <a:moveTo>
                                  <a:pt x="56" y="0"/>
                                </a:moveTo>
                                <a:cubicBezTo>
                                  <a:pt x="8074" y="0"/>
                                  <a:pt x="15292" y="1879"/>
                                  <a:pt x="21723" y="5761"/>
                                </a:cubicBezTo>
                                <a:cubicBezTo>
                                  <a:pt x="28154" y="9644"/>
                                  <a:pt x="33062" y="14905"/>
                                  <a:pt x="36434" y="21793"/>
                                </a:cubicBezTo>
                                <a:cubicBezTo>
                                  <a:pt x="39819" y="28682"/>
                                  <a:pt x="41504" y="36448"/>
                                  <a:pt x="41504" y="45215"/>
                                </a:cubicBezTo>
                                <a:cubicBezTo>
                                  <a:pt x="41504" y="53983"/>
                                  <a:pt x="39719" y="61874"/>
                                  <a:pt x="36172" y="68888"/>
                                </a:cubicBezTo>
                                <a:cubicBezTo>
                                  <a:pt x="32625" y="75902"/>
                                  <a:pt x="27593" y="81162"/>
                                  <a:pt x="21074" y="84669"/>
                                </a:cubicBezTo>
                                <a:lnTo>
                                  <a:pt x="0" y="90053"/>
                                </a:lnTo>
                                <a:lnTo>
                                  <a:pt x="0" y="80136"/>
                                </a:lnTo>
                                <a:lnTo>
                                  <a:pt x="21286" y="71017"/>
                                </a:lnTo>
                                <a:cubicBezTo>
                                  <a:pt x="26868" y="65005"/>
                                  <a:pt x="29666" y="56363"/>
                                  <a:pt x="29666" y="45090"/>
                                </a:cubicBezTo>
                                <a:cubicBezTo>
                                  <a:pt x="29666" y="38076"/>
                                  <a:pt x="28467" y="31814"/>
                                  <a:pt x="26082" y="26553"/>
                                </a:cubicBezTo>
                                <a:cubicBezTo>
                                  <a:pt x="23696" y="21292"/>
                                  <a:pt x="20200" y="17159"/>
                                  <a:pt x="15604" y="14279"/>
                                </a:cubicBezTo>
                                <a:cubicBezTo>
                                  <a:pt x="10996" y="11398"/>
                                  <a:pt x="5838" y="9895"/>
                                  <a:pt x="119" y="9895"/>
                                </a:cubicBezTo>
                                <a:lnTo>
                                  <a:pt x="0" y="9942"/>
                                </a:lnTo>
                                <a:lnTo>
                                  <a:pt x="0" y="10"/>
                                </a:lnTo>
                                <a:lnTo>
                                  <a:pt x="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2" name="Shape 4967"/>
                        <wps:cNvSpPr>
                          <a:spLocks noChangeArrowheads="1"/>
                        </wps:cNvSpPr>
                        <wps:spPr bwMode="auto">
                          <a:xfrm>
                            <a:off x="4740" y="482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3" name="Shape 4968"/>
                        <wps:cNvSpPr>
                          <a:spLocks noChangeArrowheads="1"/>
                        </wps:cNvSpPr>
                        <wps:spPr bwMode="auto">
                          <a:xfrm>
                            <a:off x="11913" y="4655"/>
                            <a:ext cx="342" cy="645"/>
                          </a:xfrm>
                          <a:custGeom>
                            <a:avLst/>
                            <a:gdLst>
                              <a:gd name="T0" fmla="*/ 232 w 34217"/>
                              <a:gd name="T1" fmla="*/ 0 h 64504"/>
                              <a:gd name="T2" fmla="*/ 342 w 34217"/>
                              <a:gd name="T3" fmla="*/ 35 h 64504"/>
                              <a:gd name="T4" fmla="*/ 305 w 34217"/>
                              <a:gd name="T5" fmla="*/ 134 h 64504"/>
                              <a:gd name="T6" fmla="*/ 227 w 34217"/>
                              <a:gd name="T7" fmla="*/ 111 h 64504"/>
                              <a:gd name="T8" fmla="*/ 164 w 34217"/>
                              <a:gd name="T9" fmla="*/ 133 h 64504"/>
                              <a:gd name="T10" fmla="*/ 125 w 34217"/>
                              <a:gd name="T11" fmla="*/ 190 h 64504"/>
                              <a:gd name="T12" fmla="*/ 106 w 34217"/>
                              <a:gd name="T13" fmla="*/ 316 h 64504"/>
                              <a:gd name="T14" fmla="*/ 106 w 34217"/>
                              <a:gd name="T15" fmla="*/ 645 h 64504"/>
                              <a:gd name="T16" fmla="*/ 0 w 34217"/>
                              <a:gd name="T17" fmla="*/ 645 h 64504"/>
                              <a:gd name="T18" fmla="*/ 0 w 34217"/>
                              <a:gd name="T19" fmla="*/ 15 h 64504"/>
                              <a:gd name="T20" fmla="*/ 96 w 34217"/>
                              <a:gd name="T21" fmla="*/ 15 h 64504"/>
                              <a:gd name="T22" fmla="*/ 96 w 34217"/>
                              <a:gd name="T23" fmla="*/ 110 h 64504"/>
                              <a:gd name="T24" fmla="*/ 164 w 34217"/>
                              <a:gd name="T25" fmla="*/ 23 h 64504"/>
                              <a:gd name="T26" fmla="*/ 232 w 34217"/>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7" h="64504">
                                <a:moveTo>
                                  <a:pt x="23228" y="0"/>
                                </a:moveTo>
                                <a:cubicBezTo>
                                  <a:pt x="26850" y="0"/>
                                  <a:pt x="30471" y="1253"/>
                                  <a:pt x="34217" y="3507"/>
                                </a:cubicBezTo>
                                <a:lnTo>
                                  <a:pt x="30471" y="13402"/>
                                </a:lnTo>
                                <a:cubicBezTo>
                                  <a:pt x="27849" y="11898"/>
                                  <a:pt x="25351" y="11147"/>
                                  <a:pt x="22728" y="11147"/>
                                </a:cubicBezTo>
                                <a:cubicBezTo>
                                  <a:pt x="20356" y="11147"/>
                                  <a:pt x="18233" y="11774"/>
                                  <a:pt x="16359" y="13276"/>
                                </a:cubicBezTo>
                                <a:cubicBezTo>
                                  <a:pt x="14611"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1"/>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4" name="Shape 4969"/>
                        <wps:cNvSpPr>
                          <a:spLocks noChangeArrowheads="1"/>
                        </wps:cNvSpPr>
                        <wps:spPr bwMode="auto">
                          <a:xfrm>
                            <a:off x="10993" y="4416"/>
                            <a:ext cx="767" cy="899"/>
                          </a:xfrm>
                          <a:custGeom>
                            <a:avLst/>
                            <a:gdLst>
                              <a:gd name="T0" fmla="*/ 409 w 76740"/>
                              <a:gd name="T1" fmla="*/ 0 h 89930"/>
                              <a:gd name="T2" fmla="*/ 628 w 76740"/>
                              <a:gd name="T3" fmla="*/ 66 h 89930"/>
                              <a:gd name="T4" fmla="*/ 752 w 76740"/>
                              <a:gd name="T5" fmla="*/ 253 h 89930"/>
                              <a:gd name="T6" fmla="*/ 638 w 76740"/>
                              <a:gd name="T7" fmla="*/ 279 h 89930"/>
                              <a:gd name="T8" fmla="*/ 551 w 76740"/>
                              <a:gd name="T9" fmla="*/ 141 h 89930"/>
                              <a:gd name="T10" fmla="*/ 407 w 76740"/>
                              <a:gd name="T11" fmla="*/ 98 h 89930"/>
                              <a:gd name="T12" fmla="*/ 240 w 76740"/>
                              <a:gd name="T13" fmla="*/ 146 h 89930"/>
                              <a:gd name="T14" fmla="*/ 146 w 76740"/>
                              <a:gd name="T15" fmla="*/ 275 h 89930"/>
                              <a:gd name="T16" fmla="*/ 118 w 76740"/>
                              <a:gd name="T17" fmla="*/ 442 h 89930"/>
                              <a:gd name="T18" fmla="*/ 151 w 76740"/>
                              <a:gd name="T19" fmla="*/ 636 h 89930"/>
                              <a:gd name="T20" fmla="*/ 251 w 76740"/>
                              <a:gd name="T21" fmla="*/ 760 h 89930"/>
                              <a:gd name="T22" fmla="*/ 398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09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0961" y="0"/>
                                </a:moveTo>
                                <a:cubicBezTo>
                                  <a:pt x="49641" y="0"/>
                                  <a:pt x="57009" y="2129"/>
                                  <a:pt x="62878" y="6638"/>
                                </a:cubicBezTo>
                                <a:cubicBezTo>
                                  <a:pt x="68748" y="11022"/>
                                  <a:pt x="72869" y="17285"/>
                                  <a:pt x="75241" y="25300"/>
                                </a:cubicBezTo>
                                <a:lnTo>
                                  <a:pt x="63877" y="27930"/>
                                </a:lnTo>
                                <a:cubicBezTo>
                                  <a:pt x="61879" y="21668"/>
                                  <a:pt x="59007" y="17034"/>
                                  <a:pt x="55135" y="14153"/>
                                </a:cubicBezTo>
                                <a:cubicBezTo>
                                  <a:pt x="51389" y="11273"/>
                                  <a:pt x="46531" y="9770"/>
                                  <a:pt x="40724" y="9770"/>
                                </a:cubicBezTo>
                                <a:cubicBezTo>
                                  <a:pt x="34055" y="9770"/>
                                  <a:pt x="28485" y="11398"/>
                                  <a:pt x="24002" y="14654"/>
                                </a:cubicBezTo>
                                <a:cubicBezTo>
                                  <a:pt x="19519" y="17785"/>
                                  <a:pt x="16372" y="22170"/>
                                  <a:pt x="14561" y="27555"/>
                                </a:cubicBezTo>
                                <a:cubicBezTo>
                                  <a:pt x="12738" y="32941"/>
                                  <a:pt x="11839" y="38452"/>
                                  <a:pt x="11839" y="44213"/>
                                </a:cubicBezTo>
                                <a:cubicBezTo>
                                  <a:pt x="11839" y="51603"/>
                                  <a:pt x="12913" y="58116"/>
                                  <a:pt x="15061" y="63628"/>
                                </a:cubicBezTo>
                                <a:cubicBezTo>
                                  <a:pt x="17209" y="69138"/>
                                  <a:pt x="20556" y="73272"/>
                                  <a:pt x="25101" y="76027"/>
                                </a:cubicBezTo>
                                <a:cubicBezTo>
                                  <a:pt x="29635" y="78782"/>
                                  <a:pt x="34555" y="80035"/>
                                  <a:pt x="39837" y="80035"/>
                                </a:cubicBezTo>
                                <a:cubicBezTo>
                                  <a:pt x="46269" y="80035"/>
                                  <a:pt x="51764" y="78282"/>
                                  <a:pt x="56135" y="74524"/>
                                </a:cubicBezTo>
                                <a:cubicBezTo>
                                  <a:pt x="60630" y="70767"/>
                                  <a:pt x="63628" y="65256"/>
                                  <a:pt x="65251" y="57991"/>
                                </a:cubicBezTo>
                                <a:lnTo>
                                  <a:pt x="76740" y="60872"/>
                                </a:lnTo>
                                <a:cubicBezTo>
                                  <a:pt x="74367" y="70265"/>
                                  <a:pt x="69996" y="77530"/>
                                  <a:pt x="63752" y="82540"/>
                                </a:cubicBezTo>
                                <a:cubicBezTo>
                                  <a:pt x="57508" y="87425"/>
                                  <a:pt x="49766"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5"/>
                                  <a:pt x="1724" y="27305"/>
                                  <a:pt x="5170" y="20541"/>
                                </a:cubicBezTo>
                                <a:cubicBezTo>
                                  <a:pt x="8629" y="13778"/>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5" name="Shape 4970"/>
                        <wps:cNvSpPr>
                          <a:spLocks noChangeArrowheads="1"/>
                        </wps:cNvSpPr>
                        <wps:spPr bwMode="auto">
                          <a:xfrm>
                            <a:off x="8524" y="4823"/>
                            <a:ext cx="2204" cy="0"/>
                          </a:xfrm>
                          <a:custGeom>
                            <a:avLst/>
                            <a:gdLst>
                              <a:gd name="T0" fmla="*/ 0 w 220466"/>
                              <a:gd name="T1" fmla="*/ 2204 w 220466"/>
                              <a:gd name="T2" fmla="*/ 0 60000 65536"/>
                              <a:gd name="T3" fmla="*/ 0 60000 65536"/>
                            </a:gdLst>
                            <a:ahLst/>
                            <a:cxnLst>
                              <a:cxn ang="T2">
                                <a:pos x="T0" y="0"/>
                              </a:cxn>
                              <a:cxn ang="T3">
                                <a:pos x="T1" y="0"/>
                              </a:cxn>
                            </a:cxnLst>
                            <a:rect l="0" t="0" r="r" b="b"/>
                            <a:pathLst>
                              <a:path w="220466">
                                <a:moveTo>
                                  <a:pt x="0" y="0"/>
                                </a:moveTo>
                                <a:lnTo>
                                  <a:pt x="220466"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6" name="Shape 4971"/>
                        <wps:cNvSpPr>
                          <a:spLocks noChangeArrowheads="1"/>
                        </wps:cNvSpPr>
                        <wps:spPr bwMode="auto">
                          <a:xfrm>
                            <a:off x="10977" y="1221"/>
                            <a:ext cx="414" cy="900"/>
                          </a:xfrm>
                          <a:custGeom>
                            <a:avLst/>
                            <a:gdLst>
                              <a:gd name="T0" fmla="*/ 414 w 41473"/>
                              <a:gd name="T1" fmla="*/ 0 h 90032"/>
                              <a:gd name="T2" fmla="*/ 414 w 41473"/>
                              <a:gd name="T3" fmla="*/ 99 h 90032"/>
                              <a:gd name="T4" fmla="*/ 206 w 41473"/>
                              <a:gd name="T5" fmla="*/ 183 h 90032"/>
                              <a:gd name="T6" fmla="*/ 118 w 41473"/>
                              <a:gd name="T7" fmla="*/ 463 h 90032"/>
                              <a:gd name="T8" fmla="*/ 202 w 41473"/>
                              <a:gd name="T9" fmla="*/ 711 h 90032"/>
                              <a:gd name="T10" fmla="*/ 414 w 41473"/>
                              <a:gd name="T11" fmla="*/ 801 h 90032"/>
                              <a:gd name="T12" fmla="*/ 414 w 41473"/>
                              <a:gd name="T13" fmla="*/ 801 h 90032"/>
                              <a:gd name="T14" fmla="*/ 414 w 41473"/>
                              <a:gd name="T15" fmla="*/ 900 h 90032"/>
                              <a:gd name="T16" fmla="*/ 196 w 41473"/>
                              <a:gd name="T17" fmla="*/ 841 h 90032"/>
                              <a:gd name="T18" fmla="*/ 50 w 41473"/>
                              <a:gd name="T19" fmla="*/ 678 h 90032"/>
                              <a:gd name="T20" fmla="*/ 0 w 41473"/>
                              <a:gd name="T21" fmla="*/ 462 h 90032"/>
                              <a:gd name="T22" fmla="*/ 116 w 41473"/>
                              <a:gd name="T23" fmla="*/ 123 h 90032"/>
                              <a:gd name="T24" fmla="*/ 249 w 41473"/>
                              <a:gd name="T25" fmla="*/ 31 h 90032"/>
                              <a:gd name="T26" fmla="*/ 414 w 41473"/>
                              <a:gd name="T27" fmla="*/ 0 h 900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73" h="90032">
                                <a:moveTo>
                                  <a:pt x="41473" y="0"/>
                                </a:moveTo>
                                <a:lnTo>
                                  <a:pt x="41473" y="9939"/>
                                </a:lnTo>
                                <a:lnTo>
                                  <a:pt x="20630" y="18270"/>
                                </a:lnTo>
                                <a:cubicBezTo>
                                  <a:pt x="14774" y="23907"/>
                                  <a:pt x="11839" y="33300"/>
                                  <a:pt x="11839" y="46327"/>
                                </a:cubicBezTo>
                                <a:cubicBezTo>
                                  <a:pt x="11839" y="56848"/>
                                  <a:pt x="14661" y="65114"/>
                                  <a:pt x="20281" y="71126"/>
                                </a:cubicBezTo>
                                <a:cubicBezTo>
                                  <a:pt x="25901" y="77138"/>
                                  <a:pt x="32956" y="80144"/>
                                  <a:pt x="41448" y="80144"/>
                                </a:cubicBezTo>
                                <a:lnTo>
                                  <a:pt x="41473" y="80133"/>
                                </a:lnTo>
                                <a:lnTo>
                                  <a:pt x="41473" y="90032"/>
                                </a:lnTo>
                                <a:lnTo>
                                  <a:pt x="19594" y="84152"/>
                                </a:lnTo>
                                <a:cubicBezTo>
                                  <a:pt x="13163" y="80144"/>
                                  <a:pt x="8292" y="74758"/>
                                  <a:pt x="4983" y="67870"/>
                                </a:cubicBezTo>
                                <a:cubicBezTo>
                                  <a:pt x="1661" y="61106"/>
                                  <a:pt x="0" y="53842"/>
                                  <a:pt x="0" y="46201"/>
                                </a:cubicBezTo>
                                <a:cubicBezTo>
                                  <a:pt x="0" y="31672"/>
                                  <a:pt x="3871" y="20400"/>
                                  <a:pt x="11601" y="12258"/>
                                </a:cubicBezTo>
                                <a:cubicBezTo>
                                  <a:pt x="15473" y="8188"/>
                                  <a:pt x="19903" y="5119"/>
                                  <a:pt x="24895" y="3068"/>
                                </a:cubicBezTo>
                                <a:lnTo>
                                  <a:pt x="4147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7" name="Shape 4972"/>
                        <wps:cNvSpPr>
                          <a:spLocks noChangeArrowheads="1"/>
                        </wps:cNvSpPr>
                        <wps:spPr bwMode="auto">
                          <a:xfrm>
                            <a:off x="11392" y="1221"/>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2 w 41498"/>
                              <a:gd name="T9" fmla="*/ 688 h 90055"/>
                              <a:gd name="T10" fmla="*/ 211 w 41498"/>
                              <a:gd name="T11" fmla="*/ 846 h 90055"/>
                              <a:gd name="T12" fmla="*/ 0 w 41498"/>
                              <a:gd name="T13" fmla="*/ 900 h 90055"/>
                              <a:gd name="T14" fmla="*/ 0 w 41498"/>
                              <a:gd name="T15" fmla="*/ 900 h 90055"/>
                              <a:gd name="T16" fmla="*/ 0 w 41498"/>
                              <a:gd name="T17" fmla="*/ 801 h 90055"/>
                              <a:gd name="T18" fmla="*/ 212 w 41498"/>
                              <a:gd name="T19" fmla="*/ 710 h 90055"/>
                              <a:gd name="T20" fmla="*/ 296 w 41498"/>
                              <a:gd name="T21" fmla="*/ 451 h 90055"/>
                              <a:gd name="T22" fmla="*/ 261 w 41498"/>
                              <a:gd name="T23" fmla="*/ 265 h 90055"/>
                              <a:gd name="T24" fmla="*/ 156 w 41498"/>
                              <a:gd name="T25" fmla="*/ 143 h 90055"/>
                              <a:gd name="T26" fmla="*/ 1 w 41498"/>
                              <a:gd name="T27" fmla="*/ 99 h 90055"/>
                              <a:gd name="T28" fmla="*/ 0 w 41498"/>
                              <a:gd name="T29" fmla="*/ 99 h 90055"/>
                              <a:gd name="T30" fmla="*/ 0 w 41498"/>
                              <a:gd name="T31" fmla="*/ 0 h 90055"/>
                              <a:gd name="T32" fmla="*/ 1 w 41498"/>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498" h="90055">
                                <a:moveTo>
                                  <a:pt x="88" y="0"/>
                                </a:moveTo>
                                <a:cubicBezTo>
                                  <a:pt x="8105" y="0"/>
                                  <a:pt x="15273" y="1879"/>
                                  <a:pt x="21767" y="5762"/>
                                </a:cubicBezTo>
                                <a:cubicBezTo>
                                  <a:pt x="28136" y="9644"/>
                                  <a:pt x="33131" y="14905"/>
                                  <a:pt x="36503" y="21794"/>
                                </a:cubicBezTo>
                                <a:cubicBezTo>
                                  <a:pt x="39875" y="28682"/>
                                  <a:pt x="41498" y="36448"/>
                                  <a:pt x="41498" y="45216"/>
                                </a:cubicBezTo>
                                <a:cubicBezTo>
                                  <a:pt x="41498" y="53983"/>
                                  <a:pt x="39750" y="61874"/>
                                  <a:pt x="36253" y="68888"/>
                                </a:cubicBezTo>
                                <a:cubicBezTo>
                                  <a:pt x="32632" y="75902"/>
                                  <a:pt x="27636" y="81162"/>
                                  <a:pt x="21143" y="84669"/>
                                </a:cubicBezTo>
                                <a:cubicBezTo>
                                  <a:pt x="14649" y="88302"/>
                                  <a:pt x="7568" y="90055"/>
                                  <a:pt x="25" y="90055"/>
                                </a:cubicBezTo>
                                <a:lnTo>
                                  <a:pt x="0" y="90049"/>
                                </a:lnTo>
                                <a:lnTo>
                                  <a:pt x="0" y="80149"/>
                                </a:lnTo>
                                <a:lnTo>
                                  <a:pt x="21267" y="71017"/>
                                </a:lnTo>
                                <a:cubicBezTo>
                                  <a:pt x="26887" y="65005"/>
                                  <a:pt x="29635" y="56363"/>
                                  <a:pt x="29635" y="45090"/>
                                </a:cubicBezTo>
                                <a:cubicBezTo>
                                  <a:pt x="29635" y="38076"/>
                                  <a:pt x="28511" y="31814"/>
                                  <a:pt x="26138" y="26553"/>
                                </a:cubicBezTo>
                                <a:cubicBezTo>
                                  <a:pt x="23765" y="21292"/>
                                  <a:pt x="20268" y="17159"/>
                                  <a:pt x="15648" y="14279"/>
                                </a:cubicBezTo>
                                <a:cubicBezTo>
                                  <a:pt x="11027" y="11398"/>
                                  <a:pt x="5869" y="9895"/>
                                  <a:pt x="150" y="9895"/>
                                </a:cubicBezTo>
                                <a:lnTo>
                                  <a:pt x="0" y="9955"/>
                                </a:lnTo>
                                <a:lnTo>
                                  <a:pt x="0" y="16"/>
                                </a:lnTo>
                                <a:lnTo>
                                  <a:pt x="8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8" name="Shape 4973"/>
                        <wps:cNvSpPr>
                          <a:spLocks noChangeArrowheads="1"/>
                        </wps:cNvSpPr>
                        <wps:spPr bwMode="auto">
                          <a:xfrm>
                            <a:off x="11641" y="2363"/>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9" name="Shape 4974"/>
                        <wps:cNvSpPr>
                          <a:spLocks noChangeArrowheads="1"/>
                        </wps:cNvSpPr>
                        <wps:spPr bwMode="auto">
                          <a:xfrm>
                            <a:off x="11259" y="2386"/>
                            <a:ext cx="104" cy="1779"/>
                          </a:xfrm>
                          <a:custGeom>
                            <a:avLst/>
                            <a:gdLst>
                              <a:gd name="T0" fmla="*/ 0 w 10440"/>
                              <a:gd name="T1" fmla="*/ 0 h 177981"/>
                              <a:gd name="T2" fmla="*/ 104 w 10440"/>
                              <a:gd name="T3" fmla="*/ 1779 h 177981"/>
                              <a:gd name="T4" fmla="*/ 0 60000 65536"/>
                              <a:gd name="T5" fmla="*/ 0 60000 65536"/>
                            </a:gdLst>
                            <a:ahLst/>
                            <a:cxnLst>
                              <a:cxn ang="T4">
                                <a:pos x="T0" y="T1"/>
                              </a:cxn>
                              <a:cxn ang="T5">
                                <a:pos x="T2" y="T3"/>
                              </a:cxn>
                            </a:cxnLst>
                            <a:rect l="0" t="0" r="r" b="b"/>
                            <a:pathLst>
                              <a:path w="10440" h="177981">
                                <a:moveTo>
                                  <a:pt x="0" y="0"/>
                                </a:moveTo>
                                <a:lnTo>
                                  <a:pt x="10440"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0" name="Shape 49419"/>
                        <wps:cNvSpPr>
                          <a:spLocks noChangeArrowheads="1"/>
                        </wps:cNvSpPr>
                        <wps:spPr bwMode="auto">
                          <a:xfrm>
                            <a:off x="12123" y="8187"/>
                            <a:ext cx="106" cy="870"/>
                          </a:xfrm>
                          <a:custGeom>
                            <a:avLst/>
                            <a:gdLst>
                              <a:gd name="T0" fmla="*/ 0 w 10615"/>
                              <a:gd name="T1" fmla="*/ 0 h 87087"/>
                              <a:gd name="T2" fmla="*/ 106 w 10615"/>
                              <a:gd name="T3" fmla="*/ 0 h 87087"/>
                              <a:gd name="T4" fmla="*/ 106 w 10615"/>
                              <a:gd name="T5" fmla="*/ 870 h 87087"/>
                              <a:gd name="T6" fmla="*/ 0 w 10615"/>
                              <a:gd name="T7" fmla="*/ 870 h 87087"/>
                              <a:gd name="T8" fmla="*/ 0 w 10615"/>
                              <a:gd name="T9" fmla="*/ 0 h 870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87">
                                <a:moveTo>
                                  <a:pt x="0" y="0"/>
                                </a:moveTo>
                                <a:lnTo>
                                  <a:pt x="10615" y="0"/>
                                </a:lnTo>
                                <a:lnTo>
                                  <a:pt x="10615" y="87087"/>
                                </a:lnTo>
                                <a:lnTo>
                                  <a:pt x="0" y="87087"/>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1" name="Shape 4976"/>
                        <wps:cNvSpPr>
                          <a:spLocks noChangeArrowheads="1"/>
                        </wps:cNvSpPr>
                        <wps:spPr bwMode="auto">
                          <a:xfrm>
                            <a:off x="11204" y="8173"/>
                            <a:ext cx="766" cy="899"/>
                          </a:xfrm>
                          <a:custGeom>
                            <a:avLst/>
                            <a:gdLst>
                              <a:gd name="T0" fmla="*/ 409 w 76665"/>
                              <a:gd name="T1" fmla="*/ 0 h 89955"/>
                              <a:gd name="T2" fmla="*/ 629 w 76665"/>
                              <a:gd name="T3" fmla="*/ 66 h 89955"/>
                              <a:gd name="T4" fmla="*/ 752 w 76665"/>
                              <a:gd name="T5" fmla="*/ 253 h 89955"/>
                              <a:gd name="T6" fmla="*/ 639 w 76665"/>
                              <a:gd name="T7" fmla="*/ 279 h 89955"/>
                              <a:gd name="T8" fmla="*/ 551 w 76665"/>
                              <a:gd name="T9" fmla="*/ 141 h 89955"/>
                              <a:gd name="T10" fmla="*/ 407 w 76665"/>
                              <a:gd name="T11" fmla="*/ 98 h 89955"/>
                              <a:gd name="T12" fmla="*/ 240 w 76665"/>
                              <a:gd name="T13" fmla="*/ 146 h 89955"/>
                              <a:gd name="T14" fmla="*/ 145 w 76665"/>
                              <a:gd name="T15" fmla="*/ 275 h 89955"/>
                              <a:gd name="T16" fmla="*/ 118 w 76665"/>
                              <a:gd name="T17" fmla="*/ 442 h 89955"/>
                              <a:gd name="T18" fmla="*/ 150 w 76665"/>
                              <a:gd name="T19" fmla="*/ 636 h 89955"/>
                              <a:gd name="T20" fmla="*/ 251 w 76665"/>
                              <a:gd name="T21" fmla="*/ 760 h 89955"/>
                              <a:gd name="T22" fmla="*/ 398 w 76665"/>
                              <a:gd name="T23" fmla="*/ 800 h 89955"/>
                              <a:gd name="T24" fmla="*/ 561 w 76665"/>
                              <a:gd name="T25" fmla="*/ 745 h 89955"/>
                              <a:gd name="T26" fmla="*/ 651 w 76665"/>
                              <a:gd name="T27" fmla="*/ 579 h 89955"/>
                              <a:gd name="T28" fmla="*/ 766 w 76665"/>
                              <a:gd name="T29" fmla="*/ 608 h 89955"/>
                              <a:gd name="T30" fmla="*/ 636 w 76665"/>
                              <a:gd name="T31" fmla="*/ 825 h 89955"/>
                              <a:gd name="T32" fmla="*/ 408 w 76665"/>
                              <a:gd name="T33" fmla="*/ 899 h 89955"/>
                              <a:gd name="T34" fmla="*/ 179 w 76665"/>
                              <a:gd name="T35" fmla="*/ 842 h 89955"/>
                              <a:gd name="T36" fmla="*/ 46 w 76665"/>
                              <a:gd name="T37" fmla="*/ 676 h 89955"/>
                              <a:gd name="T38" fmla="*/ 0 w 76665"/>
                              <a:gd name="T39" fmla="*/ 443 h 89955"/>
                              <a:gd name="T40" fmla="*/ 52 w 76665"/>
                              <a:gd name="T41" fmla="*/ 205 h 89955"/>
                              <a:gd name="T42" fmla="*/ 199 w 76665"/>
                              <a:gd name="T43" fmla="*/ 51 h 89955"/>
                              <a:gd name="T44" fmla="*/ 409 w 76665"/>
                              <a:gd name="T45" fmla="*/ 0 h 899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65" h="89955">
                                <a:moveTo>
                                  <a:pt x="40949" y="0"/>
                                </a:moveTo>
                                <a:cubicBezTo>
                                  <a:pt x="49691" y="0"/>
                                  <a:pt x="56934" y="2129"/>
                                  <a:pt x="62928" y="6638"/>
                                </a:cubicBezTo>
                                <a:cubicBezTo>
                                  <a:pt x="68798" y="11022"/>
                                  <a:pt x="72919" y="17285"/>
                                  <a:pt x="75291" y="25301"/>
                                </a:cubicBezTo>
                                <a:lnTo>
                                  <a:pt x="63927" y="27931"/>
                                </a:lnTo>
                                <a:cubicBezTo>
                                  <a:pt x="61929" y="21668"/>
                                  <a:pt x="59057" y="17034"/>
                                  <a:pt x="55185" y="14153"/>
                                </a:cubicBezTo>
                                <a:cubicBezTo>
                                  <a:pt x="51314" y="11273"/>
                                  <a:pt x="46569" y="9770"/>
                                  <a:pt x="40699" y="9770"/>
                                </a:cubicBezTo>
                                <a:cubicBezTo>
                                  <a:pt x="34080" y="9770"/>
                                  <a:pt x="28460" y="11398"/>
                                  <a:pt x="24002" y="14655"/>
                                </a:cubicBezTo>
                                <a:cubicBezTo>
                                  <a:pt x="19519" y="17786"/>
                                  <a:pt x="16372" y="22170"/>
                                  <a:pt x="14561" y="27555"/>
                                </a:cubicBezTo>
                                <a:cubicBezTo>
                                  <a:pt x="12738" y="32941"/>
                                  <a:pt x="11839" y="38452"/>
                                  <a:pt x="11839" y="44214"/>
                                </a:cubicBezTo>
                                <a:cubicBezTo>
                                  <a:pt x="11839" y="51628"/>
                                  <a:pt x="12913" y="58091"/>
                                  <a:pt x="15061" y="63615"/>
                                </a:cubicBezTo>
                                <a:cubicBezTo>
                                  <a:pt x="17209" y="69138"/>
                                  <a:pt x="20556" y="73272"/>
                                  <a:pt x="25101" y="76002"/>
                                </a:cubicBezTo>
                                <a:cubicBezTo>
                                  <a:pt x="29584" y="78733"/>
                                  <a:pt x="34580" y="80098"/>
                                  <a:pt x="39825" y="80098"/>
                                </a:cubicBezTo>
                                <a:cubicBezTo>
                                  <a:pt x="46319" y="80098"/>
                                  <a:pt x="51689" y="78232"/>
                                  <a:pt x="56184" y="74512"/>
                                </a:cubicBezTo>
                                <a:cubicBezTo>
                                  <a:pt x="60680" y="70792"/>
                                  <a:pt x="63677" y="65268"/>
                                  <a:pt x="65176" y="57953"/>
                                </a:cubicBezTo>
                                <a:lnTo>
                                  <a:pt x="76665" y="60859"/>
                                </a:lnTo>
                                <a:cubicBezTo>
                                  <a:pt x="74292" y="70316"/>
                                  <a:pt x="69922" y="77530"/>
                                  <a:pt x="63677" y="82503"/>
                                </a:cubicBezTo>
                                <a:cubicBezTo>
                                  <a:pt x="57433" y="87462"/>
                                  <a:pt x="49815" y="89955"/>
                                  <a:pt x="40824" y="89955"/>
                                </a:cubicBezTo>
                                <a:cubicBezTo>
                                  <a:pt x="31458" y="89955"/>
                                  <a:pt x="23827" y="88039"/>
                                  <a:pt x="17958" y="84219"/>
                                </a:cubicBezTo>
                                <a:cubicBezTo>
                                  <a:pt x="12101" y="80399"/>
                                  <a:pt x="7643" y="74875"/>
                                  <a:pt x="4583" y="67623"/>
                                </a:cubicBezTo>
                                <a:cubicBezTo>
                                  <a:pt x="1524" y="60384"/>
                                  <a:pt x="0" y="52605"/>
                                  <a:pt x="0" y="44339"/>
                                </a:cubicBezTo>
                                <a:cubicBezTo>
                                  <a:pt x="0" y="35196"/>
                                  <a:pt x="1723" y="27305"/>
                                  <a:pt x="5170" y="20541"/>
                                </a:cubicBezTo>
                                <a:cubicBezTo>
                                  <a:pt x="8630" y="13778"/>
                                  <a:pt x="13537" y="8642"/>
                                  <a:pt x="19919" y="5135"/>
                                </a:cubicBezTo>
                                <a:cubicBezTo>
                                  <a:pt x="26288" y="1628"/>
                                  <a:pt x="33331" y="0"/>
                                  <a:pt x="4094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2" name="Shape 4977"/>
                        <wps:cNvSpPr>
                          <a:spLocks noChangeArrowheads="1"/>
                        </wps:cNvSpPr>
                        <wps:spPr bwMode="auto">
                          <a:xfrm>
                            <a:off x="11594" y="557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3" name="Shape 4978"/>
                        <wps:cNvSpPr>
                          <a:spLocks noChangeArrowheads="1"/>
                        </wps:cNvSpPr>
                        <wps:spPr bwMode="auto">
                          <a:xfrm>
                            <a:off x="14265" y="1758"/>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9"/>
                                </a:lnTo>
                                <a:lnTo>
                                  <a:pt x="20606" y="18276"/>
                                </a:lnTo>
                                <a:cubicBezTo>
                                  <a:pt x="14736" y="23912"/>
                                  <a:pt x="11864" y="33181"/>
                                  <a:pt x="11864" y="46332"/>
                                </a:cubicBezTo>
                                <a:cubicBezTo>
                                  <a:pt x="11864" y="56853"/>
                                  <a:pt x="14611" y="65119"/>
                                  <a:pt x="20231" y="71131"/>
                                </a:cubicBezTo>
                                <a:cubicBezTo>
                                  <a:pt x="25851" y="77143"/>
                                  <a:pt x="32969" y="80149"/>
                                  <a:pt x="41461" y="80149"/>
                                </a:cubicBezTo>
                                <a:lnTo>
                                  <a:pt x="41523" y="80123"/>
                                </a:lnTo>
                                <a:lnTo>
                                  <a:pt x="41523" y="90028"/>
                                </a:lnTo>
                                <a:lnTo>
                                  <a:pt x="41461" y="90044"/>
                                </a:lnTo>
                                <a:cubicBezTo>
                                  <a:pt x="33344" y="90044"/>
                                  <a:pt x="25975" y="88040"/>
                                  <a:pt x="19606" y="84032"/>
                                </a:cubicBezTo>
                                <a:cubicBezTo>
                                  <a:pt x="13113" y="80149"/>
                                  <a:pt x="8242" y="74763"/>
                                  <a:pt x="4995" y="67875"/>
                                </a:cubicBezTo>
                                <a:cubicBezTo>
                                  <a:pt x="1623" y="60986"/>
                                  <a:pt x="0" y="53847"/>
                                  <a:pt x="0" y="46206"/>
                                </a:cubicBezTo>
                                <a:cubicBezTo>
                                  <a:pt x="0" y="31678"/>
                                  <a:pt x="3871" y="20405"/>
                                  <a:pt x="11614" y="12264"/>
                                </a:cubicBezTo>
                                <a:cubicBezTo>
                                  <a:pt x="15485" y="8130"/>
                                  <a:pt x="19919" y="5062"/>
                                  <a:pt x="24914" y="3026"/>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4" name="Shape 4979"/>
                        <wps:cNvSpPr>
                          <a:spLocks noChangeArrowheads="1"/>
                        </wps:cNvSpPr>
                        <wps:spPr bwMode="auto">
                          <a:xfrm>
                            <a:off x="15275" y="1773"/>
                            <a:ext cx="680" cy="870"/>
                          </a:xfrm>
                          <a:custGeom>
                            <a:avLst/>
                            <a:gdLst>
                              <a:gd name="T0" fmla="*/ 0 w 68061"/>
                              <a:gd name="T1" fmla="*/ 0 h 87050"/>
                              <a:gd name="T2" fmla="*/ 115 w 68061"/>
                              <a:gd name="T3" fmla="*/ 0 h 87050"/>
                              <a:gd name="T4" fmla="*/ 115 w 68061"/>
                              <a:gd name="T5" fmla="*/ 357 h 87050"/>
                              <a:gd name="T6" fmla="*/ 565 w 68061"/>
                              <a:gd name="T7" fmla="*/ 357 h 87050"/>
                              <a:gd name="T8" fmla="*/ 565 w 68061"/>
                              <a:gd name="T9" fmla="*/ 0 h 87050"/>
                              <a:gd name="T10" fmla="*/ 680 w 68061"/>
                              <a:gd name="T11" fmla="*/ 0 h 87050"/>
                              <a:gd name="T12" fmla="*/ 680 w 68061"/>
                              <a:gd name="T13" fmla="*/ 870 h 87050"/>
                              <a:gd name="T14" fmla="*/ 565 w 68061"/>
                              <a:gd name="T15" fmla="*/ 870 h 87050"/>
                              <a:gd name="T16" fmla="*/ 565 w 68061"/>
                              <a:gd name="T17" fmla="*/ 459 h 87050"/>
                              <a:gd name="T18" fmla="*/ 115 w 68061"/>
                              <a:gd name="T19" fmla="*/ 459 h 87050"/>
                              <a:gd name="T20" fmla="*/ 115 w 68061"/>
                              <a:gd name="T21" fmla="*/ 870 h 87050"/>
                              <a:gd name="T22" fmla="*/ 0 w 68061"/>
                              <a:gd name="T23" fmla="*/ 870 h 87050"/>
                              <a:gd name="T24" fmla="*/ 0 w 68061"/>
                              <a:gd name="T25" fmla="*/ 0 h 87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50">
                                <a:moveTo>
                                  <a:pt x="0" y="0"/>
                                </a:moveTo>
                                <a:lnTo>
                                  <a:pt x="11489" y="0"/>
                                </a:lnTo>
                                <a:lnTo>
                                  <a:pt x="11489" y="35696"/>
                                </a:lnTo>
                                <a:lnTo>
                                  <a:pt x="56572" y="35697"/>
                                </a:lnTo>
                                <a:lnTo>
                                  <a:pt x="56572" y="0"/>
                                </a:lnTo>
                                <a:lnTo>
                                  <a:pt x="68061" y="0"/>
                                </a:lnTo>
                                <a:lnTo>
                                  <a:pt x="68061" y="87050"/>
                                </a:lnTo>
                                <a:lnTo>
                                  <a:pt x="56572" y="87050"/>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5" name="Shape 4980"/>
                        <wps:cNvSpPr>
                          <a:spLocks noChangeArrowheads="1"/>
                        </wps:cNvSpPr>
                        <wps:spPr bwMode="auto">
                          <a:xfrm>
                            <a:off x="14680" y="1758"/>
                            <a:ext cx="415" cy="900"/>
                          </a:xfrm>
                          <a:custGeom>
                            <a:avLst/>
                            <a:gdLst>
                              <a:gd name="T0" fmla="*/ 1 w 41523"/>
                              <a:gd name="T1" fmla="*/ 0 h 90039"/>
                              <a:gd name="T2" fmla="*/ 217 w 41523"/>
                              <a:gd name="T3" fmla="*/ 58 h 90039"/>
                              <a:gd name="T4" fmla="*/ 364 w 41523"/>
                              <a:gd name="T5" fmla="*/ 218 h 90039"/>
                              <a:gd name="T6" fmla="*/ 415 w 41523"/>
                              <a:gd name="T7" fmla="*/ 451 h 90039"/>
                              <a:gd name="T8" fmla="*/ 361 w 41523"/>
                              <a:gd name="T9" fmla="*/ 689 h 90039"/>
                              <a:gd name="T10" fmla="*/ 210 w 41523"/>
                              <a:gd name="T11" fmla="*/ 846 h 90039"/>
                              <a:gd name="T12" fmla="*/ 0 w 41523"/>
                              <a:gd name="T13" fmla="*/ 900 h 90039"/>
                              <a:gd name="T14" fmla="*/ 0 w 41523"/>
                              <a:gd name="T15" fmla="*/ 801 h 90039"/>
                              <a:gd name="T16" fmla="*/ 213 w 41523"/>
                              <a:gd name="T17" fmla="*/ 710 h 90039"/>
                              <a:gd name="T18" fmla="*/ 296 w 41523"/>
                              <a:gd name="T19" fmla="*/ 451 h 90039"/>
                              <a:gd name="T20" fmla="*/ 260 w 41523"/>
                              <a:gd name="T21" fmla="*/ 265 h 90039"/>
                              <a:gd name="T22" fmla="*/ 155 w 41523"/>
                              <a:gd name="T23" fmla="*/ 143 h 90039"/>
                              <a:gd name="T24" fmla="*/ 1 w 41523"/>
                              <a:gd name="T25" fmla="*/ 99 h 90039"/>
                              <a:gd name="T26" fmla="*/ 0 w 41523"/>
                              <a:gd name="T27" fmla="*/ 99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1879"/>
                                  <a:pt x="21667" y="5762"/>
                                </a:cubicBezTo>
                                <a:cubicBezTo>
                                  <a:pt x="28161" y="9520"/>
                                  <a:pt x="33031" y="14905"/>
                                  <a:pt x="36403" y="21794"/>
                                </a:cubicBezTo>
                                <a:cubicBezTo>
                                  <a:pt x="39775" y="28683"/>
                                  <a:pt x="41523" y="36448"/>
                                  <a:pt x="41523" y="45090"/>
                                </a:cubicBezTo>
                                <a:cubicBezTo>
                                  <a:pt x="41523" y="53983"/>
                                  <a:pt x="39650" y="61874"/>
                                  <a:pt x="36153" y="68888"/>
                                </a:cubicBezTo>
                                <a:cubicBezTo>
                                  <a:pt x="32657" y="75777"/>
                                  <a:pt x="27536" y="81037"/>
                                  <a:pt x="21043" y="84670"/>
                                </a:cubicBezTo>
                                <a:lnTo>
                                  <a:pt x="0" y="90039"/>
                                </a:lnTo>
                                <a:lnTo>
                                  <a:pt x="0" y="80134"/>
                                </a:lnTo>
                                <a:lnTo>
                                  <a:pt x="21292" y="71017"/>
                                </a:lnTo>
                                <a:cubicBezTo>
                                  <a:pt x="26787" y="64880"/>
                                  <a:pt x="29659" y="56238"/>
                                  <a:pt x="29659" y="45090"/>
                                </a:cubicBezTo>
                                <a:cubicBezTo>
                                  <a:pt x="29659" y="37951"/>
                                  <a:pt x="28411" y="31814"/>
                                  <a:pt x="26038" y="26553"/>
                                </a:cubicBezTo>
                                <a:cubicBezTo>
                                  <a:pt x="23665" y="21292"/>
                                  <a:pt x="20168" y="17159"/>
                                  <a:pt x="15548" y="14279"/>
                                </a:cubicBezTo>
                                <a:cubicBezTo>
                                  <a:pt x="10927" y="11273"/>
                                  <a:pt x="5807" y="9895"/>
                                  <a:pt x="62" y="9895"/>
                                </a:cubicBezTo>
                                <a:lnTo>
                                  <a:pt x="0" y="9920"/>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6" name="Shape 4981"/>
                        <wps:cNvSpPr>
                          <a:spLocks noChangeArrowheads="1"/>
                        </wps:cNvSpPr>
                        <wps:spPr bwMode="auto">
                          <a:xfrm>
                            <a:off x="12399" y="2694"/>
                            <a:ext cx="1769" cy="1773"/>
                          </a:xfrm>
                          <a:custGeom>
                            <a:avLst/>
                            <a:gdLst>
                              <a:gd name="T0" fmla="*/ 0 w 176958"/>
                              <a:gd name="T1" fmla="*/ 1773 h 177355"/>
                              <a:gd name="T2" fmla="*/ 1769 w 176958"/>
                              <a:gd name="T3" fmla="*/ 0 h 177355"/>
                              <a:gd name="T4" fmla="*/ 0 60000 65536"/>
                              <a:gd name="T5" fmla="*/ 0 60000 65536"/>
                            </a:gdLst>
                            <a:ahLst/>
                            <a:cxnLst>
                              <a:cxn ang="T4">
                                <a:pos x="T0" y="T1"/>
                              </a:cxn>
                              <a:cxn ang="T5">
                                <a:pos x="T2" y="T3"/>
                              </a:cxn>
                            </a:cxnLst>
                            <a:rect l="0" t="0" r="r" b="b"/>
                            <a:pathLst>
                              <a:path w="176958" h="177355">
                                <a:moveTo>
                                  <a:pt x="0" y="177355"/>
                                </a:moveTo>
                                <a:lnTo>
                                  <a:pt x="176958"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7" name="Shape 4982"/>
                        <wps:cNvSpPr>
                          <a:spLocks noChangeArrowheads="1"/>
                        </wps:cNvSpPr>
                        <wps:spPr bwMode="auto">
                          <a:xfrm>
                            <a:off x="14265" y="7071"/>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5" y="88165"/>
                                  <a:pt x="19606" y="84157"/>
                                </a:cubicBezTo>
                                <a:cubicBezTo>
                                  <a:pt x="13113" y="80149"/>
                                  <a:pt x="8242" y="74763"/>
                                  <a:pt x="4995" y="67999"/>
                                </a:cubicBezTo>
                                <a:cubicBezTo>
                                  <a:pt x="1623" y="61111"/>
                                  <a:pt x="0" y="53846"/>
                                  <a:pt x="0" y="46206"/>
                                </a:cubicBezTo>
                                <a:cubicBezTo>
                                  <a:pt x="0" y="31802"/>
                                  <a:pt x="3871" y="20529"/>
                                  <a:pt x="11614" y="12263"/>
                                </a:cubicBezTo>
                                <a:cubicBezTo>
                                  <a:pt x="15485" y="8193"/>
                                  <a:pt x="19919" y="5124"/>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8" name="Shape 4983"/>
                        <wps:cNvSpPr>
                          <a:spLocks noChangeArrowheads="1"/>
                        </wps:cNvSpPr>
                        <wps:spPr bwMode="auto">
                          <a:xfrm>
                            <a:off x="15275" y="7087"/>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59 h 87049"/>
                              <a:gd name="T18" fmla="*/ 115 w 68061"/>
                              <a:gd name="T19" fmla="*/ 459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697"/>
                                </a:lnTo>
                                <a:lnTo>
                                  <a:pt x="56572" y="35697"/>
                                </a:lnTo>
                                <a:lnTo>
                                  <a:pt x="56572" y="0"/>
                                </a:lnTo>
                                <a:lnTo>
                                  <a:pt x="68061" y="0"/>
                                </a:lnTo>
                                <a:lnTo>
                                  <a:pt x="68061"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9" name="Shape 4984"/>
                        <wps:cNvSpPr>
                          <a:spLocks noChangeArrowheads="1"/>
                        </wps:cNvSpPr>
                        <wps:spPr bwMode="auto">
                          <a:xfrm>
                            <a:off x="14680" y="7071"/>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2"/>
                                </a:cubicBezTo>
                                <a:cubicBezTo>
                                  <a:pt x="28161" y="9644"/>
                                  <a:pt x="33031" y="15030"/>
                                  <a:pt x="36403" y="21919"/>
                                </a:cubicBezTo>
                                <a:cubicBezTo>
                                  <a:pt x="39775" y="28682"/>
                                  <a:pt x="41523" y="36573"/>
                                  <a:pt x="41523" y="45215"/>
                                </a:cubicBezTo>
                                <a:cubicBezTo>
                                  <a:pt x="41523" y="54108"/>
                                  <a:pt x="39650" y="61999"/>
                                  <a:pt x="36153" y="68888"/>
                                </a:cubicBezTo>
                                <a:cubicBezTo>
                                  <a:pt x="32657" y="75902"/>
                                  <a:pt x="27536" y="81162"/>
                                  <a:pt x="21043" y="84795"/>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0" name="Shape 4985"/>
                        <wps:cNvSpPr>
                          <a:spLocks noChangeArrowheads="1"/>
                        </wps:cNvSpPr>
                        <wps:spPr bwMode="auto">
                          <a:xfrm>
                            <a:off x="12423" y="5202"/>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1" name="Shape 4986"/>
                        <wps:cNvSpPr>
                          <a:spLocks noChangeArrowheads="1"/>
                        </wps:cNvSpPr>
                        <wps:spPr bwMode="auto">
                          <a:xfrm>
                            <a:off x="14823"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4" y="0"/>
                                  <a:pt x="20855" y="4759"/>
                                  <a:pt x="20855" y="10521"/>
                                </a:cubicBezTo>
                                <a:cubicBezTo>
                                  <a:pt x="20855" y="16283"/>
                                  <a:pt x="16234" y="20917"/>
                                  <a:pt x="10490" y="20917"/>
                                </a:cubicBezTo>
                                <a:cubicBezTo>
                                  <a:pt x="4746" y="20917"/>
                                  <a:pt x="0" y="16283"/>
                                  <a:pt x="0" y="10521"/>
                                </a:cubicBezTo>
                                <a:cubicBezTo>
                                  <a:pt x="0" y="4759"/>
                                  <a:pt x="4746"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2" name="Shape 4987"/>
                        <wps:cNvSpPr>
                          <a:spLocks noChangeArrowheads="1"/>
                        </wps:cNvSpPr>
                        <wps:spPr bwMode="auto">
                          <a:xfrm>
                            <a:off x="14355"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3" name="Shape 4988"/>
                        <wps:cNvSpPr>
                          <a:spLocks noChangeArrowheads="1"/>
                        </wps:cNvSpPr>
                        <wps:spPr bwMode="auto">
                          <a:xfrm>
                            <a:off x="13673" y="3320"/>
                            <a:ext cx="2003" cy="2272"/>
                          </a:xfrm>
                          <a:custGeom>
                            <a:avLst/>
                            <a:gdLst>
                              <a:gd name="T0" fmla="*/ 0 w 200311"/>
                              <a:gd name="T1" fmla="*/ 1961 h 227205"/>
                              <a:gd name="T2" fmla="*/ 1826 w 200311"/>
                              <a:gd name="T3" fmla="*/ 1259 h 227205"/>
                              <a:gd name="T4" fmla="*/ 1761 w 200311"/>
                              <a:gd name="T5" fmla="*/ 0 h 227205"/>
                              <a:gd name="T6" fmla="*/ 0 60000 65536"/>
                              <a:gd name="T7" fmla="*/ 0 60000 65536"/>
                              <a:gd name="T8" fmla="*/ 0 60000 65536"/>
                            </a:gdLst>
                            <a:ahLst/>
                            <a:cxnLst>
                              <a:cxn ang="T6">
                                <a:pos x="T0" y="T1"/>
                              </a:cxn>
                              <a:cxn ang="T7">
                                <a:pos x="T2" y="T3"/>
                              </a:cxn>
                              <a:cxn ang="T8">
                                <a:pos x="T4" y="T5"/>
                              </a:cxn>
                            </a:cxnLst>
                            <a:rect l="0" t="0" r="r" b="b"/>
                            <a:pathLst>
                              <a:path w="200311" h="227205">
                                <a:moveTo>
                                  <a:pt x="0" y="196143"/>
                                </a:moveTo>
                                <a:cubicBezTo>
                                  <a:pt x="69809" y="227205"/>
                                  <a:pt x="151607" y="195767"/>
                                  <a:pt x="182577" y="125877"/>
                                </a:cubicBezTo>
                                <a:cubicBezTo>
                                  <a:pt x="200311" y="85922"/>
                                  <a:pt x="197813" y="37826"/>
                                  <a:pt x="176084"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4" name="Shape 4989"/>
                        <wps:cNvSpPr>
                          <a:spLocks noChangeArrowheads="1"/>
                        </wps:cNvSpPr>
                        <wps:spPr bwMode="auto">
                          <a:xfrm>
                            <a:off x="13038" y="4708"/>
                            <a:ext cx="891" cy="831"/>
                          </a:xfrm>
                          <a:custGeom>
                            <a:avLst/>
                            <a:gdLst>
                              <a:gd name="T0" fmla="*/ 0 w 89166"/>
                              <a:gd name="T1" fmla="*/ 0 h 83167"/>
                              <a:gd name="T2" fmla="*/ 39 w 89166"/>
                              <a:gd name="T3" fmla="*/ 20 h 83167"/>
                              <a:gd name="T4" fmla="*/ 139 w 89166"/>
                              <a:gd name="T5" fmla="*/ 74 h 83167"/>
                              <a:gd name="T6" fmla="*/ 282 w 89166"/>
                              <a:gd name="T7" fmla="*/ 149 h 83167"/>
                              <a:gd name="T8" fmla="*/ 609 w 89166"/>
                              <a:gd name="T9" fmla="*/ 322 h 83167"/>
                              <a:gd name="T10" fmla="*/ 751 w 89166"/>
                              <a:gd name="T11" fmla="*/ 397 h 83167"/>
                              <a:gd name="T12" fmla="*/ 852 w 89166"/>
                              <a:gd name="T13" fmla="*/ 451 h 83167"/>
                              <a:gd name="T14" fmla="*/ 891 w 89166"/>
                              <a:gd name="T15" fmla="*/ 471 h 83167"/>
                              <a:gd name="T16" fmla="*/ 829 w 89166"/>
                              <a:gd name="T17" fmla="*/ 482 h 83167"/>
                              <a:gd name="T18" fmla="*/ 790 w 89166"/>
                              <a:gd name="T19" fmla="*/ 492 h 83167"/>
                              <a:gd name="T20" fmla="*/ 705 w 89166"/>
                              <a:gd name="T21" fmla="*/ 523 h 83167"/>
                              <a:gd name="T22" fmla="*/ 666 w 89166"/>
                              <a:gd name="T23" fmla="*/ 546 h 83167"/>
                              <a:gd name="T24" fmla="*/ 634 w 89166"/>
                              <a:gd name="T25" fmla="*/ 573 h 83167"/>
                              <a:gd name="T26" fmla="*/ 611 w 89166"/>
                              <a:gd name="T27" fmla="*/ 607 h 83167"/>
                              <a:gd name="T28" fmla="*/ 593 w 89166"/>
                              <a:gd name="T29" fmla="*/ 648 h 83167"/>
                              <a:gd name="T30" fmla="*/ 570 w 89166"/>
                              <a:gd name="T31" fmla="*/ 736 h 83167"/>
                              <a:gd name="T32" fmla="*/ 562 w 89166"/>
                              <a:gd name="T33" fmla="*/ 808 h 83167"/>
                              <a:gd name="T34" fmla="*/ 559 w 89166"/>
                              <a:gd name="T35" fmla="*/ 831 h 83167"/>
                              <a:gd name="T36" fmla="*/ 535 w 89166"/>
                              <a:gd name="T37" fmla="*/ 803 h 83167"/>
                              <a:gd name="T38" fmla="*/ 472 w 89166"/>
                              <a:gd name="T39" fmla="*/ 708 h 83167"/>
                              <a:gd name="T40" fmla="*/ 382 w 89166"/>
                              <a:gd name="T41" fmla="*/ 573 h 83167"/>
                              <a:gd name="T42" fmla="*/ 177 w 89166"/>
                              <a:gd name="T43" fmla="*/ 265 h 83167"/>
                              <a:gd name="T44" fmla="*/ 87 w 89166"/>
                              <a:gd name="T45" fmla="*/ 131 h 83167"/>
                              <a:gd name="T46" fmla="*/ 24 w 89166"/>
                              <a:gd name="T47" fmla="*/ 36 h 83167"/>
                              <a:gd name="T48" fmla="*/ 0 w 89166"/>
                              <a:gd name="T49" fmla="*/ 0 h 8316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9166" h="83167">
                                <a:moveTo>
                                  <a:pt x="0" y="0"/>
                                </a:moveTo>
                                <a:lnTo>
                                  <a:pt x="3871" y="2005"/>
                                </a:lnTo>
                                <a:lnTo>
                                  <a:pt x="13862" y="7390"/>
                                </a:lnTo>
                                <a:lnTo>
                                  <a:pt x="28223" y="14905"/>
                                </a:lnTo>
                                <a:lnTo>
                                  <a:pt x="60942" y="32190"/>
                                </a:lnTo>
                                <a:lnTo>
                                  <a:pt x="75179" y="39705"/>
                                </a:lnTo>
                                <a:lnTo>
                                  <a:pt x="85294" y="45090"/>
                                </a:lnTo>
                                <a:lnTo>
                                  <a:pt x="89166" y="47094"/>
                                </a:lnTo>
                                <a:lnTo>
                                  <a:pt x="82922" y="48222"/>
                                </a:lnTo>
                                <a:lnTo>
                                  <a:pt x="79050" y="49224"/>
                                </a:lnTo>
                                <a:lnTo>
                                  <a:pt x="70558" y="52355"/>
                                </a:lnTo>
                                <a:lnTo>
                                  <a:pt x="66687" y="54609"/>
                                </a:lnTo>
                                <a:lnTo>
                                  <a:pt x="63440" y="57365"/>
                                </a:lnTo>
                                <a:lnTo>
                                  <a:pt x="61192" y="60747"/>
                                </a:lnTo>
                                <a:lnTo>
                                  <a:pt x="59319" y="64880"/>
                                </a:lnTo>
                                <a:lnTo>
                                  <a:pt x="57071" y="73648"/>
                                </a:lnTo>
                                <a:lnTo>
                                  <a:pt x="56197" y="80912"/>
                                </a:lnTo>
                                <a:lnTo>
                                  <a:pt x="55947" y="83167"/>
                                </a:lnTo>
                                <a:lnTo>
                                  <a:pt x="53574" y="80411"/>
                                </a:lnTo>
                                <a:lnTo>
                                  <a:pt x="47205" y="70892"/>
                                </a:lnTo>
                                <a:lnTo>
                                  <a:pt x="38214" y="57365"/>
                                </a:lnTo>
                                <a:lnTo>
                                  <a:pt x="17733" y="26553"/>
                                </a:lnTo>
                                <a:lnTo>
                                  <a:pt x="8742" y="13152"/>
                                </a:lnTo>
                                <a:lnTo>
                                  <a:pt x="2373" y="3632"/>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5" name="Shape 4990"/>
                        <wps:cNvSpPr>
                          <a:spLocks noChangeArrowheads="1"/>
                        </wps:cNvSpPr>
                        <wps:spPr bwMode="auto">
                          <a:xfrm>
                            <a:off x="13038" y="4708"/>
                            <a:ext cx="891" cy="840"/>
                          </a:xfrm>
                          <a:custGeom>
                            <a:avLst/>
                            <a:gdLst>
                              <a:gd name="T0" fmla="*/ 0 w 89166"/>
                              <a:gd name="T1" fmla="*/ 0 h 84043"/>
                              <a:gd name="T2" fmla="*/ 891 w 89166"/>
                              <a:gd name="T3" fmla="*/ 471 h 84043"/>
                              <a:gd name="T4" fmla="*/ 634 w 89166"/>
                              <a:gd name="T5" fmla="*/ 573 h 84043"/>
                              <a:gd name="T6" fmla="*/ 559 w 89166"/>
                              <a:gd name="T7" fmla="*/ 840 h 84043"/>
                              <a:gd name="T8" fmla="*/ 0 w 89166"/>
                              <a:gd name="T9" fmla="*/ 0 h 84043"/>
                              <a:gd name="T10" fmla="*/ 0 w 89166"/>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6" h="84043">
                                <a:moveTo>
                                  <a:pt x="0" y="0"/>
                                </a:moveTo>
                                <a:cubicBezTo>
                                  <a:pt x="0" y="0"/>
                                  <a:pt x="89166" y="47094"/>
                                  <a:pt x="89166" y="47094"/>
                                </a:cubicBezTo>
                                <a:cubicBezTo>
                                  <a:pt x="89166" y="47094"/>
                                  <a:pt x="70558" y="49475"/>
                                  <a:pt x="63440" y="57365"/>
                                </a:cubicBezTo>
                                <a:cubicBezTo>
                                  <a:pt x="56447"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6" name="Shape 4991"/>
                        <wps:cNvSpPr>
                          <a:spLocks noChangeArrowheads="1"/>
                        </wps:cNvSpPr>
                        <wps:spPr bwMode="auto">
                          <a:xfrm>
                            <a:off x="9366" y="6420"/>
                            <a:ext cx="1197" cy="2683"/>
                          </a:xfrm>
                          <a:custGeom>
                            <a:avLst/>
                            <a:gdLst>
                              <a:gd name="T0" fmla="*/ 1197 w 119749"/>
                              <a:gd name="T1" fmla="*/ 0 h 268312"/>
                              <a:gd name="T2" fmla="*/ 201 w 119749"/>
                              <a:gd name="T3" fmla="*/ 1731 h 268312"/>
                              <a:gd name="T4" fmla="*/ 1053 w 119749"/>
                              <a:gd name="T5" fmla="*/ 2683 h 268312"/>
                              <a:gd name="T6" fmla="*/ 0 60000 65536"/>
                              <a:gd name="T7" fmla="*/ 0 60000 65536"/>
                              <a:gd name="T8" fmla="*/ 0 60000 65536"/>
                            </a:gdLst>
                            <a:ahLst/>
                            <a:cxnLst>
                              <a:cxn ang="T6">
                                <a:pos x="T0" y="T1"/>
                              </a:cxn>
                              <a:cxn ang="T7">
                                <a:pos x="T2" y="T3"/>
                              </a:cxn>
                              <a:cxn ang="T8">
                                <a:pos x="T4" y="T5"/>
                              </a:cxn>
                            </a:cxnLst>
                            <a:rect l="0" t="0" r="r" b="b"/>
                            <a:pathLst>
                              <a:path w="119749" h="268312">
                                <a:moveTo>
                                  <a:pt x="119749" y="0"/>
                                </a:moveTo>
                                <a:cubicBezTo>
                                  <a:pt x="44633" y="20291"/>
                                  <a:pt x="0" y="97821"/>
                                  <a:pt x="20131" y="173096"/>
                                </a:cubicBezTo>
                                <a:cubicBezTo>
                                  <a:pt x="31570" y="215932"/>
                                  <a:pt x="64152" y="252317"/>
                                  <a:pt x="105375" y="268312"/>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7" name="Shape 4992"/>
                        <wps:cNvSpPr>
                          <a:spLocks noChangeArrowheads="1"/>
                        </wps:cNvSpPr>
                        <wps:spPr bwMode="auto">
                          <a:xfrm>
                            <a:off x="10279" y="8844"/>
                            <a:ext cx="1013" cy="505"/>
                          </a:xfrm>
                          <a:custGeom>
                            <a:avLst/>
                            <a:gdLst>
                              <a:gd name="T0" fmla="*/ 32 w 101354"/>
                              <a:gd name="T1" fmla="*/ 0 h 50551"/>
                              <a:gd name="T2" fmla="*/ 74 w 101354"/>
                              <a:gd name="T3" fmla="*/ 13 h 50551"/>
                              <a:gd name="T4" fmla="*/ 185 w 101354"/>
                              <a:gd name="T5" fmla="*/ 48 h 50551"/>
                              <a:gd name="T6" fmla="*/ 342 w 101354"/>
                              <a:gd name="T7" fmla="*/ 97 h 50551"/>
                              <a:gd name="T8" fmla="*/ 522 w 101354"/>
                              <a:gd name="T9" fmla="*/ 153 h 50551"/>
                              <a:gd name="T10" fmla="*/ 703 w 101354"/>
                              <a:gd name="T11" fmla="*/ 209 h 50551"/>
                              <a:gd name="T12" fmla="*/ 860 w 101354"/>
                              <a:gd name="T13" fmla="*/ 258 h 50551"/>
                              <a:gd name="T14" fmla="*/ 971 w 101354"/>
                              <a:gd name="T15" fmla="*/ 293 h 50551"/>
                              <a:gd name="T16" fmla="*/ 1013 w 101354"/>
                              <a:gd name="T17" fmla="*/ 306 h 50551"/>
                              <a:gd name="T18" fmla="*/ 969 w 101354"/>
                              <a:gd name="T19" fmla="*/ 315 h 50551"/>
                              <a:gd name="T20" fmla="*/ 855 w 101354"/>
                              <a:gd name="T21" fmla="*/ 337 h 50551"/>
                              <a:gd name="T22" fmla="*/ 692 w 101354"/>
                              <a:gd name="T23" fmla="*/ 369 h 50551"/>
                              <a:gd name="T24" fmla="*/ 507 w 101354"/>
                              <a:gd name="T25" fmla="*/ 406 h 50551"/>
                              <a:gd name="T26" fmla="*/ 321 w 101354"/>
                              <a:gd name="T27" fmla="*/ 442 h 50551"/>
                              <a:gd name="T28" fmla="*/ 158 w 101354"/>
                              <a:gd name="T29" fmla="*/ 474 h 50551"/>
                              <a:gd name="T30" fmla="*/ 43 w 101354"/>
                              <a:gd name="T31" fmla="*/ 496 h 50551"/>
                              <a:gd name="T32" fmla="*/ 0 w 101354"/>
                              <a:gd name="T33" fmla="*/ 505 h 50551"/>
                              <a:gd name="T34" fmla="*/ 21 w 101354"/>
                              <a:gd name="T35" fmla="*/ 482 h 50551"/>
                              <a:gd name="T36" fmla="*/ 43 w 101354"/>
                              <a:gd name="T37" fmla="*/ 456 h 50551"/>
                              <a:gd name="T38" fmla="*/ 68 w 101354"/>
                              <a:gd name="T39" fmla="*/ 424 h 50551"/>
                              <a:gd name="T40" fmla="*/ 116 w 101354"/>
                              <a:gd name="T41" fmla="*/ 344 h 50551"/>
                              <a:gd name="T42" fmla="*/ 133 w 101354"/>
                              <a:gd name="T43" fmla="*/ 301 h 50551"/>
                              <a:gd name="T44" fmla="*/ 138 w 101354"/>
                              <a:gd name="T45" fmla="*/ 216 h 50551"/>
                              <a:gd name="T46" fmla="*/ 109 w 101354"/>
                              <a:gd name="T47" fmla="*/ 129 h 50551"/>
                              <a:gd name="T48" fmla="*/ 89 w 101354"/>
                              <a:gd name="T49" fmla="*/ 88 h 50551"/>
                              <a:gd name="T50" fmla="*/ 68 w 101354"/>
                              <a:gd name="T51" fmla="*/ 53 h 50551"/>
                              <a:gd name="T52" fmla="*/ 50 w 101354"/>
                              <a:gd name="T53" fmla="*/ 25 h 50551"/>
                              <a:gd name="T54" fmla="*/ 37 w 101354"/>
                              <a:gd name="T55" fmla="*/ 7 h 50551"/>
                              <a:gd name="T56" fmla="*/ 32 w 101354"/>
                              <a:gd name="T57" fmla="*/ 0 h 5055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354" h="50551">
                                <a:moveTo>
                                  <a:pt x="3197" y="0"/>
                                </a:moveTo>
                                <a:lnTo>
                                  <a:pt x="7418" y="1315"/>
                                </a:lnTo>
                                <a:lnTo>
                                  <a:pt x="18532" y="4784"/>
                                </a:lnTo>
                                <a:lnTo>
                                  <a:pt x="34255" y="9694"/>
                                </a:lnTo>
                                <a:lnTo>
                                  <a:pt x="52276" y="15318"/>
                                </a:lnTo>
                                <a:lnTo>
                                  <a:pt x="70296" y="20954"/>
                                </a:lnTo>
                                <a:lnTo>
                                  <a:pt x="86019" y="25852"/>
                                </a:lnTo>
                                <a:lnTo>
                                  <a:pt x="97133" y="29333"/>
                                </a:lnTo>
                                <a:lnTo>
                                  <a:pt x="101354" y="30649"/>
                                </a:lnTo>
                                <a:lnTo>
                                  <a:pt x="96996" y="31500"/>
                                </a:lnTo>
                                <a:lnTo>
                                  <a:pt x="85519" y="33755"/>
                                </a:lnTo>
                                <a:lnTo>
                                  <a:pt x="69284" y="36949"/>
                                </a:lnTo>
                                <a:lnTo>
                                  <a:pt x="50677" y="40594"/>
                                </a:lnTo>
                                <a:lnTo>
                                  <a:pt x="32070" y="44251"/>
                                </a:lnTo>
                                <a:lnTo>
                                  <a:pt x="15835" y="47432"/>
                                </a:lnTo>
                                <a:lnTo>
                                  <a:pt x="4346" y="49687"/>
                                </a:lnTo>
                                <a:lnTo>
                                  <a:pt x="0" y="50551"/>
                                </a:lnTo>
                                <a:lnTo>
                                  <a:pt x="2098" y="48259"/>
                                </a:lnTo>
                                <a:lnTo>
                                  <a:pt x="4258" y="45679"/>
                                </a:lnTo>
                                <a:lnTo>
                                  <a:pt x="6769" y="42397"/>
                                </a:lnTo>
                                <a:lnTo>
                                  <a:pt x="11577" y="34456"/>
                                </a:lnTo>
                                <a:lnTo>
                                  <a:pt x="13263" y="30173"/>
                                </a:lnTo>
                                <a:lnTo>
                                  <a:pt x="13799" y="21656"/>
                                </a:lnTo>
                                <a:lnTo>
                                  <a:pt x="10927" y="12876"/>
                                </a:lnTo>
                                <a:lnTo>
                                  <a:pt x="8892" y="8830"/>
                                </a:lnTo>
                                <a:lnTo>
                                  <a:pt x="6819" y="5285"/>
                                </a:lnTo>
                                <a:lnTo>
                                  <a:pt x="4995" y="2492"/>
                                </a:lnTo>
                                <a:lnTo>
                                  <a:pt x="3684" y="664"/>
                                </a:lnTo>
                                <a:lnTo>
                                  <a:pt x="319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8" name="Shape 4993"/>
                        <wps:cNvSpPr>
                          <a:spLocks noChangeArrowheads="1"/>
                        </wps:cNvSpPr>
                        <wps:spPr bwMode="auto">
                          <a:xfrm>
                            <a:off x="10279" y="8844"/>
                            <a:ext cx="1013" cy="505"/>
                          </a:xfrm>
                          <a:custGeom>
                            <a:avLst/>
                            <a:gdLst>
                              <a:gd name="T0" fmla="*/ 1013 w 101354"/>
                              <a:gd name="T1" fmla="*/ 306 h 50551"/>
                              <a:gd name="T2" fmla="*/ 0 w 101354"/>
                              <a:gd name="T3" fmla="*/ 505 h 50551"/>
                              <a:gd name="T4" fmla="*/ 141 w 101354"/>
                              <a:gd name="T5" fmla="*/ 259 h 50551"/>
                              <a:gd name="T6" fmla="*/ 32 w 101354"/>
                              <a:gd name="T7" fmla="*/ 0 h 50551"/>
                              <a:gd name="T8" fmla="*/ 1013 w 101354"/>
                              <a:gd name="T9" fmla="*/ 306 h 50551"/>
                              <a:gd name="T10" fmla="*/ 1013 w 101354"/>
                              <a:gd name="T11" fmla="*/ 306 h 505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354" h="50551">
                                <a:moveTo>
                                  <a:pt x="101354" y="30649"/>
                                </a:moveTo>
                                <a:cubicBezTo>
                                  <a:pt x="101354" y="30649"/>
                                  <a:pt x="0" y="50551"/>
                                  <a:pt x="0" y="50551"/>
                                </a:cubicBezTo>
                                <a:cubicBezTo>
                                  <a:pt x="0" y="50551"/>
                                  <a:pt x="13362" y="36999"/>
                                  <a:pt x="14062" y="25939"/>
                                </a:cubicBezTo>
                                <a:cubicBezTo>
                                  <a:pt x="14761" y="14880"/>
                                  <a:pt x="3197" y="0"/>
                                  <a:pt x="3197" y="0"/>
                                </a:cubicBezTo>
                                <a:cubicBezTo>
                                  <a:pt x="3197" y="0"/>
                                  <a:pt x="101354" y="30649"/>
                                  <a:pt x="101354" y="30649"/>
                                </a:cubicBezTo>
                                <a:cubicBezTo>
                                  <a:pt x="101354" y="30649"/>
                                  <a:pt x="101354" y="30649"/>
                                  <a:pt x="101354" y="30649"/>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9" name="Shape 49420"/>
                        <wps:cNvSpPr>
                          <a:spLocks noChangeArrowheads="1"/>
                        </wps:cNvSpPr>
                        <wps:spPr bwMode="auto">
                          <a:xfrm>
                            <a:off x="17681" y="4951"/>
                            <a:ext cx="8022" cy="120"/>
                          </a:xfrm>
                          <a:custGeom>
                            <a:avLst/>
                            <a:gdLst>
                              <a:gd name="T0" fmla="*/ 0 w 802241"/>
                              <a:gd name="T1" fmla="*/ 0 h 12024"/>
                              <a:gd name="T2" fmla="*/ 8022 w 802241"/>
                              <a:gd name="T3" fmla="*/ 0 h 12024"/>
                              <a:gd name="T4" fmla="*/ 8022 w 802241"/>
                              <a:gd name="T5" fmla="*/ 120 h 12024"/>
                              <a:gd name="T6" fmla="*/ 0 w 802241"/>
                              <a:gd name="T7" fmla="*/ 120 h 12024"/>
                              <a:gd name="T8" fmla="*/ 0 w 802241"/>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2241" h="12024">
                                <a:moveTo>
                                  <a:pt x="0" y="0"/>
                                </a:moveTo>
                                <a:lnTo>
                                  <a:pt x="802241" y="0"/>
                                </a:lnTo>
                                <a:lnTo>
                                  <a:pt x="802241"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0" name="Shape 4995"/>
                        <wps:cNvSpPr>
                          <a:spLocks noChangeArrowheads="1"/>
                        </wps:cNvSpPr>
                        <wps:spPr bwMode="auto">
                          <a:xfrm>
                            <a:off x="25455" y="4524"/>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97 w 187323"/>
                              <a:gd name="T39" fmla="*/ 648 h 96067"/>
                              <a:gd name="T40" fmla="*/ 224 w 187323"/>
                              <a:gd name="T41" fmla="*/ 567 h 96067"/>
                              <a:gd name="T42" fmla="*/ 224 w 187323"/>
                              <a:gd name="T43" fmla="*/ 406 h 96067"/>
                              <a:gd name="T44" fmla="*/ 197 w 187323"/>
                              <a:gd name="T45" fmla="*/ 322 h 96067"/>
                              <a:gd name="T46" fmla="*/ 116 w 187323"/>
                              <a:gd name="T47" fmla="*/ 164 h 96067"/>
                              <a:gd name="T48" fmla="*/ 74 w 187323"/>
                              <a:gd name="T49" fmla="*/ 99 h 96067"/>
                              <a:gd name="T50" fmla="*/ 36 w 187323"/>
                              <a:gd name="T51" fmla="*/ 46 h 96067"/>
                              <a:gd name="T52" fmla="*/ 10 w 187323"/>
                              <a:gd name="T53" fmla="*/ 13 h 96067"/>
                              <a:gd name="T54" fmla="*/ 0 w 187323"/>
                              <a:gd name="T55" fmla="*/ 0 h 9606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7323" h="96067">
                                <a:moveTo>
                                  <a:pt x="0" y="0"/>
                                </a:moveTo>
                                <a:lnTo>
                                  <a:pt x="7993" y="2129"/>
                                </a:lnTo>
                                <a:lnTo>
                                  <a:pt x="29222" y="7640"/>
                                </a:lnTo>
                                <a:lnTo>
                                  <a:pt x="59194" y="15406"/>
                                </a:lnTo>
                                <a:lnTo>
                                  <a:pt x="128004" y="33317"/>
                                </a:lnTo>
                                <a:lnTo>
                                  <a:pt x="157976" y="41208"/>
                                </a:lnTo>
                                <a:lnTo>
                                  <a:pt x="179205" y="46718"/>
                                </a:lnTo>
                                <a:lnTo>
                                  <a:pt x="187323" y="48722"/>
                                </a:lnTo>
                                <a:lnTo>
                                  <a:pt x="179205" y="50852"/>
                                </a:lnTo>
                                <a:lnTo>
                                  <a:pt x="157976" y="56112"/>
                                </a:lnTo>
                                <a:lnTo>
                                  <a:pt x="128004" y="63752"/>
                                </a:lnTo>
                                <a:lnTo>
                                  <a:pt x="59194" y="81037"/>
                                </a:lnTo>
                                <a:lnTo>
                                  <a:pt x="29222" y="88677"/>
                                </a:lnTo>
                                <a:lnTo>
                                  <a:pt x="7993" y="93938"/>
                                </a:lnTo>
                                <a:lnTo>
                                  <a:pt x="0" y="96067"/>
                                </a:lnTo>
                                <a:lnTo>
                                  <a:pt x="999" y="94814"/>
                                </a:lnTo>
                                <a:lnTo>
                                  <a:pt x="3621" y="91558"/>
                                </a:lnTo>
                                <a:lnTo>
                                  <a:pt x="7368" y="86548"/>
                                </a:lnTo>
                                <a:lnTo>
                                  <a:pt x="11614" y="80160"/>
                                </a:lnTo>
                                <a:lnTo>
                                  <a:pt x="19731" y="64880"/>
                                </a:lnTo>
                                <a:lnTo>
                                  <a:pt x="22354" y="56738"/>
                                </a:lnTo>
                                <a:lnTo>
                                  <a:pt x="22354" y="40581"/>
                                </a:lnTo>
                                <a:lnTo>
                                  <a:pt x="19731" y="32190"/>
                                </a:lnTo>
                                <a:lnTo>
                                  <a:pt x="11614" y="16408"/>
                                </a:lnTo>
                                <a:lnTo>
                                  <a:pt x="7368" y="9895"/>
                                </a:lnTo>
                                <a:lnTo>
                                  <a:pt x="3621"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1" name="Shape 4996"/>
                        <wps:cNvSpPr>
                          <a:spLocks noChangeArrowheads="1"/>
                        </wps:cNvSpPr>
                        <wps:spPr bwMode="auto">
                          <a:xfrm>
                            <a:off x="25455" y="4524"/>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2"/>
                                </a:moveTo>
                                <a:cubicBezTo>
                                  <a:pt x="187323" y="48722"/>
                                  <a:pt x="0" y="96067"/>
                                  <a:pt x="0" y="96067"/>
                                </a:cubicBezTo>
                                <a:cubicBezTo>
                                  <a:pt x="0" y="96067"/>
                                  <a:pt x="23353" y="69389"/>
                                  <a:pt x="23353" y="48722"/>
                                </a:cubicBezTo>
                                <a:cubicBezTo>
                                  <a:pt x="23353" y="27430"/>
                                  <a:pt x="0" y="0"/>
                                  <a:pt x="0" y="0"/>
                                </a:cubicBezTo>
                                <a:cubicBezTo>
                                  <a:pt x="0" y="0"/>
                                  <a:pt x="187323" y="48722"/>
                                  <a:pt x="187323" y="48722"/>
                                </a:cubicBezTo>
                                <a:cubicBezTo>
                                  <a:pt x="187323" y="48722"/>
                                  <a:pt x="187323" y="48722"/>
                                  <a:pt x="187323" y="48722"/>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2" name="Shape 4997"/>
                        <wps:cNvSpPr>
                          <a:spLocks noChangeArrowheads="1"/>
                        </wps:cNvSpPr>
                        <wps:spPr bwMode="auto">
                          <a:xfrm>
                            <a:off x="32313" y="3772"/>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3" name="Shape 4998"/>
                        <wps:cNvSpPr>
                          <a:spLocks noChangeArrowheads="1"/>
                        </wps:cNvSpPr>
                        <wps:spPr bwMode="auto">
                          <a:xfrm>
                            <a:off x="32658" y="3772"/>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7"/>
                                </a:cubicBezTo>
                                <a:cubicBezTo>
                                  <a:pt x="33656" y="14654"/>
                                  <a:pt x="34904" y="19038"/>
                                  <a:pt x="34904" y="23798"/>
                                </a:cubicBezTo>
                                <a:cubicBezTo>
                                  <a:pt x="34904" y="29935"/>
                                  <a:pt x="32906" y="35196"/>
                                  <a:pt x="28910" y="39454"/>
                                </a:cubicBezTo>
                                <a:cubicBezTo>
                                  <a:pt x="24914" y="43587"/>
                                  <a:pt x="18795" y="46343"/>
                                  <a:pt x="10428" y="47470"/>
                                </a:cubicBezTo>
                                <a:cubicBezTo>
                                  <a:pt x="13425" y="48973"/>
                                  <a:pt x="15798" y="50351"/>
                                  <a:pt x="17296" y="51853"/>
                                </a:cubicBezTo>
                                <a:cubicBezTo>
                                  <a:pt x="20668" y="54860"/>
                                  <a:pt x="23915" y="58743"/>
                                  <a:pt x="26912" y="63377"/>
                                </a:cubicBezTo>
                                <a:lnTo>
                                  <a:pt x="42023" y="87049"/>
                                </a:lnTo>
                                <a:lnTo>
                                  <a:pt x="27537" y="87049"/>
                                </a:lnTo>
                                <a:lnTo>
                                  <a:pt x="16047" y="69013"/>
                                </a:lnTo>
                                <a:cubicBezTo>
                                  <a:pt x="12676" y="63753"/>
                                  <a:pt x="9928" y="59744"/>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8"/>
                                </a:cubicBezTo>
                                <a:cubicBezTo>
                                  <a:pt x="23041" y="19665"/>
                                  <a:pt x="21542" y="16283"/>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4" name="Shape 4999"/>
                        <wps:cNvSpPr>
                          <a:spLocks noChangeArrowheads="1"/>
                        </wps:cNvSpPr>
                        <wps:spPr bwMode="auto">
                          <a:xfrm>
                            <a:off x="33322" y="4165"/>
                            <a:ext cx="3092" cy="0"/>
                          </a:xfrm>
                          <a:custGeom>
                            <a:avLst/>
                            <a:gdLst>
                              <a:gd name="T0" fmla="*/ 0 w 309207"/>
                              <a:gd name="T1" fmla="*/ 3092 w 309207"/>
                              <a:gd name="T2" fmla="*/ 0 60000 65536"/>
                              <a:gd name="T3" fmla="*/ 0 60000 65536"/>
                            </a:gdLst>
                            <a:ahLst/>
                            <a:cxnLst>
                              <a:cxn ang="T2">
                                <a:pos x="T0" y="0"/>
                              </a:cxn>
                              <a:cxn ang="T3">
                                <a:pos x="T1" y="0"/>
                              </a:cxn>
                            </a:cxnLst>
                            <a:rect l="0" t="0" r="r" b="b"/>
                            <a:pathLst>
                              <a:path w="309207">
                                <a:moveTo>
                                  <a:pt x="0" y="0"/>
                                </a:moveTo>
                                <a:lnTo>
                                  <a:pt x="30920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5" name="Shape 5000"/>
                        <wps:cNvSpPr>
                          <a:spLocks noChangeArrowheads="1"/>
                        </wps:cNvSpPr>
                        <wps:spPr bwMode="auto">
                          <a:xfrm>
                            <a:off x="36060" y="7530"/>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6" name="Shape 5001"/>
                        <wps:cNvSpPr>
                          <a:spLocks noChangeArrowheads="1"/>
                        </wps:cNvSpPr>
                        <wps:spPr bwMode="auto">
                          <a:xfrm>
                            <a:off x="36414" y="4165"/>
                            <a:ext cx="0" cy="3116"/>
                          </a:xfrm>
                          <a:custGeom>
                            <a:avLst/>
                            <a:gdLst>
                              <a:gd name="T0" fmla="*/ 0 h 311624"/>
                              <a:gd name="T1" fmla="*/ 3116 h 311624"/>
                              <a:gd name="T2" fmla="*/ 0 60000 65536"/>
                              <a:gd name="T3" fmla="*/ 0 60000 65536"/>
                            </a:gdLst>
                            <a:ahLst/>
                            <a:cxnLst>
                              <a:cxn ang="T2">
                                <a:pos x="0" y="T0"/>
                              </a:cxn>
                              <a:cxn ang="T3">
                                <a:pos x="0" y="T1"/>
                              </a:cxn>
                            </a:cxnLst>
                            <a:rect l="0" t="0" r="r" b="b"/>
                            <a:pathLst>
                              <a:path h="311624">
                                <a:moveTo>
                                  <a:pt x="0" y="0"/>
                                </a:moveTo>
                                <a:lnTo>
                                  <a:pt x="0" y="311624"/>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7" name="Shape 5002"/>
                        <wps:cNvSpPr>
                          <a:spLocks noChangeArrowheads="1"/>
                        </wps:cNvSpPr>
                        <wps:spPr bwMode="auto">
                          <a:xfrm>
                            <a:off x="39732"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8" name="Shape 5003"/>
                        <wps:cNvSpPr>
                          <a:spLocks noChangeArrowheads="1"/>
                        </wps:cNvSpPr>
                        <wps:spPr bwMode="auto">
                          <a:xfrm>
                            <a:off x="40146"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9" name="Shape 5004"/>
                        <wps:cNvSpPr>
                          <a:spLocks noChangeArrowheads="1"/>
                        </wps:cNvSpPr>
                        <wps:spPr bwMode="auto">
                          <a:xfrm>
                            <a:off x="36414" y="4165"/>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0" name="Shape 5005"/>
                        <wps:cNvSpPr>
                          <a:spLocks noChangeArrowheads="1"/>
                        </wps:cNvSpPr>
                        <wps:spPr bwMode="auto">
                          <a:xfrm>
                            <a:off x="44226" y="399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8"/>
                                  <a:pt x="25351" y="11147"/>
                                  <a:pt x="22729" y="11147"/>
                                </a:cubicBezTo>
                                <a:cubicBezTo>
                                  <a:pt x="20356" y="11147"/>
                                  <a:pt x="18233" y="11774"/>
                                  <a:pt x="16359" y="13277"/>
                                </a:cubicBezTo>
                                <a:cubicBezTo>
                                  <a:pt x="14612"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1" name="Shape 5006"/>
                        <wps:cNvSpPr>
                          <a:spLocks noChangeArrowheads="1"/>
                        </wps:cNvSpPr>
                        <wps:spPr bwMode="auto">
                          <a:xfrm>
                            <a:off x="43306" y="375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7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2"/>
                                  <a:pt x="72930" y="17285"/>
                                  <a:pt x="75304" y="25301"/>
                                </a:cubicBezTo>
                                <a:lnTo>
                                  <a:pt x="63940" y="27931"/>
                                </a:lnTo>
                                <a:cubicBezTo>
                                  <a:pt x="61941" y="21668"/>
                                  <a:pt x="59069" y="17034"/>
                                  <a:pt x="55198" y="14153"/>
                                </a:cubicBezTo>
                                <a:cubicBezTo>
                                  <a:pt x="51451" y="11273"/>
                                  <a:pt x="46581" y="9770"/>
                                  <a:pt x="40836" y="9770"/>
                                </a:cubicBezTo>
                                <a:cubicBezTo>
                                  <a:pt x="34092" y="9770"/>
                                  <a:pt x="28598" y="11398"/>
                                  <a:pt x="24102" y="14655"/>
                                </a:cubicBezTo>
                                <a:cubicBezTo>
                                  <a:pt x="19607" y="17785"/>
                                  <a:pt x="16484" y="22170"/>
                                  <a:pt x="14612" y="27555"/>
                                </a:cubicBezTo>
                                <a:cubicBezTo>
                                  <a:pt x="12863" y="32941"/>
                                  <a:pt x="11864" y="38452"/>
                                  <a:pt x="11864" y="44213"/>
                                </a:cubicBezTo>
                                <a:cubicBezTo>
                                  <a:pt x="11864" y="51603"/>
                                  <a:pt x="12988" y="58116"/>
                                  <a:pt x="15111" y="63628"/>
                                </a:cubicBezTo>
                                <a:cubicBezTo>
                                  <a:pt x="17234" y="69138"/>
                                  <a:pt x="20605" y="73272"/>
                                  <a:pt x="25102" y="76027"/>
                                </a:cubicBezTo>
                                <a:cubicBezTo>
                                  <a:pt x="29721" y="78783"/>
                                  <a:pt x="34592" y="80035"/>
                                  <a:pt x="39962" y="80035"/>
                                </a:cubicBezTo>
                                <a:cubicBezTo>
                                  <a:pt x="46331" y="80035"/>
                                  <a:pt x="51826" y="78282"/>
                                  <a:pt x="56197" y="74524"/>
                                </a:cubicBezTo>
                                <a:cubicBezTo>
                                  <a:pt x="60692" y="70767"/>
                                  <a:pt x="63690" y="65256"/>
                                  <a:pt x="65313" y="57991"/>
                                </a:cubicBezTo>
                                <a:lnTo>
                                  <a:pt x="76802" y="60872"/>
                                </a:lnTo>
                                <a:cubicBezTo>
                                  <a:pt x="74430" y="70266"/>
                                  <a:pt x="70059" y="77530"/>
                                  <a:pt x="63815" y="82540"/>
                                </a:cubicBezTo>
                                <a:cubicBezTo>
                                  <a:pt x="57571" y="87425"/>
                                  <a:pt x="49828" y="89930"/>
                                  <a:pt x="40836" y="89930"/>
                                </a:cubicBezTo>
                                <a:cubicBezTo>
                                  <a:pt x="31470" y="89930"/>
                                  <a:pt x="23852" y="88051"/>
                                  <a:pt x="17983" y="84169"/>
                                </a:cubicBezTo>
                                <a:cubicBezTo>
                                  <a:pt x="12113" y="80411"/>
                                  <a:pt x="7742" y="74900"/>
                                  <a:pt x="4621" y="67635"/>
                                </a:cubicBezTo>
                                <a:cubicBezTo>
                                  <a:pt x="1623" y="60371"/>
                                  <a:pt x="0" y="52605"/>
                                  <a:pt x="0" y="44339"/>
                                </a:cubicBezTo>
                                <a:cubicBezTo>
                                  <a:pt x="0" y="35195"/>
                                  <a:pt x="1749" y="27305"/>
                                  <a:pt x="5245" y="20541"/>
                                </a:cubicBezTo>
                                <a:cubicBezTo>
                                  <a:pt x="8741" y="13778"/>
                                  <a:pt x="13612" y="8642"/>
                                  <a:pt x="19981" y="5135"/>
                                </a:cubicBezTo>
                                <a:cubicBezTo>
                                  <a:pt x="26350" y="1628"/>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2" name="Shape 5007"/>
                        <wps:cNvSpPr>
                          <a:spLocks noChangeArrowheads="1"/>
                        </wps:cNvSpPr>
                        <wps:spPr bwMode="auto">
                          <a:xfrm>
                            <a:off x="40837" y="416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3" name="Shape 5008"/>
                        <wps:cNvSpPr>
                          <a:spLocks noChangeArrowheads="1"/>
                        </wps:cNvSpPr>
                        <wps:spPr bwMode="auto">
                          <a:xfrm>
                            <a:off x="43478" y="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4" name="Shape 5009"/>
                        <wps:cNvSpPr>
                          <a:spLocks noChangeArrowheads="1"/>
                        </wps:cNvSpPr>
                        <wps:spPr bwMode="auto">
                          <a:xfrm>
                            <a:off x="43892" y="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5" name="Shape 5010"/>
                        <wps:cNvSpPr>
                          <a:spLocks noChangeArrowheads="1"/>
                        </wps:cNvSpPr>
                        <wps:spPr bwMode="auto">
                          <a:xfrm>
                            <a:off x="43682"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6" name="Shape 5011"/>
                        <wps:cNvSpPr>
                          <a:spLocks noChangeArrowheads="1"/>
                        </wps:cNvSpPr>
                        <wps:spPr bwMode="auto">
                          <a:xfrm>
                            <a:off x="44131"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7" name="Shape 5012"/>
                        <wps:cNvSpPr>
                          <a:spLocks noChangeArrowheads="1"/>
                        </wps:cNvSpPr>
                        <wps:spPr bwMode="auto">
                          <a:xfrm>
                            <a:off x="43478" y="7515"/>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3"/>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8" name="Shape 5013"/>
                        <wps:cNvSpPr>
                          <a:spLocks noChangeArrowheads="1"/>
                        </wps:cNvSpPr>
                        <wps:spPr bwMode="auto">
                          <a:xfrm>
                            <a:off x="43892" y="751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4"/>
                                </a:cubicBezTo>
                                <a:cubicBezTo>
                                  <a:pt x="39900" y="28683"/>
                                  <a:pt x="41523" y="36448"/>
                                  <a:pt x="41523" y="45216"/>
                                </a:cubicBezTo>
                                <a:cubicBezTo>
                                  <a:pt x="41523" y="53983"/>
                                  <a:pt x="39775" y="61874"/>
                                  <a:pt x="36278" y="68888"/>
                                </a:cubicBezTo>
                                <a:cubicBezTo>
                                  <a:pt x="32656" y="75902"/>
                                  <a:pt x="27661" y="81162"/>
                                  <a:pt x="21168"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9" name="Shape 5014"/>
                        <wps:cNvSpPr>
                          <a:spLocks noChangeArrowheads="1"/>
                        </wps:cNvSpPr>
                        <wps:spPr bwMode="auto">
                          <a:xfrm>
                            <a:off x="44131"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0" name="Shape 5015"/>
                        <wps:cNvSpPr>
                          <a:spLocks noChangeArrowheads="1"/>
                        </wps:cNvSpPr>
                        <wps:spPr bwMode="auto">
                          <a:xfrm>
                            <a:off x="43682"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1" name="Shape 5016"/>
                        <wps:cNvSpPr>
                          <a:spLocks noChangeArrowheads="1"/>
                        </wps:cNvSpPr>
                        <wps:spPr bwMode="auto">
                          <a:xfrm>
                            <a:off x="47225"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2"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2"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2" name="Shape 5017"/>
                        <wps:cNvSpPr>
                          <a:spLocks noChangeArrowheads="1"/>
                        </wps:cNvSpPr>
                        <wps:spPr bwMode="auto">
                          <a:xfrm>
                            <a:off x="48234" y="3772"/>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3"/>
                                </a:lnTo>
                                <a:lnTo>
                                  <a:pt x="11489" y="46093"/>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3" name="Shape 5018"/>
                        <wps:cNvSpPr>
                          <a:spLocks noChangeArrowheads="1"/>
                        </wps:cNvSpPr>
                        <wps:spPr bwMode="auto">
                          <a:xfrm>
                            <a:off x="47639"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6"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4" name="Shape 5019"/>
                        <wps:cNvSpPr>
                          <a:spLocks noChangeArrowheads="1"/>
                        </wps:cNvSpPr>
                        <wps:spPr bwMode="auto">
                          <a:xfrm>
                            <a:off x="44815" y="4165"/>
                            <a:ext cx="2146" cy="0"/>
                          </a:xfrm>
                          <a:custGeom>
                            <a:avLst/>
                            <a:gdLst>
                              <a:gd name="T0" fmla="*/ 0 w 214671"/>
                              <a:gd name="T1" fmla="*/ 2146 w 214671"/>
                              <a:gd name="T2" fmla="*/ 0 60000 65536"/>
                              <a:gd name="T3" fmla="*/ 0 60000 65536"/>
                            </a:gdLst>
                            <a:ahLst/>
                            <a:cxnLst>
                              <a:cxn ang="T2">
                                <a:pos x="T0" y="0"/>
                              </a:cxn>
                              <a:cxn ang="T3">
                                <a:pos x="T1" y="0"/>
                              </a:cxn>
                            </a:cxnLst>
                            <a:rect l="0" t="0" r="r" b="b"/>
                            <a:pathLst>
                              <a:path w="214671">
                                <a:moveTo>
                                  <a:pt x="0" y="0"/>
                                </a:moveTo>
                                <a:lnTo>
                                  <a:pt x="21467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5" name="Shape 5020"/>
                        <wps:cNvSpPr>
                          <a:spLocks noChangeArrowheads="1"/>
                        </wps:cNvSpPr>
                        <wps:spPr bwMode="auto">
                          <a:xfrm>
                            <a:off x="53325" y="4441"/>
                            <a:ext cx="866" cy="1009"/>
                          </a:xfrm>
                          <a:custGeom>
                            <a:avLst/>
                            <a:gdLst>
                              <a:gd name="T0" fmla="*/ 489 w 86668"/>
                              <a:gd name="T1" fmla="*/ 0 h 100952"/>
                              <a:gd name="T2" fmla="*/ 695 w 86668"/>
                              <a:gd name="T3" fmla="*/ 51 h 100952"/>
                              <a:gd name="T4" fmla="*/ 737 w 86668"/>
                              <a:gd name="T5" fmla="*/ 66 h 100952"/>
                              <a:gd name="T6" fmla="*/ 771 w 86668"/>
                              <a:gd name="T7" fmla="*/ 53 h 100952"/>
                              <a:gd name="T8" fmla="*/ 797 w 86668"/>
                              <a:gd name="T9" fmla="*/ 0 h 100952"/>
                              <a:gd name="T10" fmla="*/ 822 w 86668"/>
                              <a:gd name="T11" fmla="*/ 0 h 100952"/>
                              <a:gd name="T12" fmla="*/ 845 w 86668"/>
                              <a:gd name="T13" fmla="*/ 328 h 100952"/>
                              <a:gd name="T14" fmla="*/ 822 w 86668"/>
                              <a:gd name="T15" fmla="*/ 328 h 100952"/>
                              <a:gd name="T16" fmla="*/ 696 w 86668"/>
                              <a:gd name="T17" fmla="*/ 115 h 100952"/>
                              <a:gd name="T18" fmla="*/ 500 w 86668"/>
                              <a:gd name="T19" fmla="*/ 51 h 100952"/>
                              <a:gd name="T20" fmla="*/ 328 w 86668"/>
                              <a:gd name="T21" fmla="*/ 100 h 100952"/>
                              <a:gd name="T22" fmla="*/ 206 w 86668"/>
                              <a:gd name="T23" fmla="*/ 255 h 100952"/>
                              <a:gd name="T24" fmla="*/ 161 w 86668"/>
                              <a:gd name="T25" fmla="*/ 521 h 100952"/>
                              <a:gd name="T26" fmla="*/ 203 w 86668"/>
                              <a:gd name="T27" fmla="*/ 747 h 100952"/>
                              <a:gd name="T28" fmla="*/ 329 w 86668"/>
                              <a:gd name="T29" fmla="*/ 895 h 100952"/>
                              <a:gd name="T30" fmla="*/ 522 w 86668"/>
                              <a:gd name="T31" fmla="*/ 946 h 100952"/>
                              <a:gd name="T32" fmla="*/ 686 w 86668"/>
                              <a:gd name="T33" fmla="*/ 906 h 100952"/>
                              <a:gd name="T34" fmla="*/ 845 w 86668"/>
                              <a:gd name="T35" fmla="*/ 746 h 100952"/>
                              <a:gd name="T36" fmla="*/ 866 w 86668"/>
                              <a:gd name="T37" fmla="*/ 761 h 100952"/>
                              <a:gd name="T38" fmla="*/ 698 w 86668"/>
                              <a:gd name="T39" fmla="*/ 949 h 100952"/>
                              <a:gd name="T40" fmla="*/ 468 w 86668"/>
                              <a:gd name="T41" fmla="*/ 1009 h 100952"/>
                              <a:gd name="T42" fmla="*/ 97 w 86668"/>
                              <a:gd name="T43" fmla="*/ 831 h 100952"/>
                              <a:gd name="T44" fmla="*/ 0 w 86668"/>
                              <a:gd name="T45" fmla="*/ 520 h 100952"/>
                              <a:gd name="T46" fmla="*/ 65 w 86668"/>
                              <a:gd name="T47" fmla="*/ 254 h 100952"/>
                              <a:gd name="T48" fmla="*/ 242 w 86668"/>
                              <a:gd name="T49" fmla="*/ 66 h 100952"/>
                              <a:gd name="T50" fmla="*/ 489 w 86668"/>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668" h="100952">
                                <a:moveTo>
                                  <a:pt x="48954" y="0"/>
                                </a:moveTo>
                                <a:cubicBezTo>
                                  <a:pt x="55947" y="0"/>
                                  <a:pt x="62816" y="1628"/>
                                  <a:pt x="69559" y="5135"/>
                                </a:cubicBezTo>
                                <a:cubicBezTo>
                                  <a:pt x="71558" y="6137"/>
                                  <a:pt x="73056" y="6638"/>
                                  <a:pt x="73806" y="6638"/>
                                </a:cubicBezTo>
                                <a:cubicBezTo>
                                  <a:pt x="75179" y="6638"/>
                                  <a:pt x="76303" y="6137"/>
                                  <a:pt x="77177" y="5261"/>
                                </a:cubicBezTo>
                                <a:cubicBezTo>
                                  <a:pt x="78426" y="4008"/>
                                  <a:pt x="79301" y="2255"/>
                                  <a:pt x="79800" y="0"/>
                                </a:cubicBezTo>
                                <a:lnTo>
                                  <a:pt x="82297" y="0"/>
                                </a:lnTo>
                                <a:lnTo>
                                  <a:pt x="84545" y="32816"/>
                                </a:lnTo>
                                <a:lnTo>
                                  <a:pt x="82297" y="32816"/>
                                </a:lnTo>
                                <a:cubicBezTo>
                                  <a:pt x="79425" y="22921"/>
                                  <a:pt x="75179" y="15907"/>
                                  <a:pt x="69684" y="11523"/>
                                </a:cubicBezTo>
                                <a:cubicBezTo>
                                  <a:pt x="64315" y="7264"/>
                                  <a:pt x="57696" y="5135"/>
                                  <a:pt x="50078" y="5135"/>
                                </a:cubicBezTo>
                                <a:cubicBezTo>
                                  <a:pt x="43709" y="5135"/>
                                  <a:pt x="37964" y="6764"/>
                                  <a:pt x="32845" y="10020"/>
                                </a:cubicBezTo>
                                <a:cubicBezTo>
                                  <a:pt x="27599" y="13152"/>
                                  <a:pt x="23603" y="18412"/>
                                  <a:pt x="20606" y="25551"/>
                                </a:cubicBezTo>
                                <a:cubicBezTo>
                                  <a:pt x="17609" y="32691"/>
                                  <a:pt x="16110" y="41458"/>
                                  <a:pt x="16110" y="52104"/>
                                </a:cubicBezTo>
                                <a:cubicBezTo>
                                  <a:pt x="16110" y="60872"/>
                                  <a:pt x="17609" y="68387"/>
                                  <a:pt x="20356" y="74775"/>
                                </a:cubicBezTo>
                                <a:cubicBezTo>
                                  <a:pt x="23103" y="81288"/>
                                  <a:pt x="27349" y="86172"/>
                                  <a:pt x="32969" y="89554"/>
                                </a:cubicBezTo>
                                <a:cubicBezTo>
                                  <a:pt x="38589" y="93061"/>
                                  <a:pt x="44958" y="94689"/>
                                  <a:pt x="52201" y="94689"/>
                                </a:cubicBezTo>
                                <a:cubicBezTo>
                                  <a:pt x="58445" y="94689"/>
                                  <a:pt x="63940" y="93312"/>
                                  <a:pt x="68686" y="90681"/>
                                </a:cubicBezTo>
                                <a:cubicBezTo>
                                  <a:pt x="73556" y="88051"/>
                                  <a:pt x="78801" y="82665"/>
                                  <a:pt x="84545" y="74649"/>
                                </a:cubicBezTo>
                                <a:lnTo>
                                  <a:pt x="86668" y="76152"/>
                                </a:lnTo>
                                <a:cubicBezTo>
                                  <a:pt x="81923" y="84670"/>
                                  <a:pt x="76303" y="91057"/>
                                  <a:pt x="69810" y="94940"/>
                                </a:cubicBezTo>
                                <a:cubicBezTo>
                                  <a:pt x="63316" y="98948"/>
                                  <a:pt x="55697" y="100952"/>
                                  <a:pt x="46831" y="100952"/>
                                </a:cubicBezTo>
                                <a:cubicBezTo>
                                  <a:pt x="30846" y="100952"/>
                                  <a:pt x="18483" y="95065"/>
                                  <a:pt x="9741" y="83166"/>
                                </a:cubicBezTo>
                                <a:cubicBezTo>
                                  <a:pt x="3247" y="74273"/>
                                  <a:pt x="0" y="63878"/>
                                  <a:pt x="0" y="51979"/>
                                </a:cubicBezTo>
                                <a:cubicBezTo>
                                  <a:pt x="0" y="42335"/>
                                  <a:pt x="2123" y="33442"/>
                                  <a:pt x="6494" y="25426"/>
                                </a:cubicBezTo>
                                <a:cubicBezTo>
                                  <a:pt x="10740" y="17285"/>
                                  <a:pt x="16735" y="11022"/>
                                  <a:pt x="24227" y="6638"/>
                                </a:cubicBezTo>
                                <a:cubicBezTo>
                                  <a:pt x="31845" y="2130"/>
                                  <a:pt x="40087" y="0"/>
                                  <a:pt x="4895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6" name="Shape 5021"/>
                        <wps:cNvSpPr>
                          <a:spLocks noChangeArrowheads="1"/>
                        </wps:cNvSpPr>
                        <wps:spPr bwMode="auto">
                          <a:xfrm>
                            <a:off x="54316" y="4416"/>
                            <a:ext cx="330" cy="1013"/>
                          </a:xfrm>
                          <a:custGeom>
                            <a:avLst/>
                            <a:gdLst>
                              <a:gd name="T0" fmla="*/ 193 w 33093"/>
                              <a:gd name="T1" fmla="*/ 0 h 101328"/>
                              <a:gd name="T2" fmla="*/ 225 w 33093"/>
                              <a:gd name="T3" fmla="*/ 0 h 101328"/>
                              <a:gd name="T4" fmla="*/ 225 w 33093"/>
                              <a:gd name="T5" fmla="*/ 865 h 101328"/>
                              <a:gd name="T6" fmla="*/ 234 w 33093"/>
                              <a:gd name="T7" fmla="*/ 947 h 101328"/>
                              <a:gd name="T8" fmla="*/ 262 w 33093"/>
                              <a:gd name="T9" fmla="*/ 977 h 101328"/>
                              <a:gd name="T10" fmla="*/ 330 w 33093"/>
                              <a:gd name="T11" fmla="*/ 987 h 101328"/>
                              <a:gd name="T12" fmla="*/ 330 w 33093"/>
                              <a:gd name="T13" fmla="*/ 1013 h 101328"/>
                              <a:gd name="T14" fmla="*/ 11 w 33093"/>
                              <a:gd name="T15" fmla="*/ 1013 h 101328"/>
                              <a:gd name="T16" fmla="*/ 11 w 33093"/>
                              <a:gd name="T17" fmla="*/ 987 h 101328"/>
                              <a:gd name="T18" fmla="*/ 72 w 33093"/>
                              <a:gd name="T19" fmla="*/ 978 h 101328"/>
                              <a:gd name="T20" fmla="*/ 98 w 33093"/>
                              <a:gd name="T21" fmla="*/ 947 h 101328"/>
                              <a:gd name="T22" fmla="*/ 107 w 33093"/>
                              <a:gd name="T23" fmla="*/ 865 h 101328"/>
                              <a:gd name="T24" fmla="*/ 107 w 33093"/>
                              <a:gd name="T25" fmla="*/ 273 h 101328"/>
                              <a:gd name="T26" fmla="*/ 102 w 33093"/>
                              <a:gd name="T27" fmla="*/ 136 h 101328"/>
                              <a:gd name="T28" fmla="*/ 86 w 33093"/>
                              <a:gd name="T29" fmla="*/ 103 h 101328"/>
                              <a:gd name="T30" fmla="*/ 59 w 33093"/>
                              <a:gd name="T31" fmla="*/ 93 h 101328"/>
                              <a:gd name="T32" fmla="*/ 11 w 33093"/>
                              <a:gd name="T33" fmla="*/ 104 h 101328"/>
                              <a:gd name="T34" fmla="*/ 0 w 33093"/>
                              <a:gd name="T35" fmla="*/ 79 h 101328"/>
                              <a:gd name="T36" fmla="*/ 193 w 33093"/>
                              <a:gd name="T37" fmla="*/ 0 h 1013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093" h="101328">
                                <a:moveTo>
                                  <a:pt x="19356" y="0"/>
                                </a:moveTo>
                                <a:lnTo>
                                  <a:pt x="22603" y="0"/>
                                </a:lnTo>
                                <a:lnTo>
                                  <a:pt x="22603" y="86548"/>
                                </a:lnTo>
                                <a:cubicBezTo>
                                  <a:pt x="22603" y="90556"/>
                                  <a:pt x="22853" y="93311"/>
                                  <a:pt x="23478" y="94689"/>
                                </a:cubicBezTo>
                                <a:cubicBezTo>
                                  <a:pt x="24102" y="95942"/>
                                  <a:pt x="24976" y="96944"/>
                                  <a:pt x="26225" y="97695"/>
                                </a:cubicBezTo>
                                <a:cubicBezTo>
                                  <a:pt x="27474" y="98322"/>
                                  <a:pt x="29721" y="98697"/>
                                  <a:pt x="33093" y="98697"/>
                                </a:cubicBezTo>
                                <a:lnTo>
                                  <a:pt x="33093" y="101328"/>
                                </a:lnTo>
                                <a:lnTo>
                                  <a:pt x="1124" y="101328"/>
                                </a:lnTo>
                                <a:lnTo>
                                  <a:pt x="1124" y="98697"/>
                                </a:lnTo>
                                <a:cubicBezTo>
                                  <a:pt x="4121" y="98697"/>
                                  <a:pt x="6244" y="98447"/>
                                  <a:pt x="7243" y="97820"/>
                                </a:cubicBezTo>
                                <a:cubicBezTo>
                                  <a:pt x="8367" y="97194"/>
                                  <a:pt x="9241" y="96192"/>
                                  <a:pt x="9865" y="94689"/>
                                </a:cubicBezTo>
                                <a:cubicBezTo>
                                  <a:pt x="10490" y="93311"/>
                                  <a:pt x="10740" y="90556"/>
                                  <a:pt x="10740" y="86548"/>
                                </a:cubicBezTo>
                                <a:lnTo>
                                  <a:pt x="10740" y="27305"/>
                                </a:lnTo>
                                <a:cubicBezTo>
                                  <a:pt x="10740" y="19915"/>
                                  <a:pt x="10615" y="15406"/>
                                  <a:pt x="10240" y="13652"/>
                                </a:cubicBezTo>
                                <a:cubicBezTo>
                                  <a:pt x="9990" y="12024"/>
                                  <a:pt x="9366" y="10897"/>
                                  <a:pt x="8617" y="10271"/>
                                </a:cubicBezTo>
                                <a:cubicBezTo>
                                  <a:pt x="7992" y="9644"/>
                                  <a:pt x="6993" y="9268"/>
                                  <a:pt x="5869" y="9268"/>
                                </a:cubicBezTo>
                                <a:cubicBezTo>
                                  <a:pt x="4621" y="9268"/>
                                  <a:pt x="3122" y="9644"/>
                                  <a:pt x="1124" y="10395"/>
                                </a:cubicBezTo>
                                <a:lnTo>
                                  <a:pt x="0" y="7891"/>
                                </a:lnTo>
                                <a:lnTo>
                                  <a:pt x="193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7" name="Shape 5022"/>
                        <wps:cNvSpPr>
                          <a:spLocks noChangeArrowheads="1"/>
                        </wps:cNvSpPr>
                        <wps:spPr bwMode="auto">
                          <a:xfrm>
                            <a:off x="53650" y="304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06" y="94188"/>
                                  <a:pt x="46955" y="94188"/>
                                </a:cubicBezTo>
                                <a:cubicBezTo>
                                  <a:pt x="20979" y="94188"/>
                                  <a:pt x="0" y="73146"/>
                                  <a:pt x="0" y="47094"/>
                                </a:cubicBezTo>
                                <a:cubicBezTo>
                                  <a:pt x="0" y="21042"/>
                                  <a:pt x="20979" y="0"/>
                                  <a:pt x="46955"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8" name="Shape 49421"/>
                        <wps:cNvSpPr>
                          <a:spLocks noChangeArrowheads="1"/>
                        </wps:cNvSpPr>
                        <wps:spPr bwMode="auto">
                          <a:xfrm>
                            <a:off x="53845" y="345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9" name="Shape 49422"/>
                        <wps:cNvSpPr>
                          <a:spLocks noChangeArrowheads="1"/>
                        </wps:cNvSpPr>
                        <wps:spPr bwMode="auto">
                          <a:xfrm>
                            <a:off x="51129" y="458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0" name="Shape 49423"/>
                        <wps:cNvSpPr>
                          <a:spLocks noChangeArrowheads="1"/>
                        </wps:cNvSpPr>
                        <wps:spPr bwMode="auto">
                          <a:xfrm>
                            <a:off x="51347" y="4364"/>
                            <a:ext cx="104" cy="542"/>
                          </a:xfrm>
                          <a:custGeom>
                            <a:avLst/>
                            <a:gdLst>
                              <a:gd name="T0" fmla="*/ 0 w 10490"/>
                              <a:gd name="T1" fmla="*/ 0 h 54276"/>
                              <a:gd name="T2" fmla="*/ 104 w 10490"/>
                              <a:gd name="T3" fmla="*/ 0 h 54276"/>
                              <a:gd name="T4" fmla="*/ 104 w 10490"/>
                              <a:gd name="T5" fmla="*/ 542 h 54276"/>
                              <a:gd name="T6" fmla="*/ 0 w 10490"/>
                              <a:gd name="T7" fmla="*/ 542 h 54276"/>
                              <a:gd name="T8" fmla="*/ 0 w 10490"/>
                              <a:gd name="T9" fmla="*/ 0 h 54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6">
                                <a:moveTo>
                                  <a:pt x="0" y="0"/>
                                </a:moveTo>
                                <a:lnTo>
                                  <a:pt x="10490" y="0"/>
                                </a:lnTo>
                                <a:lnTo>
                                  <a:pt x="10490" y="54276"/>
                                </a:lnTo>
                                <a:lnTo>
                                  <a:pt x="0" y="54276"/>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1" name="Shape 5026"/>
                        <wps:cNvSpPr>
                          <a:spLocks noChangeArrowheads="1"/>
                        </wps:cNvSpPr>
                        <wps:spPr bwMode="auto">
                          <a:xfrm>
                            <a:off x="52866" y="4560"/>
                            <a:ext cx="207" cy="207"/>
                          </a:xfrm>
                          <a:custGeom>
                            <a:avLst/>
                            <a:gdLst>
                              <a:gd name="T0" fmla="*/ 103 w 20730"/>
                              <a:gd name="T1" fmla="*/ 0 h 20792"/>
                              <a:gd name="T2" fmla="*/ 207 w 20730"/>
                              <a:gd name="T3" fmla="*/ 103 h 20792"/>
                              <a:gd name="T4" fmla="*/ 103 w 20730"/>
                              <a:gd name="T5" fmla="*/ 207 h 20792"/>
                              <a:gd name="T6" fmla="*/ 0 w 20730"/>
                              <a:gd name="T7" fmla="*/ 103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5"/>
                                </a:cubicBezTo>
                                <a:cubicBezTo>
                                  <a:pt x="20730" y="16157"/>
                                  <a:pt x="16110" y="20792"/>
                                  <a:pt x="10365" y="20792"/>
                                </a:cubicBezTo>
                                <a:cubicBezTo>
                                  <a:pt x="4621" y="20792"/>
                                  <a:pt x="0" y="16157"/>
                                  <a:pt x="0" y="10395"/>
                                </a:cubicBezTo>
                                <a:cubicBezTo>
                                  <a:pt x="0" y="4634"/>
                                  <a:pt x="4621" y="0"/>
                                  <a:pt x="10365"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2" name="Shape 5027"/>
                        <wps:cNvSpPr>
                          <a:spLocks noChangeArrowheads="1"/>
                        </wps:cNvSpPr>
                        <wps:spPr bwMode="auto">
                          <a:xfrm>
                            <a:off x="52866" y="5030"/>
                            <a:ext cx="207" cy="207"/>
                          </a:xfrm>
                          <a:custGeom>
                            <a:avLst/>
                            <a:gdLst>
                              <a:gd name="T0" fmla="*/ 103 w 20730"/>
                              <a:gd name="T1" fmla="*/ 0 h 20792"/>
                              <a:gd name="T2" fmla="*/ 207 w 20730"/>
                              <a:gd name="T3" fmla="*/ 104 h 20792"/>
                              <a:gd name="T4" fmla="*/ 103 w 20730"/>
                              <a:gd name="T5" fmla="*/ 207 h 20792"/>
                              <a:gd name="T6" fmla="*/ 0 w 20730"/>
                              <a:gd name="T7" fmla="*/ 104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6"/>
                                </a:cubicBezTo>
                                <a:cubicBezTo>
                                  <a:pt x="20730" y="16158"/>
                                  <a:pt x="16110" y="20792"/>
                                  <a:pt x="10365" y="20792"/>
                                </a:cubicBezTo>
                                <a:cubicBezTo>
                                  <a:pt x="4621" y="20792"/>
                                  <a:pt x="0" y="16158"/>
                                  <a:pt x="0" y="10396"/>
                                </a:cubicBezTo>
                                <a:cubicBezTo>
                                  <a:pt x="0" y="4634"/>
                                  <a:pt x="4621" y="0"/>
                                  <a:pt x="10365"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3" name="Shape 5028"/>
                        <wps:cNvSpPr>
                          <a:spLocks noChangeArrowheads="1"/>
                        </wps:cNvSpPr>
                        <wps:spPr bwMode="auto">
                          <a:xfrm>
                            <a:off x="7492" y="16266"/>
                            <a:ext cx="345" cy="870"/>
                          </a:xfrm>
                          <a:custGeom>
                            <a:avLst/>
                            <a:gdLst>
                              <a:gd name="T0" fmla="*/ 0 w 34517"/>
                              <a:gd name="T1" fmla="*/ 0 h 87037"/>
                              <a:gd name="T2" fmla="*/ 345 w 34517"/>
                              <a:gd name="T3" fmla="*/ 0 h 87037"/>
                              <a:gd name="T4" fmla="*/ 345 w 34517"/>
                              <a:gd name="T5" fmla="*/ 96 h 87037"/>
                              <a:gd name="T6" fmla="*/ 115 w 34517"/>
                              <a:gd name="T7" fmla="*/ 96 h 87037"/>
                              <a:gd name="T8" fmla="*/ 115 w 34517"/>
                              <a:gd name="T9" fmla="*/ 384 h 87037"/>
                              <a:gd name="T10" fmla="*/ 345 w 34517"/>
                              <a:gd name="T11" fmla="*/ 384 h 87037"/>
                              <a:gd name="T12" fmla="*/ 345 w 34517"/>
                              <a:gd name="T13" fmla="*/ 502 h 87037"/>
                              <a:gd name="T14" fmla="*/ 312 w 34517"/>
                              <a:gd name="T15" fmla="*/ 488 h 87037"/>
                              <a:gd name="T16" fmla="*/ 248 w 34517"/>
                              <a:gd name="T17" fmla="*/ 484 h 87037"/>
                              <a:gd name="T18" fmla="*/ 115 w 34517"/>
                              <a:gd name="T19" fmla="*/ 484 h 87037"/>
                              <a:gd name="T20" fmla="*/ 115 w 34517"/>
                              <a:gd name="T21" fmla="*/ 870 h 87037"/>
                              <a:gd name="T22" fmla="*/ 0 w 34517"/>
                              <a:gd name="T23" fmla="*/ 870 h 87037"/>
                              <a:gd name="T24" fmla="*/ 0 w 34517"/>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37">
                                <a:moveTo>
                                  <a:pt x="0" y="0"/>
                                </a:moveTo>
                                <a:lnTo>
                                  <a:pt x="34517" y="0"/>
                                </a:lnTo>
                                <a:lnTo>
                                  <a:pt x="34517" y="9607"/>
                                </a:lnTo>
                                <a:lnTo>
                                  <a:pt x="11489" y="9607"/>
                                </a:lnTo>
                                <a:lnTo>
                                  <a:pt x="11489" y="38415"/>
                                </a:lnTo>
                                <a:lnTo>
                                  <a:pt x="34517" y="38415"/>
                                </a:lnTo>
                                <a:lnTo>
                                  <a:pt x="34517" y="50263"/>
                                </a:lnTo>
                                <a:lnTo>
                                  <a:pt x="31208" y="48798"/>
                                </a:lnTo>
                                <a:cubicBezTo>
                                  <a:pt x="29897" y="48522"/>
                                  <a:pt x="27774" y="48385"/>
                                  <a:pt x="24814" y="48385"/>
                                </a:cubicBezTo>
                                <a:lnTo>
                                  <a:pt x="11489" y="4838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4" name="Shape 5029"/>
                        <wps:cNvSpPr>
                          <a:spLocks noChangeArrowheads="1"/>
                        </wps:cNvSpPr>
                        <wps:spPr bwMode="auto">
                          <a:xfrm>
                            <a:off x="7838" y="16266"/>
                            <a:ext cx="419" cy="870"/>
                          </a:xfrm>
                          <a:custGeom>
                            <a:avLst/>
                            <a:gdLst>
                              <a:gd name="T0" fmla="*/ 0 w 41973"/>
                              <a:gd name="T1" fmla="*/ 0 h 87037"/>
                              <a:gd name="T2" fmla="*/ 40 w 41973"/>
                              <a:gd name="T3" fmla="*/ 0 h 87037"/>
                              <a:gd name="T4" fmla="*/ 216 w 41973"/>
                              <a:gd name="T5" fmla="*/ 23 h 87037"/>
                              <a:gd name="T6" fmla="*/ 312 w 41973"/>
                              <a:gd name="T7" fmla="*/ 106 h 87037"/>
                              <a:gd name="T8" fmla="*/ 348 w 41973"/>
                              <a:gd name="T9" fmla="*/ 237 h 87037"/>
                              <a:gd name="T10" fmla="*/ 288 w 41973"/>
                              <a:gd name="T11" fmla="*/ 394 h 87037"/>
                              <a:gd name="T12" fmla="*/ 104 w 41973"/>
                              <a:gd name="T13" fmla="*/ 474 h 87037"/>
                              <a:gd name="T14" fmla="*/ 173 w 41973"/>
                              <a:gd name="T15" fmla="*/ 517 h 87037"/>
                              <a:gd name="T16" fmla="*/ 268 w 41973"/>
                              <a:gd name="T17" fmla="*/ 633 h 87037"/>
                              <a:gd name="T18" fmla="*/ 419 w 41973"/>
                              <a:gd name="T19" fmla="*/ 870 h 87037"/>
                              <a:gd name="T20" fmla="*/ 275 w 41973"/>
                              <a:gd name="T21" fmla="*/ 870 h 87037"/>
                              <a:gd name="T22" fmla="*/ 160 w 41973"/>
                              <a:gd name="T23" fmla="*/ 689 h 87037"/>
                              <a:gd name="T24" fmla="*/ 77 w 41973"/>
                              <a:gd name="T25" fmla="*/ 569 h 87037"/>
                              <a:gd name="T26" fmla="*/ 19 w 41973"/>
                              <a:gd name="T27" fmla="*/ 511 h 87037"/>
                              <a:gd name="T28" fmla="*/ 0 w 41973"/>
                              <a:gd name="T29" fmla="*/ 502 h 87037"/>
                              <a:gd name="T30" fmla="*/ 0 w 41973"/>
                              <a:gd name="T31" fmla="*/ 384 h 87037"/>
                              <a:gd name="T32" fmla="*/ 17 w 41973"/>
                              <a:gd name="T33" fmla="*/ 384 h 87037"/>
                              <a:gd name="T34" fmla="*/ 139 w 41973"/>
                              <a:gd name="T35" fmla="*/ 368 h 87037"/>
                              <a:gd name="T36" fmla="*/ 207 w 41973"/>
                              <a:gd name="T37" fmla="*/ 315 h 87037"/>
                              <a:gd name="T38" fmla="*/ 230 w 41973"/>
                              <a:gd name="T39" fmla="*/ 237 h 87037"/>
                              <a:gd name="T40" fmla="*/ 185 w 41973"/>
                              <a:gd name="T41" fmla="*/ 136 h 87037"/>
                              <a:gd name="T42" fmla="*/ 44 w 41973"/>
                              <a:gd name="T43" fmla="*/ 96 h 87037"/>
                              <a:gd name="T44" fmla="*/ 0 w 41973"/>
                              <a:gd name="T45" fmla="*/ 96 h 87037"/>
                              <a:gd name="T46" fmla="*/ 0 w 41973"/>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37">
                                <a:moveTo>
                                  <a:pt x="0" y="0"/>
                                </a:moveTo>
                                <a:lnTo>
                                  <a:pt x="3971" y="0"/>
                                </a:lnTo>
                                <a:cubicBezTo>
                                  <a:pt x="11701" y="0"/>
                                  <a:pt x="17583" y="777"/>
                                  <a:pt x="21605" y="2342"/>
                                </a:cubicBezTo>
                                <a:cubicBezTo>
                                  <a:pt x="25638" y="3908"/>
                                  <a:pt x="28848" y="6664"/>
                                  <a:pt x="31258" y="10621"/>
                                </a:cubicBezTo>
                                <a:cubicBezTo>
                                  <a:pt x="33668" y="14579"/>
                                  <a:pt x="34867" y="18951"/>
                                  <a:pt x="34867" y="23748"/>
                                </a:cubicBezTo>
                                <a:cubicBezTo>
                                  <a:pt x="34867" y="29923"/>
                                  <a:pt x="32882" y="35120"/>
                                  <a:pt x="28885" y="39367"/>
                                </a:cubicBezTo>
                                <a:cubicBezTo>
                                  <a:pt x="24901" y="43600"/>
                                  <a:pt x="18745" y="46293"/>
                                  <a:pt x="10415" y="47433"/>
                                </a:cubicBezTo>
                                <a:cubicBezTo>
                                  <a:pt x="13462" y="48898"/>
                                  <a:pt x="15772" y="50351"/>
                                  <a:pt x="17346" y="51766"/>
                                </a:cubicBezTo>
                                <a:cubicBezTo>
                                  <a:pt x="20706" y="54860"/>
                                  <a:pt x="23877" y="58718"/>
                                  <a:pt x="26875" y="63352"/>
                                </a:cubicBezTo>
                                <a:lnTo>
                                  <a:pt x="41973" y="87037"/>
                                </a:lnTo>
                                <a:lnTo>
                                  <a:pt x="27524" y="87037"/>
                                </a:lnTo>
                                <a:lnTo>
                                  <a:pt x="16047" y="68926"/>
                                </a:lnTo>
                                <a:cubicBezTo>
                                  <a:pt x="12688" y="63703"/>
                                  <a:pt x="9928" y="59707"/>
                                  <a:pt x="7755" y="56939"/>
                                </a:cubicBezTo>
                                <a:cubicBezTo>
                                  <a:pt x="5582" y="54171"/>
                                  <a:pt x="3646" y="52230"/>
                                  <a:pt x="1923" y="51115"/>
                                </a:cubicBezTo>
                                <a:lnTo>
                                  <a:pt x="0" y="50263"/>
                                </a:lnTo>
                                <a:lnTo>
                                  <a:pt x="0" y="38415"/>
                                </a:lnTo>
                                <a:lnTo>
                                  <a:pt x="1661" y="38415"/>
                                </a:lnTo>
                                <a:cubicBezTo>
                                  <a:pt x="6906" y="38415"/>
                                  <a:pt x="11015" y="37864"/>
                                  <a:pt x="13974" y="36774"/>
                                </a:cubicBezTo>
                                <a:cubicBezTo>
                                  <a:pt x="16934" y="35684"/>
                                  <a:pt x="19182" y="33943"/>
                                  <a:pt x="20718" y="31551"/>
                                </a:cubicBezTo>
                                <a:cubicBezTo>
                                  <a:pt x="22254" y="29159"/>
                                  <a:pt x="23028" y="26553"/>
                                  <a:pt x="23028" y="23748"/>
                                </a:cubicBezTo>
                                <a:cubicBezTo>
                                  <a:pt x="23028" y="19627"/>
                                  <a:pt x="21542" y="16245"/>
                                  <a:pt x="18557" y="13590"/>
                                </a:cubicBezTo>
                                <a:cubicBezTo>
                                  <a:pt x="15585" y="10935"/>
                                  <a:pt x="10877" y="9607"/>
                                  <a:pt x="4446" y="9607"/>
                                </a:cubicBezTo>
                                <a:lnTo>
                                  <a:pt x="0" y="9607"/>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5" name="Shape 5030"/>
                        <wps:cNvSpPr>
                          <a:spLocks noChangeArrowheads="1"/>
                        </wps:cNvSpPr>
                        <wps:spPr bwMode="auto">
                          <a:xfrm>
                            <a:off x="8501" y="16660"/>
                            <a:ext cx="3092" cy="0"/>
                          </a:xfrm>
                          <a:custGeom>
                            <a:avLst/>
                            <a:gdLst>
                              <a:gd name="T0" fmla="*/ 0 w 309220"/>
                              <a:gd name="T1" fmla="*/ 3092 w 309220"/>
                              <a:gd name="T2" fmla="*/ 0 60000 65536"/>
                              <a:gd name="T3" fmla="*/ 0 60000 65536"/>
                            </a:gdLst>
                            <a:ahLst/>
                            <a:cxnLst>
                              <a:cxn ang="T2">
                                <a:pos x="T0" y="0"/>
                              </a:cxn>
                              <a:cxn ang="T3">
                                <a:pos x="T1" y="0"/>
                              </a:cxn>
                            </a:cxnLst>
                            <a:rect l="0" t="0" r="r" b="b"/>
                            <a:pathLst>
                              <a:path w="309220">
                                <a:moveTo>
                                  <a:pt x="0" y="0"/>
                                </a:moveTo>
                                <a:lnTo>
                                  <a:pt x="30922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46" name="Shape 5031"/>
                        <wps:cNvSpPr>
                          <a:spLocks noChangeArrowheads="1"/>
                        </wps:cNvSpPr>
                        <wps:spPr bwMode="auto">
                          <a:xfrm>
                            <a:off x="11241" y="12509"/>
                            <a:ext cx="681" cy="870"/>
                          </a:xfrm>
                          <a:custGeom>
                            <a:avLst/>
                            <a:gdLst>
                              <a:gd name="T0" fmla="*/ 0 w 68136"/>
                              <a:gd name="T1" fmla="*/ 0 h 87037"/>
                              <a:gd name="T2" fmla="*/ 115 w 68136"/>
                              <a:gd name="T3" fmla="*/ 0 h 87037"/>
                              <a:gd name="T4" fmla="*/ 115 w 68136"/>
                              <a:gd name="T5" fmla="*/ 357 h 87037"/>
                              <a:gd name="T6" fmla="*/ 566 w 68136"/>
                              <a:gd name="T7" fmla="*/ 357 h 87037"/>
                              <a:gd name="T8" fmla="*/ 566 w 68136"/>
                              <a:gd name="T9" fmla="*/ 0 h 87037"/>
                              <a:gd name="T10" fmla="*/ 681 w 68136"/>
                              <a:gd name="T11" fmla="*/ 0 h 87037"/>
                              <a:gd name="T12" fmla="*/ 681 w 68136"/>
                              <a:gd name="T13" fmla="*/ 870 h 87037"/>
                              <a:gd name="T14" fmla="*/ 566 w 68136"/>
                              <a:gd name="T15" fmla="*/ 870 h 87037"/>
                              <a:gd name="T16" fmla="*/ 566 w 68136"/>
                              <a:gd name="T17" fmla="*/ 460 h 87037"/>
                              <a:gd name="T18" fmla="*/ 115 w 68136"/>
                              <a:gd name="T19" fmla="*/ 460 h 87037"/>
                              <a:gd name="T20" fmla="*/ 115 w 68136"/>
                              <a:gd name="T21" fmla="*/ 870 h 87037"/>
                              <a:gd name="T22" fmla="*/ 0 w 68136"/>
                              <a:gd name="T23" fmla="*/ 870 h 87037"/>
                              <a:gd name="T24" fmla="*/ 0 w 6813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37">
                                <a:moveTo>
                                  <a:pt x="0" y="0"/>
                                </a:moveTo>
                                <a:lnTo>
                                  <a:pt x="11489" y="0"/>
                                </a:lnTo>
                                <a:lnTo>
                                  <a:pt x="11489" y="35734"/>
                                </a:lnTo>
                                <a:lnTo>
                                  <a:pt x="56646" y="35734"/>
                                </a:lnTo>
                                <a:lnTo>
                                  <a:pt x="56646" y="0"/>
                                </a:lnTo>
                                <a:lnTo>
                                  <a:pt x="68136" y="0"/>
                                </a:lnTo>
                                <a:lnTo>
                                  <a:pt x="68136" y="87037"/>
                                </a:lnTo>
                                <a:lnTo>
                                  <a:pt x="56646" y="87037"/>
                                </a:lnTo>
                                <a:lnTo>
                                  <a:pt x="56646"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7" name="Shape 5032"/>
                        <wps:cNvSpPr>
                          <a:spLocks noChangeArrowheads="1"/>
                        </wps:cNvSpPr>
                        <wps:spPr bwMode="auto">
                          <a:xfrm>
                            <a:off x="11594" y="13633"/>
                            <a:ext cx="0" cy="3026"/>
                          </a:xfrm>
                          <a:custGeom>
                            <a:avLst/>
                            <a:gdLst>
                              <a:gd name="T0" fmla="*/ 3026 h 302618"/>
                              <a:gd name="T1" fmla="*/ 0 h 302618"/>
                              <a:gd name="T2" fmla="*/ 0 60000 65536"/>
                              <a:gd name="T3" fmla="*/ 0 60000 65536"/>
                            </a:gdLst>
                            <a:ahLst/>
                            <a:cxnLst>
                              <a:cxn ang="T2">
                                <a:pos x="0" y="T0"/>
                              </a:cxn>
                              <a:cxn ang="T3">
                                <a:pos x="0" y="T1"/>
                              </a:cxn>
                            </a:cxnLst>
                            <a:rect l="0" t="0" r="r" b="b"/>
                            <a:pathLst>
                              <a:path h="302618">
                                <a:moveTo>
                                  <a:pt x="0" y="30261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48" name="Shape 5033"/>
                        <wps:cNvSpPr>
                          <a:spLocks noChangeArrowheads="1"/>
                        </wps:cNvSpPr>
                        <wps:spPr bwMode="auto">
                          <a:xfrm>
                            <a:off x="11241" y="20024"/>
                            <a:ext cx="681" cy="870"/>
                          </a:xfrm>
                          <a:custGeom>
                            <a:avLst/>
                            <a:gdLst>
                              <a:gd name="T0" fmla="*/ 0 w 68136"/>
                              <a:gd name="T1" fmla="*/ 0 h 87045"/>
                              <a:gd name="T2" fmla="*/ 115 w 68136"/>
                              <a:gd name="T3" fmla="*/ 0 h 87045"/>
                              <a:gd name="T4" fmla="*/ 115 w 68136"/>
                              <a:gd name="T5" fmla="*/ 357 h 87045"/>
                              <a:gd name="T6" fmla="*/ 566 w 68136"/>
                              <a:gd name="T7" fmla="*/ 357 h 87045"/>
                              <a:gd name="T8" fmla="*/ 566 w 68136"/>
                              <a:gd name="T9" fmla="*/ 0 h 87045"/>
                              <a:gd name="T10" fmla="*/ 681 w 68136"/>
                              <a:gd name="T11" fmla="*/ 0 h 87045"/>
                              <a:gd name="T12" fmla="*/ 681 w 68136"/>
                              <a:gd name="T13" fmla="*/ 870 h 87045"/>
                              <a:gd name="T14" fmla="*/ 566 w 68136"/>
                              <a:gd name="T15" fmla="*/ 870 h 87045"/>
                              <a:gd name="T16" fmla="*/ 566 w 68136"/>
                              <a:gd name="T17" fmla="*/ 460 h 87045"/>
                              <a:gd name="T18" fmla="*/ 115 w 68136"/>
                              <a:gd name="T19" fmla="*/ 460 h 87045"/>
                              <a:gd name="T20" fmla="*/ 115 w 68136"/>
                              <a:gd name="T21" fmla="*/ 870 h 87045"/>
                              <a:gd name="T22" fmla="*/ 0 w 68136"/>
                              <a:gd name="T23" fmla="*/ 870 h 87045"/>
                              <a:gd name="T24" fmla="*/ 0 w 68136"/>
                              <a:gd name="T25" fmla="*/ 0 h 870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45">
                                <a:moveTo>
                                  <a:pt x="0" y="0"/>
                                </a:moveTo>
                                <a:lnTo>
                                  <a:pt x="11489" y="0"/>
                                </a:lnTo>
                                <a:lnTo>
                                  <a:pt x="11489" y="35745"/>
                                </a:lnTo>
                                <a:lnTo>
                                  <a:pt x="56646" y="35745"/>
                                </a:lnTo>
                                <a:lnTo>
                                  <a:pt x="56646" y="0"/>
                                </a:lnTo>
                                <a:lnTo>
                                  <a:pt x="68136" y="0"/>
                                </a:lnTo>
                                <a:lnTo>
                                  <a:pt x="68136" y="87045"/>
                                </a:lnTo>
                                <a:lnTo>
                                  <a:pt x="56646" y="87045"/>
                                </a:lnTo>
                                <a:lnTo>
                                  <a:pt x="56646" y="46017"/>
                                </a:lnTo>
                                <a:lnTo>
                                  <a:pt x="11489" y="46017"/>
                                </a:lnTo>
                                <a:lnTo>
                                  <a:pt x="11489" y="87045"/>
                                </a:lnTo>
                                <a:lnTo>
                                  <a:pt x="0" y="87045"/>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9" name="Shape 5034"/>
                        <wps:cNvSpPr>
                          <a:spLocks noChangeArrowheads="1"/>
                        </wps:cNvSpPr>
                        <wps:spPr bwMode="auto">
                          <a:xfrm>
                            <a:off x="11594" y="16660"/>
                            <a:ext cx="0" cy="3115"/>
                          </a:xfrm>
                          <a:custGeom>
                            <a:avLst/>
                            <a:gdLst>
                              <a:gd name="T0" fmla="*/ 0 h 311598"/>
                              <a:gd name="T1" fmla="*/ 3115 h 311598"/>
                              <a:gd name="T2" fmla="*/ 0 60000 65536"/>
                              <a:gd name="T3" fmla="*/ 0 60000 65536"/>
                            </a:gdLst>
                            <a:ahLst/>
                            <a:cxnLst>
                              <a:cxn ang="T2">
                                <a:pos x="0" y="T0"/>
                              </a:cxn>
                              <a:cxn ang="T3">
                                <a:pos x="0" y="T1"/>
                              </a:cxn>
                            </a:cxnLst>
                            <a:rect l="0" t="0" r="r" b="b"/>
                            <a:pathLst>
                              <a:path h="311598">
                                <a:moveTo>
                                  <a:pt x="0" y="0"/>
                                </a:moveTo>
                                <a:lnTo>
                                  <a:pt x="0" y="31159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0" name="Shape 5035"/>
                        <wps:cNvSpPr>
                          <a:spLocks noChangeArrowheads="1"/>
                        </wps:cNvSpPr>
                        <wps:spPr bwMode="auto">
                          <a:xfrm>
                            <a:off x="14912" y="16251"/>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3"/>
                                </a:lnTo>
                                <a:cubicBezTo>
                                  <a:pt x="14736" y="23911"/>
                                  <a:pt x="11739" y="33268"/>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3"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1" name="Shape 5036"/>
                        <wps:cNvSpPr>
                          <a:spLocks noChangeArrowheads="1"/>
                        </wps:cNvSpPr>
                        <wps:spPr bwMode="auto">
                          <a:xfrm>
                            <a:off x="15326" y="16251"/>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6"/>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2" name="Shape 5037"/>
                        <wps:cNvSpPr>
                          <a:spLocks noChangeArrowheads="1"/>
                        </wps:cNvSpPr>
                        <wps:spPr bwMode="auto">
                          <a:xfrm>
                            <a:off x="11594" y="16660"/>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3" name="Shape 5038"/>
                        <wps:cNvSpPr>
                          <a:spLocks noChangeArrowheads="1"/>
                        </wps:cNvSpPr>
                        <wps:spPr bwMode="auto">
                          <a:xfrm>
                            <a:off x="19406" y="16492"/>
                            <a:ext cx="342" cy="644"/>
                          </a:xfrm>
                          <a:custGeom>
                            <a:avLst/>
                            <a:gdLst>
                              <a:gd name="T0" fmla="*/ 232 w 34218"/>
                              <a:gd name="T1" fmla="*/ 0 h 64479"/>
                              <a:gd name="T2" fmla="*/ 342 w 34218"/>
                              <a:gd name="T3" fmla="*/ 34 h 64479"/>
                              <a:gd name="T4" fmla="*/ 305 w 34218"/>
                              <a:gd name="T5" fmla="*/ 133 h 64479"/>
                              <a:gd name="T6" fmla="*/ 227 w 34218"/>
                              <a:gd name="T7" fmla="*/ 110 h 64479"/>
                              <a:gd name="T8" fmla="*/ 164 w 34218"/>
                              <a:gd name="T9" fmla="*/ 131 h 64479"/>
                              <a:gd name="T10" fmla="*/ 125 w 34218"/>
                              <a:gd name="T11" fmla="*/ 190 h 64479"/>
                              <a:gd name="T12" fmla="*/ 106 w 34218"/>
                              <a:gd name="T13" fmla="*/ 314 h 64479"/>
                              <a:gd name="T14" fmla="*/ 106 w 34218"/>
                              <a:gd name="T15" fmla="*/ 644 h 64479"/>
                              <a:gd name="T16" fmla="*/ 0 w 34218"/>
                              <a:gd name="T17" fmla="*/ 644 h 64479"/>
                              <a:gd name="T18" fmla="*/ 0 w 34218"/>
                              <a:gd name="T19" fmla="*/ 14 h 64479"/>
                              <a:gd name="T20" fmla="*/ 96 w 34218"/>
                              <a:gd name="T21" fmla="*/ 14 h 64479"/>
                              <a:gd name="T22" fmla="*/ 96 w 34218"/>
                              <a:gd name="T23" fmla="*/ 110 h 64479"/>
                              <a:gd name="T24" fmla="*/ 164 w 34218"/>
                              <a:gd name="T25" fmla="*/ 21 h 64479"/>
                              <a:gd name="T26" fmla="*/ 232 w 34218"/>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479">
                                <a:moveTo>
                                  <a:pt x="23228" y="0"/>
                                </a:moveTo>
                                <a:cubicBezTo>
                                  <a:pt x="26850" y="0"/>
                                  <a:pt x="30471" y="1152"/>
                                  <a:pt x="34218" y="3444"/>
                                </a:cubicBezTo>
                                <a:lnTo>
                                  <a:pt x="30471" y="13364"/>
                                </a:lnTo>
                                <a:cubicBezTo>
                                  <a:pt x="27849" y="11811"/>
                                  <a:pt x="25351" y="11047"/>
                                  <a:pt x="22728" y="11047"/>
                                </a:cubicBezTo>
                                <a:cubicBezTo>
                                  <a:pt x="20356" y="11047"/>
                                  <a:pt x="18233" y="11749"/>
                                  <a:pt x="16360" y="13151"/>
                                </a:cubicBezTo>
                                <a:cubicBezTo>
                                  <a:pt x="14611" y="14554"/>
                                  <a:pt x="13238" y="16508"/>
                                  <a:pt x="12488" y="19000"/>
                                </a:cubicBezTo>
                                <a:cubicBezTo>
                                  <a:pt x="11239" y="22796"/>
                                  <a:pt x="10615" y="26954"/>
                                  <a:pt x="10615" y="31463"/>
                                </a:cubicBezTo>
                                <a:lnTo>
                                  <a:pt x="10615" y="64479"/>
                                </a:lnTo>
                                <a:lnTo>
                                  <a:pt x="0" y="64479"/>
                                </a:lnTo>
                                <a:lnTo>
                                  <a:pt x="0" y="1428"/>
                                </a:lnTo>
                                <a:lnTo>
                                  <a:pt x="9616" y="1428"/>
                                </a:lnTo>
                                <a:lnTo>
                                  <a:pt x="9616" y="10985"/>
                                </a:lnTo>
                                <a:cubicBezTo>
                                  <a:pt x="12113" y="6513"/>
                                  <a:pt x="14362" y="3557"/>
                                  <a:pt x="16360" y="2142"/>
                                </a:cubicBezTo>
                                <a:cubicBezTo>
                                  <a:pt x="18483" y="714"/>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4" name="Shape 5039"/>
                        <wps:cNvSpPr>
                          <a:spLocks noChangeArrowheads="1"/>
                        </wps:cNvSpPr>
                        <wps:spPr bwMode="auto">
                          <a:xfrm>
                            <a:off x="18486" y="16251"/>
                            <a:ext cx="768" cy="900"/>
                          </a:xfrm>
                          <a:custGeom>
                            <a:avLst/>
                            <a:gdLst>
                              <a:gd name="T0" fmla="*/ 411 w 76802"/>
                              <a:gd name="T1" fmla="*/ 0 h 90017"/>
                              <a:gd name="T2" fmla="*/ 629 w 76802"/>
                              <a:gd name="T3" fmla="*/ 66 h 90017"/>
                              <a:gd name="T4" fmla="*/ 753 w 76802"/>
                              <a:gd name="T5" fmla="*/ 253 h 90017"/>
                              <a:gd name="T6" fmla="*/ 639 w 76802"/>
                              <a:gd name="T7" fmla="*/ 280 h 90017"/>
                              <a:gd name="T8" fmla="*/ 552 w 76802"/>
                              <a:gd name="T9" fmla="*/ 142 h 90017"/>
                              <a:gd name="T10" fmla="*/ 408 w 76802"/>
                              <a:gd name="T11" fmla="*/ 99 h 90017"/>
                              <a:gd name="T12" fmla="*/ 241 w 76802"/>
                              <a:gd name="T13" fmla="*/ 147 h 90017"/>
                              <a:gd name="T14" fmla="*/ 146 w 76802"/>
                              <a:gd name="T15" fmla="*/ 276 h 90017"/>
                              <a:gd name="T16" fmla="*/ 119 w 76802"/>
                              <a:gd name="T17" fmla="*/ 443 h 90017"/>
                              <a:gd name="T18" fmla="*/ 151 w 76802"/>
                              <a:gd name="T19" fmla="*/ 637 h 90017"/>
                              <a:gd name="T20" fmla="*/ 251 w 76802"/>
                              <a:gd name="T21" fmla="*/ 761 h 90017"/>
                              <a:gd name="T22" fmla="*/ 400 w 76802"/>
                              <a:gd name="T23" fmla="*/ 801 h 90017"/>
                              <a:gd name="T24" fmla="*/ 562 w 76802"/>
                              <a:gd name="T25" fmla="*/ 746 h 90017"/>
                              <a:gd name="T26" fmla="*/ 653 w 76802"/>
                              <a:gd name="T27" fmla="*/ 580 h 90017"/>
                              <a:gd name="T28" fmla="*/ 768 w 76802"/>
                              <a:gd name="T29" fmla="*/ 609 h 90017"/>
                              <a:gd name="T30" fmla="*/ 638 w 76802"/>
                              <a:gd name="T31" fmla="*/ 825 h 90017"/>
                              <a:gd name="T32" fmla="*/ 408 w 76802"/>
                              <a:gd name="T33" fmla="*/ 900 h 90017"/>
                              <a:gd name="T34" fmla="*/ 180 w 76802"/>
                              <a:gd name="T35" fmla="*/ 843 h 90017"/>
                              <a:gd name="T36" fmla="*/ 46 w 76802"/>
                              <a:gd name="T37" fmla="*/ 677 h 90017"/>
                              <a:gd name="T38" fmla="*/ 0 w 76802"/>
                              <a:gd name="T39" fmla="*/ 443 h 90017"/>
                              <a:gd name="T40" fmla="*/ 52 w 76802"/>
                              <a:gd name="T41" fmla="*/ 206 h 90017"/>
                              <a:gd name="T42" fmla="*/ 200 w 76802"/>
                              <a:gd name="T43" fmla="*/ 53 h 90017"/>
                              <a:gd name="T44" fmla="*/ 411 w 76802"/>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90017">
                                <a:moveTo>
                                  <a:pt x="41086" y="0"/>
                                </a:moveTo>
                                <a:cubicBezTo>
                                  <a:pt x="49703" y="0"/>
                                  <a:pt x="57071" y="2217"/>
                                  <a:pt x="62941" y="6651"/>
                                </a:cubicBezTo>
                                <a:cubicBezTo>
                                  <a:pt x="68810" y="11085"/>
                                  <a:pt x="72931" y="17322"/>
                                  <a:pt x="75304" y="25351"/>
                                </a:cubicBezTo>
                                <a:lnTo>
                                  <a:pt x="63940" y="28031"/>
                                </a:lnTo>
                                <a:cubicBezTo>
                                  <a:pt x="61942" y="21693"/>
                                  <a:pt x="59069" y="17084"/>
                                  <a:pt x="55198" y="14191"/>
                                </a:cubicBezTo>
                                <a:cubicBezTo>
                                  <a:pt x="51451" y="11298"/>
                                  <a:pt x="46581" y="9857"/>
                                  <a:pt x="40836" y="9857"/>
                                </a:cubicBezTo>
                                <a:cubicBezTo>
                                  <a:pt x="34093" y="9857"/>
                                  <a:pt x="28598" y="11461"/>
                                  <a:pt x="24102" y="14667"/>
                                </a:cubicBezTo>
                                <a:cubicBezTo>
                                  <a:pt x="19607" y="17873"/>
                                  <a:pt x="16484" y="22182"/>
                                  <a:pt x="14611" y="27580"/>
                                </a:cubicBezTo>
                                <a:cubicBezTo>
                                  <a:pt x="12863" y="32979"/>
                                  <a:pt x="11864" y="38552"/>
                                  <a:pt x="11864" y="44288"/>
                                </a:cubicBezTo>
                                <a:cubicBezTo>
                                  <a:pt x="11864" y="51691"/>
                                  <a:pt x="12988" y="58154"/>
                                  <a:pt x="15111" y="63678"/>
                                </a:cubicBezTo>
                                <a:cubicBezTo>
                                  <a:pt x="17234" y="69201"/>
                                  <a:pt x="20606" y="73334"/>
                                  <a:pt x="25101" y="76065"/>
                                </a:cubicBezTo>
                                <a:cubicBezTo>
                                  <a:pt x="29722" y="78795"/>
                                  <a:pt x="34592" y="80160"/>
                                  <a:pt x="39962" y="80160"/>
                                </a:cubicBezTo>
                                <a:cubicBezTo>
                                  <a:pt x="46331" y="80160"/>
                                  <a:pt x="51826" y="78294"/>
                                  <a:pt x="56197" y="74574"/>
                                </a:cubicBezTo>
                                <a:cubicBezTo>
                                  <a:pt x="60693" y="70854"/>
                                  <a:pt x="63690" y="65331"/>
                                  <a:pt x="65313" y="58016"/>
                                </a:cubicBezTo>
                                <a:lnTo>
                                  <a:pt x="76802" y="60922"/>
                                </a:lnTo>
                                <a:cubicBezTo>
                                  <a:pt x="74430" y="70378"/>
                                  <a:pt x="70059" y="77593"/>
                                  <a:pt x="63815" y="82565"/>
                                </a:cubicBezTo>
                                <a:cubicBezTo>
                                  <a:pt x="57571" y="87525"/>
                                  <a:pt x="49828" y="90017"/>
                                  <a:pt x="40836" y="90017"/>
                                </a:cubicBezTo>
                                <a:cubicBezTo>
                                  <a:pt x="31470" y="90017"/>
                                  <a:pt x="23852" y="88101"/>
                                  <a:pt x="17983" y="84281"/>
                                </a:cubicBezTo>
                                <a:cubicBezTo>
                                  <a:pt x="12114" y="80461"/>
                                  <a:pt x="7743" y="74937"/>
                                  <a:pt x="4621" y="67685"/>
                                </a:cubicBezTo>
                                <a:cubicBezTo>
                                  <a:pt x="1624" y="60446"/>
                                  <a:pt x="0" y="52668"/>
                                  <a:pt x="0" y="44351"/>
                                </a:cubicBezTo>
                                <a:cubicBezTo>
                                  <a:pt x="0" y="35296"/>
                                  <a:pt x="1748" y="27380"/>
                                  <a:pt x="5245" y="20629"/>
                                </a:cubicBezTo>
                                <a:cubicBezTo>
                                  <a:pt x="8742" y="13878"/>
                                  <a:pt x="13612" y="8755"/>
                                  <a:pt x="19981" y="5261"/>
                                </a:cubicBezTo>
                                <a:cubicBezTo>
                                  <a:pt x="26350" y="1753"/>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5" name="Shape 5040"/>
                        <wps:cNvSpPr>
                          <a:spLocks noChangeArrowheads="1"/>
                        </wps:cNvSpPr>
                        <wps:spPr bwMode="auto">
                          <a:xfrm>
                            <a:off x="16017" y="16660"/>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6" name="Shape 5041"/>
                        <wps:cNvSpPr>
                          <a:spLocks noChangeArrowheads="1"/>
                        </wps:cNvSpPr>
                        <wps:spPr bwMode="auto">
                          <a:xfrm>
                            <a:off x="18658"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4"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7" name="Shape 5042"/>
                        <wps:cNvSpPr>
                          <a:spLocks noChangeArrowheads="1"/>
                        </wps:cNvSpPr>
                        <wps:spPr bwMode="auto">
                          <a:xfrm>
                            <a:off x="19072" y="12493"/>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5"/>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60" y="56325"/>
                                  <a:pt x="29660" y="45128"/>
                                </a:cubicBezTo>
                                <a:cubicBezTo>
                                  <a:pt x="29660"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8" name="Shape 5043"/>
                        <wps:cNvSpPr>
                          <a:spLocks noChangeArrowheads="1"/>
                        </wps:cNvSpPr>
                        <wps:spPr bwMode="auto">
                          <a:xfrm>
                            <a:off x="18862"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9" name="Shape 5044"/>
                        <wps:cNvSpPr>
                          <a:spLocks noChangeArrowheads="1"/>
                        </wps:cNvSpPr>
                        <wps:spPr bwMode="auto">
                          <a:xfrm>
                            <a:off x="19311"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0" name="Shape 5045"/>
                        <wps:cNvSpPr>
                          <a:spLocks noChangeArrowheads="1"/>
                        </wps:cNvSpPr>
                        <wps:spPr bwMode="auto">
                          <a:xfrm>
                            <a:off x="18658" y="20008"/>
                            <a:ext cx="413" cy="900"/>
                          </a:xfrm>
                          <a:custGeom>
                            <a:avLst/>
                            <a:gdLst>
                              <a:gd name="T0" fmla="*/ 413 w 41398"/>
                              <a:gd name="T1" fmla="*/ 0 h 90044"/>
                              <a:gd name="T2" fmla="*/ 413 w 41398"/>
                              <a:gd name="T3" fmla="*/ 100 h 90044"/>
                              <a:gd name="T4" fmla="*/ 206 w 41398"/>
                              <a:gd name="T5" fmla="*/ 183 h 90044"/>
                              <a:gd name="T6" fmla="*/ 117 w 41398"/>
                              <a:gd name="T7" fmla="*/ 463 h 90044"/>
                              <a:gd name="T8" fmla="*/ 202 w 41398"/>
                              <a:gd name="T9" fmla="*/ 711 h 90044"/>
                              <a:gd name="T10" fmla="*/ 412 w 41398"/>
                              <a:gd name="T11" fmla="*/ 802 h 90044"/>
                              <a:gd name="T12" fmla="*/ 413 w 41398"/>
                              <a:gd name="T13" fmla="*/ 801 h 90044"/>
                              <a:gd name="T14" fmla="*/ 413 w 41398"/>
                              <a:gd name="T15" fmla="*/ 900 h 90044"/>
                              <a:gd name="T16" fmla="*/ 196 w 41398"/>
                              <a:gd name="T17" fmla="*/ 841 h 90044"/>
                              <a:gd name="T18" fmla="*/ 49 w 41398"/>
                              <a:gd name="T19" fmla="*/ 679 h 90044"/>
                              <a:gd name="T20" fmla="*/ 0 w 41398"/>
                              <a:gd name="T21" fmla="*/ 462 h 90044"/>
                              <a:gd name="T22" fmla="*/ 116 w 41398"/>
                              <a:gd name="T23" fmla="*/ 122 h 90044"/>
                              <a:gd name="T24" fmla="*/ 247 w 41398"/>
                              <a:gd name="T25" fmla="*/ 31 h 90044"/>
                              <a:gd name="T26" fmla="*/ 413 w 41398"/>
                              <a:gd name="T27" fmla="*/ 0 h 900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44">
                                <a:moveTo>
                                  <a:pt x="41398" y="0"/>
                                </a:moveTo>
                                <a:lnTo>
                                  <a:pt x="41398" y="9978"/>
                                </a:lnTo>
                                <a:lnTo>
                                  <a:pt x="20605" y="18305"/>
                                </a:lnTo>
                                <a:cubicBezTo>
                                  <a:pt x="14736" y="23906"/>
                                  <a:pt x="11739" y="33259"/>
                                  <a:pt x="11739" y="46361"/>
                                </a:cubicBezTo>
                                <a:cubicBezTo>
                                  <a:pt x="11739" y="56851"/>
                                  <a:pt x="14611" y="65114"/>
                                  <a:pt x="20231" y="71151"/>
                                </a:cubicBezTo>
                                <a:cubicBezTo>
                                  <a:pt x="25850" y="77188"/>
                                  <a:pt x="32969" y="80205"/>
                                  <a:pt x="41336" y="80205"/>
                                </a:cubicBezTo>
                                <a:lnTo>
                                  <a:pt x="41398" y="80178"/>
                                </a:lnTo>
                                <a:lnTo>
                                  <a:pt x="41398" y="90044"/>
                                </a:lnTo>
                                <a:lnTo>
                                  <a:pt x="19606" y="84124"/>
                                </a:lnTo>
                                <a:cubicBezTo>
                                  <a:pt x="13113" y="80165"/>
                                  <a:pt x="8242" y="74762"/>
                                  <a:pt x="4870" y="67914"/>
                                </a:cubicBezTo>
                                <a:cubicBezTo>
                                  <a:pt x="1624" y="61066"/>
                                  <a:pt x="0" y="53822"/>
                                  <a:pt x="0" y="46182"/>
                                </a:cubicBezTo>
                                <a:cubicBezTo>
                                  <a:pt x="0" y="31734"/>
                                  <a:pt x="3871" y="20423"/>
                                  <a:pt x="11614" y="12249"/>
                                </a:cubicBezTo>
                                <a:cubicBezTo>
                                  <a:pt x="15423" y="8162"/>
                                  <a:pt x="19825" y="5097"/>
                                  <a:pt x="24804" y="3054"/>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1" name="Shape 5046"/>
                        <wps:cNvSpPr>
                          <a:spLocks noChangeArrowheads="1"/>
                        </wps:cNvSpPr>
                        <wps:spPr bwMode="auto">
                          <a:xfrm>
                            <a:off x="19072" y="20008"/>
                            <a:ext cx="415" cy="900"/>
                          </a:xfrm>
                          <a:custGeom>
                            <a:avLst/>
                            <a:gdLst>
                              <a:gd name="T0" fmla="*/ 1 w 41523"/>
                              <a:gd name="T1" fmla="*/ 0 h 90073"/>
                              <a:gd name="T2" fmla="*/ 218 w 41523"/>
                              <a:gd name="T3" fmla="*/ 58 h 90073"/>
                              <a:gd name="T4" fmla="*/ 365 w 41523"/>
                              <a:gd name="T5" fmla="*/ 218 h 90073"/>
                              <a:gd name="T6" fmla="*/ 415 w 41523"/>
                              <a:gd name="T7" fmla="*/ 451 h 90073"/>
                              <a:gd name="T8" fmla="*/ 363 w 41523"/>
                              <a:gd name="T9" fmla="*/ 688 h 90073"/>
                              <a:gd name="T10" fmla="*/ 212 w 41523"/>
                              <a:gd name="T11" fmla="*/ 846 h 90073"/>
                              <a:gd name="T12" fmla="*/ 1 w 41523"/>
                              <a:gd name="T13" fmla="*/ 900 h 90073"/>
                              <a:gd name="T14" fmla="*/ 0 w 41523"/>
                              <a:gd name="T15" fmla="*/ 900 h 90073"/>
                              <a:gd name="T16" fmla="*/ 0 w 41523"/>
                              <a:gd name="T17" fmla="*/ 801 h 90073"/>
                              <a:gd name="T18" fmla="*/ 213 w 41523"/>
                              <a:gd name="T19" fmla="*/ 710 h 90073"/>
                              <a:gd name="T20" fmla="*/ 296 w 41523"/>
                              <a:gd name="T21" fmla="*/ 451 h 90073"/>
                              <a:gd name="T22" fmla="*/ 261 w 41523"/>
                              <a:gd name="T23" fmla="*/ 265 h 90073"/>
                              <a:gd name="T24" fmla="*/ 157 w 41523"/>
                              <a:gd name="T25" fmla="*/ 143 h 90073"/>
                              <a:gd name="T26" fmla="*/ 2 w 41523"/>
                              <a:gd name="T27" fmla="*/ 99 h 90073"/>
                              <a:gd name="T28" fmla="*/ 0 w 41523"/>
                              <a:gd name="T29" fmla="*/ 100 h 90073"/>
                              <a:gd name="T30" fmla="*/ 0 w 41523"/>
                              <a:gd name="T31" fmla="*/ 0 h 90073"/>
                              <a:gd name="T32" fmla="*/ 1 w 41523"/>
                              <a:gd name="T33" fmla="*/ 0 h 900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73">
                                <a:moveTo>
                                  <a:pt x="62" y="0"/>
                                </a:moveTo>
                                <a:cubicBezTo>
                                  <a:pt x="8180" y="0"/>
                                  <a:pt x="15298" y="1919"/>
                                  <a:pt x="21792" y="5759"/>
                                </a:cubicBezTo>
                                <a:cubicBezTo>
                                  <a:pt x="28161" y="9599"/>
                                  <a:pt x="33156" y="14953"/>
                                  <a:pt x="36528" y="21820"/>
                                </a:cubicBezTo>
                                <a:cubicBezTo>
                                  <a:pt x="39900" y="28689"/>
                                  <a:pt x="41523" y="36477"/>
                                  <a:pt x="41523" y="45186"/>
                                </a:cubicBezTo>
                                <a:cubicBezTo>
                                  <a:pt x="41523" y="54012"/>
                                  <a:pt x="39775" y="61909"/>
                                  <a:pt x="36278" y="68877"/>
                                </a:cubicBezTo>
                                <a:cubicBezTo>
                                  <a:pt x="32657" y="75843"/>
                                  <a:pt x="27661" y="81118"/>
                                  <a:pt x="21168" y="84699"/>
                                </a:cubicBezTo>
                                <a:cubicBezTo>
                                  <a:pt x="14674" y="88282"/>
                                  <a:pt x="7555" y="90073"/>
                                  <a:pt x="62" y="90073"/>
                                </a:cubicBezTo>
                                <a:lnTo>
                                  <a:pt x="0" y="90056"/>
                                </a:lnTo>
                                <a:lnTo>
                                  <a:pt x="0" y="80190"/>
                                </a:lnTo>
                                <a:lnTo>
                                  <a:pt x="21292" y="71072"/>
                                </a:lnTo>
                                <a:cubicBezTo>
                                  <a:pt x="26912" y="64977"/>
                                  <a:pt x="29660" y="56328"/>
                                  <a:pt x="29660" y="45126"/>
                                </a:cubicBezTo>
                                <a:cubicBezTo>
                                  <a:pt x="29660" y="38040"/>
                                  <a:pt x="28535" y="31855"/>
                                  <a:pt x="26163" y="26571"/>
                                </a:cubicBezTo>
                                <a:cubicBezTo>
                                  <a:pt x="23790" y="21286"/>
                                  <a:pt x="20293" y="17190"/>
                                  <a:pt x="15673" y="14280"/>
                                </a:cubicBezTo>
                                <a:cubicBezTo>
                                  <a:pt x="11052" y="11370"/>
                                  <a:pt x="5932" y="9915"/>
                                  <a:pt x="187" y="9915"/>
                                </a:cubicBezTo>
                                <a:lnTo>
                                  <a:pt x="0" y="999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2" name="Shape 5047"/>
                        <wps:cNvSpPr>
                          <a:spLocks noChangeArrowheads="1"/>
                        </wps:cNvSpPr>
                        <wps:spPr bwMode="auto">
                          <a:xfrm>
                            <a:off x="19311"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3" name="Shape 5048"/>
                        <wps:cNvSpPr>
                          <a:spLocks noChangeArrowheads="1"/>
                        </wps:cNvSpPr>
                        <wps:spPr bwMode="auto">
                          <a:xfrm>
                            <a:off x="18862"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4" name="Shape 5049"/>
                        <wps:cNvSpPr>
                          <a:spLocks noChangeArrowheads="1"/>
                        </wps:cNvSpPr>
                        <wps:spPr bwMode="auto">
                          <a:xfrm>
                            <a:off x="22405" y="16251"/>
                            <a:ext cx="413" cy="900"/>
                          </a:xfrm>
                          <a:custGeom>
                            <a:avLst/>
                            <a:gdLst>
                              <a:gd name="T0" fmla="*/ 413 w 41399"/>
                              <a:gd name="T1" fmla="*/ 0 h 90052"/>
                              <a:gd name="T2" fmla="*/ 413 w 41399"/>
                              <a:gd name="T3" fmla="*/ 100 h 90052"/>
                              <a:gd name="T4" fmla="*/ 206 w 41399"/>
                              <a:gd name="T5" fmla="*/ 183 h 90052"/>
                              <a:gd name="T6" fmla="*/ 117 w 41399"/>
                              <a:gd name="T7" fmla="*/ 463 h 90052"/>
                              <a:gd name="T8" fmla="*/ 202 w 41399"/>
                              <a:gd name="T9" fmla="*/ 711 h 90052"/>
                              <a:gd name="T10" fmla="*/ 412 w 41399"/>
                              <a:gd name="T11" fmla="*/ 802 h 90052"/>
                              <a:gd name="T12" fmla="*/ 413 w 41399"/>
                              <a:gd name="T13" fmla="*/ 801 h 90052"/>
                              <a:gd name="T14" fmla="*/ 413 w 41399"/>
                              <a:gd name="T15" fmla="*/ 900 h 90052"/>
                              <a:gd name="T16" fmla="*/ 196 w 41399"/>
                              <a:gd name="T17" fmla="*/ 841 h 90052"/>
                              <a:gd name="T18" fmla="*/ 49 w 41399"/>
                              <a:gd name="T19" fmla="*/ 679 h 90052"/>
                              <a:gd name="T20" fmla="*/ 0 w 41399"/>
                              <a:gd name="T21" fmla="*/ 462 h 90052"/>
                              <a:gd name="T22" fmla="*/ 116 w 41399"/>
                              <a:gd name="T23" fmla="*/ 122 h 90052"/>
                              <a:gd name="T24" fmla="*/ 247 w 41399"/>
                              <a:gd name="T25" fmla="*/ 31 h 90052"/>
                              <a:gd name="T26" fmla="*/ 413 w 41399"/>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9" h="90052">
                                <a:moveTo>
                                  <a:pt x="41399" y="0"/>
                                </a:moveTo>
                                <a:lnTo>
                                  <a:pt x="41399" y="9983"/>
                                </a:lnTo>
                                <a:lnTo>
                                  <a:pt x="20605" y="18313"/>
                                </a:lnTo>
                                <a:cubicBezTo>
                                  <a:pt x="14736" y="23911"/>
                                  <a:pt x="11739" y="33268"/>
                                  <a:pt x="11739" y="46369"/>
                                </a:cubicBezTo>
                                <a:cubicBezTo>
                                  <a:pt x="11739" y="56852"/>
                                  <a:pt x="14611" y="65119"/>
                                  <a:pt x="20231" y="71156"/>
                                </a:cubicBezTo>
                                <a:cubicBezTo>
                                  <a:pt x="25850" y="77193"/>
                                  <a:pt x="32969" y="80212"/>
                                  <a:pt x="41336" y="80212"/>
                                </a:cubicBezTo>
                                <a:lnTo>
                                  <a:pt x="41399" y="80185"/>
                                </a:lnTo>
                                <a:lnTo>
                                  <a:pt x="41399" y="90052"/>
                                </a:lnTo>
                                <a:lnTo>
                                  <a:pt x="19606" y="84132"/>
                                </a:lnTo>
                                <a:cubicBezTo>
                                  <a:pt x="13113" y="80174"/>
                                  <a:pt x="8242" y="74763"/>
                                  <a:pt x="4871" y="67912"/>
                                </a:cubicBezTo>
                                <a:cubicBezTo>
                                  <a:pt x="1624" y="61073"/>
                                  <a:pt x="0" y="53821"/>
                                  <a:pt x="0" y="46181"/>
                                </a:cubicBezTo>
                                <a:cubicBezTo>
                                  <a:pt x="0" y="31740"/>
                                  <a:pt x="3871" y="20429"/>
                                  <a:pt x="11614" y="12251"/>
                                </a:cubicBezTo>
                                <a:cubicBezTo>
                                  <a:pt x="15423" y="8167"/>
                                  <a:pt x="19825" y="5102"/>
                                  <a:pt x="24805" y="3057"/>
                                </a:cubicBezTo>
                                <a:lnTo>
                                  <a:pt x="41399"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5" name="Shape 5050"/>
                        <wps:cNvSpPr>
                          <a:spLocks noChangeArrowheads="1"/>
                        </wps:cNvSpPr>
                        <wps:spPr bwMode="auto">
                          <a:xfrm>
                            <a:off x="23414" y="16266"/>
                            <a:ext cx="681" cy="870"/>
                          </a:xfrm>
                          <a:custGeom>
                            <a:avLst/>
                            <a:gdLst>
                              <a:gd name="T0" fmla="*/ 0 w 68186"/>
                              <a:gd name="T1" fmla="*/ 0 h 87037"/>
                              <a:gd name="T2" fmla="*/ 115 w 68186"/>
                              <a:gd name="T3" fmla="*/ 0 h 87037"/>
                              <a:gd name="T4" fmla="*/ 115 w 68186"/>
                              <a:gd name="T5" fmla="*/ 357 h 87037"/>
                              <a:gd name="T6" fmla="*/ 566 w 68186"/>
                              <a:gd name="T7" fmla="*/ 357 h 87037"/>
                              <a:gd name="T8" fmla="*/ 566 w 68186"/>
                              <a:gd name="T9" fmla="*/ 0 h 87037"/>
                              <a:gd name="T10" fmla="*/ 681 w 68186"/>
                              <a:gd name="T11" fmla="*/ 0 h 87037"/>
                              <a:gd name="T12" fmla="*/ 681 w 68186"/>
                              <a:gd name="T13" fmla="*/ 870 h 87037"/>
                              <a:gd name="T14" fmla="*/ 566 w 68186"/>
                              <a:gd name="T15" fmla="*/ 870 h 87037"/>
                              <a:gd name="T16" fmla="*/ 566 w 68186"/>
                              <a:gd name="T17" fmla="*/ 460 h 87037"/>
                              <a:gd name="T18" fmla="*/ 115 w 68186"/>
                              <a:gd name="T19" fmla="*/ 460 h 87037"/>
                              <a:gd name="T20" fmla="*/ 115 w 68186"/>
                              <a:gd name="T21" fmla="*/ 870 h 87037"/>
                              <a:gd name="T22" fmla="*/ 0 w 68186"/>
                              <a:gd name="T23" fmla="*/ 870 h 87037"/>
                              <a:gd name="T24" fmla="*/ 0 w 6818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37">
                                <a:moveTo>
                                  <a:pt x="0" y="0"/>
                                </a:moveTo>
                                <a:lnTo>
                                  <a:pt x="11489" y="0"/>
                                </a:lnTo>
                                <a:lnTo>
                                  <a:pt x="11489" y="35734"/>
                                </a:lnTo>
                                <a:lnTo>
                                  <a:pt x="56697" y="35734"/>
                                </a:lnTo>
                                <a:lnTo>
                                  <a:pt x="56697" y="0"/>
                                </a:lnTo>
                                <a:lnTo>
                                  <a:pt x="68186" y="0"/>
                                </a:lnTo>
                                <a:lnTo>
                                  <a:pt x="68186" y="87037"/>
                                </a:lnTo>
                                <a:lnTo>
                                  <a:pt x="56697" y="87037"/>
                                </a:lnTo>
                                <a:lnTo>
                                  <a:pt x="56697"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6" name="Shape 5051"/>
                        <wps:cNvSpPr>
                          <a:spLocks noChangeArrowheads="1"/>
                        </wps:cNvSpPr>
                        <wps:spPr bwMode="auto">
                          <a:xfrm>
                            <a:off x="22819" y="16251"/>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1"/>
                                </a:cubicBezTo>
                                <a:cubicBezTo>
                                  <a:pt x="28160" y="9606"/>
                                  <a:pt x="33156" y="14955"/>
                                  <a:pt x="36528" y="21818"/>
                                </a:cubicBezTo>
                                <a:cubicBezTo>
                                  <a:pt x="39899" y="28695"/>
                                  <a:pt x="41523" y="36485"/>
                                  <a:pt x="41523" y="45190"/>
                                </a:cubicBezTo>
                                <a:cubicBezTo>
                                  <a:pt x="41523" y="54020"/>
                                  <a:pt x="39774" y="61911"/>
                                  <a:pt x="36278" y="68875"/>
                                </a:cubicBezTo>
                                <a:cubicBezTo>
                                  <a:pt x="32656" y="75852"/>
                                  <a:pt x="27661" y="81125"/>
                                  <a:pt x="21167" y="84707"/>
                                </a:cubicBezTo>
                                <a:cubicBezTo>
                                  <a:pt x="14673" y="88289"/>
                                  <a:pt x="7555" y="90080"/>
                                  <a:pt x="62" y="90080"/>
                                </a:cubicBezTo>
                                <a:lnTo>
                                  <a:pt x="0" y="90063"/>
                                </a:lnTo>
                                <a:lnTo>
                                  <a:pt x="0" y="80196"/>
                                </a:lnTo>
                                <a:lnTo>
                                  <a:pt x="21292" y="71079"/>
                                </a:lnTo>
                                <a:cubicBezTo>
                                  <a:pt x="26912" y="64980"/>
                                  <a:pt x="29659" y="56338"/>
                                  <a:pt x="29659" y="45127"/>
                                </a:cubicBezTo>
                                <a:cubicBezTo>
                                  <a:pt x="29659" y="38038"/>
                                  <a:pt x="28535" y="31864"/>
                                  <a:pt x="26163" y="26578"/>
                                </a:cubicBezTo>
                                <a:cubicBezTo>
                                  <a:pt x="23790" y="21292"/>
                                  <a:pt x="20293" y="17197"/>
                                  <a:pt x="15672" y="14278"/>
                                </a:cubicBezTo>
                                <a:cubicBezTo>
                                  <a:pt x="11052" y="11373"/>
                                  <a:pt x="5931" y="9920"/>
                                  <a:pt x="187" y="9920"/>
                                </a:cubicBezTo>
                                <a:lnTo>
                                  <a:pt x="0" y="9994"/>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7" name="Shape 5052"/>
                        <wps:cNvSpPr>
                          <a:spLocks noChangeArrowheads="1"/>
                        </wps:cNvSpPr>
                        <wps:spPr bwMode="auto">
                          <a:xfrm>
                            <a:off x="19994" y="16660"/>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8" name="Shape 5053"/>
                        <wps:cNvSpPr>
                          <a:spLocks noChangeArrowheads="1"/>
                        </wps:cNvSpPr>
                        <wps:spPr bwMode="auto">
                          <a:xfrm>
                            <a:off x="11968" y="13283"/>
                            <a:ext cx="3125" cy="1680"/>
                          </a:xfrm>
                          <a:custGeom>
                            <a:avLst/>
                            <a:gdLst>
                              <a:gd name="T0" fmla="*/ 3125 w 312579"/>
                              <a:gd name="T1" fmla="*/ 1680 h 168036"/>
                              <a:gd name="T2" fmla="*/ 1451 w 312579"/>
                              <a:gd name="T3" fmla="*/ 0 h 168036"/>
                              <a:gd name="T4" fmla="*/ 0 w 312579"/>
                              <a:gd name="T5" fmla="*/ 840 h 168036"/>
                              <a:gd name="T6" fmla="*/ 0 60000 65536"/>
                              <a:gd name="T7" fmla="*/ 0 60000 65536"/>
                              <a:gd name="T8" fmla="*/ 0 60000 65536"/>
                            </a:gdLst>
                            <a:ahLst/>
                            <a:cxnLst>
                              <a:cxn ang="T6">
                                <a:pos x="T0" y="T1"/>
                              </a:cxn>
                              <a:cxn ang="T7">
                                <a:pos x="T2" y="T3"/>
                              </a:cxn>
                              <a:cxn ang="T8">
                                <a:pos x="T4" y="T5"/>
                              </a:cxn>
                            </a:cxnLst>
                            <a:rect l="0" t="0" r="r" b="b"/>
                            <a:pathLst>
                              <a:path w="312579" h="168036">
                                <a:moveTo>
                                  <a:pt x="312579" y="168036"/>
                                </a:moveTo>
                                <a:cubicBezTo>
                                  <a:pt x="312579" y="75288"/>
                                  <a:pt x="237525" y="0"/>
                                  <a:pt x="145113" y="0"/>
                                </a:cubicBezTo>
                                <a:cubicBezTo>
                                  <a:pt x="86418" y="0"/>
                                  <a:pt x="29347" y="33116"/>
                                  <a:pt x="0" y="84018"/>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9" name="Shape 5054"/>
                        <wps:cNvSpPr>
                          <a:spLocks noChangeArrowheads="1"/>
                        </wps:cNvSpPr>
                        <wps:spPr bwMode="auto">
                          <a:xfrm>
                            <a:off x="14870" y="14777"/>
                            <a:ext cx="498" cy="1027"/>
                          </a:xfrm>
                          <a:custGeom>
                            <a:avLst/>
                            <a:gdLst>
                              <a:gd name="T0" fmla="*/ 14 w 49828"/>
                              <a:gd name="T1" fmla="*/ 0 h 102718"/>
                              <a:gd name="T2" fmla="*/ 19 w 49828"/>
                              <a:gd name="T3" fmla="*/ 7 h 102718"/>
                              <a:gd name="T4" fmla="*/ 32 w 49828"/>
                              <a:gd name="T5" fmla="*/ 25 h 102718"/>
                              <a:gd name="T6" fmla="*/ 80 w 49828"/>
                              <a:gd name="T7" fmla="*/ 83 h 102718"/>
                              <a:gd name="T8" fmla="*/ 147 w 49828"/>
                              <a:gd name="T9" fmla="*/ 145 h 102718"/>
                              <a:gd name="T10" fmla="*/ 185 w 49828"/>
                              <a:gd name="T11" fmla="*/ 171 h 102718"/>
                              <a:gd name="T12" fmla="*/ 223 w 49828"/>
                              <a:gd name="T13" fmla="*/ 187 h 102718"/>
                              <a:gd name="T14" fmla="*/ 311 w 49828"/>
                              <a:gd name="T15" fmla="*/ 191 h 102718"/>
                              <a:gd name="T16" fmla="*/ 357 w 49828"/>
                              <a:gd name="T17" fmla="*/ 183 h 102718"/>
                              <a:gd name="T18" fmla="*/ 401 w 49828"/>
                              <a:gd name="T19" fmla="*/ 171 h 102718"/>
                              <a:gd name="T20" fmla="*/ 439 w 49828"/>
                              <a:gd name="T21" fmla="*/ 158 h 102718"/>
                              <a:gd name="T22" fmla="*/ 469 w 49828"/>
                              <a:gd name="T23" fmla="*/ 146 h 102718"/>
                              <a:gd name="T24" fmla="*/ 491 w 49828"/>
                              <a:gd name="T25" fmla="*/ 137 h 102718"/>
                              <a:gd name="T26" fmla="*/ 498 w 49828"/>
                              <a:gd name="T27" fmla="*/ 134 h 102718"/>
                              <a:gd name="T28" fmla="*/ 477 w 49828"/>
                              <a:gd name="T29" fmla="*/ 172 h 102718"/>
                              <a:gd name="T30" fmla="*/ 419 w 49828"/>
                              <a:gd name="T31" fmla="*/ 273 h 102718"/>
                              <a:gd name="T32" fmla="*/ 341 w 49828"/>
                              <a:gd name="T33" fmla="*/ 416 h 102718"/>
                              <a:gd name="T34" fmla="*/ 157 w 49828"/>
                              <a:gd name="T35" fmla="*/ 744 h 102718"/>
                              <a:gd name="T36" fmla="*/ 77 w 49828"/>
                              <a:gd name="T37" fmla="*/ 887 h 102718"/>
                              <a:gd name="T38" fmla="*/ 21 w 49828"/>
                              <a:gd name="T39" fmla="*/ 989 h 102718"/>
                              <a:gd name="T40" fmla="*/ 0 w 49828"/>
                              <a:gd name="T41" fmla="*/ 1027 h 102718"/>
                              <a:gd name="T42" fmla="*/ 1 w 49828"/>
                              <a:gd name="T43" fmla="*/ 866 h 102718"/>
                              <a:gd name="T44" fmla="*/ 4 w 49828"/>
                              <a:gd name="T45" fmla="*/ 702 h 102718"/>
                              <a:gd name="T46" fmla="*/ 14 w 49828"/>
                              <a:gd name="T47" fmla="*/ 0 h 10271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828" h="102718">
                                <a:moveTo>
                                  <a:pt x="1374" y="0"/>
                                </a:moveTo>
                                <a:lnTo>
                                  <a:pt x="1873" y="676"/>
                                </a:lnTo>
                                <a:lnTo>
                                  <a:pt x="3247" y="2505"/>
                                </a:lnTo>
                                <a:lnTo>
                                  <a:pt x="7992" y="8254"/>
                                </a:lnTo>
                                <a:lnTo>
                                  <a:pt x="14736" y="14542"/>
                                </a:lnTo>
                                <a:lnTo>
                                  <a:pt x="18482" y="17059"/>
                                </a:lnTo>
                                <a:lnTo>
                                  <a:pt x="22354" y="18687"/>
                                </a:lnTo>
                                <a:lnTo>
                                  <a:pt x="31095" y="19088"/>
                                </a:lnTo>
                                <a:lnTo>
                                  <a:pt x="35716" y="18286"/>
                                </a:lnTo>
                                <a:lnTo>
                                  <a:pt x="40087" y="17122"/>
                                </a:lnTo>
                                <a:lnTo>
                                  <a:pt x="43958" y="15832"/>
                                </a:lnTo>
                                <a:lnTo>
                                  <a:pt x="46955" y="14617"/>
                                </a:lnTo>
                                <a:lnTo>
                                  <a:pt x="49078" y="13727"/>
                                </a:lnTo>
                                <a:lnTo>
                                  <a:pt x="49828" y="13377"/>
                                </a:lnTo>
                                <a:lnTo>
                                  <a:pt x="47705" y="17222"/>
                                </a:lnTo>
                                <a:lnTo>
                                  <a:pt x="41960" y="27342"/>
                                </a:lnTo>
                                <a:lnTo>
                                  <a:pt x="34092" y="41646"/>
                                </a:lnTo>
                                <a:lnTo>
                                  <a:pt x="15735" y="74449"/>
                                </a:lnTo>
                                <a:lnTo>
                                  <a:pt x="7743" y="88752"/>
                                </a:lnTo>
                                <a:lnTo>
                                  <a:pt x="2123" y="98873"/>
                                </a:lnTo>
                                <a:lnTo>
                                  <a:pt x="0" y="102718"/>
                                </a:lnTo>
                                <a:lnTo>
                                  <a:pt x="125" y="86661"/>
                                </a:lnTo>
                                <a:lnTo>
                                  <a:pt x="374" y="70215"/>
                                </a:lnTo>
                                <a:lnTo>
                                  <a:pt x="137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0" name="Shape 5055"/>
                        <wps:cNvSpPr>
                          <a:spLocks noChangeArrowheads="1"/>
                        </wps:cNvSpPr>
                        <wps:spPr bwMode="auto">
                          <a:xfrm>
                            <a:off x="14870" y="14777"/>
                            <a:ext cx="498" cy="1027"/>
                          </a:xfrm>
                          <a:custGeom>
                            <a:avLst/>
                            <a:gdLst>
                              <a:gd name="T0" fmla="*/ 0 w 49828"/>
                              <a:gd name="T1" fmla="*/ 1027 h 102718"/>
                              <a:gd name="T2" fmla="*/ 14 w 49828"/>
                              <a:gd name="T3" fmla="*/ 0 h 102718"/>
                              <a:gd name="T4" fmla="*/ 223 w 49828"/>
                              <a:gd name="T5" fmla="*/ 187 h 102718"/>
                              <a:gd name="T6" fmla="*/ 498 w 49828"/>
                              <a:gd name="T7" fmla="*/ 134 h 102718"/>
                              <a:gd name="T8" fmla="*/ 0 w 49828"/>
                              <a:gd name="T9" fmla="*/ 1027 h 102718"/>
                              <a:gd name="T10" fmla="*/ 0 w 49828"/>
                              <a:gd name="T11" fmla="*/ 1027 h 1027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828" h="102718">
                                <a:moveTo>
                                  <a:pt x="0" y="102718"/>
                                </a:moveTo>
                                <a:cubicBezTo>
                                  <a:pt x="0" y="102718"/>
                                  <a:pt x="1374" y="0"/>
                                  <a:pt x="1374" y="0"/>
                                </a:cubicBezTo>
                                <a:cubicBezTo>
                                  <a:pt x="1374" y="0"/>
                                  <a:pt x="11864" y="15782"/>
                                  <a:pt x="22354" y="18687"/>
                                </a:cubicBezTo>
                                <a:cubicBezTo>
                                  <a:pt x="32844" y="21593"/>
                                  <a:pt x="49828" y="13377"/>
                                  <a:pt x="49828" y="13377"/>
                                </a:cubicBezTo>
                                <a:cubicBezTo>
                                  <a:pt x="49828" y="13377"/>
                                  <a:pt x="0" y="102718"/>
                                  <a:pt x="0" y="102718"/>
                                </a:cubicBezTo>
                                <a:cubicBezTo>
                                  <a:pt x="0" y="102718"/>
                                  <a:pt x="0" y="102718"/>
                                  <a:pt x="0" y="102718"/>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1" name="Shape 5056"/>
                        <wps:cNvSpPr>
                          <a:spLocks noChangeArrowheads="1"/>
                        </wps:cNvSpPr>
                        <wps:spPr bwMode="auto">
                          <a:xfrm>
                            <a:off x="15434" y="17505"/>
                            <a:ext cx="2707" cy="1214"/>
                          </a:xfrm>
                          <a:custGeom>
                            <a:avLst/>
                            <a:gdLst>
                              <a:gd name="T0" fmla="*/ 0 w 270744"/>
                              <a:gd name="T1" fmla="*/ 0 h 121418"/>
                              <a:gd name="T2" fmla="*/ 1744 w 270744"/>
                              <a:gd name="T3" fmla="*/ 1010 h 121418"/>
                              <a:gd name="T4" fmla="*/ 2707 w 270744"/>
                              <a:gd name="T5" fmla="*/ 136 h 121418"/>
                              <a:gd name="T6" fmla="*/ 0 60000 65536"/>
                              <a:gd name="T7" fmla="*/ 0 60000 65536"/>
                              <a:gd name="T8" fmla="*/ 0 60000 65536"/>
                            </a:gdLst>
                            <a:ahLst/>
                            <a:cxnLst>
                              <a:cxn ang="T6">
                                <a:pos x="T0" y="T1"/>
                              </a:cxn>
                              <a:cxn ang="T7">
                                <a:pos x="T2" y="T3"/>
                              </a:cxn>
                              <a:cxn ang="T8">
                                <a:pos x="T4" y="T5"/>
                              </a:cxn>
                            </a:cxnLst>
                            <a:rect l="0" t="0" r="r" b="b"/>
                            <a:pathLst>
                              <a:path w="270744" h="121418">
                                <a:moveTo>
                                  <a:pt x="0" y="0"/>
                                </a:moveTo>
                                <a:cubicBezTo>
                                  <a:pt x="20356" y="76165"/>
                                  <a:pt x="98532" y="121418"/>
                                  <a:pt x="174460" y="101014"/>
                                </a:cubicBezTo>
                                <a:cubicBezTo>
                                  <a:pt x="217919" y="89329"/>
                                  <a:pt x="254759" y="55849"/>
                                  <a:pt x="270744" y="13627"/>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2" name="Shape 5057"/>
                        <wps:cNvSpPr>
                          <a:spLocks noChangeArrowheads="1"/>
                        </wps:cNvSpPr>
                        <wps:spPr bwMode="auto">
                          <a:xfrm>
                            <a:off x="17883" y="16766"/>
                            <a:ext cx="504" cy="1015"/>
                          </a:xfrm>
                          <a:custGeom>
                            <a:avLst/>
                            <a:gdLst>
                              <a:gd name="T0" fmla="*/ 302 w 50452"/>
                              <a:gd name="T1" fmla="*/ 0 h 101591"/>
                              <a:gd name="T2" fmla="*/ 311 w 50452"/>
                              <a:gd name="T3" fmla="*/ 44 h 101591"/>
                              <a:gd name="T4" fmla="*/ 333 w 50452"/>
                              <a:gd name="T5" fmla="*/ 159 h 101591"/>
                              <a:gd name="T6" fmla="*/ 366 w 50452"/>
                              <a:gd name="T7" fmla="*/ 321 h 101591"/>
                              <a:gd name="T8" fmla="*/ 403 w 50452"/>
                              <a:gd name="T9" fmla="*/ 508 h 101591"/>
                              <a:gd name="T10" fmla="*/ 440 w 50452"/>
                              <a:gd name="T11" fmla="*/ 694 h 101591"/>
                              <a:gd name="T12" fmla="*/ 473 w 50452"/>
                              <a:gd name="T13" fmla="*/ 856 h 101591"/>
                              <a:gd name="T14" fmla="*/ 495 w 50452"/>
                              <a:gd name="T15" fmla="*/ 971 h 101591"/>
                              <a:gd name="T16" fmla="*/ 504 w 50452"/>
                              <a:gd name="T17" fmla="*/ 1015 h 101591"/>
                              <a:gd name="T18" fmla="*/ 482 w 50452"/>
                              <a:gd name="T19" fmla="*/ 994 h 101591"/>
                              <a:gd name="T20" fmla="*/ 455 w 50452"/>
                              <a:gd name="T21" fmla="*/ 972 h 101591"/>
                              <a:gd name="T22" fmla="*/ 423 w 50452"/>
                              <a:gd name="T23" fmla="*/ 947 h 101591"/>
                              <a:gd name="T24" fmla="*/ 343 w 50452"/>
                              <a:gd name="T25" fmla="*/ 900 h 101591"/>
                              <a:gd name="T26" fmla="*/ 301 w 50452"/>
                              <a:gd name="T27" fmla="*/ 883 h 101591"/>
                              <a:gd name="T28" fmla="*/ 216 w 50452"/>
                              <a:gd name="T29" fmla="*/ 878 h 101591"/>
                              <a:gd name="T30" fmla="*/ 128 w 50452"/>
                              <a:gd name="T31" fmla="*/ 907 h 101591"/>
                              <a:gd name="T32" fmla="*/ 89 w 50452"/>
                              <a:gd name="T33" fmla="*/ 927 h 101591"/>
                              <a:gd name="T34" fmla="*/ 52 w 50452"/>
                              <a:gd name="T35" fmla="*/ 948 h 101591"/>
                              <a:gd name="T36" fmla="*/ 25 w 50452"/>
                              <a:gd name="T37" fmla="*/ 967 h 101591"/>
                              <a:gd name="T38" fmla="*/ 7 w 50452"/>
                              <a:gd name="T39" fmla="*/ 980 h 101591"/>
                              <a:gd name="T40" fmla="*/ 0 w 50452"/>
                              <a:gd name="T41" fmla="*/ 985 h 101591"/>
                              <a:gd name="T42" fmla="*/ 14 w 50452"/>
                              <a:gd name="T43" fmla="*/ 942 h 101591"/>
                              <a:gd name="T44" fmla="*/ 47 w 50452"/>
                              <a:gd name="T45" fmla="*/ 831 h 101591"/>
                              <a:gd name="T46" fmla="*/ 96 w 50452"/>
                              <a:gd name="T47" fmla="*/ 673 h 101591"/>
                              <a:gd name="T48" fmla="*/ 151 w 50452"/>
                              <a:gd name="T49" fmla="*/ 492 h 101591"/>
                              <a:gd name="T50" fmla="*/ 207 w 50452"/>
                              <a:gd name="T51" fmla="*/ 312 h 101591"/>
                              <a:gd name="T52" fmla="*/ 254 w 50452"/>
                              <a:gd name="T53" fmla="*/ 154 h 101591"/>
                              <a:gd name="T54" fmla="*/ 289 w 50452"/>
                              <a:gd name="T55" fmla="*/ 42 h 101591"/>
                              <a:gd name="T56" fmla="*/ 302 w 50452"/>
                              <a:gd name="T57" fmla="*/ 0 h 1015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0452" h="101591">
                                <a:moveTo>
                                  <a:pt x="30221" y="0"/>
                                </a:moveTo>
                                <a:lnTo>
                                  <a:pt x="31096" y="4371"/>
                                </a:lnTo>
                                <a:lnTo>
                                  <a:pt x="33344" y="15882"/>
                                </a:lnTo>
                                <a:lnTo>
                                  <a:pt x="36591" y="32152"/>
                                </a:lnTo>
                                <a:lnTo>
                                  <a:pt x="40337" y="50802"/>
                                </a:lnTo>
                                <a:lnTo>
                                  <a:pt x="44083" y="69451"/>
                                </a:lnTo>
                                <a:lnTo>
                                  <a:pt x="47330" y="85722"/>
                                </a:lnTo>
                                <a:lnTo>
                                  <a:pt x="49578" y="97232"/>
                                </a:lnTo>
                                <a:lnTo>
                                  <a:pt x="50452" y="101591"/>
                                </a:lnTo>
                                <a:lnTo>
                                  <a:pt x="48204" y="99499"/>
                                </a:lnTo>
                                <a:lnTo>
                                  <a:pt x="45582" y="97332"/>
                                </a:lnTo>
                                <a:lnTo>
                                  <a:pt x="42335" y="94827"/>
                                </a:lnTo>
                                <a:lnTo>
                                  <a:pt x="34342" y="90043"/>
                                </a:lnTo>
                                <a:lnTo>
                                  <a:pt x="30097" y="88364"/>
                                </a:lnTo>
                                <a:lnTo>
                                  <a:pt x="21605" y="87850"/>
                                </a:lnTo>
                                <a:lnTo>
                                  <a:pt x="12863" y="90756"/>
                                </a:lnTo>
                                <a:lnTo>
                                  <a:pt x="8867" y="92823"/>
                                </a:lnTo>
                                <a:lnTo>
                                  <a:pt x="5245" y="94915"/>
                                </a:lnTo>
                                <a:lnTo>
                                  <a:pt x="2498" y="96756"/>
                                </a:lnTo>
                                <a:lnTo>
                                  <a:pt x="749" y="98058"/>
                                </a:lnTo>
                                <a:lnTo>
                                  <a:pt x="0" y="98559"/>
                                </a:lnTo>
                                <a:lnTo>
                                  <a:pt x="1374" y="94326"/>
                                </a:lnTo>
                                <a:lnTo>
                                  <a:pt x="4746" y="83166"/>
                                </a:lnTo>
                                <a:lnTo>
                                  <a:pt x="9616" y="67385"/>
                                </a:lnTo>
                                <a:lnTo>
                                  <a:pt x="15111" y="49286"/>
                                </a:lnTo>
                                <a:lnTo>
                                  <a:pt x="20731" y="31187"/>
                                </a:lnTo>
                                <a:lnTo>
                                  <a:pt x="25476" y="15406"/>
                                </a:lnTo>
                                <a:lnTo>
                                  <a:pt x="28973" y="4246"/>
                                </a:lnTo>
                                <a:lnTo>
                                  <a:pt x="30221"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3" name="Shape 5058"/>
                        <wps:cNvSpPr>
                          <a:spLocks noChangeArrowheads="1"/>
                        </wps:cNvSpPr>
                        <wps:spPr bwMode="auto">
                          <a:xfrm>
                            <a:off x="17883" y="16766"/>
                            <a:ext cx="504" cy="1015"/>
                          </a:xfrm>
                          <a:custGeom>
                            <a:avLst/>
                            <a:gdLst>
                              <a:gd name="T0" fmla="*/ 302 w 50452"/>
                              <a:gd name="T1" fmla="*/ 0 h 101591"/>
                              <a:gd name="T2" fmla="*/ 504 w 50452"/>
                              <a:gd name="T3" fmla="*/ 1015 h 101591"/>
                              <a:gd name="T4" fmla="*/ 258 w 50452"/>
                              <a:gd name="T5" fmla="*/ 875 h 101591"/>
                              <a:gd name="T6" fmla="*/ 0 w 50452"/>
                              <a:gd name="T7" fmla="*/ 985 h 101591"/>
                              <a:gd name="T8" fmla="*/ 302 w 50452"/>
                              <a:gd name="T9" fmla="*/ 0 h 101591"/>
                              <a:gd name="T10" fmla="*/ 302 w 50452"/>
                              <a:gd name="T11" fmla="*/ 0 h 1015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452" h="101591">
                                <a:moveTo>
                                  <a:pt x="30221" y="0"/>
                                </a:moveTo>
                                <a:cubicBezTo>
                                  <a:pt x="30221" y="0"/>
                                  <a:pt x="50452" y="101591"/>
                                  <a:pt x="50452" y="101591"/>
                                </a:cubicBezTo>
                                <a:cubicBezTo>
                                  <a:pt x="50452" y="101591"/>
                                  <a:pt x="36840" y="88239"/>
                                  <a:pt x="25851" y="87575"/>
                                </a:cubicBezTo>
                                <a:cubicBezTo>
                                  <a:pt x="14861" y="86911"/>
                                  <a:pt x="0" y="98559"/>
                                  <a:pt x="0" y="98559"/>
                                </a:cubicBezTo>
                                <a:cubicBezTo>
                                  <a:pt x="0" y="98559"/>
                                  <a:pt x="30221" y="0"/>
                                  <a:pt x="30221" y="0"/>
                                </a:cubicBezTo>
                                <a:cubicBezTo>
                                  <a:pt x="30221" y="0"/>
                                  <a:pt x="30221" y="0"/>
                                  <a:pt x="30221"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4" name="Shape 5059"/>
                        <wps:cNvSpPr>
                          <a:spLocks noChangeArrowheads="1"/>
                        </wps:cNvSpPr>
                        <wps:spPr bwMode="auto">
                          <a:xfrm>
                            <a:off x="19836" y="13081"/>
                            <a:ext cx="1404" cy="2545"/>
                          </a:xfrm>
                          <a:custGeom>
                            <a:avLst/>
                            <a:gdLst>
                              <a:gd name="T0" fmla="*/ 0 w 140492"/>
                              <a:gd name="T1" fmla="*/ 2545 h 254534"/>
                              <a:gd name="T2" fmla="*/ 1404 w 140492"/>
                              <a:gd name="T3" fmla="*/ 1136 h 254534"/>
                              <a:gd name="T4" fmla="*/ 830 w 140492"/>
                              <a:gd name="T5" fmla="*/ 0 h 254534"/>
                              <a:gd name="T6" fmla="*/ 0 60000 65536"/>
                              <a:gd name="T7" fmla="*/ 0 60000 65536"/>
                              <a:gd name="T8" fmla="*/ 0 60000 65536"/>
                            </a:gdLst>
                            <a:ahLst/>
                            <a:cxnLst>
                              <a:cxn ang="T6">
                                <a:pos x="T0" y="T1"/>
                              </a:cxn>
                              <a:cxn ang="T7">
                                <a:pos x="T2" y="T3"/>
                              </a:cxn>
                              <a:cxn ang="T8">
                                <a:pos x="T4" y="T5"/>
                              </a:cxn>
                            </a:cxnLst>
                            <a:rect l="0" t="0" r="r" b="b"/>
                            <a:pathLst>
                              <a:path w="140492" h="254534">
                                <a:moveTo>
                                  <a:pt x="0" y="254534"/>
                                </a:moveTo>
                                <a:cubicBezTo>
                                  <a:pt x="77552" y="254534"/>
                                  <a:pt x="140492" y="191408"/>
                                  <a:pt x="140492" y="113627"/>
                                </a:cubicBezTo>
                                <a:cubicBezTo>
                                  <a:pt x="140492" y="69514"/>
                                  <a:pt x="118513" y="26089"/>
                                  <a:pt x="83046"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5" name="Shape 5060"/>
                        <wps:cNvSpPr>
                          <a:spLocks noChangeArrowheads="1"/>
                        </wps:cNvSpPr>
                        <wps:spPr bwMode="auto">
                          <a:xfrm>
                            <a:off x="19836" y="12808"/>
                            <a:ext cx="1029" cy="552"/>
                          </a:xfrm>
                          <a:custGeom>
                            <a:avLst/>
                            <a:gdLst>
                              <a:gd name="T0" fmla="*/ 0 w 102903"/>
                              <a:gd name="T1" fmla="*/ 0 h 55248"/>
                              <a:gd name="T2" fmla="*/ 44 w 102903"/>
                              <a:gd name="T3" fmla="*/ 3 h 55248"/>
                              <a:gd name="T4" fmla="*/ 161 w 102903"/>
                              <a:gd name="T5" fmla="*/ 11 h 55248"/>
                              <a:gd name="T6" fmla="*/ 326 w 102903"/>
                              <a:gd name="T7" fmla="*/ 23 h 55248"/>
                              <a:gd name="T8" fmla="*/ 515 w 102903"/>
                              <a:gd name="T9" fmla="*/ 36 h 55248"/>
                              <a:gd name="T10" fmla="*/ 704 w 102903"/>
                              <a:gd name="T11" fmla="*/ 49 h 55248"/>
                              <a:gd name="T12" fmla="*/ 869 w 102903"/>
                              <a:gd name="T13" fmla="*/ 60 h 55248"/>
                              <a:gd name="T14" fmla="*/ 985 w 102903"/>
                              <a:gd name="T15" fmla="*/ 68 h 55248"/>
                              <a:gd name="T16" fmla="*/ 1029 w 102903"/>
                              <a:gd name="T17" fmla="*/ 71 h 55248"/>
                              <a:gd name="T18" fmla="*/ 1004 w 102903"/>
                              <a:gd name="T19" fmla="*/ 88 h 55248"/>
                              <a:gd name="T20" fmla="*/ 975 w 102903"/>
                              <a:gd name="T21" fmla="*/ 107 h 55248"/>
                              <a:gd name="T22" fmla="*/ 943 w 102903"/>
                              <a:gd name="T23" fmla="*/ 132 h 55248"/>
                              <a:gd name="T24" fmla="*/ 909 w 102903"/>
                              <a:gd name="T25" fmla="*/ 163 h 55248"/>
                              <a:gd name="T26" fmla="*/ 877 w 102903"/>
                              <a:gd name="T27" fmla="*/ 197 h 55248"/>
                              <a:gd name="T28" fmla="*/ 849 w 102903"/>
                              <a:gd name="T29" fmla="*/ 234 h 55248"/>
                              <a:gd name="T30" fmla="*/ 830 w 102903"/>
                              <a:gd name="T31" fmla="*/ 273 h 55248"/>
                              <a:gd name="T32" fmla="*/ 822 w 102903"/>
                              <a:gd name="T33" fmla="*/ 315 h 55248"/>
                              <a:gd name="T34" fmla="*/ 822 w 102903"/>
                              <a:gd name="T35" fmla="*/ 361 h 55248"/>
                              <a:gd name="T36" fmla="*/ 827 w 102903"/>
                              <a:gd name="T37" fmla="*/ 407 h 55248"/>
                              <a:gd name="T38" fmla="*/ 837 w 102903"/>
                              <a:gd name="T39" fmla="*/ 452 h 55248"/>
                              <a:gd name="T40" fmla="*/ 848 w 102903"/>
                              <a:gd name="T41" fmla="*/ 491 h 55248"/>
                              <a:gd name="T42" fmla="*/ 858 w 102903"/>
                              <a:gd name="T43" fmla="*/ 523 h 55248"/>
                              <a:gd name="T44" fmla="*/ 865 w 102903"/>
                              <a:gd name="T45" fmla="*/ 544 h 55248"/>
                              <a:gd name="T46" fmla="*/ 869 w 102903"/>
                              <a:gd name="T47" fmla="*/ 552 h 55248"/>
                              <a:gd name="T48" fmla="*/ 832 w 102903"/>
                              <a:gd name="T49" fmla="*/ 528 h 55248"/>
                              <a:gd name="T50" fmla="*/ 733 w 102903"/>
                              <a:gd name="T51" fmla="*/ 466 h 55248"/>
                              <a:gd name="T52" fmla="*/ 435 w 102903"/>
                              <a:gd name="T53" fmla="*/ 276 h 55248"/>
                              <a:gd name="T54" fmla="*/ 275 w 102903"/>
                              <a:gd name="T55" fmla="*/ 175 h 55248"/>
                              <a:gd name="T56" fmla="*/ 136 w 102903"/>
                              <a:gd name="T57" fmla="*/ 86 h 55248"/>
                              <a:gd name="T58" fmla="*/ 37 w 102903"/>
                              <a:gd name="T59" fmla="*/ 24 h 55248"/>
                              <a:gd name="T60" fmla="*/ 0 w 102903"/>
                              <a:gd name="T61" fmla="*/ 0 h 552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903" h="55248">
                                <a:moveTo>
                                  <a:pt x="0" y="0"/>
                                </a:moveTo>
                                <a:lnTo>
                                  <a:pt x="4371" y="313"/>
                                </a:lnTo>
                                <a:lnTo>
                                  <a:pt x="16110" y="1115"/>
                                </a:lnTo>
                                <a:lnTo>
                                  <a:pt x="32594" y="2255"/>
                                </a:lnTo>
                                <a:lnTo>
                                  <a:pt x="51452" y="3557"/>
                                </a:lnTo>
                                <a:lnTo>
                                  <a:pt x="70433" y="4860"/>
                                </a:lnTo>
                                <a:lnTo>
                                  <a:pt x="86918" y="6000"/>
                                </a:lnTo>
                                <a:lnTo>
                                  <a:pt x="98532" y="6801"/>
                                </a:lnTo>
                                <a:lnTo>
                                  <a:pt x="102903" y="7114"/>
                                </a:lnTo>
                                <a:lnTo>
                                  <a:pt x="100405" y="8780"/>
                                </a:lnTo>
                                <a:lnTo>
                                  <a:pt x="97533" y="10709"/>
                                </a:lnTo>
                                <a:lnTo>
                                  <a:pt x="94286" y="13239"/>
                                </a:lnTo>
                                <a:lnTo>
                                  <a:pt x="90914" y="16270"/>
                                </a:lnTo>
                                <a:lnTo>
                                  <a:pt x="87667" y="19689"/>
                                </a:lnTo>
                                <a:lnTo>
                                  <a:pt x="84920" y="23384"/>
                                </a:lnTo>
                                <a:lnTo>
                                  <a:pt x="83046" y="27280"/>
                                </a:lnTo>
                                <a:lnTo>
                                  <a:pt x="82172" y="31501"/>
                                </a:lnTo>
                                <a:lnTo>
                                  <a:pt x="82172" y="36097"/>
                                </a:lnTo>
                                <a:lnTo>
                                  <a:pt x="82672" y="40757"/>
                                </a:lnTo>
                                <a:lnTo>
                                  <a:pt x="83671" y="45215"/>
                                </a:lnTo>
                                <a:lnTo>
                                  <a:pt x="84795" y="49173"/>
                                </a:lnTo>
                                <a:lnTo>
                                  <a:pt x="85794" y="52355"/>
                                </a:lnTo>
                                <a:lnTo>
                                  <a:pt x="86543" y="54471"/>
                                </a:lnTo>
                                <a:lnTo>
                                  <a:pt x="86918" y="55248"/>
                                </a:lnTo>
                                <a:lnTo>
                                  <a:pt x="83171" y="52868"/>
                                </a:lnTo>
                                <a:lnTo>
                                  <a:pt x="73306" y="46618"/>
                                </a:lnTo>
                                <a:lnTo>
                                  <a:pt x="43459" y="27618"/>
                                </a:lnTo>
                                <a:lnTo>
                                  <a:pt x="27474" y="17485"/>
                                </a:lnTo>
                                <a:lnTo>
                                  <a:pt x="13612" y="8630"/>
                                </a:lnTo>
                                <a:lnTo>
                                  <a:pt x="3746" y="2380"/>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6" name="Shape 5061"/>
                        <wps:cNvSpPr>
                          <a:spLocks noChangeArrowheads="1"/>
                        </wps:cNvSpPr>
                        <wps:spPr bwMode="auto">
                          <a:xfrm>
                            <a:off x="19836" y="12808"/>
                            <a:ext cx="1029" cy="552"/>
                          </a:xfrm>
                          <a:custGeom>
                            <a:avLst/>
                            <a:gdLst>
                              <a:gd name="T0" fmla="*/ 0 w 102903"/>
                              <a:gd name="T1" fmla="*/ 0 h 55248"/>
                              <a:gd name="T2" fmla="*/ 1029 w 102903"/>
                              <a:gd name="T3" fmla="*/ 71 h 55248"/>
                              <a:gd name="T4" fmla="*/ 830 w 102903"/>
                              <a:gd name="T5" fmla="*/ 273 h 55248"/>
                              <a:gd name="T6" fmla="*/ 869 w 102903"/>
                              <a:gd name="T7" fmla="*/ 552 h 55248"/>
                              <a:gd name="T8" fmla="*/ 0 w 102903"/>
                              <a:gd name="T9" fmla="*/ 0 h 55248"/>
                              <a:gd name="T10" fmla="*/ 0 w 102903"/>
                              <a:gd name="T11" fmla="*/ 0 h 55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903" h="55248">
                                <a:moveTo>
                                  <a:pt x="0" y="0"/>
                                </a:moveTo>
                                <a:cubicBezTo>
                                  <a:pt x="0" y="0"/>
                                  <a:pt x="102903" y="7114"/>
                                  <a:pt x="102903" y="7114"/>
                                </a:cubicBezTo>
                                <a:cubicBezTo>
                                  <a:pt x="102903" y="7114"/>
                                  <a:pt x="86543" y="16746"/>
                                  <a:pt x="83046" y="27280"/>
                                </a:cubicBezTo>
                                <a:cubicBezTo>
                                  <a:pt x="79550" y="37813"/>
                                  <a:pt x="86918" y="55248"/>
                                  <a:pt x="86918" y="55248"/>
                                </a:cubicBezTo>
                                <a:cubicBezTo>
                                  <a:pt x="86918" y="55248"/>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7" name="Shape 49424"/>
                        <wps:cNvSpPr>
                          <a:spLocks noChangeArrowheads="1"/>
                        </wps:cNvSpPr>
                        <wps:spPr bwMode="auto">
                          <a:xfrm>
                            <a:off x="25081" y="16130"/>
                            <a:ext cx="4837" cy="120"/>
                          </a:xfrm>
                          <a:custGeom>
                            <a:avLst/>
                            <a:gdLst>
                              <a:gd name="T0" fmla="*/ 0 w 483792"/>
                              <a:gd name="T1" fmla="*/ 0 h 12024"/>
                              <a:gd name="T2" fmla="*/ 4837 w 483792"/>
                              <a:gd name="T3" fmla="*/ 0 h 12024"/>
                              <a:gd name="T4" fmla="*/ 4837 w 483792"/>
                              <a:gd name="T5" fmla="*/ 120 h 12024"/>
                              <a:gd name="T6" fmla="*/ 0 w 483792"/>
                              <a:gd name="T7" fmla="*/ 120 h 12024"/>
                              <a:gd name="T8" fmla="*/ 0 w 483792"/>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3792" h="12024">
                                <a:moveTo>
                                  <a:pt x="0" y="0"/>
                                </a:moveTo>
                                <a:lnTo>
                                  <a:pt x="483792" y="0"/>
                                </a:lnTo>
                                <a:lnTo>
                                  <a:pt x="483792"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8" name="Shape 5063"/>
                        <wps:cNvSpPr>
                          <a:spLocks noChangeArrowheads="1"/>
                        </wps:cNvSpPr>
                        <wps:spPr bwMode="auto">
                          <a:xfrm>
                            <a:off x="29670" y="15703"/>
                            <a:ext cx="1873" cy="959"/>
                          </a:xfrm>
                          <a:custGeom>
                            <a:avLst/>
                            <a:gdLst>
                              <a:gd name="T0" fmla="*/ 0 w 187323"/>
                              <a:gd name="T1" fmla="*/ 0 h 95967"/>
                              <a:gd name="T2" fmla="*/ 80 w 187323"/>
                              <a:gd name="T3" fmla="*/ 21 h 95967"/>
                              <a:gd name="T4" fmla="*/ 292 w 187323"/>
                              <a:gd name="T5" fmla="*/ 76 h 95967"/>
                              <a:gd name="T6" fmla="*/ 592 w 187323"/>
                              <a:gd name="T7" fmla="*/ 154 h 95967"/>
                              <a:gd name="T8" fmla="*/ 1280 w 187323"/>
                              <a:gd name="T9" fmla="*/ 333 h 95967"/>
                              <a:gd name="T10" fmla="*/ 1580 w 187323"/>
                              <a:gd name="T11" fmla="*/ 411 h 95967"/>
                              <a:gd name="T12" fmla="*/ 1792 w 187323"/>
                              <a:gd name="T13" fmla="*/ 466 h 95967"/>
                              <a:gd name="T14" fmla="*/ 1873 w 187323"/>
                              <a:gd name="T15" fmla="*/ 487 h 95967"/>
                              <a:gd name="T16" fmla="*/ 1792 w 187323"/>
                              <a:gd name="T17" fmla="*/ 507 h 95967"/>
                              <a:gd name="T18" fmla="*/ 1580 w 187323"/>
                              <a:gd name="T19" fmla="*/ 561 h 95967"/>
                              <a:gd name="T20" fmla="*/ 1280 w 187323"/>
                              <a:gd name="T21" fmla="*/ 636 h 95967"/>
                              <a:gd name="T22" fmla="*/ 592 w 187323"/>
                              <a:gd name="T23" fmla="*/ 810 h 95967"/>
                              <a:gd name="T24" fmla="*/ 292 w 187323"/>
                              <a:gd name="T25" fmla="*/ 885 h 95967"/>
                              <a:gd name="T26" fmla="*/ 80 w 187323"/>
                              <a:gd name="T27" fmla="*/ 939 h 95967"/>
                              <a:gd name="T28" fmla="*/ 0 w 187323"/>
                              <a:gd name="T29" fmla="*/ 959 h 95967"/>
                              <a:gd name="T30" fmla="*/ 10 w 187323"/>
                              <a:gd name="T31" fmla="*/ 947 h 95967"/>
                              <a:gd name="T32" fmla="*/ 36 w 187323"/>
                              <a:gd name="T33" fmla="*/ 914 h 95967"/>
                              <a:gd name="T34" fmla="*/ 116 w 187323"/>
                              <a:gd name="T35" fmla="*/ 800 h 95967"/>
                              <a:gd name="T36" fmla="*/ 160 w 187323"/>
                              <a:gd name="T37" fmla="*/ 727 h 95967"/>
                              <a:gd name="T38" fmla="*/ 224 w 187323"/>
                              <a:gd name="T39" fmla="*/ 567 h 95967"/>
                              <a:gd name="T40" fmla="*/ 224 w 187323"/>
                              <a:gd name="T41" fmla="*/ 405 h 95967"/>
                              <a:gd name="T42" fmla="*/ 197 w 187323"/>
                              <a:gd name="T43" fmla="*/ 321 h 95967"/>
                              <a:gd name="T44" fmla="*/ 160 w 187323"/>
                              <a:gd name="T45" fmla="*/ 239 h 95967"/>
                              <a:gd name="T46" fmla="*/ 74 w 187323"/>
                              <a:gd name="T47" fmla="*/ 98 h 95967"/>
                              <a:gd name="T48" fmla="*/ 36 w 187323"/>
                              <a:gd name="T49" fmla="*/ 46 h 95967"/>
                              <a:gd name="T50" fmla="*/ 10 w 187323"/>
                              <a:gd name="T51" fmla="*/ 12 h 95967"/>
                              <a:gd name="T52" fmla="*/ 0 w 187323"/>
                              <a:gd name="T53" fmla="*/ 0 h 9596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87323" h="95967">
                                <a:moveTo>
                                  <a:pt x="0" y="0"/>
                                </a:moveTo>
                                <a:lnTo>
                                  <a:pt x="7993" y="2104"/>
                                </a:lnTo>
                                <a:lnTo>
                                  <a:pt x="29222" y="7615"/>
                                </a:lnTo>
                                <a:lnTo>
                                  <a:pt x="59194" y="15418"/>
                                </a:lnTo>
                                <a:lnTo>
                                  <a:pt x="128004" y="33317"/>
                                </a:lnTo>
                                <a:lnTo>
                                  <a:pt x="157976" y="41120"/>
                                </a:lnTo>
                                <a:lnTo>
                                  <a:pt x="179205" y="46643"/>
                                </a:lnTo>
                                <a:lnTo>
                                  <a:pt x="187323" y="48735"/>
                                </a:lnTo>
                                <a:lnTo>
                                  <a:pt x="179205" y="50764"/>
                                </a:lnTo>
                                <a:lnTo>
                                  <a:pt x="157976" y="56112"/>
                                </a:lnTo>
                                <a:lnTo>
                                  <a:pt x="128004" y="63678"/>
                                </a:lnTo>
                                <a:lnTo>
                                  <a:pt x="59194" y="81025"/>
                                </a:lnTo>
                                <a:lnTo>
                                  <a:pt x="29222" y="88590"/>
                                </a:lnTo>
                                <a:lnTo>
                                  <a:pt x="7993" y="93938"/>
                                </a:lnTo>
                                <a:lnTo>
                                  <a:pt x="0" y="95967"/>
                                </a:lnTo>
                                <a:lnTo>
                                  <a:pt x="999" y="94790"/>
                                </a:lnTo>
                                <a:lnTo>
                                  <a:pt x="3621" y="91496"/>
                                </a:lnTo>
                                <a:lnTo>
                                  <a:pt x="11614" y="80098"/>
                                </a:lnTo>
                                <a:lnTo>
                                  <a:pt x="15985" y="72770"/>
                                </a:lnTo>
                                <a:lnTo>
                                  <a:pt x="22354" y="56701"/>
                                </a:lnTo>
                                <a:lnTo>
                                  <a:pt x="22354" y="40518"/>
                                </a:lnTo>
                                <a:lnTo>
                                  <a:pt x="19731" y="32127"/>
                                </a:lnTo>
                                <a:lnTo>
                                  <a:pt x="15985" y="23948"/>
                                </a:lnTo>
                                <a:lnTo>
                                  <a:pt x="7368" y="9795"/>
                                </a:lnTo>
                                <a:lnTo>
                                  <a:pt x="3621" y="4622"/>
                                </a:lnTo>
                                <a:lnTo>
                                  <a:pt x="999" y="122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9" name="Shape 5064"/>
                        <wps:cNvSpPr>
                          <a:spLocks noChangeArrowheads="1"/>
                        </wps:cNvSpPr>
                        <wps:spPr bwMode="auto">
                          <a:xfrm>
                            <a:off x="29670" y="15703"/>
                            <a:ext cx="1873" cy="959"/>
                          </a:xfrm>
                          <a:custGeom>
                            <a:avLst/>
                            <a:gdLst>
                              <a:gd name="T0" fmla="*/ 1873 w 187323"/>
                              <a:gd name="T1" fmla="*/ 487 h 95967"/>
                              <a:gd name="T2" fmla="*/ 0 w 187323"/>
                              <a:gd name="T3" fmla="*/ 959 h 95967"/>
                              <a:gd name="T4" fmla="*/ 234 w 187323"/>
                              <a:gd name="T5" fmla="*/ 487 h 95967"/>
                              <a:gd name="T6" fmla="*/ 0 w 187323"/>
                              <a:gd name="T7" fmla="*/ 0 h 95967"/>
                              <a:gd name="T8" fmla="*/ 1873 w 187323"/>
                              <a:gd name="T9" fmla="*/ 487 h 95967"/>
                              <a:gd name="T10" fmla="*/ 1873 w 187323"/>
                              <a:gd name="T11" fmla="*/ 487 h 959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5967">
                                <a:moveTo>
                                  <a:pt x="187323" y="48735"/>
                                </a:moveTo>
                                <a:cubicBezTo>
                                  <a:pt x="187323" y="48735"/>
                                  <a:pt x="0" y="95967"/>
                                  <a:pt x="0" y="95967"/>
                                </a:cubicBezTo>
                                <a:cubicBezTo>
                                  <a:pt x="0" y="95967"/>
                                  <a:pt x="23353" y="69414"/>
                                  <a:pt x="23353" y="48735"/>
                                </a:cubicBezTo>
                                <a:cubicBezTo>
                                  <a:pt x="23353" y="27405"/>
                                  <a:pt x="0" y="0"/>
                                  <a:pt x="0" y="0"/>
                                </a:cubicBezTo>
                                <a:cubicBezTo>
                                  <a:pt x="0" y="0"/>
                                  <a:pt x="187323" y="48735"/>
                                  <a:pt x="187323" y="48735"/>
                                </a:cubicBezTo>
                                <a:cubicBezTo>
                                  <a:pt x="187323" y="48735"/>
                                  <a:pt x="187323" y="48735"/>
                                  <a:pt x="187323" y="48735"/>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0" name="Shape 5065"/>
                        <wps:cNvSpPr>
                          <a:spLocks noChangeArrowheads="1"/>
                        </wps:cNvSpPr>
                        <wps:spPr bwMode="auto">
                          <a:xfrm>
                            <a:off x="35892" y="13057"/>
                            <a:ext cx="413" cy="900"/>
                          </a:xfrm>
                          <a:custGeom>
                            <a:avLst/>
                            <a:gdLst>
                              <a:gd name="T0" fmla="*/ 413 w 41398"/>
                              <a:gd name="T1" fmla="*/ 0 h 90052"/>
                              <a:gd name="T2" fmla="*/ 413 w 41398"/>
                              <a:gd name="T3" fmla="*/ 100 h 90052"/>
                              <a:gd name="T4" fmla="*/ 206 w 41398"/>
                              <a:gd name="T5" fmla="*/ 183 h 90052"/>
                              <a:gd name="T6" fmla="*/ 117 w 41398"/>
                              <a:gd name="T7" fmla="*/ 463 h 90052"/>
                              <a:gd name="T8" fmla="*/ 202 w 41398"/>
                              <a:gd name="T9" fmla="*/ 711 h 90052"/>
                              <a:gd name="T10" fmla="*/ 412 w 41398"/>
                              <a:gd name="T11" fmla="*/ 802 h 90052"/>
                              <a:gd name="T12" fmla="*/ 413 w 41398"/>
                              <a:gd name="T13" fmla="*/ 801 h 90052"/>
                              <a:gd name="T14" fmla="*/ 413 w 41398"/>
                              <a:gd name="T15" fmla="*/ 900 h 90052"/>
                              <a:gd name="T16" fmla="*/ 196 w 41398"/>
                              <a:gd name="T17" fmla="*/ 841 h 90052"/>
                              <a:gd name="T18" fmla="*/ 49 w 41398"/>
                              <a:gd name="T19" fmla="*/ 679 h 90052"/>
                              <a:gd name="T20" fmla="*/ 0 w 41398"/>
                              <a:gd name="T21" fmla="*/ 462 h 90052"/>
                              <a:gd name="T22" fmla="*/ 116 w 41398"/>
                              <a:gd name="T23" fmla="*/ 122 h 90052"/>
                              <a:gd name="T24" fmla="*/ 247 w 41398"/>
                              <a:gd name="T25" fmla="*/ 31 h 90052"/>
                              <a:gd name="T26" fmla="*/ 413 w 41398"/>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2">
                                <a:moveTo>
                                  <a:pt x="41398" y="0"/>
                                </a:moveTo>
                                <a:lnTo>
                                  <a:pt x="41398" y="9983"/>
                                </a:lnTo>
                                <a:lnTo>
                                  <a:pt x="20605" y="18313"/>
                                </a:lnTo>
                                <a:cubicBezTo>
                                  <a:pt x="14736" y="23912"/>
                                  <a:pt x="11739" y="33268"/>
                                  <a:pt x="11739" y="46369"/>
                                </a:cubicBezTo>
                                <a:cubicBezTo>
                                  <a:pt x="11739" y="56853"/>
                                  <a:pt x="14611" y="65119"/>
                                  <a:pt x="20231" y="71156"/>
                                </a:cubicBezTo>
                                <a:cubicBezTo>
                                  <a:pt x="25850" y="77193"/>
                                  <a:pt x="32969" y="80212"/>
                                  <a:pt x="41335" y="80212"/>
                                </a:cubicBezTo>
                                <a:lnTo>
                                  <a:pt x="41398" y="80185"/>
                                </a:lnTo>
                                <a:lnTo>
                                  <a:pt x="41398" y="90052"/>
                                </a:lnTo>
                                <a:lnTo>
                                  <a:pt x="19607" y="84132"/>
                                </a:lnTo>
                                <a:cubicBezTo>
                                  <a:pt x="13112" y="80174"/>
                                  <a:pt x="8242" y="74763"/>
                                  <a:pt x="4869" y="67912"/>
                                </a:cubicBezTo>
                                <a:cubicBezTo>
                                  <a:pt x="1623" y="61073"/>
                                  <a:pt x="0" y="53822"/>
                                  <a:pt x="0" y="46181"/>
                                </a:cubicBezTo>
                                <a:cubicBezTo>
                                  <a:pt x="0" y="31740"/>
                                  <a:pt x="3871" y="20430"/>
                                  <a:pt x="11613" y="12251"/>
                                </a:cubicBezTo>
                                <a:cubicBezTo>
                                  <a:pt x="15422" y="8168"/>
                                  <a:pt x="19824" y="5102"/>
                                  <a:pt x="24804" y="3058"/>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1" name="Shape 5066"/>
                        <wps:cNvSpPr>
                          <a:spLocks noChangeArrowheads="1"/>
                        </wps:cNvSpPr>
                        <wps:spPr bwMode="auto">
                          <a:xfrm>
                            <a:off x="36306" y="13057"/>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2"/>
                                </a:cubicBezTo>
                                <a:cubicBezTo>
                                  <a:pt x="28161" y="9607"/>
                                  <a:pt x="33156" y="14955"/>
                                  <a:pt x="36527" y="21819"/>
                                </a:cubicBezTo>
                                <a:cubicBezTo>
                                  <a:pt x="39900" y="28695"/>
                                  <a:pt x="41523" y="36486"/>
                                  <a:pt x="41523" y="45191"/>
                                </a:cubicBezTo>
                                <a:cubicBezTo>
                                  <a:pt x="41523" y="54021"/>
                                  <a:pt x="39774" y="61911"/>
                                  <a:pt x="36278" y="68875"/>
                                </a:cubicBezTo>
                                <a:cubicBezTo>
                                  <a:pt x="32656"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2" name="Shape 5067"/>
                        <wps:cNvSpPr>
                          <a:spLocks noChangeArrowheads="1"/>
                        </wps:cNvSpPr>
                        <wps:spPr bwMode="auto">
                          <a:xfrm>
                            <a:off x="36095" y="14212"/>
                            <a:ext cx="0" cy="3140"/>
                          </a:xfrm>
                          <a:custGeom>
                            <a:avLst/>
                            <a:gdLst>
                              <a:gd name="T0" fmla="*/ 3140 h 314091"/>
                              <a:gd name="T1" fmla="*/ 0 h 314091"/>
                              <a:gd name="T2" fmla="*/ 0 60000 65536"/>
                              <a:gd name="T3" fmla="*/ 0 60000 65536"/>
                            </a:gdLst>
                            <a:ahLst/>
                            <a:cxnLst>
                              <a:cxn ang="T2">
                                <a:pos x="0" y="T0"/>
                              </a:cxn>
                              <a:cxn ang="T3">
                                <a:pos x="0" y="T1"/>
                              </a:cxn>
                            </a:cxnLst>
                            <a:rect l="0" t="0" r="r" b="b"/>
                            <a:pathLst>
                              <a:path h="314091">
                                <a:moveTo>
                                  <a:pt x="0" y="314091"/>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3" name="Shape 5068"/>
                        <wps:cNvSpPr>
                          <a:spLocks noChangeArrowheads="1"/>
                        </wps:cNvSpPr>
                        <wps:spPr bwMode="auto">
                          <a:xfrm>
                            <a:off x="36545" y="14212"/>
                            <a:ext cx="0" cy="3071"/>
                          </a:xfrm>
                          <a:custGeom>
                            <a:avLst/>
                            <a:gdLst>
                              <a:gd name="T0" fmla="*/ 3071 h 307114"/>
                              <a:gd name="T1" fmla="*/ 0 h 307114"/>
                              <a:gd name="T2" fmla="*/ 0 60000 65536"/>
                              <a:gd name="T3" fmla="*/ 0 60000 65536"/>
                            </a:gdLst>
                            <a:ahLst/>
                            <a:cxnLst>
                              <a:cxn ang="T2">
                                <a:pos x="0" y="T0"/>
                              </a:cxn>
                              <a:cxn ang="T3">
                                <a:pos x="0" y="T1"/>
                              </a:cxn>
                            </a:cxnLst>
                            <a:rect l="0" t="0" r="r" b="b"/>
                            <a:pathLst>
                              <a:path h="307114">
                                <a:moveTo>
                                  <a:pt x="0" y="307114"/>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4" name="Shape 5069"/>
                        <wps:cNvSpPr>
                          <a:spLocks noChangeArrowheads="1"/>
                        </wps:cNvSpPr>
                        <wps:spPr bwMode="auto">
                          <a:xfrm>
                            <a:off x="32721" y="18709"/>
                            <a:ext cx="345" cy="870"/>
                          </a:xfrm>
                          <a:custGeom>
                            <a:avLst/>
                            <a:gdLst>
                              <a:gd name="T0" fmla="*/ 0 w 34530"/>
                              <a:gd name="T1" fmla="*/ 0 h 87037"/>
                              <a:gd name="T2" fmla="*/ 345 w 34530"/>
                              <a:gd name="T3" fmla="*/ 0 h 87037"/>
                              <a:gd name="T4" fmla="*/ 345 w 34530"/>
                              <a:gd name="T5" fmla="*/ 96 h 87037"/>
                              <a:gd name="T6" fmla="*/ 115 w 34530"/>
                              <a:gd name="T7" fmla="*/ 96 h 87037"/>
                              <a:gd name="T8" fmla="*/ 115 w 34530"/>
                              <a:gd name="T9" fmla="*/ 384 h 87037"/>
                              <a:gd name="T10" fmla="*/ 345 w 34530"/>
                              <a:gd name="T11" fmla="*/ 384 h 87037"/>
                              <a:gd name="T12" fmla="*/ 345 w 34530"/>
                              <a:gd name="T13" fmla="*/ 502 h 87037"/>
                              <a:gd name="T14" fmla="*/ 312 w 34530"/>
                              <a:gd name="T15" fmla="*/ 488 h 87037"/>
                              <a:gd name="T16" fmla="*/ 248 w 34530"/>
                              <a:gd name="T17" fmla="*/ 484 h 87037"/>
                              <a:gd name="T18" fmla="*/ 115 w 34530"/>
                              <a:gd name="T19" fmla="*/ 484 h 87037"/>
                              <a:gd name="T20" fmla="*/ 115 w 34530"/>
                              <a:gd name="T21" fmla="*/ 870 h 87037"/>
                              <a:gd name="T22" fmla="*/ 0 w 34530"/>
                              <a:gd name="T23" fmla="*/ 870 h 87037"/>
                              <a:gd name="T24" fmla="*/ 0 w 3453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37">
                                <a:moveTo>
                                  <a:pt x="0" y="0"/>
                                </a:moveTo>
                                <a:lnTo>
                                  <a:pt x="34530" y="0"/>
                                </a:lnTo>
                                <a:lnTo>
                                  <a:pt x="34530" y="9607"/>
                                </a:lnTo>
                                <a:lnTo>
                                  <a:pt x="11489" y="9607"/>
                                </a:lnTo>
                                <a:lnTo>
                                  <a:pt x="11489" y="38414"/>
                                </a:lnTo>
                                <a:lnTo>
                                  <a:pt x="34530" y="38414"/>
                                </a:lnTo>
                                <a:lnTo>
                                  <a:pt x="34530" y="50259"/>
                                </a:lnTo>
                                <a:lnTo>
                                  <a:pt x="31221" y="48797"/>
                                </a:lnTo>
                                <a:cubicBezTo>
                                  <a:pt x="29847" y="48522"/>
                                  <a:pt x="27724" y="48384"/>
                                  <a:pt x="24852" y="48384"/>
                                </a:cubicBezTo>
                                <a:lnTo>
                                  <a:pt x="11489" y="48384"/>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5" name="Shape 5070"/>
                        <wps:cNvSpPr>
                          <a:spLocks noChangeArrowheads="1"/>
                        </wps:cNvSpPr>
                        <wps:spPr bwMode="auto">
                          <a:xfrm>
                            <a:off x="33066" y="18709"/>
                            <a:ext cx="418" cy="870"/>
                          </a:xfrm>
                          <a:custGeom>
                            <a:avLst/>
                            <a:gdLst>
                              <a:gd name="T0" fmla="*/ 0 w 41899"/>
                              <a:gd name="T1" fmla="*/ 0 h 87037"/>
                              <a:gd name="T2" fmla="*/ 39 w 41899"/>
                              <a:gd name="T3" fmla="*/ 0 h 87037"/>
                              <a:gd name="T4" fmla="*/ 215 w 41899"/>
                              <a:gd name="T5" fmla="*/ 23 h 87037"/>
                              <a:gd name="T6" fmla="*/ 312 w 41899"/>
                              <a:gd name="T7" fmla="*/ 106 h 87037"/>
                              <a:gd name="T8" fmla="*/ 348 w 41899"/>
                              <a:gd name="T9" fmla="*/ 237 h 87037"/>
                              <a:gd name="T10" fmla="*/ 288 w 41899"/>
                              <a:gd name="T11" fmla="*/ 393 h 87037"/>
                              <a:gd name="T12" fmla="*/ 104 w 41899"/>
                              <a:gd name="T13" fmla="*/ 474 h 87037"/>
                              <a:gd name="T14" fmla="*/ 173 w 41899"/>
                              <a:gd name="T15" fmla="*/ 517 h 87037"/>
                              <a:gd name="T16" fmla="*/ 268 w 41899"/>
                              <a:gd name="T17" fmla="*/ 633 h 87037"/>
                              <a:gd name="T18" fmla="*/ 418 w 41899"/>
                              <a:gd name="T19" fmla="*/ 870 h 87037"/>
                              <a:gd name="T20" fmla="*/ 275 w 41899"/>
                              <a:gd name="T21" fmla="*/ 870 h 87037"/>
                              <a:gd name="T22" fmla="*/ 160 w 41899"/>
                              <a:gd name="T23" fmla="*/ 689 h 87037"/>
                              <a:gd name="T24" fmla="*/ 77 w 41899"/>
                              <a:gd name="T25" fmla="*/ 569 h 87037"/>
                              <a:gd name="T26" fmla="*/ 19 w 41899"/>
                              <a:gd name="T27" fmla="*/ 511 h 87037"/>
                              <a:gd name="T28" fmla="*/ 0 w 41899"/>
                              <a:gd name="T29" fmla="*/ 502 h 87037"/>
                              <a:gd name="T30" fmla="*/ 0 w 41899"/>
                              <a:gd name="T31" fmla="*/ 384 h 87037"/>
                              <a:gd name="T32" fmla="*/ 17 w 41899"/>
                              <a:gd name="T33" fmla="*/ 384 h 87037"/>
                              <a:gd name="T34" fmla="*/ 139 w 41899"/>
                              <a:gd name="T35" fmla="*/ 368 h 87037"/>
                              <a:gd name="T36" fmla="*/ 206 w 41899"/>
                              <a:gd name="T37" fmla="*/ 315 h 87037"/>
                              <a:gd name="T38" fmla="*/ 230 w 41899"/>
                              <a:gd name="T39" fmla="*/ 237 h 87037"/>
                              <a:gd name="T40" fmla="*/ 185 w 41899"/>
                              <a:gd name="T41" fmla="*/ 136 h 87037"/>
                              <a:gd name="T42" fmla="*/ 44 w 41899"/>
                              <a:gd name="T43" fmla="*/ 96 h 87037"/>
                              <a:gd name="T44" fmla="*/ 0 w 41899"/>
                              <a:gd name="T45" fmla="*/ 96 h 87037"/>
                              <a:gd name="T46" fmla="*/ 0 w 41899"/>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899" h="87037">
                                <a:moveTo>
                                  <a:pt x="0" y="0"/>
                                </a:moveTo>
                                <a:lnTo>
                                  <a:pt x="3934" y="0"/>
                                </a:lnTo>
                                <a:cubicBezTo>
                                  <a:pt x="11676" y="0"/>
                                  <a:pt x="17546" y="776"/>
                                  <a:pt x="21542" y="2342"/>
                                </a:cubicBezTo>
                                <a:cubicBezTo>
                                  <a:pt x="25663" y="3908"/>
                                  <a:pt x="28785" y="6663"/>
                                  <a:pt x="31283" y="10621"/>
                                </a:cubicBezTo>
                                <a:cubicBezTo>
                                  <a:pt x="33656" y="14579"/>
                                  <a:pt x="34904" y="18950"/>
                                  <a:pt x="34904" y="23747"/>
                                </a:cubicBezTo>
                                <a:cubicBezTo>
                                  <a:pt x="34904" y="29922"/>
                                  <a:pt x="32907" y="35120"/>
                                  <a:pt x="28910" y="39366"/>
                                </a:cubicBezTo>
                                <a:cubicBezTo>
                                  <a:pt x="24914" y="43600"/>
                                  <a:pt x="18670" y="46293"/>
                                  <a:pt x="10428" y="47432"/>
                                </a:cubicBezTo>
                                <a:cubicBezTo>
                                  <a:pt x="13425" y="48898"/>
                                  <a:pt x="15798" y="50351"/>
                                  <a:pt x="17296" y="51766"/>
                                </a:cubicBezTo>
                                <a:cubicBezTo>
                                  <a:pt x="20668" y="54860"/>
                                  <a:pt x="23915" y="58717"/>
                                  <a:pt x="26912" y="63352"/>
                                </a:cubicBezTo>
                                <a:lnTo>
                                  <a:pt x="41899" y="87037"/>
                                </a:lnTo>
                                <a:lnTo>
                                  <a:pt x="27537" y="87037"/>
                                </a:lnTo>
                                <a:lnTo>
                                  <a:pt x="16047" y="68925"/>
                                </a:lnTo>
                                <a:cubicBezTo>
                                  <a:pt x="12676" y="63702"/>
                                  <a:pt x="9928" y="59707"/>
                                  <a:pt x="7681" y="56939"/>
                                </a:cubicBezTo>
                                <a:cubicBezTo>
                                  <a:pt x="5557" y="54171"/>
                                  <a:pt x="3559" y="52229"/>
                                  <a:pt x="1936" y="51115"/>
                                </a:cubicBezTo>
                                <a:lnTo>
                                  <a:pt x="0" y="50259"/>
                                </a:lnTo>
                                <a:lnTo>
                                  <a:pt x="0" y="38414"/>
                                </a:lnTo>
                                <a:lnTo>
                                  <a:pt x="1686" y="38414"/>
                                </a:lnTo>
                                <a:cubicBezTo>
                                  <a:pt x="6931" y="38414"/>
                                  <a:pt x="10928" y="37863"/>
                                  <a:pt x="13924" y="36773"/>
                                </a:cubicBezTo>
                                <a:cubicBezTo>
                                  <a:pt x="16922" y="35684"/>
                                  <a:pt x="19170" y="33943"/>
                                  <a:pt x="20668" y="31550"/>
                                </a:cubicBezTo>
                                <a:cubicBezTo>
                                  <a:pt x="22292" y="29158"/>
                                  <a:pt x="23041" y="26553"/>
                                  <a:pt x="23041" y="23747"/>
                                </a:cubicBezTo>
                                <a:cubicBezTo>
                                  <a:pt x="23041" y="19627"/>
                                  <a:pt x="21542" y="16245"/>
                                  <a:pt x="18545" y="13589"/>
                                </a:cubicBezTo>
                                <a:cubicBezTo>
                                  <a:pt x="15548" y="10934"/>
                                  <a:pt x="10802" y="9607"/>
                                  <a:pt x="4433" y="9607"/>
                                </a:cubicBezTo>
                                <a:lnTo>
                                  <a:pt x="0" y="960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6" name="Shape 5071"/>
                        <wps:cNvSpPr>
                          <a:spLocks noChangeArrowheads="1"/>
                        </wps:cNvSpPr>
                        <wps:spPr bwMode="auto">
                          <a:xfrm>
                            <a:off x="33658" y="17223"/>
                            <a:ext cx="2662" cy="1541"/>
                          </a:xfrm>
                          <a:custGeom>
                            <a:avLst/>
                            <a:gdLst>
                              <a:gd name="T0" fmla="*/ 2662 w 266248"/>
                              <a:gd name="T1" fmla="*/ 0 h 154171"/>
                              <a:gd name="T2" fmla="*/ 0 w 266248"/>
                              <a:gd name="T3" fmla="*/ 1541 h 154171"/>
                              <a:gd name="T4" fmla="*/ 0 60000 65536"/>
                              <a:gd name="T5" fmla="*/ 0 60000 65536"/>
                            </a:gdLst>
                            <a:ahLst/>
                            <a:cxnLst>
                              <a:cxn ang="T4">
                                <a:pos x="T0" y="T1"/>
                              </a:cxn>
                              <a:cxn ang="T5">
                                <a:pos x="T2" y="T3"/>
                              </a:cxn>
                            </a:cxnLst>
                            <a:rect l="0" t="0" r="r" b="b"/>
                            <a:pathLst>
                              <a:path w="266248" h="154171">
                                <a:moveTo>
                                  <a:pt x="266248" y="0"/>
                                </a:moveTo>
                                <a:lnTo>
                                  <a:pt x="0" y="15417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7" name="Shape 5072"/>
                        <wps:cNvSpPr>
                          <a:spLocks noChangeArrowheads="1"/>
                        </wps:cNvSpPr>
                        <wps:spPr bwMode="auto">
                          <a:xfrm>
                            <a:off x="39586" y="17802"/>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60 h 87049"/>
                              <a:gd name="T18" fmla="*/ 115 w 68061"/>
                              <a:gd name="T19" fmla="*/ 460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747"/>
                                </a:lnTo>
                                <a:lnTo>
                                  <a:pt x="56572" y="35747"/>
                                </a:lnTo>
                                <a:lnTo>
                                  <a:pt x="56572" y="0"/>
                                </a:lnTo>
                                <a:lnTo>
                                  <a:pt x="68061" y="0"/>
                                </a:lnTo>
                                <a:lnTo>
                                  <a:pt x="68061" y="87049"/>
                                </a:lnTo>
                                <a:lnTo>
                                  <a:pt x="56572" y="87049"/>
                                </a:lnTo>
                                <a:lnTo>
                                  <a:pt x="56572" y="46017"/>
                                </a:lnTo>
                                <a:lnTo>
                                  <a:pt x="11489" y="4601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8" name="Shape 5073"/>
                        <wps:cNvSpPr>
                          <a:spLocks noChangeArrowheads="1"/>
                        </wps:cNvSpPr>
                        <wps:spPr bwMode="auto">
                          <a:xfrm>
                            <a:off x="36320" y="17223"/>
                            <a:ext cx="2944" cy="791"/>
                          </a:xfrm>
                          <a:custGeom>
                            <a:avLst/>
                            <a:gdLst>
                              <a:gd name="T0" fmla="*/ 0 w 294472"/>
                              <a:gd name="T1" fmla="*/ 0 h 79133"/>
                              <a:gd name="T2" fmla="*/ 2944 w 294472"/>
                              <a:gd name="T3" fmla="*/ 791 h 79133"/>
                              <a:gd name="T4" fmla="*/ 0 60000 65536"/>
                              <a:gd name="T5" fmla="*/ 0 60000 65536"/>
                            </a:gdLst>
                            <a:ahLst/>
                            <a:cxnLst>
                              <a:cxn ang="T4">
                                <a:pos x="T0" y="T1"/>
                              </a:cxn>
                              <a:cxn ang="T5">
                                <a:pos x="T2" y="T3"/>
                              </a:cxn>
                            </a:cxnLst>
                            <a:rect l="0" t="0" r="r" b="b"/>
                            <a:pathLst>
                              <a:path w="294472" h="79133">
                                <a:moveTo>
                                  <a:pt x="0" y="0"/>
                                </a:moveTo>
                                <a:lnTo>
                                  <a:pt x="294472" y="79133"/>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9" name="Shape 5074"/>
                        <wps:cNvSpPr>
                          <a:spLocks noChangeArrowheads="1"/>
                        </wps:cNvSpPr>
                        <wps:spPr bwMode="auto">
                          <a:xfrm>
                            <a:off x="47903" y="16492"/>
                            <a:ext cx="340" cy="644"/>
                          </a:xfrm>
                          <a:custGeom>
                            <a:avLst/>
                            <a:gdLst>
                              <a:gd name="T0" fmla="*/ 232 w 34093"/>
                              <a:gd name="T1" fmla="*/ 0 h 64479"/>
                              <a:gd name="T2" fmla="*/ 340 w 34093"/>
                              <a:gd name="T3" fmla="*/ 34 h 64479"/>
                              <a:gd name="T4" fmla="*/ 304 w 34093"/>
                              <a:gd name="T5" fmla="*/ 133 h 64479"/>
                              <a:gd name="T6" fmla="*/ 225 w 34093"/>
                              <a:gd name="T7" fmla="*/ 110 h 64479"/>
                              <a:gd name="T8" fmla="*/ 163 w 34093"/>
                              <a:gd name="T9" fmla="*/ 131 h 64479"/>
                              <a:gd name="T10" fmla="*/ 123 w 34093"/>
                              <a:gd name="T11" fmla="*/ 190 h 64479"/>
                              <a:gd name="T12" fmla="*/ 106 w 34093"/>
                              <a:gd name="T13" fmla="*/ 314 h 64479"/>
                              <a:gd name="T14" fmla="*/ 106 w 34093"/>
                              <a:gd name="T15" fmla="*/ 644 h 64479"/>
                              <a:gd name="T16" fmla="*/ 0 w 34093"/>
                              <a:gd name="T17" fmla="*/ 644 h 64479"/>
                              <a:gd name="T18" fmla="*/ 0 w 34093"/>
                              <a:gd name="T19" fmla="*/ 14 h 64479"/>
                              <a:gd name="T20" fmla="*/ 96 w 34093"/>
                              <a:gd name="T21" fmla="*/ 14 h 64479"/>
                              <a:gd name="T22" fmla="*/ 96 w 34093"/>
                              <a:gd name="T23" fmla="*/ 110 h 64479"/>
                              <a:gd name="T24" fmla="*/ 163 w 34093"/>
                              <a:gd name="T25" fmla="*/ 21 h 64479"/>
                              <a:gd name="T26" fmla="*/ 232 w 34093"/>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093" h="64479">
                                <a:moveTo>
                                  <a:pt x="23229" y="0"/>
                                </a:moveTo>
                                <a:cubicBezTo>
                                  <a:pt x="26726" y="0"/>
                                  <a:pt x="30472" y="1152"/>
                                  <a:pt x="34093" y="3444"/>
                                </a:cubicBezTo>
                                <a:lnTo>
                                  <a:pt x="30472" y="13364"/>
                                </a:lnTo>
                                <a:cubicBezTo>
                                  <a:pt x="27849" y="11811"/>
                                  <a:pt x="25227" y="11047"/>
                                  <a:pt x="22604" y="11047"/>
                                </a:cubicBezTo>
                                <a:cubicBezTo>
                                  <a:pt x="20356" y="11047"/>
                                  <a:pt x="18233" y="11749"/>
                                  <a:pt x="16360" y="13152"/>
                                </a:cubicBezTo>
                                <a:cubicBezTo>
                                  <a:pt x="14487" y="14554"/>
                                  <a:pt x="13238" y="16508"/>
                                  <a:pt x="12364" y="19001"/>
                                </a:cubicBezTo>
                                <a:cubicBezTo>
                                  <a:pt x="11240" y="22796"/>
                                  <a:pt x="10616" y="26954"/>
                                  <a:pt x="10616" y="31463"/>
                                </a:cubicBezTo>
                                <a:lnTo>
                                  <a:pt x="10616" y="64479"/>
                                </a:lnTo>
                                <a:lnTo>
                                  <a:pt x="0" y="64479"/>
                                </a:lnTo>
                                <a:lnTo>
                                  <a:pt x="0" y="1428"/>
                                </a:lnTo>
                                <a:lnTo>
                                  <a:pt x="9616" y="1428"/>
                                </a:lnTo>
                                <a:lnTo>
                                  <a:pt x="9616" y="10985"/>
                                </a:lnTo>
                                <a:cubicBezTo>
                                  <a:pt x="11989" y="6513"/>
                                  <a:pt x="14237" y="3557"/>
                                  <a:pt x="16360" y="2142"/>
                                </a:cubicBezTo>
                                <a:cubicBezTo>
                                  <a:pt x="18358" y="714"/>
                                  <a:pt x="20731" y="0"/>
                                  <a:pt x="2322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0" name="Shape 5075"/>
                        <wps:cNvSpPr>
                          <a:spLocks noChangeArrowheads="1"/>
                        </wps:cNvSpPr>
                        <wps:spPr bwMode="auto">
                          <a:xfrm>
                            <a:off x="46983" y="16251"/>
                            <a:ext cx="766" cy="900"/>
                          </a:xfrm>
                          <a:custGeom>
                            <a:avLst/>
                            <a:gdLst>
                              <a:gd name="T0" fmla="*/ 409 w 76678"/>
                              <a:gd name="T1" fmla="*/ 0 h 90017"/>
                              <a:gd name="T2" fmla="*/ 629 w 76678"/>
                              <a:gd name="T3" fmla="*/ 66 h 90017"/>
                              <a:gd name="T4" fmla="*/ 752 w 76678"/>
                              <a:gd name="T5" fmla="*/ 253 h 90017"/>
                              <a:gd name="T6" fmla="*/ 639 w 76678"/>
                              <a:gd name="T7" fmla="*/ 280 h 90017"/>
                              <a:gd name="T8" fmla="*/ 551 w 76678"/>
                              <a:gd name="T9" fmla="*/ 142 h 90017"/>
                              <a:gd name="T10" fmla="*/ 407 w 76678"/>
                              <a:gd name="T11" fmla="*/ 99 h 90017"/>
                              <a:gd name="T12" fmla="*/ 240 w 76678"/>
                              <a:gd name="T13" fmla="*/ 147 h 90017"/>
                              <a:gd name="T14" fmla="*/ 146 w 76678"/>
                              <a:gd name="T15" fmla="*/ 276 h 90017"/>
                              <a:gd name="T16" fmla="*/ 119 w 76678"/>
                              <a:gd name="T17" fmla="*/ 443 h 90017"/>
                              <a:gd name="T18" fmla="*/ 151 w 76678"/>
                              <a:gd name="T19" fmla="*/ 637 h 90017"/>
                              <a:gd name="T20" fmla="*/ 251 w 76678"/>
                              <a:gd name="T21" fmla="*/ 760 h 90017"/>
                              <a:gd name="T22" fmla="*/ 398 w 76678"/>
                              <a:gd name="T23" fmla="*/ 801 h 90017"/>
                              <a:gd name="T24" fmla="*/ 561 w 76678"/>
                              <a:gd name="T25" fmla="*/ 746 h 90017"/>
                              <a:gd name="T26" fmla="*/ 651 w 76678"/>
                              <a:gd name="T27" fmla="*/ 580 h 90017"/>
                              <a:gd name="T28" fmla="*/ 766 w 76678"/>
                              <a:gd name="T29" fmla="*/ 609 h 90017"/>
                              <a:gd name="T30" fmla="*/ 636 w 76678"/>
                              <a:gd name="T31" fmla="*/ 825 h 90017"/>
                              <a:gd name="T32" fmla="*/ 408 w 76678"/>
                              <a:gd name="T33" fmla="*/ 900 h 90017"/>
                              <a:gd name="T34" fmla="*/ 180 w 76678"/>
                              <a:gd name="T35" fmla="*/ 843 h 90017"/>
                              <a:gd name="T36" fmla="*/ 46 w 76678"/>
                              <a:gd name="T37" fmla="*/ 677 h 90017"/>
                              <a:gd name="T38" fmla="*/ 0 w 76678"/>
                              <a:gd name="T39" fmla="*/ 443 h 90017"/>
                              <a:gd name="T40" fmla="*/ 52 w 76678"/>
                              <a:gd name="T41" fmla="*/ 206 h 90017"/>
                              <a:gd name="T42" fmla="*/ 200 w 76678"/>
                              <a:gd name="T43" fmla="*/ 53 h 90017"/>
                              <a:gd name="T44" fmla="*/ 409 w 76678"/>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90017">
                                <a:moveTo>
                                  <a:pt x="40962" y="0"/>
                                </a:moveTo>
                                <a:cubicBezTo>
                                  <a:pt x="49703" y="0"/>
                                  <a:pt x="56946" y="2217"/>
                                  <a:pt x="62941" y="6651"/>
                                </a:cubicBezTo>
                                <a:cubicBezTo>
                                  <a:pt x="68811" y="11085"/>
                                  <a:pt x="72931" y="17322"/>
                                  <a:pt x="75304" y="25350"/>
                                </a:cubicBezTo>
                                <a:lnTo>
                                  <a:pt x="63940" y="28031"/>
                                </a:lnTo>
                                <a:cubicBezTo>
                                  <a:pt x="61941" y="21693"/>
                                  <a:pt x="59069" y="17084"/>
                                  <a:pt x="55198" y="14191"/>
                                </a:cubicBezTo>
                                <a:cubicBezTo>
                                  <a:pt x="51326" y="11297"/>
                                  <a:pt x="46582" y="9857"/>
                                  <a:pt x="40712" y="9857"/>
                                </a:cubicBezTo>
                                <a:cubicBezTo>
                                  <a:pt x="34093" y="9857"/>
                                  <a:pt x="28473" y="11460"/>
                                  <a:pt x="23978" y="14667"/>
                                </a:cubicBezTo>
                                <a:cubicBezTo>
                                  <a:pt x="19482" y="17873"/>
                                  <a:pt x="16359" y="22182"/>
                                  <a:pt x="14612" y="27580"/>
                                </a:cubicBezTo>
                                <a:cubicBezTo>
                                  <a:pt x="12738" y="32978"/>
                                  <a:pt x="11864" y="38552"/>
                                  <a:pt x="11864" y="44288"/>
                                </a:cubicBezTo>
                                <a:cubicBezTo>
                                  <a:pt x="11864" y="51691"/>
                                  <a:pt x="12863" y="58154"/>
                                  <a:pt x="15111" y="63677"/>
                                </a:cubicBezTo>
                                <a:cubicBezTo>
                                  <a:pt x="17234" y="69201"/>
                                  <a:pt x="20606" y="73334"/>
                                  <a:pt x="25102" y="76064"/>
                                </a:cubicBezTo>
                                <a:cubicBezTo>
                                  <a:pt x="29597" y="78795"/>
                                  <a:pt x="34592" y="80160"/>
                                  <a:pt x="39838" y="80160"/>
                                </a:cubicBezTo>
                                <a:cubicBezTo>
                                  <a:pt x="46331" y="80160"/>
                                  <a:pt x="51701" y="78294"/>
                                  <a:pt x="56197" y="74574"/>
                                </a:cubicBezTo>
                                <a:cubicBezTo>
                                  <a:pt x="60692" y="70854"/>
                                  <a:pt x="63690" y="65331"/>
                                  <a:pt x="65188" y="58016"/>
                                </a:cubicBezTo>
                                <a:lnTo>
                                  <a:pt x="76678" y="60921"/>
                                </a:lnTo>
                                <a:cubicBezTo>
                                  <a:pt x="74305" y="70378"/>
                                  <a:pt x="69934" y="77593"/>
                                  <a:pt x="63690" y="82565"/>
                                </a:cubicBezTo>
                                <a:cubicBezTo>
                                  <a:pt x="57446" y="87525"/>
                                  <a:pt x="49828" y="90017"/>
                                  <a:pt x="40836" y="90017"/>
                                </a:cubicBezTo>
                                <a:cubicBezTo>
                                  <a:pt x="31470" y="90017"/>
                                  <a:pt x="23853" y="88101"/>
                                  <a:pt x="17983" y="84281"/>
                                </a:cubicBezTo>
                                <a:cubicBezTo>
                                  <a:pt x="12114" y="80461"/>
                                  <a:pt x="7618" y="74937"/>
                                  <a:pt x="4621" y="67685"/>
                                </a:cubicBezTo>
                                <a:cubicBezTo>
                                  <a:pt x="1499" y="60446"/>
                                  <a:pt x="0" y="52668"/>
                                  <a:pt x="0" y="44351"/>
                                </a:cubicBezTo>
                                <a:cubicBezTo>
                                  <a:pt x="0" y="35296"/>
                                  <a:pt x="1749" y="27380"/>
                                  <a:pt x="5245" y="20629"/>
                                </a:cubicBezTo>
                                <a:cubicBezTo>
                                  <a:pt x="8617" y="13877"/>
                                  <a:pt x="13612" y="8755"/>
                                  <a:pt x="19982" y="5260"/>
                                </a:cubicBezTo>
                                <a:cubicBezTo>
                                  <a:pt x="26350" y="1753"/>
                                  <a:pt x="33344" y="0"/>
                                  <a:pt x="40962"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1" name="Shape 5076"/>
                        <wps:cNvSpPr>
                          <a:spLocks noChangeArrowheads="1"/>
                        </wps:cNvSpPr>
                        <wps:spPr bwMode="auto">
                          <a:xfrm>
                            <a:off x="46944"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8"/>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12"/>
                                </a:cubicBezTo>
                                <a:cubicBezTo>
                                  <a:pt x="1623" y="61073"/>
                                  <a:pt x="0" y="53821"/>
                                  <a:pt x="0" y="46181"/>
                                </a:cubicBezTo>
                                <a:cubicBezTo>
                                  <a:pt x="0" y="31739"/>
                                  <a:pt x="3871" y="20429"/>
                                  <a:pt x="11614" y="12250"/>
                                </a:cubicBezTo>
                                <a:cubicBezTo>
                                  <a:pt x="15423" y="8167"/>
                                  <a:pt x="19825" y="5102"/>
                                  <a:pt x="24805"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2" name="Shape 5077"/>
                        <wps:cNvSpPr>
                          <a:spLocks noChangeArrowheads="1"/>
                        </wps:cNvSpPr>
                        <wps:spPr bwMode="auto">
                          <a:xfrm>
                            <a:off x="47358" y="12493"/>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6"/>
                                  <a:pt x="33156" y="14955"/>
                                  <a:pt x="36528" y="21818"/>
                                </a:cubicBezTo>
                                <a:cubicBezTo>
                                  <a:pt x="39900" y="28695"/>
                                  <a:pt x="41523" y="36485"/>
                                  <a:pt x="41523" y="45190"/>
                                </a:cubicBezTo>
                                <a:cubicBezTo>
                                  <a:pt x="41523" y="54020"/>
                                  <a:pt x="39775" y="61911"/>
                                  <a:pt x="36278" y="68875"/>
                                </a:cubicBezTo>
                                <a:cubicBezTo>
                                  <a:pt x="32657" y="75852"/>
                                  <a:pt x="27661" y="81125"/>
                                  <a:pt x="21168" y="84707"/>
                                </a:cubicBezTo>
                                <a:cubicBezTo>
                                  <a:pt x="14674" y="88289"/>
                                  <a:pt x="7555" y="90080"/>
                                  <a:pt x="63" y="90080"/>
                                </a:cubicBezTo>
                                <a:lnTo>
                                  <a:pt x="0" y="90063"/>
                                </a:lnTo>
                                <a:lnTo>
                                  <a:pt x="0" y="80196"/>
                                </a:lnTo>
                                <a:lnTo>
                                  <a:pt x="21292" y="71079"/>
                                </a:lnTo>
                                <a:cubicBezTo>
                                  <a:pt x="26912" y="64980"/>
                                  <a:pt x="29659" y="56325"/>
                                  <a:pt x="29659" y="45127"/>
                                </a:cubicBezTo>
                                <a:cubicBezTo>
                                  <a:pt x="29659" y="38038"/>
                                  <a:pt x="28535" y="31864"/>
                                  <a:pt x="26163" y="26578"/>
                                </a:cubicBezTo>
                                <a:cubicBezTo>
                                  <a:pt x="23790" y="21292"/>
                                  <a:pt x="20293" y="17197"/>
                                  <a:pt x="15673" y="14279"/>
                                </a:cubicBezTo>
                                <a:cubicBezTo>
                                  <a:pt x="11052" y="11373"/>
                                  <a:pt x="5932" y="9920"/>
                                  <a:pt x="188" y="9920"/>
                                </a:cubicBezTo>
                                <a:lnTo>
                                  <a:pt x="0" y="9995"/>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3" name="Shape 5078"/>
                        <wps:cNvSpPr>
                          <a:spLocks noChangeArrowheads="1"/>
                        </wps:cNvSpPr>
                        <wps:spPr bwMode="auto">
                          <a:xfrm>
                            <a:off x="4714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4" name="Shape 5079"/>
                        <wps:cNvSpPr>
                          <a:spLocks noChangeArrowheads="1"/>
                        </wps:cNvSpPr>
                        <wps:spPr bwMode="auto">
                          <a:xfrm>
                            <a:off x="4759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5" name="Shape 5080"/>
                        <wps:cNvSpPr>
                          <a:spLocks noChangeArrowheads="1"/>
                        </wps:cNvSpPr>
                        <wps:spPr bwMode="auto">
                          <a:xfrm>
                            <a:off x="43925" y="18615"/>
                            <a:ext cx="680" cy="870"/>
                          </a:xfrm>
                          <a:custGeom>
                            <a:avLst/>
                            <a:gdLst>
                              <a:gd name="T0" fmla="*/ 0 w 68061"/>
                              <a:gd name="T1" fmla="*/ 0 h 87037"/>
                              <a:gd name="T2" fmla="*/ 115 w 68061"/>
                              <a:gd name="T3" fmla="*/ 0 h 87037"/>
                              <a:gd name="T4" fmla="*/ 115 w 68061"/>
                              <a:gd name="T5" fmla="*/ 357 h 87037"/>
                              <a:gd name="T6" fmla="*/ 565 w 68061"/>
                              <a:gd name="T7" fmla="*/ 357 h 87037"/>
                              <a:gd name="T8" fmla="*/ 565 w 68061"/>
                              <a:gd name="T9" fmla="*/ 0 h 87037"/>
                              <a:gd name="T10" fmla="*/ 680 w 68061"/>
                              <a:gd name="T11" fmla="*/ 0 h 87037"/>
                              <a:gd name="T12" fmla="*/ 680 w 68061"/>
                              <a:gd name="T13" fmla="*/ 870 h 87037"/>
                              <a:gd name="T14" fmla="*/ 565 w 68061"/>
                              <a:gd name="T15" fmla="*/ 870 h 87037"/>
                              <a:gd name="T16" fmla="*/ 565 w 68061"/>
                              <a:gd name="T17" fmla="*/ 460 h 87037"/>
                              <a:gd name="T18" fmla="*/ 115 w 68061"/>
                              <a:gd name="T19" fmla="*/ 460 h 87037"/>
                              <a:gd name="T20" fmla="*/ 115 w 68061"/>
                              <a:gd name="T21" fmla="*/ 870 h 87037"/>
                              <a:gd name="T22" fmla="*/ 0 w 68061"/>
                              <a:gd name="T23" fmla="*/ 870 h 87037"/>
                              <a:gd name="T24" fmla="*/ 0 w 68061"/>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37">
                                <a:moveTo>
                                  <a:pt x="0" y="0"/>
                                </a:moveTo>
                                <a:lnTo>
                                  <a:pt x="11489" y="0"/>
                                </a:lnTo>
                                <a:lnTo>
                                  <a:pt x="11489" y="35734"/>
                                </a:lnTo>
                                <a:lnTo>
                                  <a:pt x="56572" y="35734"/>
                                </a:lnTo>
                                <a:lnTo>
                                  <a:pt x="56572" y="0"/>
                                </a:lnTo>
                                <a:lnTo>
                                  <a:pt x="68061" y="0"/>
                                </a:lnTo>
                                <a:lnTo>
                                  <a:pt x="68061" y="87037"/>
                                </a:lnTo>
                                <a:lnTo>
                                  <a:pt x="56572" y="87037"/>
                                </a:lnTo>
                                <a:lnTo>
                                  <a:pt x="56572" y="46004"/>
                                </a:lnTo>
                                <a:lnTo>
                                  <a:pt x="11489" y="46004"/>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6" name="Shape 5081"/>
                        <wps:cNvSpPr>
                          <a:spLocks noChangeArrowheads="1"/>
                        </wps:cNvSpPr>
                        <wps:spPr bwMode="auto">
                          <a:xfrm>
                            <a:off x="44788" y="18599"/>
                            <a:ext cx="415" cy="900"/>
                          </a:xfrm>
                          <a:custGeom>
                            <a:avLst/>
                            <a:gdLst>
                              <a:gd name="T0" fmla="*/ 415 w 41524"/>
                              <a:gd name="T1" fmla="*/ 0 h 90052"/>
                              <a:gd name="T2" fmla="*/ 415 w 41524"/>
                              <a:gd name="T3" fmla="*/ 100 h 90052"/>
                              <a:gd name="T4" fmla="*/ 207 w 41524"/>
                              <a:gd name="T5" fmla="*/ 183 h 90052"/>
                              <a:gd name="T6" fmla="*/ 119 w 41524"/>
                              <a:gd name="T7" fmla="*/ 463 h 90052"/>
                              <a:gd name="T8" fmla="*/ 203 w 41524"/>
                              <a:gd name="T9" fmla="*/ 711 h 90052"/>
                              <a:gd name="T10" fmla="*/ 414 w 41524"/>
                              <a:gd name="T11" fmla="*/ 802 h 90052"/>
                              <a:gd name="T12" fmla="*/ 415 w 41524"/>
                              <a:gd name="T13" fmla="*/ 801 h 90052"/>
                              <a:gd name="T14" fmla="*/ 415 w 41524"/>
                              <a:gd name="T15" fmla="*/ 900 h 90052"/>
                              <a:gd name="T16" fmla="*/ 196 w 41524"/>
                              <a:gd name="T17" fmla="*/ 841 h 90052"/>
                              <a:gd name="T18" fmla="*/ 50 w 41524"/>
                              <a:gd name="T19" fmla="*/ 679 h 90052"/>
                              <a:gd name="T20" fmla="*/ 0 w 41524"/>
                              <a:gd name="T21" fmla="*/ 462 h 90052"/>
                              <a:gd name="T22" fmla="*/ 116 w 41524"/>
                              <a:gd name="T23" fmla="*/ 122 h 90052"/>
                              <a:gd name="T24" fmla="*/ 249 w 41524"/>
                              <a:gd name="T25" fmla="*/ 31 h 90052"/>
                              <a:gd name="T26" fmla="*/ 415 w 41524"/>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524" h="90052">
                                <a:moveTo>
                                  <a:pt x="41524" y="0"/>
                                </a:moveTo>
                                <a:lnTo>
                                  <a:pt x="41524" y="9983"/>
                                </a:lnTo>
                                <a:lnTo>
                                  <a:pt x="20731" y="18313"/>
                                </a:lnTo>
                                <a:cubicBezTo>
                                  <a:pt x="14861" y="23912"/>
                                  <a:pt x="11864" y="33268"/>
                                  <a:pt x="11864" y="46369"/>
                                </a:cubicBezTo>
                                <a:cubicBezTo>
                                  <a:pt x="11864" y="56853"/>
                                  <a:pt x="14736" y="65119"/>
                                  <a:pt x="20356" y="71156"/>
                                </a:cubicBezTo>
                                <a:cubicBezTo>
                                  <a:pt x="25976" y="77193"/>
                                  <a:pt x="32969" y="80212"/>
                                  <a:pt x="41461" y="80212"/>
                                </a:cubicBezTo>
                                <a:lnTo>
                                  <a:pt x="41524" y="80185"/>
                                </a:lnTo>
                                <a:lnTo>
                                  <a:pt x="41524" y="90052"/>
                                </a:lnTo>
                                <a:lnTo>
                                  <a:pt x="19607" y="84132"/>
                                </a:lnTo>
                                <a:cubicBezTo>
                                  <a:pt x="13238" y="80174"/>
                                  <a:pt x="8368" y="74763"/>
                                  <a:pt x="4996" y="67912"/>
                                </a:cubicBezTo>
                                <a:cubicBezTo>
                                  <a:pt x="1749" y="61073"/>
                                  <a:pt x="0" y="53822"/>
                                  <a:pt x="0" y="46181"/>
                                </a:cubicBezTo>
                                <a:cubicBezTo>
                                  <a:pt x="0" y="31740"/>
                                  <a:pt x="3872" y="20430"/>
                                  <a:pt x="11614" y="12251"/>
                                </a:cubicBezTo>
                                <a:cubicBezTo>
                                  <a:pt x="15485" y="8168"/>
                                  <a:pt x="19919" y="5102"/>
                                  <a:pt x="24914" y="3058"/>
                                </a:cubicBezTo>
                                <a:lnTo>
                                  <a:pt x="4152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7" name="Shape 5082"/>
                        <wps:cNvSpPr>
                          <a:spLocks noChangeArrowheads="1"/>
                        </wps:cNvSpPr>
                        <wps:spPr bwMode="auto">
                          <a:xfrm>
                            <a:off x="45204" y="18599"/>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1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055" y="0"/>
                                  <a:pt x="15298" y="1929"/>
                                  <a:pt x="21792" y="5762"/>
                                </a:cubicBezTo>
                                <a:cubicBezTo>
                                  <a:pt x="28161" y="9607"/>
                                  <a:pt x="33156" y="14955"/>
                                  <a:pt x="36527" y="21819"/>
                                </a:cubicBezTo>
                                <a:cubicBezTo>
                                  <a:pt x="39900" y="28695"/>
                                  <a:pt x="41523" y="36486"/>
                                  <a:pt x="41523" y="45191"/>
                                </a:cubicBezTo>
                                <a:cubicBezTo>
                                  <a:pt x="41523" y="54021"/>
                                  <a:pt x="39774" y="61911"/>
                                  <a:pt x="36153" y="68875"/>
                                </a:cubicBezTo>
                                <a:cubicBezTo>
                                  <a:pt x="32656" y="75852"/>
                                  <a:pt x="27661" y="81125"/>
                                  <a:pt x="21168" y="84707"/>
                                </a:cubicBezTo>
                                <a:cubicBezTo>
                                  <a:pt x="14549"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664"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8" name="Shape 5083"/>
                        <wps:cNvSpPr>
                          <a:spLocks noChangeArrowheads="1"/>
                        </wps:cNvSpPr>
                        <wps:spPr bwMode="auto">
                          <a:xfrm>
                            <a:off x="45678" y="17199"/>
                            <a:ext cx="1198" cy="1308"/>
                          </a:xfrm>
                          <a:custGeom>
                            <a:avLst/>
                            <a:gdLst>
                              <a:gd name="T0" fmla="*/ 0 w 119886"/>
                              <a:gd name="T1" fmla="*/ 1308 h 130824"/>
                              <a:gd name="T2" fmla="*/ 1198 w 119886"/>
                              <a:gd name="T3" fmla="*/ 0 h 130824"/>
                              <a:gd name="T4" fmla="*/ 0 60000 65536"/>
                              <a:gd name="T5" fmla="*/ 0 60000 65536"/>
                            </a:gdLst>
                            <a:ahLst/>
                            <a:cxnLst>
                              <a:cxn ang="T4">
                                <a:pos x="T0" y="T1"/>
                              </a:cxn>
                              <a:cxn ang="T5">
                                <a:pos x="T2" y="T3"/>
                              </a:cxn>
                            </a:cxnLst>
                            <a:rect l="0" t="0" r="r" b="b"/>
                            <a:pathLst>
                              <a:path w="119886" h="130824">
                                <a:moveTo>
                                  <a:pt x="0" y="130824"/>
                                </a:moveTo>
                                <a:lnTo>
                                  <a:pt x="119886"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9" name="Shape 5084"/>
                        <wps:cNvSpPr>
                          <a:spLocks noChangeArrowheads="1"/>
                        </wps:cNvSpPr>
                        <wps:spPr bwMode="auto">
                          <a:xfrm>
                            <a:off x="50254" y="18908"/>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24"/>
                                </a:cubicBezTo>
                                <a:cubicBezTo>
                                  <a:pt x="1623" y="61073"/>
                                  <a:pt x="0" y="53834"/>
                                  <a:pt x="0" y="46193"/>
                                </a:cubicBezTo>
                                <a:cubicBezTo>
                                  <a:pt x="0" y="31740"/>
                                  <a:pt x="3871" y="20429"/>
                                  <a:pt x="11614" y="12250"/>
                                </a:cubicBezTo>
                                <a:cubicBezTo>
                                  <a:pt x="15423" y="8167"/>
                                  <a:pt x="19825" y="5102"/>
                                  <a:pt x="24805"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0" name="Shape 5085"/>
                        <wps:cNvSpPr>
                          <a:spLocks noChangeArrowheads="1"/>
                        </wps:cNvSpPr>
                        <wps:spPr bwMode="auto">
                          <a:xfrm>
                            <a:off x="51263" y="18923"/>
                            <a:ext cx="681" cy="870"/>
                          </a:xfrm>
                          <a:custGeom>
                            <a:avLst/>
                            <a:gdLst>
                              <a:gd name="T0" fmla="*/ 0 w 68185"/>
                              <a:gd name="T1" fmla="*/ 0 h 87037"/>
                              <a:gd name="T2" fmla="*/ 115 w 68185"/>
                              <a:gd name="T3" fmla="*/ 0 h 87037"/>
                              <a:gd name="T4" fmla="*/ 115 w 68185"/>
                              <a:gd name="T5" fmla="*/ 357 h 87037"/>
                              <a:gd name="T6" fmla="*/ 566 w 68185"/>
                              <a:gd name="T7" fmla="*/ 357 h 87037"/>
                              <a:gd name="T8" fmla="*/ 566 w 68185"/>
                              <a:gd name="T9" fmla="*/ 0 h 87037"/>
                              <a:gd name="T10" fmla="*/ 681 w 68185"/>
                              <a:gd name="T11" fmla="*/ 0 h 87037"/>
                              <a:gd name="T12" fmla="*/ 681 w 68185"/>
                              <a:gd name="T13" fmla="*/ 870 h 87037"/>
                              <a:gd name="T14" fmla="*/ 566 w 68185"/>
                              <a:gd name="T15" fmla="*/ 870 h 87037"/>
                              <a:gd name="T16" fmla="*/ 566 w 68185"/>
                              <a:gd name="T17" fmla="*/ 460 h 87037"/>
                              <a:gd name="T18" fmla="*/ 115 w 68185"/>
                              <a:gd name="T19" fmla="*/ 460 h 87037"/>
                              <a:gd name="T20" fmla="*/ 115 w 68185"/>
                              <a:gd name="T21" fmla="*/ 870 h 87037"/>
                              <a:gd name="T22" fmla="*/ 0 w 68185"/>
                              <a:gd name="T23" fmla="*/ 870 h 87037"/>
                              <a:gd name="T24" fmla="*/ 0 w 68185"/>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37">
                                <a:moveTo>
                                  <a:pt x="0" y="0"/>
                                </a:moveTo>
                                <a:lnTo>
                                  <a:pt x="11489" y="0"/>
                                </a:lnTo>
                                <a:lnTo>
                                  <a:pt x="11489" y="35747"/>
                                </a:lnTo>
                                <a:lnTo>
                                  <a:pt x="56697" y="35747"/>
                                </a:lnTo>
                                <a:lnTo>
                                  <a:pt x="56697" y="0"/>
                                </a:lnTo>
                                <a:lnTo>
                                  <a:pt x="68185" y="0"/>
                                </a:lnTo>
                                <a:lnTo>
                                  <a:pt x="68185" y="87037"/>
                                </a:lnTo>
                                <a:lnTo>
                                  <a:pt x="56697" y="87037"/>
                                </a:lnTo>
                                <a:lnTo>
                                  <a:pt x="56697" y="46017"/>
                                </a:lnTo>
                                <a:lnTo>
                                  <a:pt x="11489" y="46017"/>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1" name="Shape 5086"/>
                        <wps:cNvSpPr>
                          <a:spLocks noChangeArrowheads="1"/>
                        </wps:cNvSpPr>
                        <wps:spPr bwMode="auto">
                          <a:xfrm>
                            <a:off x="50668" y="18908"/>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7"/>
                                  <a:pt x="33156" y="14955"/>
                                  <a:pt x="36528" y="21831"/>
                                </a:cubicBezTo>
                                <a:cubicBezTo>
                                  <a:pt x="39900" y="28695"/>
                                  <a:pt x="41523" y="36485"/>
                                  <a:pt x="41523" y="45190"/>
                                </a:cubicBezTo>
                                <a:cubicBezTo>
                                  <a:pt x="41523" y="54021"/>
                                  <a:pt x="39775" y="61911"/>
                                  <a:pt x="36278" y="68888"/>
                                </a:cubicBezTo>
                                <a:cubicBezTo>
                                  <a:pt x="32657" y="75852"/>
                                  <a:pt x="27662" y="81125"/>
                                  <a:pt x="21168" y="84707"/>
                                </a:cubicBezTo>
                                <a:cubicBezTo>
                                  <a:pt x="14674" y="88289"/>
                                  <a:pt x="7555" y="90080"/>
                                  <a:pt x="63" y="90080"/>
                                </a:cubicBezTo>
                                <a:lnTo>
                                  <a:pt x="0" y="90063"/>
                                </a:lnTo>
                                <a:lnTo>
                                  <a:pt x="0" y="80196"/>
                                </a:lnTo>
                                <a:lnTo>
                                  <a:pt x="21292" y="71080"/>
                                </a:lnTo>
                                <a:cubicBezTo>
                                  <a:pt x="26912" y="64980"/>
                                  <a:pt x="29659" y="56338"/>
                                  <a:pt x="29659" y="45128"/>
                                </a:cubicBezTo>
                                <a:cubicBezTo>
                                  <a:pt x="29659" y="38051"/>
                                  <a:pt x="28535" y="31864"/>
                                  <a:pt x="26163" y="26578"/>
                                </a:cubicBezTo>
                                <a:cubicBezTo>
                                  <a:pt x="23790" y="21292"/>
                                  <a:pt x="20293" y="17197"/>
                                  <a:pt x="15673" y="14291"/>
                                </a:cubicBezTo>
                                <a:cubicBezTo>
                                  <a:pt x="11052" y="11373"/>
                                  <a:pt x="5932" y="9920"/>
                                  <a:pt x="188" y="9920"/>
                                </a:cubicBezTo>
                                <a:lnTo>
                                  <a:pt x="0" y="9995"/>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2" name="Shape 5087"/>
                        <wps:cNvSpPr>
                          <a:spLocks noChangeArrowheads="1"/>
                        </wps:cNvSpPr>
                        <wps:spPr bwMode="auto">
                          <a:xfrm>
                            <a:off x="48411" y="17039"/>
                            <a:ext cx="1784" cy="1788"/>
                          </a:xfrm>
                          <a:custGeom>
                            <a:avLst/>
                            <a:gdLst>
                              <a:gd name="T0" fmla="*/ 0 w 178457"/>
                              <a:gd name="T1" fmla="*/ 0 h 178895"/>
                              <a:gd name="T2" fmla="*/ 1784 w 178457"/>
                              <a:gd name="T3" fmla="*/ 1788 h 178895"/>
                              <a:gd name="T4" fmla="*/ 0 60000 65536"/>
                              <a:gd name="T5" fmla="*/ 0 60000 65536"/>
                            </a:gdLst>
                            <a:ahLst/>
                            <a:cxnLst>
                              <a:cxn ang="T4">
                                <a:pos x="T0" y="T1"/>
                              </a:cxn>
                              <a:cxn ang="T5">
                                <a:pos x="T2" y="T3"/>
                              </a:cxn>
                            </a:cxnLst>
                            <a:rect l="0" t="0" r="r" b="b"/>
                            <a:pathLst>
                              <a:path w="178457" h="178895">
                                <a:moveTo>
                                  <a:pt x="0" y="0"/>
                                </a:moveTo>
                                <a:lnTo>
                                  <a:pt x="178457" y="178895"/>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03" name="Shape 49425"/>
                        <wps:cNvSpPr>
                          <a:spLocks noChangeArrowheads="1"/>
                        </wps:cNvSpPr>
                        <wps:spPr bwMode="auto">
                          <a:xfrm>
                            <a:off x="42980" y="14728"/>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4" name="Shape 49426"/>
                        <wps:cNvSpPr>
                          <a:spLocks noChangeArrowheads="1"/>
                        </wps:cNvSpPr>
                        <wps:spPr bwMode="auto">
                          <a:xfrm>
                            <a:off x="43199" y="14509"/>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5" name="Shape 49427"/>
                        <wps:cNvSpPr>
                          <a:spLocks noChangeArrowheads="1"/>
                        </wps:cNvSpPr>
                        <wps:spPr bwMode="auto">
                          <a:xfrm>
                            <a:off x="49349" y="1529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6" name="Shape 49428"/>
                        <wps:cNvSpPr>
                          <a:spLocks noChangeArrowheads="1"/>
                        </wps:cNvSpPr>
                        <wps:spPr bwMode="auto">
                          <a:xfrm>
                            <a:off x="49568" y="1507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7" name="Shape 5110"/>
                        <wps:cNvSpPr>
                          <a:spLocks noChangeArrowheads="1"/>
                        </wps:cNvSpPr>
                        <wps:spPr bwMode="auto">
                          <a:xfrm>
                            <a:off x="36060" y="15"/>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8" name="Shape 5111"/>
                        <wps:cNvSpPr>
                          <a:spLocks noChangeArrowheads="1"/>
                        </wps:cNvSpPr>
                        <wps:spPr bwMode="auto">
                          <a:xfrm>
                            <a:off x="36414" y="1139"/>
                            <a:ext cx="0" cy="3026"/>
                          </a:xfrm>
                          <a:custGeom>
                            <a:avLst/>
                            <a:gdLst>
                              <a:gd name="T0" fmla="*/ 3026 h 302605"/>
                              <a:gd name="T1" fmla="*/ 0 h 302605"/>
                              <a:gd name="T2" fmla="*/ 0 60000 65536"/>
                              <a:gd name="T3" fmla="*/ 0 60000 65536"/>
                            </a:gdLst>
                            <a:ahLst/>
                            <a:cxnLst>
                              <a:cxn ang="T2">
                                <a:pos x="0" y="T0"/>
                              </a:cxn>
                              <a:cxn ang="T3">
                                <a:pos x="0" y="T1"/>
                              </a:cxn>
                            </a:cxnLst>
                            <a:rect l="0" t="0" r="r" b="b"/>
                            <a:pathLst>
                              <a:path h="302605">
                                <a:moveTo>
                                  <a:pt x="0" y="30260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09" name="Shape 5126"/>
                        <wps:cNvSpPr>
                          <a:spLocks noChangeArrowheads="1"/>
                        </wps:cNvSpPr>
                        <wps:spPr bwMode="auto">
                          <a:xfrm>
                            <a:off x="56663" y="13636"/>
                            <a:ext cx="680" cy="870"/>
                          </a:xfrm>
                          <a:custGeom>
                            <a:avLst/>
                            <a:gdLst>
                              <a:gd name="T0" fmla="*/ 0 w 68060"/>
                              <a:gd name="T1" fmla="*/ 0 h 87037"/>
                              <a:gd name="T2" fmla="*/ 115 w 68060"/>
                              <a:gd name="T3" fmla="*/ 0 h 87037"/>
                              <a:gd name="T4" fmla="*/ 115 w 68060"/>
                              <a:gd name="T5" fmla="*/ 357 h 87037"/>
                              <a:gd name="T6" fmla="*/ 565 w 68060"/>
                              <a:gd name="T7" fmla="*/ 357 h 87037"/>
                              <a:gd name="T8" fmla="*/ 565 w 68060"/>
                              <a:gd name="T9" fmla="*/ 0 h 87037"/>
                              <a:gd name="T10" fmla="*/ 680 w 68060"/>
                              <a:gd name="T11" fmla="*/ 0 h 87037"/>
                              <a:gd name="T12" fmla="*/ 680 w 68060"/>
                              <a:gd name="T13" fmla="*/ 870 h 87037"/>
                              <a:gd name="T14" fmla="*/ 565 w 68060"/>
                              <a:gd name="T15" fmla="*/ 870 h 87037"/>
                              <a:gd name="T16" fmla="*/ 565 w 68060"/>
                              <a:gd name="T17" fmla="*/ 460 h 87037"/>
                              <a:gd name="T18" fmla="*/ 115 w 68060"/>
                              <a:gd name="T19" fmla="*/ 460 h 87037"/>
                              <a:gd name="T20" fmla="*/ 115 w 68060"/>
                              <a:gd name="T21" fmla="*/ 870 h 87037"/>
                              <a:gd name="T22" fmla="*/ 0 w 68060"/>
                              <a:gd name="T23" fmla="*/ 870 h 87037"/>
                              <a:gd name="T24" fmla="*/ 0 w 6806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37">
                                <a:moveTo>
                                  <a:pt x="0" y="0"/>
                                </a:moveTo>
                                <a:lnTo>
                                  <a:pt x="11489" y="0"/>
                                </a:lnTo>
                                <a:lnTo>
                                  <a:pt x="11489" y="35734"/>
                                </a:lnTo>
                                <a:lnTo>
                                  <a:pt x="56571" y="35734"/>
                                </a:lnTo>
                                <a:lnTo>
                                  <a:pt x="56571" y="0"/>
                                </a:lnTo>
                                <a:lnTo>
                                  <a:pt x="68060" y="0"/>
                                </a:lnTo>
                                <a:lnTo>
                                  <a:pt x="68060" y="87037"/>
                                </a:lnTo>
                                <a:lnTo>
                                  <a:pt x="56571" y="87037"/>
                                </a:lnTo>
                                <a:lnTo>
                                  <a:pt x="56571"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0" name="Shape 5127"/>
                        <wps:cNvSpPr>
                          <a:spLocks noChangeArrowheads="1"/>
                        </wps:cNvSpPr>
                        <wps:spPr bwMode="auto">
                          <a:xfrm>
                            <a:off x="55757" y="13636"/>
                            <a:ext cx="684" cy="870"/>
                          </a:xfrm>
                          <a:custGeom>
                            <a:avLst/>
                            <a:gdLst>
                              <a:gd name="T0" fmla="*/ 0 w 68435"/>
                              <a:gd name="T1" fmla="*/ 0 h 87037"/>
                              <a:gd name="T2" fmla="*/ 117 w 68435"/>
                              <a:gd name="T3" fmla="*/ 0 h 87037"/>
                              <a:gd name="T4" fmla="*/ 573 w 68435"/>
                              <a:gd name="T5" fmla="*/ 683 h 87037"/>
                              <a:gd name="T6" fmla="*/ 573 w 68435"/>
                              <a:gd name="T7" fmla="*/ 0 h 87037"/>
                              <a:gd name="T8" fmla="*/ 684 w 68435"/>
                              <a:gd name="T9" fmla="*/ 0 h 87037"/>
                              <a:gd name="T10" fmla="*/ 684 w 68435"/>
                              <a:gd name="T11" fmla="*/ 870 h 87037"/>
                              <a:gd name="T12" fmla="*/ 565 w 68435"/>
                              <a:gd name="T13" fmla="*/ 870 h 87037"/>
                              <a:gd name="T14" fmla="*/ 110 w 68435"/>
                              <a:gd name="T15" fmla="*/ 186 h 87037"/>
                              <a:gd name="T16" fmla="*/ 110 w 68435"/>
                              <a:gd name="T17" fmla="*/ 870 h 87037"/>
                              <a:gd name="T18" fmla="*/ 0 w 68435"/>
                              <a:gd name="T19" fmla="*/ 870 h 87037"/>
                              <a:gd name="T20" fmla="*/ 0 w 68435"/>
                              <a:gd name="T21" fmla="*/ 0 h 870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435" h="87037">
                                <a:moveTo>
                                  <a:pt x="0" y="0"/>
                                </a:moveTo>
                                <a:lnTo>
                                  <a:pt x="11739" y="0"/>
                                </a:lnTo>
                                <a:lnTo>
                                  <a:pt x="57321" y="68337"/>
                                </a:lnTo>
                                <a:lnTo>
                                  <a:pt x="57321" y="0"/>
                                </a:lnTo>
                                <a:lnTo>
                                  <a:pt x="68435" y="0"/>
                                </a:lnTo>
                                <a:lnTo>
                                  <a:pt x="68435" y="87037"/>
                                </a:lnTo>
                                <a:lnTo>
                                  <a:pt x="56572" y="87037"/>
                                </a:lnTo>
                                <a:lnTo>
                                  <a:pt x="10989" y="18638"/>
                                </a:lnTo>
                                <a:lnTo>
                                  <a:pt x="109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1" name="Shape 5128"/>
                        <wps:cNvSpPr>
                          <a:spLocks noChangeArrowheads="1"/>
                        </wps:cNvSpPr>
                        <wps:spPr bwMode="auto">
                          <a:xfrm>
                            <a:off x="57519" y="13476"/>
                            <a:ext cx="429" cy="431"/>
                          </a:xfrm>
                          <a:custGeom>
                            <a:avLst/>
                            <a:gdLst>
                              <a:gd name="T0" fmla="*/ 177 w 42959"/>
                              <a:gd name="T1" fmla="*/ 0 h 43149"/>
                              <a:gd name="T2" fmla="*/ 252 w 42959"/>
                              <a:gd name="T3" fmla="*/ 0 h 43149"/>
                              <a:gd name="T4" fmla="*/ 252 w 42959"/>
                              <a:gd name="T5" fmla="*/ 178 h 43149"/>
                              <a:gd name="T6" fmla="*/ 429 w 42959"/>
                              <a:gd name="T7" fmla="*/ 178 h 43149"/>
                              <a:gd name="T8" fmla="*/ 429 w 42959"/>
                              <a:gd name="T9" fmla="*/ 252 h 43149"/>
                              <a:gd name="T10" fmla="*/ 252 w 42959"/>
                              <a:gd name="T11" fmla="*/ 252 h 43149"/>
                              <a:gd name="T12" fmla="*/ 252 w 42959"/>
                              <a:gd name="T13" fmla="*/ 431 h 43149"/>
                              <a:gd name="T14" fmla="*/ 177 w 42959"/>
                              <a:gd name="T15" fmla="*/ 431 h 43149"/>
                              <a:gd name="T16" fmla="*/ 177 w 42959"/>
                              <a:gd name="T17" fmla="*/ 252 h 43149"/>
                              <a:gd name="T18" fmla="*/ 0 w 42959"/>
                              <a:gd name="T19" fmla="*/ 252 h 43149"/>
                              <a:gd name="T20" fmla="*/ 0 w 42959"/>
                              <a:gd name="T21" fmla="*/ 178 h 43149"/>
                              <a:gd name="T22" fmla="*/ 177 w 42959"/>
                              <a:gd name="T23" fmla="*/ 178 h 43149"/>
                              <a:gd name="T24" fmla="*/ 177 w 42959"/>
                              <a:gd name="T25" fmla="*/ 0 h 43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149">
                                <a:moveTo>
                                  <a:pt x="17734" y="0"/>
                                </a:moveTo>
                                <a:lnTo>
                                  <a:pt x="25226" y="0"/>
                                </a:lnTo>
                                <a:lnTo>
                                  <a:pt x="25226" y="17773"/>
                                </a:lnTo>
                                <a:lnTo>
                                  <a:pt x="42959" y="17773"/>
                                </a:lnTo>
                                <a:lnTo>
                                  <a:pt x="42959" y="25251"/>
                                </a:lnTo>
                                <a:lnTo>
                                  <a:pt x="25226" y="25251"/>
                                </a:lnTo>
                                <a:lnTo>
                                  <a:pt x="25226" y="43149"/>
                                </a:lnTo>
                                <a:lnTo>
                                  <a:pt x="17734" y="43149"/>
                                </a:lnTo>
                                <a:lnTo>
                                  <a:pt x="17734" y="25251"/>
                                </a:lnTo>
                                <a:lnTo>
                                  <a:pt x="0" y="25251"/>
                                </a:lnTo>
                                <a:lnTo>
                                  <a:pt x="0" y="17773"/>
                                </a:lnTo>
                                <a:lnTo>
                                  <a:pt x="17734" y="17773"/>
                                </a:lnTo>
                                <a:lnTo>
                                  <a:pt x="1773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2" name="Shape 5129"/>
                        <wps:cNvSpPr>
                          <a:spLocks noChangeArrowheads="1"/>
                        </wps:cNvSpPr>
                        <wps:spPr bwMode="auto">
                          <a:xfrm>
                            <a:off x="54087" y="16378"/>
                            <a:ext cx="2026" cy="1174"/>
                          </a:xfrm>
                          <a:custGeom>
                            <a:avLst/>
                            <a:gdLst>
                              <a:gd name="T0" fmla="*/ 2026 w 202683"/>
                              <a:gd name="T1" fmla="*/ 0 h 117422"/>
                              <a:gd name="T2" fmla="*/ 0 w 202683"/>
                              <a:gd name="T3" fmla="*/ 1174 h 117422"/>
                              <a:gd name="T4" fmla="*/ 0 60000 65536"/>
                              <a:gd name="T5" fmla="*/ 0 60000 65536"/>
                            </a:gdLst>
                            <a:ahLst/>
                            <a:cxnLst>
                              <a:cxn ang="T4">
                                <a:pos x="T0" y="T1"/>
                              </a:cxn>
                              <a:cxn ang="T5">
                                <a:pos x="T2" y="T3"/>
                              </a:cxn>
                            </a:cxnLst>
                            <a:rect l="0" t="0" r="r" b="b"/>
                            <a:pathLst>
                              <a:path w="202683" h="117422">
                                <a:moveTo>
                                  <a:pt x="202683" y="0"/>
                                </a:moveTo>
                                <a:lnTo>
                                  <a:pt x="0" y="117422"/>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3" name="Shape 5130"/>
                        <wps:cNvSpPr>
                          <a:spLocks noChangeArrowheads="1"/>
                        </wps:cNvSpPr>
                        <wps:spPr bwMode="auto">
                          <a:xfrm>
                            <a:off x="54087" y="16197"/>
                            <a:ext cx="1714" cy="993"/>
                          </a:xfrm>
                          <a:custGeom>
                            <a:avLst/>
                            <a:gdLst>
                              <a:gd name="T0" fmla="*/ 1714 w 171462"/>
                              <a:gd name="T1" fmla="*/ 0 h 99336"/>
                              <a:gd name="T2" fmla="*/ 0 w 171462"/>
                              <a:gd name="T3" fmla="*/ 993 h 99336"/>
                              <a:gd name="T4" fmla="*/ 0 60000 65536"/>
                              <a:gd name="T5" fmla="*/ 0 60000 65536"/>
                            </a:gdLst>
                            <a:ahLst/>
                            <a:cxnLst>
                              <a:cxn ang="T4">
                                <a:pos x="T0" y="T1"/>
                              </a:cxn>
                              <a:cxn ang="T5">
                                <a:pos x="T2" y="T3"/>
                              </a:cxn>
                            </a:cxnLst>
                            <a:rect l="0" t="0" r="r" b="b"/>
                            <a:pathLst>
                              <a:path w="171462" h="99336">
                                <a:moveTo>
                                  <a:pt x="171462" y="0"/>
                                </a:moveTo>
                                <a:lnTo>
                                  <a:pt x="0" y="99336"/>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4" name="Shape 5131"/>
                        <wps:cNvSpPr>
                          <a:spLocks noChangeArrowheads="1"/>
                        </wps:cNvSpPr>
                        <wps:spPr bwMode="auto">
                          <a:xfrm>
                            <a:off x="52059" y="16378"/>
                            <a:ext cx="2028" cy="1174"/>
                          </a:xfrm>
                          <a:custGeom>
                            <a:avLst/>
                            <a:gdLst>
                              <a:gd name="T0" fmla="*/ 2028 w 202809"/>
                              <a:gd name="T1" fmla="*/ 1174 h 117422"/>
                              <a:gd name="T2" fmla="*/ 0 w 202809"/>
                              <a:gd name="T3" fmla="*/ 0 h 117422"/>
                              <a:gd name="T4" fmla="*/ 0 60000 65536"/>
                              <a:gd name="T5" fmla="*/ 0 60000 65536"/>
                            </a:gdLst>
                            <a:ahLst/>
                            <a:cxnLst>
                              <a:cxn ang="T4">
                                <a:pos x="T0" y="T1"/>
                              </a:cxn>
                              <a:cxn ang="T5">
                                <a:pos x="T2" y="T3"/>
                              </a:cxn>
                            </a:cxnLst>
                            <a:rect l="0" t="0" r="r" b="b"/>
                            <a:pathLst>
                              <a:path w="202809" h="117422">
                                <a:moveTo>
                                  <a:pt x="202809" y="11742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5" name="Shape 5132"/>
                        <wps:cNvSpPr>
                          <a:spLocks noChangeArrowheads="1"/>
                        </wps:cNvSpPr>
                        <wps:spPr bwMode="auto">
                          <a:xfrm>
                            <a:off x="52059" y="14029"/>
                            <a:ext cx="0" cy="2348"/>
                          </a:xfrm>
                          <a:custGeom>
                            <a:avLst/>
                            <a:gdLst>
                              <a:gd name="T0" fmla="*/ 2348 h 234845"/>
                              <a:gd name="T1" fmla="*/ 0 h 234845"/>
                              <a:gd name="T2" fmla="*/ 0 60000 65536"/>
                              <a:gd name="T3" fmla="*/ 0 60000 65536"/>
                            </a:gdLst>
                            <a:ahLst/>
                            <a:cxnLst>
                              <a:cxn ang="T2">
                                <a:pos x="0" y="T0"/>
                              </a:cxn>
                              <a:cxn ang="T3">
                                <a:pos x="0" y="T1"/>
                              </a:cxn>
                            </a:cxnLst>
                            <a:rect l="0" t="0" r="r" b="b"/>
                            <a:pathLst>
                              <a:path h="234845">
                                <a:moveTo>
                                  <a:pt x="0" y="23484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6" name="Shape 5133"/>
                        <wps:cNvSpPr>
                          <a:spLocks noChangeArrowheads="1"/>
                        </wps:cNvSpPr>
                        <wps:spPr bwMode="auto">
                          <a:xfrm>
                            <a:off x="52371" y="14210"/>
                            <a:ext cx="0" cy="1986"/>
                          </a:xfrm>
                          <a:custGeom>
                            <a:avLst/>
                            <a:gdLst>
                              <a:gd name="T0" fmla="*/ 1986 h 198685"/>
                              <a:gd name="T1" fmla="*/ 0 h 198685"/>
                              <a:gd name="T2" fmla="*/ 0 60000 65536"/>
                              <a:gd name="T3" fmla="*/ 0 60000 65536"/>
                            </a:gdLst>
                            <a:ahLst/>
                            <a:cxnLst>
                              <a:cxn ang="T2">
                                <a:pos x="0" y="T0"/>
                              </a:cxn>
                              <a:cxn ang="T3">
                                <a:pos x="0" y="T1"/>
                              </a:cxn>
                            </a:cxnLst>
                            <a:rect l="0" t="0" r="r" b="b"/>
                            <a:pathLst>
                              <a:path h="198685">
                                <a:moveTo>
                                  <a:pt x="0" y="19868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7" name="Shape 5134"/>
                        <wps:cNvSpPr>
                          <a:spLocks noChangeArrowheads="1"/>
                        </wps:cNvSpPr>
                        <wps:spPr bwMode="auto">
                          <a:xfrm>
                            <a:off x="52059" y="12855"/>
                            <a:ext cx="2028" cy="1174"/>
                          </a:xfrm>
                          <a:custGeom>
                            <a:avLst/>
                            <a:gdLst>
                              <a:gd name="T0" fmla="*/ 0 w 202809"/>
                              <a:gd name="T1" fmla="*/ 1174 h 117422"/>
                              <a:gd name="T2" fmla="*/ 2028 w 202809"/>
                              <a:gd name="T3" fmla="*/ 0 h 117422"/>
                              <a:gd name="T4" fmla="*/ 0 60000 65536"/>
                              <a:gd name="T5" fmla="*/ 0 60000 65536"/>
                            </a:gdLst>
                            <a:ahLst/>
                            <a:cxnLst>
                              <a:cxn ang="T4">
                                <a:pos x="T0" y="T1"/>
                              </a:cxn>
                              <a:cxn ang="T5">
                                <a:pos x="T2" y="T3"/>
                              </a:cxn>
                            </a:cxnLst>
                            <a:rect l="0" t="0" r="r" b="b"/>
                            <a:pathLst>
                              <a:path w="202809" h="117422">
                                <a:moveTo>
                                  <a:pt x="0" y="117422"/>
                                </a:moveTo>
                                <a:lnTo>
                                  <a:pt x="202809"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8" name="Shape 5135"/>
                        <wps:cNvSpPr>
                          <a:spLocks noChangeArrowheads="1"/>
                        </wps:cNvSpPr>
                        <wps:spPr bwMode="auto">
                          <a:xfrm>
                            <a:off x="54087" y="12855"/>
                            <a:ext cx="1371" cy="794"/>
                          </a:xfrm>
                          <a:custGeom>
                            <a:avLst/>
                            <a:gdLst>
                              <a:gd name="T0" fmla="*/ 0 w 137120"/>
                              <a:gd name="T1" fmla="*/ 0 h 79409"/>
                              <a:gd name="T2" fmla="*/ 1371 w 137120"/>
                              <a:gd name="T3" fmla="*/ 794 h 79409"/>
                              <a:gd name="T4" fmla="*/ 0 60000 65536"/>
                              <a:gd name="T5" fmla="*/ 0 60000 65536"/>
                            </a:gdLst>
                            <a:ahLst/>
                            <a:cxnLst>
                              <a:cxn ang="T4">
                                <a:pos x="T0" y="T1"/>
                              </a:cxn>
                              <a:cxn ang="T5">
                                <a:pos x="T2" y="T3"/>
                              </a:cxn>
                            </a:cxnLst>
                            <a:rect l="0" t="0" r="r" b="b"/>
                            <a:pathLst>
                              <a:path w="137120" h="79409">
                                <a:moveTo>
                                  <a:pt x="0" y="0"/>
                                </a:moveTo>
                                <a:lnTo>
                                  <a:pt x="137120" y="7940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9" name="Shape 5136"/>
                        <wps:cNvSpPr>
                          <a:spLocks noChangeArrowheads="1"/>
                        </wps:cNvSpPr>
                        <wps:spPr bwMode="auto">
                          <a:xfrm>
                            <a:off x="54087" y="13217"/>
                            <a:ext cx="1215" cy="703"/>
                          </a:xfrm>
                          <a:custGeom>
                            <a:avLst/>
                            <a:gdLst>
                              <a:gd name="T0" fmla="*/ 0 w 121510"/>
                              <a:gd name="T1" fmla="*/ 0 h 70366"/>
                              <a:gd name="T2" fmla="*/ 1215 w 121510"/>
                              <a:gd name="T3" fmla="*/ 703 h 70366"/>
                              <a:gd name="T4" fmla="*/ 0 60000 65536"/>
                              <a:gd name="T5" fmla="*/ 0 60000 65536"/>
                            </a:gdLst>
                            <a:ahLst/>
                            <a:cxnLst>
                              <a:cxn ang="T4">
                                <a:pos x="T0" y="T1"/>
                              </a:cxn>
                              <a:cxn ang="T5">
                                <a:pos x="T2" y="T3"/>
                              </a:cxn>
                            </a:cxnLst>
                            <a:rect l="0" t="0" r="r" b="b"/>
                            <a:pathLst>
                              <a:path w="121510" h="70366">
                                <a:moveTo>
                                  <a:pt x="0" y="0"/>
                                </a:moveTo>
                                <a:lnTo>
                                  <a:pt x="121510" y="70366"/>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0" name="Shape 5137"/>
                        <wps:cNvSpPr>
                          <a:spLocks noChangeArrowheads="1"/>
                        </wps:cNvSpPr>
                        <wps:spPr bwMode="auto">
                          <a:xfrm>
                            <a:off x="56114" y="14757"/>
                            <a:ext cx="0" cy="1621"/>
                          </a:xfrm>
                          <a:custGeom>
                            <a:avLst/>
                            <a:gdLst>
                              <a:gd name="T0" fmla="*/ 1621 h 162112"/>
                              <a:gd name="T1" fmla="*/ 0 h 162112"/>
                              <a:gd name="T2" fmla="*/ 0 60000 65536"/>
                              <a:gd name="T3" fmla="*/ 0 60000 65536"/>
                            </a:gdLst>
                            <a:ahLst/>
                            <a:cxnLst>
                              <a:cxn ang="T2">
                                <a:pos x="0" y="T0"/>
                              </a:cxn>
                              <a:cxn ang="T3">
                                <a:pos x="0" y="T1"/>
                              </a:cxn>
                            </a:cxnLst>
                            <a:rect l="0" t="0" r="r" b="b"/>
                            <a:pathLst>
                              <a:path h="162112">
                                <a:moveTo>
                                  <a:pt x="0" y="16211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1" name="Rectangle 5138"/>
                        <wps:cNvSpPr>
                          <a:spLocks noChangeArrowheads="1"/>
                        </wps:cNvSpPr>
                        <wps:spPr bwMode="auto">
                          <a:xfrm>
                            <a:off x="58289" y="1981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997B" w14:textId="77777777" w:rsidR="00DB2F93" w:rsidRDefault="00DB2F93" w:rsidP="003865F3"/>
                          </w:txbxContent>
                        </wps:txbx>
                        <wps:bodyPr rot="0" vert="horz" wrap="square" lIns="0" tIns="0" rIns="0" bIns="0" anchor="t" anchorCtr="0" upright="1">
                          <a:noAutofit/>
                        </wps:bodyPr>
                      </wps:wsp>
                    </wpg:wgp>
                  </a:graphicData>
                </a:graphic>
              </wp:inline>
            </w:drawing>
          </mc:Choice>
          <mc:Fallback>
            <w:pict>
              <v:group w14:anchorId="2E7C646C" id="Group 37904" o:spid="_x0000_s1026" style="width:461.95pt;height:169.35pt;mso-position-horizontal-relative:char;mso-position-vertical-relative:line" coordsize="58670,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">
                <v:shape id="Shape 4957" o:spid="_x0000_s1027" style="position:absolute;top:4430;width:345;height:870;visibility:visible;mso-wrap-style:square;v-text-anchor:top" coordsize="3451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" path="m,l34513,r,9644l11484,9644r,28808l34513,38452r,11900l31204,48847v-1311,-250,-3434,-375,-6394,-375l11484,48472r,38577l,87049,,xe" fillcolor="black" stroked="f" strokeweight="0">
                  <v:stroke opacity="0" miterlimit="10" joinstyle="miter" endcap="round"/>
                  <v:path o:connecttype="custom" o:connectlocs="0,0;3,0;3,1;1,1;1,4;3,4;3,5;3,5;2,5;1,5;1,9;0,9;0,0" o:connectangles="0,0,0,0,0,0,0,0,0,0,0,0,0"/>
                </v:shape>
                <v:shape id="Shape 4958" o:spid="_x0000_s1028" style="position:absolute;left:345;top:4430;width:419;height:870;visibility:visible;mso-wrap-style:square;v-text-anchor:top" coordsize="4197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" path="m,l3972,v7730,,13612,877,17633,2380c25639,4008,28848,6764,31259,10646v2410,4008,3609,8392,3609,13152c34868,29935,32882,35196,28886,39454v-3984,4133,-10141,6889,-18470,8016c13463,48973,15773,50350,17347,51853v3359,3006,6531,6890,9528,11524l41973,87049r-14448,l16048,69013c12689,63752,9929,59744,7756,56989,5583,54234,3647,52229,1924,51227l,50352,,38452r1662,c6907,38452,11015,37951,13975,36823v2960,-1127,5207,-2880,6744,-5260c22255,29183,23029,26553,23029,23798v,-4134,-1486,-7515,-4471,-10146c15586,11022,10878,9644,4446,9644l,9644,,xe" fillcolor="black" stroked="f" strokeweight="0">
                  <v:stroke opacity="0" miterlimit="10" joinstyle="miter" endcap="round"/>
                  <v:path o:connecttype="custom" o:connectlocs="0,0;0,0;2,0;3,1;3,2;3,4;1,5;2,5;3,6;4,9;3,9;2,7;1,6;0,5;0,5;0,4;0,4;1,4;2,3;2,2;2,1;0,1;0,1;0,0" o:connectangles="0,0,0,0,0,0,0,0,0,0,0,0,0,0,0,0,0,0,0,0,0,0,0,0"/>
                </v:shape>
                <v:shape id="Shape 4959" o:spid="_x0000_s1029" style="position:absolute;left:3711;top:4416;width:767;height:899;visibility:visible;mso-wrap-style:square;v-text-anchor:top" coordsize="76715,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" path="m40961,v8680,,15985,2129,21905,6638c68785,11022,72906,17285,75241,25300l63927,27930c61916,21668,58994,17034,55173,14153,51339,11273,46531,9770,40724,9770v-6669,,-12238,1628,-16722,4884c19519,17785,16372,22170,14561,27555v-1823,5386,-2722,10897,-2722,16658c11839,51603,12913,58116,15061,63627v2148,5511,5495,9645,10040,12400c29635,78782,34542,80035,39837,80035v6432,,11877,-1753,16335,-5511c60630,70767,63652,65255,65238,57991r11477,2881c74317,70265,69984,77530,63727,82540v-6256,4885,-13899,7390,-22941,7390c31433,89930,23828,88051,17958,84168,12101,80411,7643,74900,4583,67635,1524,60371,,52605,,44339,,35195,1723,27305,5170,20541,8629,13778,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60" o:spid="_x0000_s1030" style="position:absolute;left:1008;top:4823;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" path="m,l243770,e" filled="f" fillcolor="black" strokeweight=".33303mm">
                  <v:fill opacity="0"/>
                  <v:stroke miterlimit="10" joinstyle="miter" endcap="round"/>
                  <v:path o:connecttype="custom" o:connectlocs="0,0;24,0" o:connectangles="0,0"/>
                </v:shape>
                <v:shape id="Shape 4961" o:spid="_x0000_s1031" style="position:absolute;left:3654;top:1142;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" path="m,l11489,r,35822l56597,35822,56597,,68086,r,87049l56597,87049r,-40956l11489,46093r,40956l,87049,,xe" fillcolor="black" stroked="f" strokeweight="0">
                  <v:stroke opacity="0" miterlimit="10" joinstyle="miter" endcap="round"/>
                  <v:path o:connecttype="custom" o:connectlocs="0,0;1,0;1,4;6,4;6,0;7,0;7,9;6,9;6,5;1,5;1,9;0,9;0,0" o:connectangles="0,0,0,0,0,0,0,0,0,0,0,0,0"/>
                </v:shape>
                <v:shape id="Shape 4962" o:spid="_x0000_s1032" style="position:absolute;left:4028;top:2267;width:53;height:1886;visibility:visible;mso-wrap-style:square;v-text-anchor:top" coordsize="5382,1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" path="m,l5382,188627e" filled="f" fillcolor="black" strokeweight=".33303mm">
                  <v:fill opacity="0"/>
                  <v:stroke miterlimit="10" joinstyle="miter" endcap="round"/>
                  <v:path o:connecttype="custom" o:connectlocs="0,0;1,19" o:connectangles="0,0"/>
                </v:shape>
                <v:shape id="Shape 4963" o:spid="_x0000_s1033" style="position:absolute;left:3748;top:8187;width:680;height:870;visibility:visible;mso-wrap-style:square;v-text-anchor:top" coordsize="68086,8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" path="m,l11489,r,35822l56596,35822,56596,,68086,r,87087l56596,87087r,-40995l11489,46092r,40995l,87087,,xe" fillcolor="black" stroked="f" strokeweight="0">
                  <v:stroke opacity="0" miterlimit="10" joinstyle="miter" endcap="round"/>
                  <v:path o:connecttype="custom" o:connectlocs="0,0;1,0;1,4;6,4;6,0;7,0;7,9;6,9;6,5;1,5;1,9;0,9;0,0" o:connectangles="0,0,0,0,0,0,0,0,0,0,0,0,0"/>
                </v:shape>
                <v:shape id="Shape 4964" o:spid="_x0000_s1034" style="position:absolute;left:4100;top:557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" path="m,l,236849e" filled="f" fillcolor="black" strokeweight=".33303mm">
                  <v:fill opacity="0"/>
                  <v:stroke miterlimit="10" joinstyle="miter" endcap="round"/>
                  <v:path o:connecttype="custom" o:connectlocs="0,0;0,24" o:connectangles="0,0"/>
                </v:shape>
                <v:shape id="Shape 4965" o:spid="_x0000_s1035" style="position:absolute;left:7418;top:4415;width:415;height:900;visibility:visible;mso-wrap-style:square;v-text-anchor:top" coordsize="41505,9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" path="m41505,r,9932l20631,18276v-5857,5636,-8792,15030,-8792,28056c11839,56853,14661,65120,20281,71132v5620,6012,12675,9018,21167,9018l41505,80126r,9917l41498,90045v-8167,,-15460,-2004,-21904,-5887c13163,80150,8292,74764,4983,67875,1661,61112,,53847,,46207,,31678,3871,20405,11602,12264,15473,8193,19906,5125,24900,3074l41505,xe" fillcolor="black" stroked="f" strokeweight="0">
                  <v:stroke opacity="0" miterlimit="10" joinstyle="miter" endcap="round"/>
                  <v:path o:connecttype="custom" o:connectlocs="4,0;4,1;2,2;1,5;2,7;4,8;4,8;4,9;4,9;2,8;0,7;0,5;1,1;2,0;4,0" o:connectangles="0,0,0,0,0,0,0,0,0,0,0,0,0,0,0"/>
                </v:shape>
                <v:shape id="Shape 4966" o:spid="_x0000_s1036" style="position:absolute;left:7833;top:4415;width:415;height:900;visibility:visible;mso-wrap-style:square;v-text-anchor:top" coordsize="41504,9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" path="m56,c8074,,15292,1879,21723,5761v6431,3883,11339,9144,14711,16032c39819,28682,41504,36448,41504,45215v,8768,-1785,16659,-5332,23673c32625,75902,27593,81162,21074,84669l,90053,,80136,21286,71017v5582,-6012,8380,-14654,8380,-25927c29666,38076,28467,31814,26082,26553,23696,21292,20200,17159,15604,14279,10996,11398,5838,9895,119,9895l,9942,,10,56,xe" fillcolor="black" stroked="f" strokeweight="0">
                  <v:stroke opacity="0" miterlimit="10" joinstyle="miter" endcap="round"/>
                  <v:path o:connecttype="custom" o:connectlocs="0,0;2,1;4,2;4,5;4,7;2,8;0,9;0,8;2,7;3,5;3,3;2,1;0,1;0,1;0,0;0,0" o:connectangles="0,0,0,0,0,0,0,0,0,0,0,0,0,0,0,0"/>
                </v:shape>
                <v:shape id="Shape 4967" o:spid="_x0000_s1037" style="position:absolute;left:4740;top:4823;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" path="m,l241522,e" filled="f" fillcolor="black" strokeweight=".33303mm">
                  <v:fill opacity="0"/>
                  <v:stroke miterlimit="10" joinstyle="miter" endcap="round"/>
                  <v:path o:connecttype="custom" o:connectlocs="0,0;24,0" o:connectangles="0,0"/>
                </v:shape>
                <v:shape id="Shape 4968" o:spid="_x0000_s1038" style="position:absolute;left:11913;top:4655;width:342;height:645;visibility:visible;mso-wrap-style:square;v-text-anchor:top" coordsize="34217,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" path="m23228,v3622,,7243,1253,10989,3507l30471,13402c27849,11898,25351,11147,22728,11147v-2372,,-4495,627,-6369,2129c14611,14654,13237,16533,12488,19038v-1249,3883,-1873,8016,-1873,12525l10615,64504,,64504,,1503r9616,l9616,11022c12113,6513,14361,3632,16359,2254,18483,751,20730,,23228,xe" fillcolor="black" stroked="f" strokeweight="0">
                  <v:stroke opacity="0" miterlimit="10" joinstyle="miter" endcap="round"/>
                  <v:path o:connecttype="custom" o:connectlocs="2,0;3,0;3,1;2,1;2,1;1,2;1,3;1,6;0,6;0,0;1,0;1,1;2,0;2,0" o:connectangles="0,0,0,0,0,0,0,0,0,0,0,0,0,0"/>
                </v:shape>
                <v:shape id="Shape 4969" o:spid="_x0000_s1039" style="position:absolute;left:10993;top:4416;width:767;height:899;visibility:visible;mso-wrap-style:square;v-text-anchor:top" coordsize="76740,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" path="m40961,v8680,,16048,2129,21917,6638c68748,11022,72869,17285,75241,25300l63877,27930c61879,21668,59007,17034,55135,14153,51389,11273,46531,9770,40724,9770v-6669,,-12239,1628,-16722,4884c19519,17785,16372,22170,14561,27555v-1823,5386,-2722,10897,-2722,16658c11839,51603,12913,58116,15061,63628v2148,5510,5495,9644,10040,12399c29635,78782,34555,80035,39837,80035v6432,,11927,-1753,16298,-5511c60630,70767,63628,65256,65251,57991r11489,2881c74367,70265,69996,77530,63752,82540v-6244,4885,-13986,7390,-22966,7390c31433,89930,23828,88051,17958,84169,12101,80411,7643,74900,4583,67635,1524,60371,,52605,,44339,,35195,1724,27305,5170,20541,8629,13778,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70" o:spid="_x0000_s1040" style="position:absolute;left:8524;top:4823;width:2204;height:0;visibility:visible;mso-wrap-style:square;v-text-anchor:top" coordsize="220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" path="m,l220466,e" filled="f" fillcolor="black" strokeweight=".33303mm">
                  <v:fill opacity="0"/>
                  <v:stroke miterlimit="10" joinstyle="miter" endcap="round"/>
                  <v:path o:connecttype="custom" o:connectlocs="0,0;22,0" o:connectangles="0,0"/>
                </v:shape>
                <v:shape id="Shape 4971" o:spid="_x0000_s1041" style="position:absolute;left:10977;top:1221;width:414;height:900;visibility:visible;mso-wrap-style:square;v-text-anchor:top" coordsize="41473,9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" path="m41473,r,9939l20630,18270v-5856,5637,-8791,15030,-8791,28057c11839,56848,14661,65114,20281,71126v5620,6012,12675,9018,21167,9018l41473,80133r,9899l19594,84152c13163,80144,8292,74758,4983,67870,1661,61106,,53842,,46201,,31672,3871,20400,11601,12258,15473,8188,19903,5119,24895,3068l41473,xe" fillcolor="black" stroked="f" strokeweight="0">
                  <v:stroke opacity="0" miterlimit="10" joinstyle="miter" endcap="round"/>
                  <v:path o:connecttype="custom" o:connectlocs="4,0;4,1;2,2;1,5;2,7;4,8;4,8;4,9;2,8;0,7;0,5;1,1;2,0;4,0" o:connectangles="0,0,0,0,0,0,0,0,0,0,0,0,0,0"/>
                </v:shape>
                <v:shape id="Shape 4972" o:spid="_x0000_s1042" style="position:absolute;left:11392;top:1221;width:414;height:900;visibility:visible;mso-wrap-style:square;v-text-anchor:top" coordsize="41498,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" path="m88,c8105,,15273,1879,21767,5762v6369,3882,11364,9143,14736,16032c39875,28682,41498,36448,41498,45216v,8767,-1748,16658,-5245,23672c32632,75902,27636,81162,21143,84669,14649,88302,7568,90055,25,90055l,90049,,80149,21267,71017v5620,-6012,8368,-14654,8368,-25927c29635,38076,28511,31814,26138,26553,23765,21292,20268,17159,15648,14279,11027,11398,5869,9895,150,9895l,9955,,16,88,xe" fillcolor="black" stroked="f" strokeweight="0">
                  <v:stroke opacity="0" miterlimit="10" joinstyle="miter" endcap="round"/>
                  <v:path o:connecttype="custom" o:connectlocs="0,0;2,1;4,2;4,5;4,7;2,8;0,9;0,9;0,8;2,7;3,5;3,3;2,1;0,1;0,1;0,0;0,0" o:connectangles="0,0,0,0,0,0,0,0,0,0,0,0,0,0,0,0,0"/>
                </v:shape>
                <v:shape id="Shape 4973" o:spid="_x0000_s1043" style="position:absolute;left:11641;top:2363;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" path="m,l10365,177981e" filled="f" fillcolor="black" strokeweight=".33303mm">
                  <v:fill opacity="0"/>
                  <v:stroke miterlimit="10" joinstyle="miter" endcap="round"/>
                  <v:path o:connecttype="custom" o:connectlocs="0,0;1,18" o:connectangles="0,0"/>
                </v:shape>
                <v:shape id="Shape 4974" o:spid="_x0000_s1044" style="position:absolute;left:11259;top:2386;width:104;height:1779;visibility:visible;mso-wrap-style:square;v-text-anchor:top" coordsize="10440,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" path="m,l10440,177981e" filled="f" fillcolor="black" strokeweight=".33303mm">
                  <v:fill opacity="0"/>
                  <v:stroke miterlimit="10" joinstyle="miter" endcap="round"/>
                  <v:path o:connecttype="custom" o:connectlocs="0,0;1,18" o:connectangles="0,0"/>
                </v:shape>
                <v:shape id="Shape 49419" o:spid="_x0000_s1045" style="position:absolute;left:12123;top:8187;width:106;height:870;visibility:visible;mso-wrap-style:square;v-text-anchor:top" coordsize="10615,8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" path="m,l10615,r,87087l,87087,,e" fillcolor="black" stroked="f" strokeweight="0">
                  <v:stroke opacity="0" miterlimit="10" joinstyle="miter" endcap="round"/>
                  <v:path o:connecttype="custom" o:connectlocs="0,0;1,0;1,9;0,9;0,0" o:connectangles="0,0,0,0,0"/>
                </v:shape>
                <v:shape id="Shape 4976" o:spid="_x0000_s1046" style="position:absolute;left:11204;top:8173;width:766;height:899;visibility:visible;mso-wrap-style:square;v-text-anchor:top" coordsize="76665,8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" path="m40949,v8742,,15985,2129,21979,6638c68798,11022,72919,17285,75291,25301l63927,27931c61929,21668,59057,17034,55185,14153,51314,11273,46569,9770,40699,9770v-6619,,-12239,1628,-16697,4885c19519,17786,16372,22170,14561,27555v-1823,5386,-2722,10897,-2722,16659c11839,51628,12913,58091,15061,63615v2148,5523,5495,9657,10040,12387c29584,78733,34580,80098,39825,80098v6494,,11864,-1866,16359,-5586c60680,70792,63677,65268,65176,57953r11489,2906c74292,70316,69922,77530,63677,82503v-6244,4959,-13862,7452,-22853,7452c31458,89955,23827,88039,17958,84219,12101,80399,7643,74875,4583,67623,1524,60384,,52605,,44339,,35196,1723,27305,5170,20541,8630,13778,13537,8642,19919,5135,26288,1628,33331,,40949,xe" fillcolor="black" stroked="f" strokeweight="0">
                  <v:stroke opacity="0" miterlimit="10" joinstyle="miter" endcap="round"/>
                  <v:path o:connecttype="custom" o:connectlocs="4,0;6,1;8,3;6,3;6,1;4,1;2,1;1,3;1,4;1,6;3,8;4,8;6,7;7,6;8,6;6,8;4,9;2,8;0,7;0,4;1,2;2,1;4,0" o:connectangles="0,0,0,0,0,0,0,0,0,0,0,0,0,0,0,0,0,0,0,0,0,0,0"/>
                </v:shape>
                <v:shape id="Shape 4977" o:spid="_x0000_s1047" style="position:absolute;left:11594;top:5571;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978" o:spid="_x0000_s1048" style="position:absolute;left:14265;top:1758;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" path="m41523,r,9909l20606,18276v-5870,5636,-8742,14905,-8742,28056c11864,56853,14611,65119,20231,71131v5620,6012,12738,9018,21230,9018l41523,80123r,9905l41461,90044v-8117,,-15486,-2004,-21855,-6012c13113,80149,8242,74763,4995,67875,1623,60986,,53847,,46206,,31678,3871,20405,11614,12264,15485,8130,19919,5062,24914,3026l41523,xe" fillcolor="black" stroked="f" strokeweight="0">
                  <v:stroke opacity="0" miterlimit="10" joinstyle="miter" endcap="round"/>
                  <v:path o:connecttype="custom" o:connectlocs="4,0;4,1;2,2;1,5;2,7;4,8;4,8;4,9;4,9;2,8;0,7;0,5;1,1;2,0;4,0" o:connectangles="0,0,0,0,0,0,0,0,0,0,0,0,0,0,0"/>
                </v:shape>
                <v:shape id="Shape 4979" o:spid="_x0000_s1049" style="position:absolute;left:15275;top:1773;width:680;height:870;visibility:visible;mso-wrap-style:square;v-text-anchor:top" coordsize="68061,8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" path="m,l11489,r,35696l56572,35697,56572,,68061,r,87050l56572,87050r,-41083l11489,45967r,41082l,87049,,xe" fillcolor="black" stroked="f" strokeweight="0">
                  <v:stroke opacity="0" miterlimit="10" joinstyle="miter" endcap="round"/>
                  <v:path o:connecttype="custom" o:connectlocs="0,0;1,0;1,4;6,4;6,0;7,0;7,9;6,9;6,5;1,5;1,9;0,9;0,0" o:connectangles="0,0,0,0,0,0,0,0,0,0,0,0,0"/>
                </v:shape>
                <v:shape id="Shape 4980" o:spid="_x0000_s1050" style="position:absolute;left:14680;top:1758;width:415;height:900;visibility:visible;mso-wrap-style:square;v-text-anchor:top" coordsize="41523,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" path="m62,c8055,,15298,1879,21667,5762v6494,3758,11364,9143,14736,16032c39775,28683,41523,36448,41523,45090v,8893,-1873,16784,-5370,23798c32657,75777,27536,81037,21043,84670l,90039,,80134,21292,71017v5495,-6137,8367,-14779,8367,-25927c29659,37951,28411,31814,26038,26553,23665,21292,20168,17159,15548,14279,10927,11273,5807,9895,62,9895l,9920,,11,62,xe" fillcolor="black" stroked="f" strokeweight="0">
                  <v:stroke opacity="0" miterlimit="10" joinstyle="miter" endcap="round"/>
                  <v:path o:connecttype="custom" o:connectlocs="0,0;2,1;4,2;4,5;4,7;2,8;0,9;0,8;2,7;3,5;3,3;2,1;0,1;0,1;0,0;0,0" o:connectangles="0,0,0,0,0,0,0,0,0,0,0,0,0,0,0,0"/>
                </v:shape>
                <v:shape id="Shape 4981" o:spid="_x0000_s1051" style="position:absolute;left:12399;top:2694;width:1769;height:1773;visibility:visible;mso-wrap-style:square;v-text-anchor:top" coordsize="176958,17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" path="m,177355l176958,e" filled="f" fillcolor="black" strokeweight=".33303mm">
                  <v:fill opacity="0"/>
                  <v:stroke miterlimit="10" joinstyle="miter" endcap="round"/>
                  <v:path o:connecttype="custom" o:connectlocs="0,18;18,0" o:connectangles="0,0"/>
                </v:shape>
                <v:shape id="Shape 4982" o:spid="_x0000_s1052" style="position:absolute;left:14265;top:7071;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" path="m41523,r,10033l20606,18400v-5870,5511,-8742,14905,-8742,28056c11864,56852,14611,65119,20231,71256v5620,6012,12738,9018,21230,9018l41523,80247r,9781l41461,90044v-8117,,-15486,-1879,-21855,-5887c13113,80149,8242,74763,4995,67999,1623,61111,,53846,,46206,,31802,3871,20529,11614,12263,15485,8193,19919,5124,24914,3073l41523,xe" fillcolor="black" stroked="f" strokeweight="0">
                  <v:stroke opacity="0" miterlimit="10" joinstyle="miter" endcap="round"/>
                  <v:path o:connecttype="custom" o:connectlocs="4,0;4,1;2,2;1,5;2,7;4,8;4,8;4,9;4,9;2,8;0,7;0,5;1,1;2,0;4,0" o:connectangles="0,0,0,0,0,0,0,0,0,0,0,0,0,0,0"/>
                </v:shape>
                <v:shape id="Shape 4983" o:spid="_x0000_s1053" style="position:absolute;left:15275;top:7087;width:680;height:870;visibility:visible;mso-wrap-style:square;v-text-anchor:top" coordsize="6806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" path="m,l11489,r,35697l56572,35697,56572,,68061,r,87049l56572,87049r,-41082l11489,45967r,41082l,87049,,xe" fillcolor="black" stroked="f" strokeweight="0">
                  <v:stroke opacity="0" miterlimit="10" joinstyle="miter" endcap="round"/>
                  <v:path o:connecttype="custom" o:connectlocs="0,0;1,0;1,4;6,4;6,0;7,0;7,9;6,9;6,5;1,5;1,9;0,9;0,0" o:connectangles="0,0,0,0,0,0,0,0,0,0,0,0,0"/>
                </v:shape>
                <v:shape id="Shape 4984" o:spid="_x0000_s1054" style="position:absolute;left:14680;top:7071;width:415;height:900;visibility:visible;mso-wrap-style:square;v-text-anchor:top" coordsize="41523,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" path="m62,c8055,,15298,2004,21667,5762v6494,3882,11364,9268,14736,16157c39775,28682,41523,36573,41523,45215v,8893,-1873,16784,-5370,23673c32657,75902,27536,81162,21043,84795l,90040,,80259,21292,71143v5495,-6138,8367,-14780,8367,-25928c29659,38076,28411,31939,26038,26553,23665,21293,20168,17285,15548,14279,10927,11398,5807,10020,62,10020l,10045,,12,62,xe" fillcolor="black" stroked="f" strokeweight="0">
                  <v:stroke opacity="0" miterlimit="10" joinstyle="miter" endcap="round"/>
                  <v:path o:connecttype="custom" o:connectlocs="0,0;2,1;4,2;4,5;4,7;2,8;0,9;0,8;2,7;3,5;3,3;2,1;0,1;0,1;0,0;0,0" o:connectangles="0,0,0,0,0,0,0,0,0,0,0,0,0,0,0,0"/>
                </v:shape>
                <v:shape id="Shape 4985" o:spid="_x0000_s1055" style="position:absolute;left:12423;top:5202;width:1783;height:1788;visibility:visible;mso-wrap-style:square;v-text-anchor:top" coordsize="178331,1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" path="m,l178331,178858e" filled="f" fillcolor="black" strokeweight=".33303mm">
                  <v:fill opacity="0"/>
                  <v:stroke miterlimit="10" joinstyle="miter" endcap="round"/>
                  <v:path o:connecttype="custom" o:connectlocs="0,0;18,18" o:connectangles="0,0"/>
                </v:shape>
                <v:shape id="Shape 4986" o:spid="_x0000_s1056" style="position:absolute;left:14823;top:1047;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" path="m10490,v5744,,10365,4759,10365,10521c20855,16283,16234,20917,10490,20917,4746,20917,,16283,,10521,,4759,4746,,10490,xe" fillcolor="black" stroked="f" strokeweight="0">
                  <v:stroke opacity="0" miterlimit="10" joinstyle="miter" endcap="round"/>
                  <v:path o:connecttype="custom" o:connectlocs="1,0;2,1;1,2;0,1;1,0" o:connectangles="0,0,0,0,0"/>
                </v:shape>
                <v:shape id="Shape 4987" o:spid="_x0000_s1057" style="position:absolute;left:14355;top:1047;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88" o:spid="_x0000_s1058" style="position:absolute;left:13673;top:3320;width:2003;height:2272;visibility:visible;mso-wrap-style:square;v-text-anchor:top" coordsize="200311,2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" path="m,196143v69809,31062,151607,-376,182577,-70266c200311,85922,197813,37826,176084,e" filled="f" fillcolor="black" strokeweight=".33303mm">
                  <v:fill opacity="0"/>
                  <v:stroke miterlimit="10" joinstyle="miter" endcap="round"/>
                  <v:path o:connecttype="custom" o:connectlocs="0,20;18,13;18,0" o:connectangles="0,0,0"/>
                </v:shape>
                <v:shape id="Shape 4989" o:spid="_x0000_s1059" style="position:absolute;left:13038;top:4708;width:891;height:831;visibility:visible;mso-wrap-style:square;v-text-anchor:top" coordsize="89166,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" path="m,l3871,2005r9991,5385l28223,14905,60942,32190r14237,7515l85294,45090r3872,2004l82922,48222r-3872,1002l70558,52355r-3871,2254l63440,57365r-2248,3382l59319,64880r-2248,8768l56197,80912r-250,2255l53574,80411,47205,70892,38214,57365,17733,26553,8742,13152,2373,3632,,xe" fillcolor="black" stroked="f" strokeweight="0">
                  <v:stroke opacity="0" miterlimit="10" joinstyle="miter" endcap="round"/>
                  <v:path o:connecttype="custom" o:connectlocs="0,0;0,0;1,1;3,1;6,3;8,4;9,5;9,5;8,5;8,5;7,5;7,5;6,6;6,6;6,6;6,7;6,8;6,8;5,8;5,7;4,6;2,3;1,1;0,0;0,0" o:connectangles="0,0,0,0,0,0,0,0,0,0,0,0,0,0,0,0,0,0,0,0,0,0,0,0,0"/>
                </v:shape>
                <v:shape id="Shape 4990" o:spid="_x0000_s1060" style="position:absolute;left:13038;top:4708;width:891;height:840;visibility:visible;mso-wrap-style:square;v-text-anchor:top" coordsize="89166,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" path="m,c,,89166,47094,89166,47094v,,-18608,2381,-25726,10271c56447,65256,55947,84043,55947,84043,55947,84043,,,,,,,,,,xe" filled="f" fillcolor="black" strokeweight=".04856mm">
                  <v:fill opacity="0"/>
                  <v:stroke miterlimit="10" joinstyle="miter" endcap="round"/>
                  <v:path o:connecttype="custom" o:connectlocs="0,0;9,5;6,6;6,8;0,0;0,0" o:connectangles="0,0,0,0,0,0"/>
                </v:shape>
                <v:shape id="Shape 4991" o:spid="_x0000_s1061" style="position:absolute;left:9366;top:6420;width:1197;height:2683;visibility:visible;mso-wrap-style:square;v-text-anchor:top" coordsize="119749,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" path="m119749,c44633,20291,,97821,20131,173096v11439,42836,44021,79221,85244,95216e" filled="f" fillcolor="black" strokeweight=".33303mm">
                  <v:fill opacity="0"/>
                  <v:stroke miterlimit="10" joinstyle="miter" endcap="round"/>
                  <v:path o:connecttype="custom" o:connectlocs="12,0;2,17;11,27" o:connectangles="0,0,0"/>
                </v:shape>
                <v:shape id="Shape 4992" o:spid="_x0000_s1062" style="position:absolute;left:10279;top:8844;width:1013;height:505;visibility:visible;mso-wrap-style:square;v-text-anchor:top" coordsize="101354,5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" path="m3197,l7418,1315,18532,4784,34255,9694r18021,5624l70296,20954r15723,4898l97133,29333r4221,1316l96996,31500,85519,33755,69284,36949,50677,40594,32070,44251,15835,47432,4346,49687,,50551,2098,48259,4258,45679,6769,42397r4808,-7941l13263,30173r536,-8517l10927,12876,8892,8830,6819,5285,4995,2492,3684,664,3197,xe" fillcolor="black" stroked="f" strokeweight="0">
                  <v:stroke opacity="0" miterlimit="10" joinstyle="miter" endcap="round"/>
                  <v:path o:connecttype="custom" o:connectlocs="0,0;1,0;2,0;3,1;5,2;7,2;9,3;10,3;10,3;10,3;9,3;7,4;5,4;3,4;2,5;0,5;0,5;0,5;0,5;1,4;1,3;1,3;1,2;1,1;1,1;1,1;0,0;0,0;0,0" o:connectangles="0,0,0,0,0,0,0,0,0,0,0,0,0,0,0,0,0,0,0,0,0,0,0,0,0,0,0,0,0"/>
                </v:shape>
                <v:shape id="Shape 4993" o:spid="_x0000_s1063" style="position:absolute;left:10279;top:8844;width:1013;height:505;visibility:visible;mso-wrap-style:square;v-text-anchor:top" coordsize="101354,5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" path="m101354,30649c101354,30649,,50551,,50551v,,13362,-13552,14062,-24612c14761,14880,3197,,3197,v,,98157,30649,98157,30649c101354,30649,101354,30649,101354,30649xe" filled="f" fillcolor="black" strokeweight=".04856mm">
                  <v:fill opacity="0"/>
                  <v:stroke miterlimit="10" joinstyle="miter" endcap="round"/>
                  <v:path o:connecttype="custom" o:connectlocs="10,3;0,5;1,3;0,0;10,3;10,3" o:connectangles="0,0,0,0,0,0"/>
                </v:shape>
                <v:shape id="Shape 49420" o:spid="_x0000_s1064" style="position:absolute;left:17681;top:4951;width:8022;height:120;visibility:visible;mso-wrap-style:square;v-text-anchor:top" coordsize="802241,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" path="m,l802241,r,12024l,12024,,e" fillcolor="black" stroked="f" strokeweight="0">
                  <v:stroke opacity="0" miterlimit="10" joinstyle="miter" endcap="round"/>
                  <v:path o:connecttype="custom" o:connectlocs="0,0;80,0;80,1;0,1;0,0" o:connectangles="0,0,0,0,0"/>
                </v:shape>
                <v:shape id="Shape 4995" o:spid="_x0000_s1065" style="position:absolute;left:25455;top:4524;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" path="m,l7993,2129,29222,7640r29972,7766l128004,33317r29972,7891l179205,46718r8118,2004l179205,50852r-21229,5260l128004,63752,59194,81037,29222,88677,7993,93938,,96067,999,94814,3621,91558,7368,86548r4246,-6388l19731,64880r2623,-8142l22354,40581,19731,32190,11614,16408,7368,9895,3621,4634,999,1253,,xe" fillcolor="black" stroked="f" strokeweight="0">
                  <v:stroke opacity="0" miterlimit="10" joinstyle="miter" endcap="round"/>
                  <v:path o:connecttype="custom" o:connectlocs="0,0;1,0;3,1;6,2;13,3;16,4;18,5;19,5;18,5;16,6;13,6;6,8;3,9;1,9;0,10;0,9;0,9;1,9;1,8;2,6;2,6;2,4;2,3;1,2;1,1;0,0;0,0;0,0" o:connectangles="0,0,0,0,0,0,0,0,0,0,0,0,0,0,0,0,0,0,0,0,0,0,0,0,0,0,0,0"/>
                </v:shape>
                <v:shape id="Shape 4996" o:spid="_x0000_s1066" style="position:absolute;left:25455;top:4524;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" path="m187323,48722c187323,48722,,96067,,96067v,,23353,-26678,23353,-47345c23353,27430,,,,,,,187323,48722,187323,48722v,,,,,xe" filled="f" fillcolor="black" strokeweight=".04856mm">
                  <v:fill opacity="0"/>
                  <v:stroke miterlimit="10" joinstyle="miter" endcap="round"/>
                  <v:path o:connecttype="custom" o:connectlocs="19,5;0,10;2,5;0,0;19,5;19,5" o:connectangles="0,0,0,0,0,0"/>
                </v:shape>
                <v:shape id="Shape 4997" o:spid="_x0000_s1067" style="position:absolute;left:32313;top:3772;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" path="m,l34530,r,9644l11489,9644r,28808l34530,38452r,11897l31221,48848v-1374,-251,-3497,-376,-6369,-376l11489,48472r,38577l,87049,,xe" fillcolor="black" stroked="f" strokeweight="0">
                  <v:stroke opacity="0" miterlimit="10" joinstyle="miter" endcap="round"/>
                  <v:path o:connecttype="custom" o:connectlocs="0,0;3,0;3,1;1,1;1,4;3,4;3,5;3,5;2,5;1,5;1,9;0,9;0,0" o:connectangles="0,0,0,0,0,0,0,0,0,0,0,0,0"/>
                </v:shape>
                <v:shape id="Shape 4998" o:spid="_x0000_s1068" style="position:absolute;left:32658;top:3772;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" path="m,l3933,v7743,,13613,877,17609,2380c25663,4008,28785,6764,31283,10647v2373,4007,3621,8391,3621,13151c34904,29935,32906,35196,28910,39454v-3996,4133,-10115,6889,-18482,8016c13425,48973,15798,50351,17296,51853v3372,3007,6619,6890,9616,11524l42023,87049r-14486,l16047,69013c12676,63753,9928,59744,7805,56989,5557,54234,3684,52229,1936,51227l,50349,,38452r1686,c6931,38452,11052,37951,13924,36824v2998,-1128,5245,-2881,6744,-5261c22291,29183,23041,26553,23041,23798v,-4133,-1499,-7515,-4496,-10146c15548,11022,10802,9644,4433,9644l,9644,,xe" fillcolor="black" stroked="f" strokeweight="0">
                  <v:stroke opacity="0" miterlimit="10" joinstyle="miter" endcap="round"/>
                  <v:path o:connecttype="custom" o:connectlocs="0,0;0,0;2,0;3,1;3,2;3,4;1,5;2,5;3,6;4,9;3,9;2,7;1,6;0,5;0,5;0,4;0,4;1,4;2,3;2,2;2,1;0,1;0,1;0,0" o:connectangles="0,0,0,0,0,0,0,0,0,0,0,0,0,0,0,0,0,0,0,0,0,0,0,0"/>
                </v:shape>
                <v:shape id="Shape 4999" o:spid="_x0000_s1069" style="position:absolute;left:33322;top:4165;width:3092;height:0;visibility:visible;mso-wrap-style:square;v-text-anchor:top" coordsize="30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" path="m,l309207,e" filled="f" fillcolor="black" strokeweight=".33303mm">
                  <v:fill opacity="0"/>
                  <v:stroke miterlimit="10" joinstyle="miter" endcap="round"/>
                  <v:path o:connecttype="custom" o:connectlocs="0,0;31,0" o:connectangles="0,0"/>
                </v:shape>
                <v:shape id="Shape 5000" o:spid="_x0000_s1070" style="position:absolute;left:36060;top:7530;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5001" o:spid="_x0000_s1071" style="position:absolute;left:36414;top:4165;width:0;height:3116;visibility:visible;mso-wrap-style:square;v-text-anchor:top" coordsize="0,3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" path="m,l,311624e" filled="f" fillcolor="black" strokeweight=".33303mm">
                  <v:fill opacity="0"/>
                  <v:stroke miterlimit="10" joinstyle="miter" endcap="round"/>
                  <v:path o:connecttype="custom" o:connectlocs="0,0;0,31" o:connectangles="0,0"/>
                </v:shape>
                <v:shape id="Shape 5002" o:spid="_x0000_s1072" style="position:absolute;left:39732;top:3757;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" path="m41398,r,9958l20606,18275v-5870,5636,-8867,15030,-8867,28056c11739,56852,14611,65119,20231,71131v5620,6012,12738,9018,21105,9018l41398,80122r,9904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5003" o:spid="_x0000_s1073" style="position:absolute;left:40146;top:375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" path="m63,c8180,,15298,1879,21792,5762v6369,3882,11364,9143,14736,16031c39900,28682,41523,36448,41523,45215v,8768,-1748,16659,-5245,23673c32657,75902,27662,81162,21168,84669,14674,88302,7555,90055,63,90055l,90038,,80133,21292,71017v5620,-6012,8367,-14654,8367,-25927c29659,38076,28535,31814,26163,26553,23790,21292,20293,17159,15673,14279,11053,11398,5932,9895,188,9895l,9970,,12,63,xe" fillcolor="black" stroked="f" strokeweight="0">
                  <v:stroke opacity="0" miterlimit="10" joinstyle="miter" endcap="round"/>
                  <v:path o:connecttype="custom" o:connectlocs="0,0;2,1;4,2;4,5;4,7;2,8;0,9;0,9;0,8;2,7;3,5;3,3;2,1;0,1;0,1;0,0;0,0" o:connectangles="0,0,0,0,0,0,0,0,0,0,0,0,0,0,0,0,0"/>
                </v:shape>
                <v:shape id="Shape 5004" o:spid="_x0000_s1074" style="position:absolute;left:36414;top:4165;width:3054;height:0;visibility:visible;mso-wrap-style:square;v-text-anchor:top" coordsize="3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" path="m,l305461,e" filled="f" fillcolor="black" strokeweight=".33303mm">
                  <v:fill opacity="0"/>
                  <v:stroke miterlimit="10" joinstyle="miter" endcap="round"/>
                  <v:path o:connecttype="custom" o:connectlocs="0,0;31,0" o:connectangles="0,0"/>
                </v:shape>
                <v:shape id="Shape 5005" o:spid="_x0000_s1075" style="position:absolute;left:44226;top:399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" path="m23228,v3622,,7243,1253,10990,3507l30471,13402c27849,11898,25351,11147,22729,11147v-2373,,-4496,627,-6370,2130c14612,14654,13237,16533,12488,19038v-1249,3883,-1873,8016,-1873,12525l10615,64504,,64504,,1503r9616,l9616,11022c12113,6513,14361,3632,16359,2254,18483,752,20731,,23228,xe" fillcolor="black" stroked="f" strokeweight="0">
                  <v:stroke opacity="0" miterlimit="10" joinstyle="miter" endcap="round"/>
                  <v:path o:connecttype="custom" o:connectlocs="2,0;3,0;3,1;2,1;2,1;1,2;1,3;1,6;0,6;0,0;1,0;1,1;2,0;2,0" o:connectangles="0,0,0,0,0,0,0,0,0,0,0,0,0,0"/>
                </v:shape>
                <v:shape id="Shape 5006" o:spid="_x0000_s1076" style="position:absolute;left:43306;top:3758;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" path="m41086,v8617,,15985,2129,21854,6638c68810,11022,72930,17285,75304,25301l63940,27931c61941,21668,59069,17034,55198,14153,51451,11273,46581,9770,40836,9770v-6744,,-12238,1628,-16734,4885c19607,17785,16484,22170,14612,27555v-1749,5386,-2748,10897,-2748,16658c11864,51603,12988,58116,15111,63628v2123,5510,5494,9644,9991,12399c29721,78783,34592,80035,39962,80035v6369,,11864,-1753,16235,-5511c60692,70767,63690,65256,65313,57991r11489,2881c74430,70266,70059,77530,63815,82540v-6244,4885,-13987,7390,-22979,7390c31470,89930,23852,88051,17983,84169,12113,80411,7742,74900,4621,67635,1623,60371,,52605,,44339,,35195,1749,27305,5245,20541,8741,13778,13612,8642,19981,5135,26350,1628,33344,,41086,xe" fillcolor="black" stroked="f" strokeweight="0">
                  <v:stroke opacity="0" miterlimit="10" joinstyle="miter" endcap="round"/>
                  <v:path o:connecttype="custom" o:connectlocs="4,0;6,1;8,3;6,3;6,1;4,1;2,1;1,3;1,4;2,6;3,8;4,8;6,7;7,6;8,6;6,8;4,9;2,8;0,7;0,4;1,2;2,1;4,0" o:connectangles="0,0,0,0,0,0,0,0,0,0,0,0,0,0,0,0,0,0,0,0,0,0,0"/>
                </v:shape>
                <v:shape id="Shape 5007" o:spid="_x0000_s1077" style="position:absolute;left:40837;top:4165;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5008" o:spid="_x0000_s1078" style="position:absolute;left:43478;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" path="m41398,r,9958l20605,18275v-5869,5636,-8866,15030,-8866,28056c11739,56852,14611,65119,20231,71131v5619,6012,12738,9018,21104,9018l41398,80122r,9905l19607,84157c13112,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5009" o:spid="_x0000_s1079" style="position:absolute;left:43892;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" path="m62,c8179,,15298,1879,21792,5762v6369,3882,11364,9143,14736,16031c39900,28682,41523,36448,41523,45215v,8768,-1748,16659,-5245,23673c32656,75902,27661,81162,21168,84669,14674,88302,7555,90055,62,90055l,90038,,80133,21292,71017v5620,-6012,8367,-14655,8367,-25927c29659,38076,28535,31814,26163,26553,23790,21292,20293,17159,15673,14279,11052,11398,5932,9895,187,9895l,9970,,12,62,xe" fillcolor="black" stroked="f" strokeweight="0">
                  <v:stroke opacity="0" miterlimit="10" joinstyle="miter" endcap="round"/>
                  <v:path o:connecttype="custom" o:connectlocs="0,0;2,1;4,2;4,5;4,7;2,8;0,9;0,9;0,8;2,7;3,5;3,3;2,1;0,1;0,1;0,0;0,0" o:connectangles="0,0,0,0,0,0,0,0,0,0,0,0,0,0,0,0,0"/>
                </v:shape>
                <v:shape id="Shape 5010" o:spid="_x0000_s1080" style="position:absolute;left:43682;top:115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" path="m,233968l,e" filled="f" fillcolor="black" strokeweight=".33303mm">
                  <v:fill opacity="0"/>
                  <v:stroke miterlimit="10" joinstyle="miter" endcap="round"/>
                  <v:path o:connecttype="custom" o:connectlocs="0,23;0,0" o:connectangles="0,0"/>
                </v:shape>
                <v:shape id="Shape 5011" o:spid="_x0000_s1081" style="position:absolute;left:44131;top:115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5012" o:spid="_x0000_s1082" style="position:absolute;left:43478;top:7515;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" path="m41398,r,9958l20605,18275v-5869,5636,-8866,15030,-8866,28056c11739,56852,14611,65119,20231,71131v5619,6012,12738,9018,21104,9018l41398,80122r,9905l19607,84157c13112,80149,8242,74763,4870,67874,1623,61111,,53846,,46206,,31677,3871,20404,11614,12263,15423,8193,19825,5124,24804,3073l41398,xe" fillcolor="black" stroked="f" strokeweight="0">
                  <v:stroke opacity="0" miterlimit="10" joinstyle="miter" endcap="round"/>
                  <v:path o:connecttype="custom" o:connectlocs="4,0;4,1;2,2;1,5;2,7;4,8;4,8;4,9;2,8;0,7;0,5;1,1;2,0;4,0" o:connectangles="0,0,0,0,0,0,0,0,0,0,0,0,0,0"/>
                </v:shape>
                <v:shape id="Shape 5013" o:spid="_x0000_s1083" style="position:absolute;left:43892;top:7515;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" path="m62,c8179,,15298,1879,21792,5762v6369,3882,11364,9143,14736,16032c39900,28683,41523,36448,41523,45216v,8767,-1748,16658,-5245,23672c32656,75902,27661,81162,21168,84670,14674,88302,7555,90055,62,90055l,90039,,80134,21292,71017v5620,-6012,8367,-14654,8367,-25927c29659,38076,28535,31814,26163,26553,23790,21293,20293,17159,15673,14279,11052,11398,5932,9895,187,9895l,9970,,12,62,xe" fillcolor="black" stroked="f" strokeweight="0">
                  <v:stroke opacity="0" miterlimit="10" joinstyle="miter" endcap="round"/>
                  <v:path o:connecttype="custom" o:connectlocs="0,0;2,1;4,2;4,5;4,7;2,8;0,9;0,9;0,8;2,7;3,5;3,3;2,1;0,1;0,1;0,0;0,0" o:connectangles="0,0,0,0,0,0,0,0,0,0,0,0,0,0,0,0,0"/>
                </v:shape>
                <v:shape id="Shape 5014" o:spid="_x0000_s1084" style="position:absolute;left:44131;top:4913;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15" o:spid="_x0000_s1085" style="position:absolute;left:43682;top:4913;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16" o:spid="_x0000_s1086" style="position:absolute;left:47225;top:3757;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" path="m41398,r,9958l20606,18275v-5870,5636,-8867,15030,-8867,28056c11739,56852,14612,65119,20231,71131v5620,6012,12738,9018,21105,9018l41398,80122r,9904l19607,84157c13112,80149,8242,74763,4870,67874,1624,61111,,53846,,46206,,31677,3872,20404,11614,12263,15423,8192,19825,5124,24805,3073l41398,xe" fillcolor="black" stroked="f" strokeweight="0">
                  <v:stroke opacity="0" miterlimit="10" joinstyle="miter" endcap="round"/>
                  <v:path o:connecttype="custom" o:connectlocs="4,0;4,1;2,2;1,5;2,7;4,8;4,8;4,9;2,8;0,7;0,5;1,1;2,0;4,0" o:connectangles="0,0,0,0,0,0,0,0,0,0,0,0,0,0"/>
                </v:shape>
                <v:shape id="Shape 5017" o:spid="_x0000_s1087" style="position:absolute;left:48234;top:3772;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" path="m,l11489,r,35822l56697,35822,56697,,68186,r,87049l56697,87049r,-40956l11489,46093r,40956l,87049,,xe" fillcolor="black" stroked="f" strokeweight="0">
                  <v:stroke opacity="0" miterlimit="10" joinstyle="miter" endcap="round"/>
                  <v:path o:connecttype="custom" o:connectlocs="0,0;1,0;1,4;6,4;6,0;7,0;7,9;6,9;6,5;1,5;1,9;0,9;0,0" o:connectangles="0,0,0,0,0,0,0,0,0,0,0,0,0"/>
                </v:shape>
                <v:shape id="Shape 5018" o:spid="_x0000_s1088" style="position:absolute;left:47639;top:375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" path="m63,c8180,,15298,1879,21792,5762v6369,3882,11364,9143,14736,16031c39900,28682,41523,36448,41523,45215v,8768,-1748,16659,-5245,23673c32657,75902,27662,81162,21168,84669,14674,88302,7555,90055,63,90055l,90038,,80133,21292,71017v5620,-6012,8367,-14654,8367,-25927c29659,38076,28536,31814,26163,26553,23790,21292,20293,17159,15673,14279,11053,11398,5932,9895,188,9895l,9970,,12,63,xe" fillcolor="black" stroked="f" strokeweight="0">
                  <v:stroke opacity="0" miterlimit="10" joinstyle="miter" endcap="round"/>
                  <v:path o:connecttype="custom" o:connectlocs="0,0;2,1;4,2;4,5;4,7;2,8;0,9;0,9;0,8;2,7;3,5;3,3;2,1;0,1;0,1;0,0;0,0" o:connectangles="0,0,0,0,0,0,0,0,0,0,0,0,0,0,0,0,0"/>
                </v:shape>
                <v:shape id="Shape 5019" o:spid="_x0000_s1089" style="position:absolute;left:44815;top:4165;width:2146;height:0;visibility:visible;mso-wrap-style:square;v-text-anchor:top" coordsize="21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" path="m,l214671,e" filled="f" fillcolor="black" strokeweight=".33303mm">
                  <v:fill opacity="0"/>
                  <v:stroke miterlimit="10" joinstyle="miter" endcap="round"/>
                  <v:path o:connecttype="custom" o:connectlocs="0,0;21,0" o:connectangles="0,0"/>
                </v:shape>
                <v:shape id="Shape 5020" o:spid="_x0000_s1090" style="position:absolute;left:53325;top:4441;width:866;height:1009;visibility:visible;mso-wrap-style:square;v-text-anchor:top" coordsize="86668,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" path="m48954,v6993,,13862,1628,20605,5135c71558,6137,73056,6638,73806,6638v1373,,2497,-501,3371,-1377c78426,4008,79301,2255,79800,r2497,l84545,32816r-2248,c79425,22921,75179,15907,69684,11523,64315,7264,57696,5135,50078,5135v-6369,,-12114,1629,-17233,4885c27599,13152,23603,18412,20606,25551v-2997,7140,-4496,15907,-4496,26553c16110,60872,17609,68387,20356,74775v2747,6513,6993,11397,12613,14779c38589,93061,44958,94689,52201,94689v6244,,11739,-1377,16485,-4008c73556,88051,78801,82665,84545,74649r2123,1503c81923,84670,76303,91057,69810,94940v-6494,4008,-14113,6012,-22979,6012c30846,100952,18483,95065,9741,83166,3247,74273,,63878,,51979,,42335,2123,33442,6494,25426,10740,17285,16735,11022,24227,6638,31845,2130,40087,,48954,xe" fillcolor="black" stroked="f" strokeweight="0">
                  <v:stroke opacity="0" miterlimit="10" joinstyle="miter" endcap="round"/>
                  <v:path o:connecttype="custom" o:connectlocs="5,0;7,1;7,1;8,1;8,0;8,0;8,3;8,3;7,1;5,1;3,1;2,3;2,5;2,7;3,9;5,9;7,9;8,7;9,8;7,9;5,10;1,8;0,5;1,3;2,1;5,0" o:connectangles="0,0,0,0,0,0,0,0,0,0,0,0,0,0,0,0,0,0,0,0,0,0,0,0,0,0"/>
                </v:shape>
                <v:shape id="Shape 5021" o:spid="_x0000_s1091" style="position:absolute;left:54316;top:4416;width:330;height:1013;visibility:visible;mso-wrap-style:square;v-text-anchor:top" coordsize="33093,1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" path="m19356,r3247,l22603,86548v,4008,250,6763,875,8141c24102,95942,24976,96944,26225,97695v1249,627,3496,1002,6868,1002l33093,101328r-31969,l1124,98697v2997,,5120,-250,6119,-877c8367,97194,9241,96192,9865,94689v625,-1378,875,-4133,875,-8141l10740,27305v,-7390,-125,-11899,-500,-13653c9990,12024,9366,10897,8617,10271,7992,9644,6993,9268,5869,9268v-1248,,-2747,376,-4745,1127l,7891,19356,xe" fillcolor="black" stroked="f" strokeweight="0">
                  <v:stroke opacity="0" miterlimit="10" joinstyle="miter" endcap="round"/>
                  <v:path o:connecttype="custom" o:connectlocs="2,0;2,0;2,9;2,9;3,10;3,10;3,10;0,10;0,10;1,10;1,9;1,9;1,3;1,1;1,1;1,1;0,1;0,1;2,0" o:connectangles="0,0,0,0,0,0,0,0,0,0,0,0,0,0,0,0,0,0,0"/>
                </v:shape>
                <v:shape id="Shape 5022" o:spid="_x0000_s1092" style="position:absolute;left:53650;top:3041;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" path="m93911,47094v,26052,-21105,47094,-46956,47094c20979,94188,,73146,,47094,,21042,20979,,46955,,72806,,93911,21042,93911,47094xe" filled="f" fillcolor="black" strokeweight=".29139mm">
                  <v:fill opacity="0"/>
                  <v:stroke miterlimit="10" joinstyle="miter"/>
                  <v:path o:connecttype="custom" o:connectlocs="9,5;5,9;0,5;5,0;9,5" o:connectangles="0,0,0,0,0"/>
                </v:shape>
                <v:shape id="Shape 49421" o:spid="_x0000_s1093" style="position:absolute;left:53845;top:3455;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" path="m,l54115,r,10521l,10521,,e" fillcolor="black" stroked="f" strokeweight="0">
                  <v:stroke opacity="0" miterlimit="10" joinstyle="miter"/>
                  <v:path o:connecttype="custom" o:connectlocs="0,0;5,0;5,1;0,1;0,0" o:connectangles="0,0,0,0,0"/>
                </v:shape>
                <v:shape id="Shape 49422" o:spid="_x0000_s1094" style="position:absolute;left:51129;top:4582;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423" o:spid="_x0000_s1095" style="position:absolute;left:51347;top:4364;width:104;height:542;visibility:visible;mso-wrap-style:square;v-text-anchor:top" coordsize="10490,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" path="m,l10490,r,54276l,54276,,e" fillcolor="black" stroked="f" strokeweight="0">
                  <v:stroke opacity="0" miterlimit="10" joinstyle="miter"/>
                  <v:path o:connecttype="custom" o:connectlocs="0,0;1,0;1,5;0,5;0,0" o:connectangles="0,0,0,0,0"/>
                </v:shape>
                <v:shape id="Shape 5026" o:spid="_x0000_s1096" style="position:absolute;left:52866;top:4560;width:207;height:207;visibility:visible;mso-wrap-style:square;v-text-anchor:top" coordsize="20730,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" path="m10365,v5745,,10365,4634,10365,10395c20730,16157,16110,20792,10365,20792,4621,20792,,16157,,10395,,4634,4621,,10365,xe" fillcolor="black" stroked="f" strokeweight="0">
                  <v:stroke opacity="0" miterlimit="10" joinstyle="miter"/>
                  <v:path o:connecttype="custom" o:connectlocs="1,0;2,1;1,2;0,1;1,0" o:connectangles="0,0,0,0,0"/>
                </v:shape>
                <v:shape id="Shape 5027" o:spid="_x0000_s1097" style="position:absolute;left:52866;top:5030;width:207;height:207;visibility:visible;mso-wrap-style:square;v-text-anchor:top" coordsize="20730,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" path="m10365,v5745,,10365,4634,10365,10396c20730,16158,16110,20792,10365,20792,4621,20792,,16158,,10396,,4634,4621,,10365,xe" fillcolor="black" stroked="f" strokeweight="0">
                  <v:stroke opacity="0" miterlimit="10" joinstyle="miter"/>
                  <v:path o:connecttype="custom" o:connectlocs="1,0;2,1;1,2;0,1;1,0" o:connectangles="0,0,0,0,0"/>
                </v:shape>
                <v:shape id="Shape 5028" o:spid="_x0000_s1098" style="position:absolute;left:7492;top:16266;width:345;height:870;visibility:visible;mso-wrap-style:square;v-text-anchor:top" coordsize="34517,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" path="m,l34517,r,9607l11489,9607r,28808l34517,38415r,11848l31208,48798v-1311,-276,-3434,-413,-6394,-413l11489,48385r,38652l,87037,,xe" fillcolor="black" stroked="f" strokeweight="0">
                  <v:stroke opacity="0" miterlimit="10" joinstyle="miter"/>
                  <v:path o:connecttype="custom" o:connectlocs="0,0;3,0;3,1;1,1;1,4;3,4;3,5;3,5;2,5;1,5;1,9;0,9;0,0" o:connectangles="0,0,0,0,0,0,0,0,0,0,0,0,0"/>
                </v:shape>
                <v:shape id="Shape 5029" o:spid="_x0000_s1099" style="position:absolute;left:7838;top:16266;width:419;height:870;visibility:visible;mso-wrap-style:square;v-text-anchor:top" coordsize="41973,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" path="m,l3971,v7730,,13612,777,17634,2342c25638,3908,28848,6664,31258,10621v2410,3958,3609,8330,3609,13127c34867,29923,32882,35120,28885,39367v-3984,4233,-10140,6926,-18470,8066c13462,48898,15772,50351,17346,51766v3360,3094,6531,6952,9529,11586l41973,87037r-14449,l16047,68926c12688,63703,9928,59707,7755,56939,5582,54171,3646,52230,1923,51115l,50263,,38415r1661,c6906,38415,11015,37864,13974,36774v2960,-1090,5208,-2831,6744,-5223c22254,29159,23028,26553,23028,23748v,-4121,-1486,-7503,-4471,-10158c15585,10935,10877,9607,4446,9607l,9607,,xe" fillcolor="black" stroked="f" strokeweight="0">
                  <v:stroke opacity="0" miterlimit="10" joinstyle="miter"/>
                  <v:path o:connecttype="custom" o:connectlocs="0,0;0,0;2,0;3,1;3,2;3,4;1,5;2,5;3,6;4,9;3,9;2,7;1,6;0,5;0,5;0,4;0,4;1,4;2,3;2,2;2,1;0,1;0,1;0,0" o:connectangles="0,0,0,0,0,0,0,0,0,0,0,0,0,0,0,0,0,0,0,0,0,0,0,0"/>
                </v:shape>
                <v:shape id="Shape 5030" o:spid="_x0000_s1100" style="position:absolute;left:8501;top:16660;width:3092;height:0;visibility:visible;mso-wrap-style:square;v-text-anchor:top" coordsize="3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" path="m,l309220,e" filled="f" fillcolor="black" strokeweight=".33303mm">
                  <v:fill opacity="0"/>
                  <v:stroke miterlimit="10" joinstyle="miter" endcap="round"/>
                  <v:path o:connecttype="custom" o:connectlocs="0,0;31,0" o:connectangles="0,0"/>
                </v:shape>
                <v:shape id="Shape 5031" o:spid="_x0000_s1101" style="position:absolute;left:11241;top:12509;width:681;height:870;visibility:visible;mso-wrap-style:square;v-text-anchor:top" coordsize="68136,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" path="m,l11489,r,35734l56646,35734,56646,,68136,r,87037l56646,87037r,-41032l11489,46005r,41032l,87037,,xe" fillcolor="black" stroked="f" strokeweight="0">
                  <v:stroke opacity="0" miterlimit="10" joinstyle="miter" endcap="round"/>
                  <v:path o:connecttype="custom" o:connectlocs="0,0;1,0;1,4;6,4;6,0;7,0;7,9;6,9;6,5;1,5;1,9;0,9;0,0" o:connectangles="0,0,0,0,0,0,0,0,0,0,0,0,0"/>
                </v:shape>
                <v:shape id="Shape 5032" o:spid="_x0000_s1102" style="position:absolute;left:11594;top:13633;width:0;height:3026;visibility:visible;mso-wrap-style:square;v-text-anchor:top" coordsize="0,30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" path="m,302618l,e" filled="f" fillcolor="black" strokeweight=".33303mm">
                  <v:fill opacity="0"/>
                  <v:stroke miterlimit="10" joinstyle="miter" endcap="round"/>
                  <v:path o:connecttype="custom" o:connectlocs="0,30;0,0" o:connectangles="0,0"/>
                </v:shape>
                <v:shape id="Shape 5033" o:spid="_x0000_s1103" style="position:absolute;left:11241;top:20024;width:681;height:870;visibility:visible;mso-wrap-style:square;v-text-anchor:top" coordsize="68136,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" path="m,l11489,r,35745l56646,35745,56646,,68136,r,87045l56646,87045r,-41028l11489,46017r,41028l,87045,,xe" fillcolor="black" stroked="f" strokeweight="0">
                  <v:stroke opacity="0" miterlimit="10" joinstyle="miter" endcap="round"/>
                  <v:path o:connecttype="custom" o:connectlocs="0,0;1,0;1,4;6,4;6,0;7,0;7,9;6,9;6,5;1,5;1,9;0,9;0,0" o:connectangles="0,0,0,0,0,0,0,0,0,0,0,0,0"/>
                </v:shape>
                <v:shape id="Shape 5034" o:spid="_x0000_s1104" style="position:absolute;left:11594;top:16660;width:0;height:3115;visibility:visible;mso-wrap-style:square;v-text-anchor:top" coordsize="0,31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" path="m,l,311598e" filled="f" fillcolor="black" strokeweight=".33303mm">
                  <v:fill opacity="0"/>
                  <v:stroke miterlimit="10" joinstyle="miter" endcap="round"/>
                  <v:path o:connecttype="custom" o:connectlocs="0,0;0,31" o:connectangles="0,0"/>
                </v:shape>
                <v:shape id="Shape 5035" o:spid="_x0000_s1105" style="position:absolute;left:14912;top:16251;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" path="m41398,r,9983l20605,18313v-5869,5598,-8866,14955,-8866,28056c11739,56852,14611,65119,20231,71156v5619,6037,12738,9055,21105,9055l41398,80185r,9866l19606,84132c13113,80174,8242,74763,4870,67912,1623,61073,,53821,,46181,,31740,3871,20429,11614,12250,15423,8167,19825,5102,24804,3057l41398,xe" fillcolor="black" stroked="f" strokeweight="0">
                  <v:stroke opacity="0" miterlimit="10" joinstyle="miter" endcap="round"/>
                  <v:path o:connecttype="custom" o:connectlocs="4,0;4,1;2,2;1,5;2,7;4,8;4,8;4,9;2,8;0,7;0,5;1,1;2,0;4,0" o:connectangles="0,0,0,0,0,0,0,0,0,0,0,0,0,0"/>
                </v:shape>
                <v:shape id="Shape 5036" o:spid="_x0000_s1106" style="position:absolute;left:15326;top:16251;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" path="m62,c8180,,15298,1929,21792,5762v6369,3845,11364,9193,14736,16057c39900,28695,41523,36486,41523,45191v,8830,-1748,16720,-5245,23684c32657,75852,27661,81125,21168,84707,14674,88289,7555,90080,62,90080l,90063,,80196,21292,71080v5620,-6100,8367,-14742,8367,-25952c29659,38039,28535,31864,26163,26578,23790,21293,20293,17197,15673,14279,11052,11373,5932,9920,187,9920l,9995,,12,62,xe" fillcolor="black" stroked="f" strokeweight="0">
                  <v:stroke opacity="0" miterlimit="10" joinstyle="miter" endcap="round"/>
                  <v:path o:connecttype="custom" o:connectlocs="0,0;2,1;4,2;4,5;4,7;2,8;0,9;0,9;0,8;2,7;3,5;3,3;2,1;0,1;0,1;0,0;0,0" o:connectangles="0,0,0,0,0,0,0,0,0,0,0,0,0,0,0,0,0"/>
                </v:shape>
                <v:shape id="Shape 5037" o:spid="_x0000_s1107" style="position:absolute;left:11594;top:16660;width:3054;height:0;visibility:visible;mso-wrap-style:square;v-text-anchor:top" coordsize="3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" path="m,l305461,e" filled="f" fillcolor="black" strokeweight=".33303mm">
                  <v:fill opacity="0"/>
                  <v:stroke miterlimit="10" joinstyle="miter" endcap="round"/>
                  <v:path o:connecttype="custom" o:connectlocs="0,0;31,0" o:connectangles="0,0"/>
                </v:shape>
                <v:shape id="Shape 5038" o:spid="_x0000_s1108" style="position:absolute;left:19406;top:16492;width:342;height:644;visibility:visible;mso-wrap-style:square;v-text-anchor:top" coordsize="34218,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" path="m23228,v3622,,7243,1152,10990,3444l30471,13364c27849,11811,25351,11047,22728,11047v-2372,,-4495,702,-6368,2104c14611,14554,13238,16508,12488,19000v-1249,3796,-1873,7954,-1873,12463l10615,64479,,64479,,1428r9616,l9616,10985c12113,6513,14362,3557,16360,2142,18483,714,20730,,23228,xe" fillcolor="black" stroked="f" strokeweight="0">
                  <v:stroke opacity="0" miterlimit="10" joinstyle="miter" endcap="round"/>
                  <v:path o:connecttype="custom" o:connectlocs="2,0;3,0;3,1;2,1;2,1;1,2;1,3;1,6;0,6;0,0;1,0;1,1;2,0;2,0" o:connectangles="0,0,0,0,0,0,0,0,0,0,0,0,0,0"/>
                </v:shape>
                <v:shape id="Shape 5039" o:spid="_x0000_s1109" style="position:absolute;left:18486;top:16251;width:768;height:900;visibility:visible;mso-wrap-style:square;v-text-anchor:top" coordsize="76802,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" path="m41086,v8617,,15985,2217,21855,6651c68810,11085,72931,17322,75304,25351l63940,28031c61942,21693,59069,17084,55198,14191,51451,11298,46581,9857,40836,9857v-6743,,-12238,1604,-16734,4810c19607,17873,16484,22182,14611,27580v-1748,5399,-2747,10972,-2747,16708c11864,51691,12988,58154,15111,63678v2123,5523,5495,9656,9990,12387c29722,78795,34592,80160,39962,80160v6369,,11864,-1866,16235,-5586c60693,70854,63690,65331,65313,58016r11489,2906c74430,70378,70059,77593,63815,82565v-6244,4960,-13987,7452,-22979,7452c31470,90017,23852,88101,17983,84281,12114,80461,7743,74937,4621,67685,1624,60446,,52668,,44351,,35296,1748,27380,5245,20629,8742,13878,13612,8755,19981,5261,26350,1753,33344,,41086,xe" fillcolor="black" stroked="f" strokeweight="0">
                  <v:stroke opacity="0" miterlimit="10" joinstyle="miter" endcap="round"/>
                  <v:path o:connecttype="custom" o:connectlocs="4,0;6,1;8,3;6,3;6,1;4,1;2,1;1,3;1,4;2,6;3,8;4,8;6,7;7,6;8,6;6,8;4,9;2,8;0,7;0,4;1,2;2,1;4,0" o:connectangles="0,0,0,0,0,0,0,0,0,0,0,0,0,0,0,0,0,0,0,0,0,0,0"/>
                </v:shape>
                <v:shape id="Shape 5040" o:spid="_x0000_s1110" style="position:absolute;left:16017;top:16660;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5041" o:spid="_x0000_s1111" style="position:absolute;left:18658;top:12493;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" path="m41398,r,9983l20605,18312v-5869,5599,-8866,14955,-8866,28057c11739,56852,14611,65119,20231,71156v5619,6037,12738,9055,21105,9055l41398,80185r,9866l19606,84132c13113,80174,8242,74763,4870,67912,1624,61073,,53821,,46181,,31740,3871,20429,11614,12250,15423,8167,19825,5102,24804,3057l41398,xe" fillcolor="black" stroked="f" strokeweight="0">
                  <v:stroke opacity="0" miterlimit="10" joinstyle="miter" endcap="round"/>
                  <v:path o:connecttype="custom" o:connectlocs="4,0;4,1;2,2;1,5;2,7;4,8;4,8;4,9;2,8;0,7;0,5;1,1;2,0;4,0" o:connectangles="0,0,0,0,0,0,0,0,0,0,0,0,0,0"/>
                </v:shape>
                <v:shape id="Shape 5042" o:spid="_x0000_s1112" style="position:absolute;left:19072;top:12493;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" path="m62,c8180,,15298,1929,21792,5762v6369,3845,11364,9193,14736,16057c39900,28695,41523,36485,41523,45191v,8830,-1748,16720,-5245,23684c32657,75852,27661,81125,21168,84707,14674,88289,7555,90080,62,90080l,90063,,80196,21292,71080v5620,-6100,8368,-14755,8368,-25952c29660,38039,28535,31864,26163,26578,23790,21293,20293,17197,15673,14279,11052,11373,5932,9920,187,9920l,9995,,12,62,xe" fillcolor="black" stroked="f" strokeweight="0">
                  <v:stroke opacity="0" miterlimit="10" joinstyle="miter" endcap="round"/>
                  <v:path o:connecttype="custom" o:connectlocs="0,0;2,1;4,2;4,5;4,7;2,8;0,9;0,9;0,8;2,7;3,5;3,3;2,1;0,1;0,1;0,0;0,0" o:connectangles="0,0,0,0,0,0,0,0,0,0,0,0,0,0,0,0,0"/>
                </v:shape>
                <v:shape id="Shape 5043" o:spid="_x0000_s1113" style="position:absolute;left:18862;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" path="m,233968l,e" filled="f" fillcolor="black" strokeweight=".33303mm">
                  <v:fill opacity="0"/>
                  <v:stroke miterlimit="10" joinstyle="miter" endcap="round"/>
                  <v:path o:connecttype="custom" o:connectlocs="0,23;0,0" o:connectangles="0,0"/>
                </v:shape>
                <v:shape id="Shape 5044" o:spid="_x0000_s1114" style="position:absolute;left:19311;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5045" o:spid="_x0000_s1115" style="position:absolute;left:18658;top:20008;width:413;height:900;visibility:visible;mso-wrap-style:square;v-text-anchor:top" coordsize="41398,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" path="m41398,r,9978l20605,18305v-5869,5601,-8866,14954,-8866,28056c11739,56851,14611,65114,20231,71151v5619,6037,12738,9054,21105,9054l41398,80178r,9866l19606,84124c13113,80165,8242,74762,4870,67914,1624,61066,,53822,,46182,,31734,3871,20423,11614,12249,15423,8162,19825,5097,24804,3054l41398,xe" fillcolor="black" stroked="f" strokeweight="0">
                  <v:stroke opacity="0" miterlimit="10" joinstyle="miter" endcap="round"/>
                  <v:path o:connecttype="custom" o:connectlocs="4,0;4,1;2,2;1,5;2,7;4,8;4,8;4,9;2,8;0,7;0,5;1,1;2,0;4,0" o:connectangles="0,0,0,0,0,0,0,0,0,0,0,0,0,0"/>
                </v:shape>
                <v:shape id="Shape 5046" o:spid="_x0000_s1116" style="position:absolute;left:19072;top:20008;width:415;height:900;visibility:visible;mso-wrap-style:square;v-text-anchor:top" coordsize="41523,9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" path="m62,c8180,,15298,1919,21792,5759v6369,3840,11364,9194,14736,16061c39900,28689,41523,36477,41523,45186v,8826,-1748,16723,-5245,23691c32657,75843,27661,81118,21168,84699,14674,88282,7555,90073,62,90073l,90056,,80190,21292,71072v5620,-6095,8368,-14744,8368,-25946c29660,38040,28535,31855,26163,26571,23790,21286,20293,17190,15673,14280,11052,11370,5932,9915,187,9915l,9990,,12,62,xe" fillcolor="black" stroked="f" strokeweight="0">
                  <v:stroke opacity="0" miterlimit="10" joinstyle="miter" endcap="round"/>
                  <v:path o:connecttype="custom" o:connectlocs="0,0;2,1;4,2;4,5;4,7;2,8;0,9;0,9;0,8;2,7;3,5;3,3;2,1;0,1;0,1;0,0;0,0" o:connectangles="0,0,0,0,0,0,0,0,0,0,0,0,0,0,0,0,0"/>
                </v:shape>
                <v:shape id="Shape 5047" o:spid="_x0000_s1117" style="position:absolute;left:19311;top:1740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" path="m,l,233968e" filled="f" fillcolor="black" strokeweight=".33303mm">
                  <v:fill opacity="0"/>
                  <v:stroke miterlimit="10" joinstyle="miter" endcap="round"/>
                  <v:path o:connecttype="custom" o:connectlocs="0,0;0,23" o:connectangles="0,0"/>
                </v:shape>
                <v:shape id="Shape 5048" o:spid="_x0000_s1118" style="position:absolute;left:18862;top:1740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49" o:spid="_x0000_s1119" style="position:absolute;left:22405;top:16251;width:413;height:900;visibility:visible;mso-wrap-style:square;v-text-anchor:top" coordsize="41399,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" path="m41399,r,9983l20605,18313v-5869,5598,-8866,14955,-8866,28056c11739,56852,14611,65119,20231,71156v5619,6037,12738,9056,21105,9056l41399,80185r,9867l19606,84132c13113,80174,8242,74763,4871,67912,1624,61073,,53821,,46181,,31740,3871,20429,11614,12251,15423,8167,19825,5102,24805,3057l41399,xe" fillcolor="black" stroked="f" strokeweight="0">
                  <v:stroke opacity="0" miterlimit="10" joinstyle="miter" endcap="round"/>
                  <v:path o:connecttype="custom" o:connectlocs="4,0;4,1;2,2;1,5;2,7;4,8;4,8;4,9;2,8;0,7;0,5;1,1;2,0;4,0" o:connectangles="0,0,0,0,0,0,0,0,0,0,0,0,0,0"/>
                </v:shape>
                <v:shape id="Shape 5050" o:spid="_x0000_s1120" style="position:absolute;left:23414;top:16266;width:681;height:870;visibility:visible;mso-wrap-style:square;v-text-anchor:top" coordsize="68186,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" path="m,l11489,r,35734l56697,35734,56697,,68186,r,87037l56697,87037r,-41032l11489,46005r,41032l,87037,,xe" fillcolor="black" stroked="f" strokeweight="0">
                  <v:stroke opacity="0" miterlimit="10" joinstyle="miter" endcap="round"/>
                  <v:path o:connecttype="custom" o:connectlocs="0,0;1,0;1,4;6,4;6,0;7,0;7,9;6,9;6,5;1,5;1,9;0,9;0,0" o:connectangles="0,0,0,0,0,0,0,0,0,0,0,0,0"/>
                </v:shape>
                <v:shape id="Shape 5051" o:spid="_x0000_s1121" style="position:absolute;left:22819;top:16251;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" path="m62,c8179,,15298,1929,21792,5761v6368,3845,11364,9194,14736,16057c39899,28695,41523,36485,41523,45190v,8830,-1749,16721,-5245,23685c32656,75852,27661,81125,21167,84707,14673,88289,7555,90080,62,90080l,90063,,80196,21292,71079v5620,-6099,8367,-14741,8367,-25952c29659,38038,28535,31864,26163,26578,23790,21292,20293,17197,15672,14278,11052,11373,5931,9920,187,9920l,9994,,11,62,xe" fillcolor="black" stroked="f" strokeweight="0">
                  <v:stroke opacity="0" miterlimit="10" joinstyle="miter" endcap="round"/>
                  <v:path o:connecttype="custom" o:connectlocs="0,0;2,1;4,2;4,5;4,7;2,8;0,9;0,9;0,8;2,7;3,5;3,3;2,1;0,1;0,1;0,0;0,0" o:connectangles="0,0,0,0,0,0,0,0,0,0,0,0,0,0,0,0,0"/>
                </v:shape>
                <v:shape id="Shape 5052" o:spid="_x0000_s1122" style="position:absolute;left:19994;top:16660;width:2146;height:0;visibility:visible;mso-wrap-style:square;v-text-anchor:top" coordsize="21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" path="m,l214672,e" filled="f" fillcolor="black" strokeweight=".33303mm">
                  <v:fill opacity="0"/>
                  <v:stroke miterlimit="10" joinstyle="miter" endcap="round"/>
                  <v:path o:connecttype="custom" o:connectlocs="0,0;21,0" o:connectangles="0,0"/>
                </v:shape>
                <v:shape id="Shape 5053" o:spid="_x0000_s1123" style="position:absolute;left:11968;top:13283;width:3125;height:1680;visibility:visible;mso-wrap-style:square;v-text-anchor:top" coordsize="312579,16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" path="m312579,168036c312579,75288,237525,,145113,,86418,,29347,33116,,84018e" filled="f" fillcolor="black" strokeweight=".33303mm">
                  <v:fill opacity="0"/>
                  <v:stroke miterlimit="10" joinstyle="miter" endcap="round"/>
                  <v:path o:connecttype="custom" o:connectlocs="31,17;15,0;0,8" o:connectangles="0,0,0"/>
                </v:shape>
                <v:shape id="Shape 5054" o:spid="_x0000_s1124" style="position:absolute;left:14870;top:14777;width:498;height:1027;visibility:visible;mso-wrap-style:square;v-text-anchor:top" coordsize="49828,10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" path="m1374,r499,676l3247,2505,7992,8254r6744,6288l18482,17059r3872,1628l31095,19088r4621,-802l40087,17122r3871,-1290l46955,14617r2123,-890l49828,13377r-2123,3845l41960,27342,34092,41646,15735,74449,7743,88752,2123,98873,,102718,125,86661,374,70215,1374,xe" fillcolor="black" stroked="f" strokeweight="0">
                  <v:stroke opacity="0" miterlimit="10" joinstyle="miter" endcap="round"/>
                  <v:path o:connecttype="custom" o:connectlocs="0,0;0,0;0,0;1,1;1,1;2,2;2,2;3,2;4,2;4,2;4,2;5,1;5,1;5,1;5,2;4,3;3,4;2,7;1,9;0,10;0,10;0,9;0,7;0,0" o:connectangles="0,0,0,0,0,0,0,0,0,0,0,0,0,0,0,0,0,0,0,0,0,0,0,0"/>
                </v:shape>
                <v:shape id="Shape 5055" o:spid="_x0000_s1125" style="position:absolute;left:14870;top:14777;width:498;height:1027;visibility:visible;mso-wrap-style:square;v-text-anchor:top" coordsize="49828,10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" path="m,102718c,102718,1374,,1374,v,,10490,15782,20980,18687c32844,21593,49828,13377,49828,13377,49828,13377,,102718,,102718v,,,,,xe" filled="f" fillcolor="black" strokeweight=".04856mm">
                  <v:fill opacity="0"/>
                  <v:stroke miterlimit="10" joinstyle="miter" endcap="round"/>
                  <v:path o:connecttype="custom" o:connectlocs="0,10;0,0;2,2;5,1;0,10;0,10" o:connectangles="0,0,0,0,0,0"/>
                </v:shape>
                <v:shape id="Shape 5056" o:spid="_x0000_s1126" style="position:absolute;left:15434;top:17505;width:2707;height:1214;visibility:visible;mso-wrap-style:square;v-text-anchor:top" coordsize="270744,1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" path="m,c20356,76165,98532,121418,174460,101014,217919,89329,254759,55849,270744,13627e" filled="f" fillcolor="black" strokeweight=".33303mm">
                  <v:fill opacity="0"/>
                  <v:stroke miterlimit="10" joinstyle="miter" endcap="round"/>
                  <v:path o:connecttype="custom" o:connectlocs="0,0;17,10;27,1" o:connectangles="0,0,0"/>
                </v:shape>
                <v:shape id="Shape 5057" o:spid="_x0000_s1127" style="position:absolute;left:17883;top:16766;width:504;height:1015;visibility:visible;mso-wrap-style:square;v-text-anchor:top" coordsize="50452,1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" path="m30221,r875,4371l33344,15882r3247,16270l40337,50802r3746,18649l47330,85722r2248,11510l50452,101591,48204,99499,45582,97332,42335,94827,34342,90043,30097,88364r-8492,-514l12863,90756,8867,92823,5245,94915,2498,96756,749,98058,,98559,1374,94326,4746,83166,9616,67385,15111,49286,20731,31187,25476,15406,28973,4246,30221,xe" fillcolor="black" stroked="f" strokeweight="0">
                  <v:stroke opacity="0" miterlimit="10" joinstyle="miter" endcap="round"/>
                  <v:path o:connecttype="custom" o:connectlocs="3,0;3,0;3,2;4,3;4,5;4,7;5,9;5,10;5,10;5,10;5,10;4,9;3,9;3,9;2,9;1,9;1,9;1,9;0,10;0,10;0,10;0,9;0,8;1,7;2,5;2,3;3,2;3,0;3,0" o:connectangles="0,0,0,0,0,0,0,0,0,0,0,0,0,0,0,0,0,0,0,0,0,0,0,0,0,0,0,0,0"/>
                </v:shape>
                <v:shape id="Shape 5058" o:spid="_x0000_s1128" style="position:absolute;left:17883;top:16766;width:504;height:1015;visibility:visible;mso-wrap-style:square;v-text-anchor:top" coordsize="50452,1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" path="m30221,v,,20231,101591,20231,101591c50452,101591,36840,88239,25851,87575,14861,86911,,98559,,98559,,98559,30221,,30221,v,,,,,xe" filled="f" fillcolor="black" strokeweight=".04856mm">
                  <v:fill opacity="0"/>
                  <v:stroke miterlimit="10" joinstyle="miter" endcap="round"/>
                  <v:path o:connecttype="custom" o:connectlocs="3,0;5,10;3,9;0,10;3,0;3,0" o:connectangles="0,0,0,0,0,0"/>
                </v:shape>
                <v:shape id="Shape 5059" o:spid="_x0000_s1129" style="position:absolute;left:19836;top:13081;width:1404;height:2545;visibility:visible;mso-wrap-style:square;v-text-anchor:top" coordsize="140492,2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" path="m,254534v77552,,140492,-63126,140492,-140907c140492,69514,118513,26089,83046,e" filled="f" fillcolor="black" strokeweight=".33303mm">
                  <v:fill opacity="0"/>
                  <v:stroke miterlimit="10" joinstyle="miter" endcap="round"/>
                  <v:path o:connecttype="custom" o:connectlocs="0,25;14,11;8,0" o:connectangles="0,0,0"/>
                </v:shape>
                <v:shape id="Shape 5060" o:spid="_x0000_s1130" style="position:absolute;left:19836;top:12808;width:1029;height:552;visibility:visible;mso-wrap-style:square;v-text-anchor:top" coordsize="102903,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" path="m,l4371,313r11739,802l32594,2255,51452,3557,70433,4860,86918,6000r11614,801l102903,7114r-2498,1666l97533,10709r-3247,2530l90914,16270r-3247,3419l84920,23384r-1874,3896l82172,31501r,4596l82672,40757r999,4458l84795,49173r999,3182l86543,54471r375,777l83171,52868,73306,46618,43459,27618,27474,17485,13612,8630,3746,2380,,xe" fillcolor="black" stroked="f" strokeweight="0">
                  <v:stroke opacity="0" miterlimit="10" joinstyle="miter" endcap="round"/>
                  <v:path o:connecttype="custom" o:connectlocs="0,0;0,0;2,0;3,0;5,0;7,0;9,1;10,1;10,1;10,1;10,1;9,1;9,2;9,2;8,2;8,3;8,3;8,4;8,4;8,5;8,5;9,5;9,5;9,6;8,5;7,5;4,3;3,2;1,1;0,0;0,0" o:connectangles="0,0,0,0,0,0,0,0,0,0,0,0,0,0,0,0,0,0,0,0,0,0,0,0,0,0,0,0,0,0,0"/>
                </v:shape>
                <v:shape id="Shape 5061" o:spid="_x0000_s1131" style="position:absolute;left:19836;top:12808;width:1029;height:552;visibility:visible;mso-wrap-style:square;v-text-anchor:top" coordsize="102903,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" path="m,c,,102903,7114,102903,7114v,,-16360,9632,-19857,20166c79550,37813,86918,55248,86918,55248,86918,55248,,,,,,,,,,xe" filled="f" fillcolor="black" strokeweight=".04856mm">
                  <v:fill opacity="0"/>
                  <v:stroke miterlimit="10" joinstyle="miter" endcap="round"/>
                  <v:path o:connecttype="custom" o:connectlocs="0,0;10,1;8,3;9,6;0,0;0,0" o:connectangles="0,0,0,0,0,0"/>
                </v:shape>
                <v:shape id="Shape 49424" o:spid="_x0000_s1132" style="position:absolute;left:25081;top:16130;width:4837;height:120;visibility:visible;mso-wrap-style:square;v-text-anchor:top" coordsize="483792,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" path="m,l483792,r,12024l,12024,,e" fillcolor="black" stroked="f" strokeweight="0">
                  <v:stroke opacity="0" miterlimit="10" joinstyle="miter" endcap="round"/>
                  <v:path o:connecttype="custom" o:connectlocs="0,0;48,0;48,1;0,1;0,0" o:connectangles="0,0,0,0,0"/>
                </v:shape>
                <v:shape id="Shape 5063" o:spid="_x0000_s1133" style="position:absolute;left:29670;top:15703;width:1873;height:959;visibility:visible;mso-wrap-style:square;v-text-anchor:top" coordsize="187323,9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" path="m,l7993,2104,29222,7615r29972,7803l128004,33317r29972,7803l179205,46643r8118,2092l179205,50764r-21229,5348l128004,63678,59194,81025,29222,88590,7993,93938,,95967,999,94790,3621,91496,11614,80098r4371,-7328l22354,56701r,-16183l19731,32127,15985,23948,7368,9795,3621,4622,999,1227,,xe" fillcolor="black" stroked="f" strokeweight="0">
                  <v:stroke opacity="0" miterlimit="10" joinstyle="miter" endcap="round"/>
                  <v:path o:connecttype="custom" o:connectlocs="0,0;1,0;3,1;6,2;13,3;16,4;18,5;19,5;18,5;16,6;13,6;6,8;3,9;1,9;0,10;0,9;0,9;1,8;2,7;2,6;2,4;2,3;2,2;1,1;0,0;0,0;0,0" o:connectangles="0,0,0,0,0,0,0,0,0,0,0,0,0,0,0,0,0,0,0,0,0,0,0,0,0,0,0"/>
                </v:shape>
                <v:shape id="Shape 5064" o:spid="_x0000_s1134" style="position:absolute;left:29670;top:15703;width:1873;height:959;visibility:visible;mso-wrap-style:square;v-text-anchor:top" coordsize="187323,9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" path="m187323,48735c187323,48735,,95967,,95967v,,23353,-26553,23353,-47232c23353,27405,,,,,,,187323,48735,187323,48735v,,,,,xe" filled="f" fillcolor="black" strokeweight=".04856mm">
                  <v:fill opacity="0"/>
                  <v:stroke miterlimit="10" joinstyle="miter" endcap="round"/>
                  <v:path o:connecttype="custom" o:connectlocs="19,5;0,10;2,5;0,0;19,5;19,5" o:connectangles="0,0,0,0,0,0"/>
                </v:shape>
                <v:shape id="Shape 5065" o:spid="_x0000_s1135" style="position:absolute;left:35892;top:13057;width:413;height:900;visibility:visible;mso-wrap-style:square;v-text-anchor:top" coordsize="41398,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" path="m41398,r,9983l20605,18313v-5869,5599,-8866,14955,-8866,28056c11739,56853,14611,65119,20231,71156v5619,6037,12738,9056,21104,9056l41398,80185r,9867l19607,84132c13112,80174,8242,74763,4869,67912,1623,61073,,53822,,46181,,31740,3871,20430,11613,12251,15422,8168,19824,5102,24804,3058l41398,xe" fillcolor="black" stroked="f" strokeweight="0">
                  <v:stroke opacity="0" miterlimit="10" joinstyle="miter" endcap="round"/>
                  <v:path o:connecttype="custom" o:connectlocs="4,0;4,1;2,2;1,5;2,7;4,8;4,8;4,9;2,8;0,7;0,5;1,1;2,0;4,0" o:connectangles="0,0,0,0,0,0,0,0,0,0,0,0,0,0"/>
                </v:shape>
                <v:shape id="Shape 5066" o:spid="_x0000_s1136" style="position:absolute;left:36306;top:13057;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" path="m62,c8179,,15298,1929,21792,5762v6369,3845,11364,9193,14735,16057c39900,28695,41523,36486,41523,45191v,8830,-1749,16720,-5245,23684c32656,75852,27661,81125,21168,84707,14674,88289,7555,90080,62,90080l,90063,,80196,21292,71080v5620,-6100,8367,-14742,8367,-25952c29659,38039,28535,31864,26163,26578,23790,21292,20293,17197,15673,14279,11052,11373,5931,9920,187,9920l,9995,,11,62,xe" fillcolor="black" stroked="f" strokeweight="0">
                  <v:stroke opacity="0" miterlimit="10" joinstyle="miter" endcap="round"/>
                  <v:path o:connecttype="custom" o:connectlocs="0,0;2,1;4,2;4,5;4,7;2,8;0,9;0,9;0,8;2,7;3,5;3,3;2,1;0,1;0,1;0,0;0,0" o:connectangles="0,0,0,0,0,0,0,0,0,0,0,0,0,0,0,0,0"/>
                </v:shape>
                <v:shape id="Shape 5067" o:spid="_x0000_s1137" style="position:absolute;left:36095;top:14212;width:0;height:3140;visibility:visible;mso-wrap-style:square;v-text-anchor:top" coordsize="0,3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" path="m,314091l,e" filled="f" fillcolor="black" strokeweight=".33303mm">
                  <v:fill opacity="0"/>
                  <v:stroke miterlimit="10" joinstyle="miter" endcap="round"/>
                  <v:path o:connecttype="custom" o:connectlocs="0,31;0,0" o:connectangles="0,0"/>
                </v:shape>
                <v:shape id="Shape 5068" o:spid="_x0000_s1138" style="position:absolute;left:36545;top:14212;width:0;height:3071;visibility:visible;mso-wrap-style:square;v-text-anchor:top" coordsize="0,30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" path="m,307114l,e" filled="f" fillcolor="black" strokeweight=".33303mm">
                  <v:fill opacity="0"/>
                  <v:stroke miterlimit="10" joinstyle="miter" endcap="round"/>
                  <v:path o:connecttype="custom" o:connectlocs="0,31;0,0" o:connectangles="0,0"/>
                </v:shape>
                <v:shape id="Shape 5069" o:spid="_x0000_s1139" style="position:absolute;left:32721;top:18709;width:345;height:870;visibility:visible;mso-wrap-style:square;v-text-anchor:top" coordsize="34530,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" path="m,l34530,r,9607l11489,9607r,28807l34530,38414r,11845l31221,48797v-1374,-275,-3497,-413,-6369,-413l11489,48384r,38653l,87037,,xe" fillcolor="black" stroked="f" strokeweight="0">
                  <v:stroke opacity="0" miterlimit="10" joinstyle="miter" endcap="round"/>
                  <v:path o:connecttype="custom" o:connectlocs="0,0;3,0;3,1;1,1;1,4;3,4;3,5;3,5;2,5;1,5;1,9;0,9;0,0" o:connectangles="0,0,0,0,0,0,0,0,0,0,0,0,0"/>
                </v:shape>
                <v:shape id="Shape 5070" o:spid="_x0000_s1140" style="position:absolute;left:33066;top:18709;width:418;height:870;visibility:visible;mso-wrap-style:square;v-text-anchor:top" coordsize="41899,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" path="m,l3934,v7742,,13612,776,17608,2342c25663,3908,28785,6663,31283,10621v2373,3958,3621,8329,3621,13126c34904,29922,32907,35120,28910,39366v-3996,4234,-10240,6927,-18482,8066c13425,48898,15798,50351,17296,51766v3372,3094,6619,6951,9616,11586l41899,87037r-14362,l16047,68925c12676,63702,9928,59707,7681,56939,5557,54171,3559,52229,1936,51115l,50259,,38414r1686,c6931,38414,10928,37863,13924,36773v2998,-1089,5246,-2830,6744,-5223c22292,29158,23041,26553,23041,23747v,-4120,-1499,-7502,-4496,-10158c15548,10934,10802,9607,4433,9607l,9607,,xe" fillcolor="black" stroked="f" strokeweight="0">
                  <v:stroke opacity="0" miterlimit="10" joinstyle="miter" endcap="round"/>
                  <v:path o:connecttype="custom" o:connectlocs="0,0;0,0;2,0;3,1;3,2;3,4;1,5;2,5;3,6;4,9;3,9;2,7;1,6;0,5;0,5;0,4;0,4;1,4;2,3;2,2;2,1;0,1;0,1;0,0" o:connectangles="0,0,0,0,0,0,0,0,0,0,0,0,0,0,0,0,0,0,0,0,0,0,0,0"/>
                </v:shape>
                <v:shape id="Shape 5071" o:spid="_x0000_s1141" style="position:absolute;left:33658;top:17223;width:2662;height:1541;visibility:visible;mso-wrap-style:square;v-text-anchor:top" coordsize="266248,1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" path="m266248,l,154171e" filled="f" fillcolor="black" strokeweight=".33303mm">
                  <v:fill opacity="0"/>
                  <v:stroke miterlimit="10" joinstyle="miter" endcap="round"/>
                  <v:path o:connecttype="custom" o:connectlocs="27,0;0,15" o:connectangles="0,0"/>
                </v:shape>
                <v:shape id="Shape 5072" o:spid="_x0000_s1142" style="position:absolute;left:39586;top:17802;width:680;height:870;visibility:visible;mso-wrap-style:square;v-text-anchor:top" coordsize="6806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" path="m,l11489,r,35747l56572,35747,56572,,68061,r,87049l56572,87049r,-41032l11489,46017r,41032l,87049,,xe" fillcolor="black" stroked="f" strokeweight="0">
                  <v:stroke opacity="0" miterlimit="10" joinstyle="miter" endcap="round"/>
                  <v:path o:connecttype="custom" o:connectlocs="0,0;1,0;1,4;6,4;6,0;7,0;7,9;6,9;6,5;1,5;1,9;0,9;0,0" o:connectangles="0,0,0,0,0,0,0,0,0,0,0,0,0"/>
                </v:shape>
                <v:shape id="Shape 5073" o:spid="_x0000_s1143" style="position:absolute;left:36320;top:17223;width:2944;height:791;visibility:visible;mso-wrap-style:square;v-text-anchor:top" coordsize="294472,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" path="m,l294472,79133e" filled="f" fillcolor="black" strokeweight=".33303mm">
                  <v:fill opacity="0"/>
                  <v:stroke miterlimit="10" joinstyle="miter" endcap="round"/>
                  <v:path o:connecttype="custom" o:connectlocs="0,0;29,8" o:connectangles="0,0"/>
                </v:shape>
                <v:shape id="Shape 5074" o:spid="_x0000_s1144" style="position:absolute;left:47903;top:16492;width:340;height:644;visibility:visible;mso-wrap-style:square;v-text-anchor:top" coordsize="34093,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" path="m23229,v3497,,7243,1152,10864,3444l30472,13364c27849,11811,25227,11047,22604,11047v-2248,,-4371,702,-6244,2105c14487,14554,13238,16508,12364,19001v-1124,3795,-1748,7953,-1748,12462l10616,64479,,64479,,1428r9616,l9616,10985c11989,6513,14237,3557,16360,2142,18358,714,20731,,23229,xe" fillcolor="black" stroked="f" strokeweight="0">
                  <v:stroke opacity="0" miterlimit="10" joinstyle="miter" endcap="round"/>
                  <v:path o:connecttype="custom" o:connectlocs="2,0;3,0;3,1;2,1;2,1;1,2;1,3;1,6;0,6;0,0;1,0;1,1;2,0;2,0" o:connectangles="0,0,0,0,0,0,0,0,0,0,0,0,0,0"/>
                </v:shape>
                <v:shape id="Shape 5075" o:spid="_x0000_s1145" style="position:absolute;left:46983;top:16251;width:766;height:900;visibility:visible;mso-wrap-style:square;v-text-anchor:top" coordsize="76678,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" path="m40962,v8741,,15984,2217,21979,6651c68811,11085,72931,17322,75304,25350l63940,28031c61941,21693,59069,17084,55198,14191,51326,11297,46582,9857,40712,9857v-6619,,-12239,1603,-16734,4810c19482,17873,16359,22182,14612,27580v-1874,5398,-2748,10972,-2748,16708c11864,51691,12863,58154,15111,63677v2123,5524,5495,9657,9991,12387c29597,78795,34592,80160,39838,80160v6493,,11863,-1866,16359,-5586c60692,70854,63690,65331,65188,58016r11490,2905c74305,70378,69934,77593,63690,82565v-6244,4960,-13862,7452,-22854,7452c31470,90017,23853,88101,17983,84281,12114,80461,7618,74937,4621,67685,1499,60446,,52668,,44351,,35296,1749,27380,5245,20629,8617,13877,13612,8755,19982,5260,26350,1753,33344,,40962,xe" fillcolor="black" stroked="f" strokeweight="0">
                  <v:stroke opacity="0" miterlimit="10" joinstyle="miter" endcap="round"/>
                  <v:path o:connecttype="custom" o:connectlocs="4,0;6,1;8,3;6,3;6,1;4,1;2,1;1,3;1,4;2,6;3,8;4,8;6,7;7,6;8,6;6,8;4,9;2,8;0,7;0,4;1,2;2,1;4,0" o:connectangles="0,0,0,0,0,0,0,0,0,0,0,0,0,0,0,0,0,0,0,0,0,0,0"/>
                </v:shape>
                <v:shape id="Shape 5076" o:spid="_x0000_s1146" style="position:absolute;left:46944;top:12493;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" path="m41398,r,9983l20606,18312v-5870,5599,-8867,14955,-8867,28056c11739,56852,14611,65119,20231,71156v5619,6037,12738,9055,21105,9055l41398,80185r,9866l19607,84132c13112,80174,8242,74763,4870,67912,1623,61073,,53821,,46181,,31739,3871,20429,11614,12250,15423,8167,19825,5102,24805,3057l41398,xe" fillcolor="black" stroked="f" strokeweight="0">
                  <v:stroke opacity="0" miterlimit="10" joinstyle="miter" endcap="round"/>
                  <v:path o:connecttype="custom" o:connectlocs="4,0;4,1;2,2;1,5;2,7;4,8;4,8;4,9;2,8;0,7;0,5;1,1;2,0;4,0" o:connectangles="0,0,0,0,0,0,0,0,0,0,0,0,0,0"/>
                </v:shape>
                <v:shape id="Shape 5077" o:spid="_x0000_s1147" style="position:absolute;left:47358;top:12493;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" path="m63,c8180,,15298,1929,21792,5762v6369,3844,11364,9193,14736,16056c39900,28695,41523,36485,41523,45190v,8830,-1748,16721,-5245,23685c32657,75852,27661,81125,21168,84707,14674,88289,7555,90080,63,90080l,90063,,80196,21292,71079v5620,-6099,8367,-14754,8367,-25952c29659,38038,28535,31864,26163,26578,23790,21292,20293,17197,15673,14279,11052,11373,5932,9920,188,9920l,9995,,12,63,xe" fillcolor="black" stroked="f" strokeweight="0">
                  <v:stroke opacity="0" miterlimit="10" joinstyle="miter" endcap="round"/>
                  <v:path o:connecttype="custom" o:connectlocs="0,0;2,1;4,2;4,5;4,7;2,8;0,9;0,9;0,8;2,7;3,5;3,3;2,1;0,1;0,1;0,0;0,0" o:connectangles="0,0,0,0,0,0,0,0,0,0,0,0,0,0,0,0,0"/>
                </v:shape>
                <v:shape id="Shape 5078" o:spid="_x0000_s1148" style="position:absolute;left:47147;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5079" o:spid="_x0000_s1149" style="position:absolute;left:47597;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5080" o:spid="_x0000_s1150" style="position:absolute;left:43925;top:18615;width:680;height:870;visibility:visible;mso-wrap-style:square;v-text-anchor:top" coordsize="68061,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" path="m,l11489,r,35734l56572,35734,56572,,68061,r,87037l56572,87037r,-41033l11489,46004r,41033l,87037,,xe" fillcolor="black" stroked="f" strokeweight="0">
                  <v:stroke opacity="0" miterlimit="10" joinstyle="miter" endcap="round"/>
                  <v:path o:connecttype="custom" o:connectlocs="0,0;1,0;1,4;6,4;6,0;7,0;7,9;6,9;6,5;1,5;1,9;0,9;0,0" o:connectangles="0,0,0,0,0,0,0,0,0,0,0,0,0"/>
                </v:shape>
                <v:shape id="Shape 5081" o:spid="_x0000_s1151" style="position:absolute;left:44788;top:18599;width:415;height:900;visibility:visible;mso-wrap-style:square;v-text-anchor:top" coordsize="41524,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" path="m41524,r,9983l20731,18313v-5870,5599,-8867,14955,-8867,28056c11864,56853,14736,65119,20356,71156v5620,6037,12613,9056,21105,9056l41524,80185r,9867l19607,84132c13238,80174,8368,74763,4996,67912,1749,61073,,53822,,46181,,31740,3872,20430,11614,12251,15485,8168,19919,5102,24914,3058l41524,xe" fillcolor="black" stroked="f" strokeweight="0">
                  <v:stroke opacity="0" miterlimit="10" joinstyle="miter" endcap="round"/>
                  <v:path o:connecttype="custom" o:connectlocs="4,0;4,1;2,2;1,5;2,7;4,8;4,8;4,9;2,8;0,7;0,5;1,1;2,0;4,0" o:connectangles="0,0,0,0,0,0,0,0,0,0,0,0,0,0"/>
                </v:shape>
                <v:shape id="Shape 5082" o:spid="_x0000_s1152" style="position:absolute;left:45204;top:18599;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" path="m62,c8055,,15298,1929,21792,5762v6369,3845,11364,9193,14735,16057c39900,28695,41523,36486,41523,45191v,8830,-1749,16720,-5370,23684c32656,75852,27661,81125,21168,84707,14549,88289,7555,90080,62,90080l,90063,,80196,21292,71080v5620,-6100,8367,-14742,8367,-25952c29659,38039,28535,31864,26163,26578,23664,21292,20293,17197,15673,14279,11052,11373,5931,9920,187,9920l,9995,,11,62,xe" fillcolor="black" stroked="f" strokeweight="0">
                  <v:stroke opacity="0" miterlimit="10" joinstyle="miter" endcap="round"/>
                  <v:path o:connecttype="custom" o:connectlocs="0,0;2,1;4,2;4,5;4,7;2,8;0,9;0,9;0,8;2,7;3,5;3,3;2,1;0,1;0,1;0,0;0,0" o:connectangles="0,0,0,0,0,0,0,0,0,0,0,0,0,0,0,0,0"/>
                </v:shape>
                <v:shape id="Shape 5083" o:spid="_x0000_s1153" style="position:absolute;left:45678;top:17199;width:1198;height:1308;visibility:visible;mso-wrap-style:square;v-text-anchor:top" coordsize="119886,1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" path="m,130824l119886,e" filled="f" fillcolor="black" strokeweight=".33303mm">
                  <v:fill opacity="0"/>
                  <v:stroke miterlimit="10" joinstyle="miter" endcap="round"/>
                  <v:path o:connecttype="custom" o:connectlocs="0,13;12,0" o:connectangles="0,0"/>
                </v:shape>
                <v:shape id="Shape 5084" o:spid="_x0000_s1154" style="position:absolute;left:50254;top:18908;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" path="m41398,r,9983l20606,18312v-5870,5599,-8867,14955,-8867,28057c11739,56852,14611,65119,20231,71156v5619,6037,12738,9055,21105,9055l41398,80185r,9866l19607,84132c13112,80174,8242,74763,4870,67924,1623,61073,,53834,,46193,,31740,3871,20429,11614,12250,15423,8167,19825,5102,24805,3057l41398,xe" fillcolor="black" stroked="f" strokeweight="0">
                  <v:stroke opacity="0" miterlimit="10" joinstyle="miter" endcap="round"/>
                  <v:path o:connecttype="custom" o:connectlocs="4,0;4,1;2,2;1,5;2,7;4,8;4,8;4,9;2,8;0,7;0,5;1,1;2,0;4,0" o:connectangles="0,0,0,0,0,0,0,0,0,0,0,0,0,0"/>
                </v:shape>
                <v:shape id="Shape 5085" o:spid="_x0000_s1155" style="position:absolute;left:51263;top:18923;width:681;height:870;visibility:visible;mso-wrap-style:square;v-text-anchor:top" coordsize="68185,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" path="m,l11489,r,35747l56697,35747,56697,,68185,r,87037l56697,87037r,-41020l11489,46017r,41020l,87037,,xe" fillcolor="black" stroked="f" strokeweight="0">
                  <v:stroke opacity="0" miterlimit="10" joinstyle="miter" endcap="round"/>
                  <v:path o:connecttype="custom" o:connectlocs="0,0;1,0;1,4;6,4;6,0;7,0;7,9;6,9;6,5;1,5;1,9;0,9;0,0" o:connectangles="0,0,0,0,0,0,0,0,0,0,0,0,0"/>
                </v:shape>
                <v:shape id="Shape 5086" o:spid="_x0000_s1156" style="position:absolute;left:50668;top:18908;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" path="m63,c8180,,15298,1929,21792,5762v6369,3845,11364,9193,14736,16069c39900,28695,41523,36485,41523,45190v,8831,-1748,16721,-5245,23698c32657,75852,27662,81125,21168,84707,14674,88289,7555,90080,63,90080l,90063,,80196,21292,71080v5620,-6100,8367,-14742,8367,-25952c29659,38051,28535,31864,26163,26578,23790,21292,20293,17197,15673,14291,11052,11373,5932,9920,188,9920l,9995,,12,63,xe" fillcolor="black" stroked="f" strokeweight="0">
                  <v:stroke opacity="0" miterlimit="10" joinstyle="miter" endcap="round"/>
                  <v:path o:connecttype="custom" o:connectlocs="0,0;2,1;4,2;4,5;4,7;2,8;0,9;0,9;0,8;2,7;3,5;3,3;2,1;0,1;0,1;0,0;0,0" o:connectangles="0,0,0,0,0,0,0,0,0,0,0,0,0,0,0,0,0"/>
                </v:shape>
                <v:shape id="Shape 5087" o:spid="_x0000_s1157" style="position:absolute;left:48411;top:17039;width:1784;height:1788;visibility:visible;mso-wrap-style:square;v-text-anchor:top" coordsize="178457,17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" path="m,l178457,178895e" filled="f" fillcolor="black" strokeweight=".33303mm">
                  <v:fill opacity="0"/>
                  <v:stroke miterlimit="10" joinstyle="miter" endcap="round"/>
                  <v:path o:connecttype="custom" o:connectlocs="0,0;18,18" o:connectangles="0,0"/>
                </v:shape>
                <v:shape id="Shape 49425" o:spid="_x0000_s1158" style="position:absolute;left:42980;top:14728;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" path="m,l54115,r,10521l,10521,,e" fillcolor="black" stroked="f" strokeweight="0">
                  <v:stroke opacity="0" miterlimit="10" joinstyle="miter" endcap="round"/>
                  <v:path o:connecttype="custom" o:connectlocs="0,0;5,0;5,1;0,1;0,0" o:connectangles="0,0,0,0,0"/>
                </v:shape>
                <v:shape id="Shape 49426" o:spid="_x0000_s1159" style="position:absolute;left:43199;top:14509;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" path="m,l10490,r,54275l,54275,,e" fillcolor="black" stroked="f" strokeweight="0">
                  <v:stroke opacity="0" miterlimit="10" joinstyle="miter" endcap="round"/>
                  <v:path o:connecttype="custom" o:connectlocs="0,0;1,0;1,5;0,5;0,0" o:connectangles="0,0,0,0,0"/>
                </v:shape>
                <v:shape id="Shape 49427" o:spid="_x0000_s1160" style="position:absolute;left:49349;top:15292;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" path="m,l54115,r,10521l,10521,,e" fillcolor="black" stroked="f" strokeweight="0">
                  <v:stroke opacity="0" miterlimit="10" joinstyle="miter" endcap="round"/>
                  <v:path o:connecttype="custom" o:connectlocs="0,0;5,0;5,1;0,1;0,0" o:connectangles="0,0,0,0,0"/>
                </v:shape>
                <v:shape id="Shape 49428" o:spid="_x0000_s1161" style="position:absolute;left:49568;top:15073;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" path="m,l10490,r,54275l,54275,,e" fillcolor="black" stroked="f" strokeweight="0">
                  <v:stroke opacity="0" miterlimit="10" joinstyle="miter" endcap="round"/>
                  <v:path o:connecttype="custom" o:connectlocs="0,0;1,0;1,5;0,5;0,0" o:connectangles="0,0,0,0,0"/>
                </v:shape>
                <v:shape id="Shape 5110" o:spid="_x0000_s1162" style="position:absolute;left:36060;top:15;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5111" o:spid="_x0000_s1163" style="position:absolute;left:36414;top:1139;width:0;height:3026;visibility:visible;mso-wrap-style:square;v-text-anchor:top" coordsize="0,30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" path="m,302605l,e" filled="f" fillcolor="black" strokeweight=".33303mm">
                  <v:fill opacity="0"/>
                  <v:stroke miterlimit="10" joinstyle="miter" endcap="round"/>
                  <v:path o:connecttype="custom" o:connectlocs="0,30;0,0" o:connectangles="0,0"/>
                </v:shape>
                <v:shape id="Shape 5126" o:spid="_x0000_s1164" style="position:absolute;left:56663;top:13636;width:680;height:870;visibility:visible;mso-wrap-style:square;v-text-anchor:top" coordsize="68060,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" path="m,l11489,r,35734l56571,35734,56571,,68060,r,87037l56571,87037r,-41032l11489,46005r,41032l,87037,,xe" fillcolor="black" stroked="f" strokeweight="0">
                  <v:stroke opacity="0" miterlimit="10" joinstyle="miter" endcap="round"/>
                  <v:path o:connecttype="custom" o:connectlocs="0,0;1,0;1,4;6,4;6,0;7,0;7,9;6,9;6,5;1,5;1,9;0,9;0,0" o:connectangles="0,0,0,0,0,0,0,0,0,0,0,0,0"/>
                </v:shape>
                <v:shape id="Shape 5127" o:spid="_x0000_s1165" style="position:absolute;left:55757;top:13636;width:684;height:870;visibility:visible;mso-wrap-style:square;v-text-anchor:top" coordsize="68435,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" path="m,l11739,,57321,68337,57321,,68435,r,87037l56572,87037,10989,18638r,68399l,87037,,xe" fillcolor="black" stroked="f" strokeweight="0">
                  <v:stroke opacity="0" miterlimit="10" joinstyle="miter" endcap="round"/>
                  <v:path o:connecttype="custom" o:connectlocs="0,0;1,0;6,7;6,0;7,0;7,9;6,9;1,2;1,9;0,9;0,0" o:connectangles="0,0,0,0,0,0,0,0,0,0,0"/>
                </v:shape>
                <v:shape id="Shape 5128" o:spid="_x0000_s1166" style="position:absolute;left:57519;top:13476;width:429;height:431;visibility:visible;mso-wrap-style:square;v-text-anchor:top" coordsize="42959,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" path="m17734,r7492,l25226,17773r17733,l42959,25251r-17733,l25226,43149r-7492,l17734,25251,,25251,,17773r17734,l17734,xe" fillcolor="black" stroked="f" strokeweight="0">
                  <v:stroke opacity="0" miterlimit="10" joinstyle="miter" endcap="round"/>
                  <v:path o:connecttype="custom" o:connectlocs="2,0;3,0;3,2;4,2;4,3;3,3;3,4;2,4;2,3;0,3;0,2;2,2;2,0" o:connectangles="0,0,0,0,0,0,0,0,0,0,0,0,0"/>
                </v:shape>
                <v:shape id="Shape 5129" o:spid="_x0000_s1167" style="position:absolute;left:54087;top:16378;width:2026;height:1174;visibility:visible;mso-wrap-style:square;v-text-anchor:top" coordsize="202683,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" path="m202683,l,117422e" filled="f" fillcolor="black" strokeweight=".33303mm">
                  <v:fill opacity="0"/>
                  <v:stroke miterlimit="10" joinstyle="miter" endcap="round"/>
                  <v:path o:connecttype="custom" o:connectlocs="20,0;0,12" o:connectangles="0,0"/>
                </v:shape>
                <v:shape id="Shape 5130" o:spid="_x0000_s1168" style="position:absolute;left:54087;top:16197;width:1714;height:993;visibility:visible;mso-wrap-style:square;v-text-anchor:top" coordsize="171462,9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" path="m171462,l,99336e" filled="f" fillcolor="black" strokeweight=".33303mm">
                  <v:fill opacity="0"/>
                  <v:stroke miterlimit="10" joinstyle="miter" endcap="round"/>
                  <v:path o:connecttype="custom" o:connectlocs="17,0;0,10" o:connectangles="0,0"/>
                </v:shape>
                <v:shape id="Shape 5131" o:spid="_x0000_s1169" style="position:absolute;left:52059;top:16378;width:2028;height:1174;visibility:visible;mso-wrap-style:square;v-text-anchor:top" coordsize="202809,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" path="m202809,117422l,e" filled="f" fillcolor="black" strokeweight=".33303mm">
                  <v:fill opacity="0"/>
                  <v:stroke miterlimit="10" joinstyle="miter" endcap="round"/>
                  <v:path o:connecttype="custom" o:connectlocs="20,12;0,0" o:connectangles="0,0"/>
                </v:shape>
                <v:shape id="Shape 5132" o:spid="_x0000_s1170" style="position:absolute;left:52059;top:14029;width:0;height:2348;visibility:visible;mso-wrap-style:square;v-text-anchor:top" coordsize="0,2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" path="m,234845l,e" filled="f" fillcolor="black" strokeweight=".33303mm">
                  <v:fill opacity="0"/>
                  <v:stroke miterlimit="10" joinstyle="miter" endcap="round"/>
                  <v:path o:connecttype="custom" o:connectlocs="0,23;0,0" o:connectangles="0,0"/>
                </v:shape>
                <v:shape id="Shape 5133" o:spid="_x0000_s1171" style="position:absolute;left:52371;top:14210;width:0;height:1986;visibility:visible;mso-wrap-style:square;v-text-anchor:top" coordsize="0,19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" path="m,198685l,e" filled="f" fillcolor="black" strokeweight=".33303mm">
                  <v:fill opacity="0"/>
                  <v:stroke miterlimit="10" joinstyle="miter" endcap="round"/>
                  <v:path o:connecttype="custom" o:connectlocs="0,20;0,0" o:connectangles="0,0"/>
                </v:shape>
                <v:shape id="Shape 5134" o:spid="_x0000_s1172" style="position:absolute;left:52059;top:12855;width:2028;height:1174;visibility:visible;mso-wrap-style:square;v-text-anchor:top" coordsize="202809,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" path="m,117422l202809,e" filled="f" fillcolor="black" strokeweight=".33303mm">
                  <v:fill opacity="0"/>
                  <v:stroke miterlimit="10" joinstyle="miter" endcap="round"/>
                  <v:path o:connecttype="custom" o:connectlocs="0,12;20,0" o:connectangles="0,0"/>
                </v:shape>
                <v:shape id="Shape 5135" o:spid="_x0000_s1173" style="position:absolute;left:54087;top:12855;width:1371;height:794;visibility:visible;mso-wrap-style:square;v-text-anchor:top" coordsize="137120,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" path="m,l137120,79409e" filled="f" fillcolor="black" strokeweight=".33303mm">
                  <v:fill opacity="0"/>
                  <v:stroke miterlimit="10" joinstyle="miter" endcap="round"/>
                  <v:path o:connecttype="custom" o:connectlocs="0,0;14,8" o:connectangles="0,0"/>
                </v:shape>
                <v:shape id="Shape 5136" o:spid="_x0000_s1174" style="position:absolute;left:54087;top:13217;width:1215;height:703;visibility:visible;mso-wrap-style:square;v-text-anchor:top" coordsize="121510,7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" path="m,l121510,70366e" filled="f" fillcolor="black" strokeweight=".33303mm">
                  <v:fill opacity="0"/>
                  <v:stroke miterlimit="10" joinstyle="miter" endcap="round"/>
                  <v:path o:connecttype="custom" o:connectlocs="0,0;12,7" o:connectangles="0,0"/>
                </v:shape>
                <v:shape id="Shape 5137" o:spid="_x0000_s1175" style="position:absolute;left:56114;top:14757;width:0;height:1621;visibility:visible;mso-wrap-style:square;v-text-anchor:top" coordsize="0,1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" path="m,162112l,e" filled="f" fillcolor="black" strokeweight=".33303mm">
                  <v:fill opacity="0"/>
                  <v:stroke miterlimit="10" joinstyle="miter" endcap="round"/>
                  <v:path o:connecttype="custom" o:connectlocs="0,16;0,0" o:connectangles="0,0"/>
                </v:shape>
                <v:rect id="Rectangle 5138" o:spid="_x0000_s1176" style="position:absolute;left:58289;top:1981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" filled="f" stroked="f">
                  <v:textbox inset="0,0,0,0">
                    <w:txbxContent>
                      <w:p w14:paraId="6803997B" w14:textId="77777777" w:rsidR="00DB2F93" w:rsidRDefault="00DB2F93" w:rsidP="003865F3"/>
                    </w:txbxContent>
                  </v:textbox>
                </v:rect>
                <w10:anchorlock/>
              </v:group>
            </w:pict>
          </mc:Fallback>
        </mc:AlternateContent>
      </w:r>
    </w:p>
    <w:p w14:paraId="36B7E308" w14:textId="77777777" w:rsidR="003865F3" w:rsidRPr="00603F8B" w:rsidRDefault="003865F3" w:rsidP="00603F8B">
      <w:pPr>
        <w:pStyle w:val="BodyL"/>
        <w:suppressAutoHyphens/>
        <w:spacing w:line="276" w:lineRule="auto"/>
        <w:ind w:firstLine="0"/>
        <w:rPr>
          <w:rFonts w:asciiTheme="majorBidi" w:eastAsia="SimSun" w:hAnsiTheme="majorBidi" w:cstheme="majorBidi"/>
          <w:lang w:val="en-IN"/>
        </w:rPr>
      </w:pPr>
    </w:p>
    <w:p w14:paraId="4E39DD2D" w14:textId="0CEAE2AF" w:rsidR="00603F8B" w:rsidRP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 xml:space="preserve">.  </w:t>
      </w:r>
    </w:p>
    <w:p w14:paraId="11E7E43D" w14:textId="48B5CAF0" w:rsidR="00603F8B" w:rsidRPr="00603F8B" w:rsidRDefault="00603F8B" w:rsidP="00603F8B">
      <w:pPr>
        <w:pStyle w:val="BodyL"/>
        <w:suppressAutoHyphens/>
        <w:spacing w:line="276" w:lineRule="auto"/>
        <w:ind w:firstLine="0"/>
        <w:rPr>
          <w:rFonts w:asciiTheme="majorBidi" w:eastAsia="SimSun" w:hAnsiTheme="majorBidi" w:cstheme="majorBidi"/>
          <w:lang w:val="en-IN"/>
        </w:rPr>
      </w:pPr>
      <w:r w:rsidRPr="00603F8B">
        <w:rPr>
          <w:rFonts w:asciiTheme="majorBidi" w:eastAsia="SimSun" w:hAnsiTheme="majorBidi" w:cstheme="majorBidi"/>
          <w:lang w:val="en-IN"/>
        </w:rPr>
        <w:t xml:space="preserve">. </w:t>
      </w:r>
    </w:p>
    <w:p w14:paraId="16BFE9FF" w14:textId="5B80AC2F" w:rsidR="00603F8B" w:rsidRPr="00665E47" w:rsidRDefault="00603F8B" w:rsidP="00603F8B">
      <w:pPr>
        <w:pStyle w:val="BodyL"/>
        <w:suppressAutoHyphens/>
        <w:spacing w:line="276" w:lineRule="auto"/>
        <w:ind w:firstLine="0"/>
        <w:rPr>
          <w:rFonts w:asciiTheme="majorBidi" w:eastAsia="SimSun" w:hAnsiTheme="majorBidi" w:cstheme="majorBidi"/>
          <w:lang w:val="en-IN"/>
        </w:rPr>
      </w:pPr>
    </w:p>
    <w:p w14:paraId="0123EAB4" w14:textId="77777777" w:rsidR="003E3CE8" w:rsidRPr="008366E3" w:rsidRDefault="003E3CE8" w:rsidP="000E622B">
      <w:pPr>
        <w:pStyle w:val="BodyL"/>
        <w:suppressAutoHyphens/>
        <w:spacing w:line="276" w:lineRule="auto"/>
        <w:rPr>
          <w:rFonts w:asciiTheme="majorBidi" w:eastAsia="SimSun" w:hAnsiTheme="majorBidi" w:cstheme="majorBidi"/>
          <w:szCs w:val="24"/>
          <w:lang w:val="en-US"/>
        </w:rPr>
      </w:pPr>
    </w:p>
    <w:p w14:paraId="59EFA07B" w14:textId="77777777" w:rsidR="004C58E4" w:rsidRPr="008366E3" w:rsidRDefault="004C58E4" w:rsidP="000E622B">
      <w:pPr>
        <w:pStyle w:val="Heading"/>
        <w:suppressAutoHyphens/>
        <w:spacing w:line="276" w:lineRule="auto"/>
        <w:rPr>
          <w:rFonts w:asciiTheme="majorBidi" w:eastAsia="SimHei" w:hAnsiTheme="majorBidi" w:cstheme="majorBidi"/>
          <w:sz w:val="24"/>
          <w:szCs w:val="24"/>
          <w:lang w:val="en-US"/>
        </w:rPr>
      </w:pPr>
      <w:r w:rsidRPr="008366E3">
        <w:rPr>
          <w:rFonts w:asciiTheme="majorBidi" w:eastAsia="SimHei" w:hAnsiTheme="majorBidi" w:cstheme="majorBidi"/>
          <w:sz w:val="24"/>
          <w:szCs w:val="24"/>
          <w:lang w:val="en-US"/>
        </w:rPr>
        <w:t>Conclusions</w:t>
      </w:r>
    </w:p>
    <w:p w14:paraId="3F314905" w14:textId="77777777" w:rsidR="00603F8B" w:rsidRPr="00603F8B" w:rsidRDefault="00603F8B" w:rsidP="00603F8B">
      <w:pPr>
        <w:pStyle w:val="BodyL"/>
        <w:suppressAutoHyphens/>
        <w:spacing w:line="276" w:lineRule="auto"/>
        <w:rPr>
          <w:rFonts w:asciiTheme="majorBidi" w:eastAsia="SimSun" w:hAnsiTheme="majorBidi" w:cstheme="majorBidi"/>
          <w:color w:val="000000"/>
          <w:lang w:val="en-IN"/>
        </w:rPr>
      </w:pPr>
      <w:r w:rsidRPr="00603F8B">
        <w:rPr>
          <w:rFonts w:asciiTheme="majorBidi" w:eastAsia="SimSun" w:hAnsiTheme="majorBidi" w:cstheme="majorBidi"/>
          <w:color w:val="000000"/>
          <w:lang w:val="en-IN"/>
        </w:rPr>
        <w:t xml:space="preserve">Though PCC and PDC themselves are sufficient for the oxidation, the presence of silver can potentially improve the efficiency of oxidation of alcohols. Silver facilitates electron transfer reaction as it activates oxidant species. It stabilizes intermediates by interacting with them on their surface.  </w:t>
      </w:r>
    </w:p>
    <w:p w14:paraId="60CB2B9E" w14:textId="77777777" w:rsidR="00603F8B" w:rsidRPr="00603F8B" w:rsidRDefault="00603F8B" w:rsidP="00603F8B">
      <w:pPr>
        <w:pStyle w:val="BodyL"/>
        <w:suppressAutoHyphens/>
        <w:spacing w:line="276" w:lineRule="auto"/>
        <w:rPr>
          <w:rFonts w:asciiTheme="majorBidi" w:eastAsia="SimSun" w:hAnsiTheme="majorBidi" w:cstheme="majorBidi"/>
          <w:color w:val="000000"/>
          <w:lang w:val="en-IN"/>
        </w:rPr>
      </w:pPr>
      <w:r w:rsidRPr="00603F8B">
        <w:rPr>
          <w:rFonts w:asciiTheme="majorBidi" w:eastAsia="SimSun" w:hAnsiTheme="majorBidi" w:cstheme="majorBidi"/>
          <w:color w:val="000000"/>
          <w:lang w:val="en-IN"/>
        </w:rPr>
        <w:t xml:space="preserve">Considering the aliphatic alcohols, 2-chloroethanol oxidizes faster than n-butanol due to the electron withdrawing effect of the chlorine atom, which makes the hydroxyl group more susceptible to oxidation. This effect increases the reactivity of 2-chloroethanol towards oxidizing agents, facilitating a quicker oxidation process compared to n-butanol. While in the case of cyclic alcohols, the steric hindrance around the hydroxyl group in cinnamyl alcohol due to the aromatic ring and double bond could slow down its oxidation compared to the less hindered cyclohexanol. </w:t>
      </w:r>
    </w:p>
    <w:p w14:paraId="052B0407" w14:textId="13FCF5E7" w:rsidR="0073144A" w:rsidRDefault="00603F8B" w:rsidP="006C4028">
      <w:pPr>
        <w:pStyle w:val="BodyL"/>
        <w:suppressAutoHyphens/>
        <w:spacing w:line="276" w:lineRule="auto"/>
        <w:ind w:firstLine="0"/>
        <w:rPr>
          <w:rFonts w:asciiTheme="majorBidi" w:eastAsia="SimSun" w:hAnsiTheme="majorBidi" w:cstheme="majorBidi"/>
          <w:bCs/>
          <w:szCs w:val="24"/>
          <w:lang w:val="en-US"/>
        </w:rPr>
      </w:pPr>
      <w:r>
        <w:rPr>
          <w:rFonts w:asciiTheme="majorBidi" w:eastAsia="SimSun" w:hAnsiTheme="majorBidi" w:cstheme="majorBidi"/>
          <w:bCs/>
          <w:szCs w:val="24"/>
          <w:lang w:val="en-US"/>
        </w:rPr>
        <w:t>.</w:t>
      </w:r>
    </w:p>
    <w:p w14:paraId="2B38A345" w14:textId="6A724E58" w:rsidR="003E3CE8" w:rsidRPr="008366E3" w:rsidRDefault="003E3CE8" w:rsidP="006C4028">
      <w:pPr>
        <w:pStyle w:val="BodyL"/>
        <w:suppressAutoHyphens/>
        <w:spacing w:line="276" w:lineRule="auto"/>
        <w:ind w:firstLine="0"/>
        <w:rPr>
          <w:rFonts w:asciiTheme="majorBidi" w:eastAsia="SimSun" w:hAnsiTheme="majorBidi" w:cstheme="majorBidi"/>
          <w:bCs/>
          <w:szCs w:val="24"/>
          <w:lang w:val="en-US"/>
        </w:rPr>
      </w:pPr>
    </w:p>
    <w:p w14:paraId="6CD613EF" w14:textId="77777777" w:rsidR="003E3CE8" w:rsidRPr="0073144A" w:rsidRDefault="003E3CE8" w:rsidP="000E622B">
      <w:pPr>
        <w:pStyle w:val="Heading"/>
        <w:suppressAutoHyphens/>
        <w:spacing w:line="276" w:lineRule="auto"/>
        <w:rPr>
          <w:rFonts w:asciiTheme="majorBidi" w:eastAsia="SimHei" w:hAnsiTheme="majorBidi" w:cstheme="majorBidi"/>
          <w:sz w:val="24"/>
          <w:szCs w:val="24"/>
          <w:lang w:val="en-US"/>
        </w:rPr>
      </w:pPr>
    </w:p>
    <w:p w14:paraId="6BC7982E" w14:textId="77777777" w:rsidR="00826A6A" w:rsidRPr="0073144A" w:rsidRDefault="004C58E4" w:rsidP="000E622B">
      <w:pPr>
        <w:pStyle w:val="Heading"/>
        <w:suppressAutoHyphens/>
        <w:spacing w:line="276" w:lineRule="auto"/>
        <w:rPr>
          <w:rFonts w:asciiTheme="majorBidi" w:hAnsiTheme="majorBidi" w:cstheme="majorBidi"/>
          <w:color w:val="000000"/>
          <w:sz w:val="24"/>
          <w:szCs w:val="24"/>
          <w:lang w:val="en-US"/>
        </w:rPr>
      </w:pPr>
      <w:r w:rsidRPr="0073144A">
        <w:rPr>
          <w:rFonts w:asciiTheme="majorBidi" w:eastAsia="SimHei" w:hAnsiTheme="majorBidi" w:cstheme="majorBidi"/>
          <w:sz w:val="24"/>
          <w:szCs w:val="24"/>
          <w:lang w:val="en-US"/>
        </w:rPr>
        <w:t>References</w:t>
      </w:r>
      <w:bookmarkEnd w:id="1"/>
    </w:p>
    <w:p w14:paraId="4B10AED6" w14:textId="1DD30A9B"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Patel S, Mishra BK (2007) Chromium (VI) oxidants having quaternary ammonium ions: studies on synthetic applications and oxidation kinetics. Tetrahedron 63:4367–4406. </w:t>
      </w:r>
      <w:hyperlink r:id="rId8" w:tgtFrame="_new" w:history="1">
        <w:r w:rsidRPr="00C34248">
          <w:rPr>
            <w:rStyle w:val="Hyperlink"/>
            <w:rFonts w:asciiTheme="majorBidi" w:eastAsia="Helvetica" w:hAnsiTheme="majorBidi" w:cstheme="majorBidi"/>
            <w:shd w:val="clear" w:color="auto" w:fill="FFFFFF"/>
            <w:lang w:val="en-IN"/>
          </w:rPr>
          <w:t>https://doi.org/10.1016/j.tet.2007.02.073</w:t>
        </w:r>
      </w:hyperlink>
    </w:p>
    <w:p w14:paraId="5A102E3E" w14:textId="1712318C"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Corey EJ, Suggs JW (1975) Pyridinium chlorochromate: An efficient reagent for oxidation of primary and secondary alcohols to carbonyl compounds. Tetrahedron Lett 16:2647–2650. </w:t>
      </w:r>
      <w:hyperlink r:id="rId9" w:tgtFrame="_new" w:history="1">
        <w:r w:rsidRPr="00C34248">
          <w:rPr>
            <w:rStyle w:val="Hyperlink"/>
            <w:rFonts w:asciiTheme="majorBidi" w:eastAsia="Helvetica" w:hAnsiTheme="majorBidi" w:cstheme="majorBidi"/>
            <w:shd w:val="clear" w:color="auto" w:fill="FFFFFF"/>
            <w:lang w:val="en-IN"/>
          </w:rPr>
          <w:t>https://doi.org/10.1016/S0040-4039(00)75204-X</w:t>
        </w:r>
      </w:hyperlink>
    </w:p>
    <w:p w14:paraId="39CAECF2" w14:textId="57CD4D0A"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proofErr w:type="spellStart"/>
      <w:r w:rsidRPr="00C34248">
        <w:rPr>
          <w:rFonts w:asciiTheme="majorBidi" w:eastAsia="Helvetica" w:hAnsiTheme="majorBidi" w:cstheme="majorBidi"/>
          <w:shd w:val="clear" w:color="auto" w:fill="FFFFFF"/>
          <w:lang w:val="en-IN"/>
        </w:rPr>
        <w:t>Mardhanpally</w:t>
      </w:r>
      <w:proofErr w:type="spellEnd"/>
      <w:r w:rsidRPr="00C34248">
        <w:rPr>
          <w:rFonts w:asciiTheme="majorBidi" w:eastAsia="Helvetica" w:hAnsiTheme="majorBidi" w:cstheme="majorBidi"/>
          <w:shd w:val="clear" w:color="auto" w:fill="FFFFFF"/>
          <w:lang w:val="en-IN"/>
        </w:rPr>
        <w:t xml:space="preserve"> AK, et al. (2022) Cornforth's and Corey-Suggs Cr (VI) compounds as efficient reagents for selective oxidation of certain polyols in aqueous KHSO4 medium – A </w:t>
      </w:r>
      <w:r w:rsidRPr="00C34248">
        <w:rPr>
          <w:rFonts w:asciiTheme="majorBidi" w:eastAsia="Helvetica" w:hAnsiTheme="majorBidi" w:cstheme="majorBidi"/>
          <w:shd w:val="clear" w:color="auto" w:fill="FFFFFF"/>
          <w:lang w:val="en-IN"/>
        </w:rPr>
        <w:lastRenderedPageBreak/>
        <w:t xml:space="preserve">kinetic and mechanistic approach. Chem Data Collect 39:100847. </w:t>
      </w:r>
      <w:hyperlink r:id="rId10" w:tgtFrame="_new" w:history="1">
        <w:r w:rsidRPr="00C34248">
          <w:rPr>
            <w:rStyle w:val="Hyperlink"/>
            <w:rFonts w:asciiTheme="majorBidi" w:eastAsia="Helvetica" w:hAnsiTheme="majorBidi" w:cstheme="majorBidi"/>
            <w:shd w:val="clear" w:color="auto" w:fill="FFFFFF"/>
            <w:lang w:val="en-IN"/>
          </w:rPr>
          <w:t>https://doi.org/10.1016/j.cdc.2022.100847</w:t>
        </w:r>
      </w:hyperlink>
    </w:p>
    <w:p w14:paraId="38F0D363" w14:textId="56F13310"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Jain S, Hiran BL, Bhatt CV (2009) Oxidation of some aliphatic alcohols by pyridinium chlorochromate – Kinetics and mechanism. J Chem 6:237–246. </w:t>
      </w:r>
      <w:hyperlink r:id="rId11" w:tgtFrame="_new" w:history="1">
        <w:r w:rsidRPr="00C34248">
          <w:rPr>
            <w:rStyle w:val="Hyperlink"/>
            <w:rFonts w:asciiTheme="majorBidi" w:eastAsia="Helvetica" w:hAnsiTheme="majorBidi" w:cstheme="majorBidi"/>
            <w:shd w:val="clear" w:color="auto" w:fill="FFFFFF"/>
            <w:lang w:val="en-IN"/>
          </w:rPr>
          <w:t>https://doi.org/10.1155/2009/907071</w:t>
        </w:r>
      </w:hyperlink>
    </w:p>
    <w:p w14:paraId="09EA3DC8" w14:textId="5FCF554A"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Harit H, Hiran BL, Joshi SN (2015) Kinetics and mechanism of oxidation of primary alcohols by pyridinium dichromate. Chem Sci 4:49–58.</w:t>
      </w:r>
    </w:p>
    <w:p w14:paraId="7A50D9B3" w14:textId="3FA61336"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Dai Z, et al. (2018) Kinetic studies of Fenton oxidation reaction by UV-VIS spectroscopy. J Lab Chem </w:t>
      </w:r>
      <w:proofErr w:type="spellStart"/>
      <w:r w:rsidRPr="00C34248">
        <w:rPr>
          <w:rFonts w:asciiTheme="majorBidi" w:eastAsia="Helvetica" w:hAnsiTheme="majorBidi" w:cstheme="majorBidi"/>
          <w:shd w:val="clear" w:color="auto" w:fill="FFFFFF"/>
          <w:lang w:val="en-IN"/>
        </w:rPr>
        <w:t>Educ</w:t>
      </w:r>
      <w:proofErr w:type="spellEnd"/>
      <w:r w:rsidRPr="00C34248">
        <w:rPr>
          <w:rFonts w:asciiTheme="majorBidi" w:eastAsia="Helvetica" w:hAnsiTheme="majorBidi" w:cstheme="majorBidi"/>
          <w:shd w:val="clear" w:color="auto" w:fill="FFFFFF"/>
          <w:lang w:val="en-IN"/>
        </w:rPr>
        <w:t xml:space="preserve"> 6:141–147. </w:t>
      </w:r>
      <w:hyperlink r:id="rId12" w:tgtFrame="_new" w:history="1">
        <w:r w:rsidRPr="00C34248">
          <w:rPr>
            <w:rStyle w:val="Hyperlink"/>
            <w:rFonts w:asciiTheme="majorBidi" w:eastAsia="Helvetica" w:hAnsiTheme="majorBidi" w:cstheme="majorBidi"/>
            <w:shd w:val="clear" w:color="auto" w:fill="FFFFFF"/>
            <w:lang w:val="en-IN"/>
          </w:rPr>
          <w:t>https://doi.org/10.5923/j.jlce.20180605.01</w:t>
        </w:r>
      </w:hyperlink>
    </w:p>
    <w:p w14:paraId="0ABCA323" w14:textId="5EE98763"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Jain H, Panday D (2023) Oxidation of secondary alcohols by </w:t>
      </w:r>
      <w:proofErr w:type="spellStart"/>
      <w:r w:rsidRPr="00C34248">
        <w:rPr>
          <w:rFonts w:asciiTheme="majorBidi" w:eastAsia="Helvetica" w:hAnsiTheme="majorBidi" w:cstheme="majorBidi"/>
          <w:shd w:val="clear" w:color="auto" w:fill="FFFFFF"/>
          <w:lang w:val="en-IN"/>
        </w:rPr>
        <w:t>isoquinolinium</w:t>
      </w:r>
      <w:proofErr w:type="spellEnd"/>
      <w:r w:rsidRPr="00C34248">
        <w:rPr>
          <w:rFonts w:asciiTheme="majorBidi" w:eastAsia="Helvetica" w:hAnsiTheme="majorBidi" w:cstheme="majorBidi"/>
          <w:shd w:val="clear" w:color="auto" w:fill="FFFFFF"/>
          <w:lang w:val="en-IN"/>
        </w:rPr>
        <w:t xml:space="preserve"> dichromate in non-aqueous medium: A kinetics study. </w:t>
      </w:r>
      <w:proofErr w:type="spellStart"/>
      <w:r w:rsidRPr="00C34248">
        <w:rPr>
          <w:rFonts w:asciiTheme="majorBidi" w:eastAsia="Helvetica" w:hAnsiTheme="majorBidi" w:cstheme="majorBidi"/>
          <w:shd w:val="clear" w:color="auto" w:fill="FFFFFF"/>
          <w:lang w:val="en-IN"/>
        </w:rPr>
        <w:t>Rasayan</w:t>
      </w:r>
      <w:proofErr w:type="spellEnd"/>
      <w:r w:rsidRPr="00C34248">
        <w:rPr>
          <w:rFonts w:asciiTheme="majorBidi" w:eastAsia="Helvetica" w:hAnsiTheme="majorBidi" w:cstheme="majorBidi"/>
          <w:shd w:val="clear" w:color="auto" w:fill="FFFFFF"/>
          <w:lang w:val="en-IN"/>
        </w:rPr>
        <w:t xml:space="preserve"> J Chem 16:237. </w:t>
      </w:r>
      <w:hyperlink r:id="rId13" w:tgtFrame="_new" w:history="1">
        <w:r w:rsidRPr="00C34248">
          <w:rPr>
            <w:rStyle w:val="Hyperlink"/>
            <w:rFonts w:asciiTheme="majorBidi" w:eastAsia="Helvetica" w:hAnsiTheme="majorBidi" w:cstheme="majorBidi"/>
            <w:shd w:val="clear" w:color="auto" w:fill="FFFFFF"/>
            <w:lang w:val="en-IN"/>
          </w:rPr>
          <w:t>https://doi.org/10.31788/RJC.2023.1648433</w:t>
        </w:r>
      </w:hyperlink>
    </w:p>
    <w:p w14:paraId="01CB39FB" w14:textId="2172A45B"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 Motwani K, </w:t>
      </w:r>
      <w:proofErr w:type="spellStart"/>
      <w:r w:rsidRPr="00C34248">
        <w:rPr>
          <w:rFonts w:asciiTheme="majorBidi" w:eastAsia="Helvetica" w:hAnsiTheme="majorBidi" w:cstheme="majorBidi"/>
          <w:shd w:val="clear" w:color="auto" w:fill="FFFFFF"/>
          <w:lang w:val="en-IN"/>
        </w:rPr>
        <w:t>Dangarh</w:t>
      </w:r>
      <w:proofErr w:type="spellEnd"/>
      <w:r w:rsidRPr="00C34248">
        <w:rPr>
          <w:rFonts w:asciiTheme="majorBidi" w:eastAsia="Helvetica" w:hAnsiTheme="majorBidi" w:cstheme="majorBidi"/>
          <w:shd w:val="clear" w:color="auto" w:fill="FFFFFF"/>
          <w:lang w:val="en-IN"/>
        </w:rPr>
        <w:t xml:space="preserve"> BK, </w:t>
      </w:r>
      <w:proofErr w:type="spellStart"/>
      <w:r w:rsidRPr="00C34248">
        <w:rPr>
          <w:rFonts w:asciiTheme="majorBidi" w:eastAsia="Helvetica" w:hAnsiTheme="majorBidi" w:cstheme="majorBidi"/>
          <w:shd w:val="clear" w:color="auto" w:fill="FFFFFF"/>
          <w:lang w:val="en-IN"/>
        </w:rPr>
        <w:t>Shorgar</w:t>
      </w:r>
      <w:proofErr w:type="spellEnd"/>
      <w:r w:rsidRPr="00C34248">
        <w:rPr>
          <w:rFonts w:asciiTheme="majorBidi" w:eastAsia="Helvetica" w:hAnsiTheme="majorBidi" w:cstheme="majorBidi"/>
          <w:shd w:val="clear" w:color="auto" w:fill="FFFFFF"/>
          <w:lang w:val="en-IN"/>
        </w:rPr>
        <w:t xml:space="preserve"> N (Year Unspecified) Title Unavailable. Int J Sci Res.</w:t>
      </w:r>
    </w:p>
    <w:p w14:paraId="6C7BF180" w14:textId="48A54D7E"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proofErr w:type="spellStart"/>
      <w:r w:rsidRPr="00C34248">
        <w:rPr>
          <w:rFonts w:asciiTheme="majorBidi" w:eastAsia="Helvetica" w:hAnsiTheme="majorBidi" w:cstheme="majorBidi"/>
          <w:shd w:val="clear" w:color="auto" w:fill="FFFFFF"/>
          <w:lang w:val="en-IN"/>
        </w:rPr>
        <w:t>Golkari</w:t>
      </w:r>
      <w:proofErr w:type="spellEnd"/>
      <w:r w:rsidRPr="00C34248">
        <w:rPr>
          <w:rFonts w:asciiTheme="majorBidi" w:eastAsia="Helvetica" w:hAnsiTheme="majorBidi" w:cstheme="majorBidi"/>
          <w:shd w:val="clear" w:color="auto" w:fill="FFFFFF"/>
          <w:lang w:val="en-IN"/>
        </w:rPr>
        <w:t xml:space="preserve"> M (2023) Oxidation of some organic compounds with selective catalysis – Review. J Chem React Synth 13:66–85.</w:t>
      </w:r>
    </w:p>
    <w:p w14:paraId="69ECB8DB" w14:textId="79ADAD4E"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Kabilan S, et al. (2002) Oxidation of benzyl alcohol by pyridinium dichromate in acetonitrile: Using the para/meta ratio of substituent effects for mechanism elucidation. J Chem Soc, Perkin Trans 2 6:1151–1157. </w:t>
      </w:r>
      <w:hyperlink r:id="rId14" w:tgtFrame="_new" w:history="1">
        <w:r w:rsidRPr="00C34248">
          <w:rPr>
            <w:rStyle w:val="Hyperlink"/>
            <w:rFonts w:asciiTheme="majorBidi" w:eastAsia="Helvetica" w:hAnsiTheme="majorBidi" w:cstheme="majorBidi"/>
            <w:shd w:val="clear" w:color="auto" w:fill="FFFFFF"/>
            <w:lang w:val="en-IN"/>
          </w:rPr>
          <w:t>https://doi.org/10.1039/b200742h</w:t>
        </w:r>
      </w:hyperlink>
    </w:p>
    <w:p w14:paraId="397C95FB" w14:textId="096DE84A"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Tiwari A, Prabhu DV, Parbat HA (2024) Biogenically synthesized silver nanoparticles </w:t>
      </w:r>
      <w:proofErr w:type="spellStart"/>
      <w:r w:rsidRPr="00C34248">
        <w:rPr>
          <w:rFonts w:asciiTheme="majorBidi" w:eastAsia="Helvetica" w:hAnsiTheme="majorBidi" w:cstheme="majorBidi"/>
          <w:shd w:val="clear" w:color="auto" w:fill="FFFFFF"/>
          <w:lang w:val="en-IN"/>
        </w:rPr>
        <w:t>catalyzed</w:t>
      </w:r>
      <w:proofErr w:type="spellEnd"/>
      <w:r w:rsidRPr="00C34248">
        <w:rPr>
          <w:rFonts w:asciiTheme="majorBidi" w:eastAsia="Helvetica" w:hAnsiTheme="majorBidi" w:cstheme="majorBidi"/>
          <w:shd w:val="clear" w:color="auto" w:fill="FFFFFF"/>
          <w:lang w:val="en-IN"/>
        </w:rPr>
        <w:t xml:space="preserve"> oxidation of aliphatic and cyclic alcohols by KIO4: Kinetic and thermodynamic study. </w:t>
      </w:r>
      <w:proofErr w:type="spellStart"/>
      <w:r w:rsidRPr="00C34248">
        <w:rPr>
          <w:rFonts w:asciiTheme="majorBidi" w:eastAsia="Helvetica" w:hAnsiTheme="majorBidi" w:cstheme="majorBidi"/>
          <w:shd w:val="clear" w:color="auto" w:fill="FFFFFF"/>
          <w:lang w:val="en-IN"/>
        </w:rPr>
        <w:t>Rasayan</w:t>
      </w:r>
      <w:proofErr w:type="spellEnd"/>
      <w:r w:rsidRPr="00C34248">
        <w:rPr>
          <w:rFonts w:asciiTheme="majorBidi" w:eastAsia="Helvetica" w:hAnsiTheme="majorBidi" w:cstheme="majorBidi"/>
          <w:shd w:val="clear" w:color="auto" w:fill="FFFFFF"/>
          <w:lang w:val="en-IN"/>
        </w:rPr>
        <w:t xml:space="preserve"> J Chem 17:1831–1849. https://doi.org/10.31788/RJC.2024.1738867</w:t>
      </w:r>
    </w:p>
    <w:p w14:paraId="7B9291A7" w14:textId="5875192D"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Gupta H, </w:t>
      </w:r>
      <w:proofErr w:type="spellStart"/>
      <w:r w:rsidRPr="00C34248">
        <w:rPr>
          <w:rFonts w:asciiTheme="majorBidi" w:eastAsia="Helvetica" w:hAnsiTheme="majorBidi" w:cstheme="majorBidi"/>
          <w:shd w:val="clear" w:color="auto" w:fill="FFFFFF"/>
          <w:lang w:val="en-IN"/>
        </w:rPr>
        <w:t>Havaldar</w:t>
      </w:r>
      <w:proofErr w:type="spellEnd"/>
      <w:r w:rsidRPr="00C34248">
        <w:rPr>
          <w:rFonts w:asciiTheme="majorBidi" w:eastAsia="Helvetica" w:hAnsiTheme="majorBidi" w:cstheme="majorBidi"/>
          <w:shd w:val="clear" w:color="auto" w:fill="FFFFFF"/>
          <w:lang w:val="en-IN"/>
        </w:rPr>
        <w:t xml:space="preserve"> F, Prabhu DV (2023) Kinetic studies of the oxidation of cinnamyl alcohol by potassium salts in acidic medium.</w:t>
      </w:r>
    </w:p>
    <w:p w14:paraId="40EA9AD8" w14:textId="1F53B954"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Prabhu DV, Dhage SS, Parbat HA, Tiwari A (2024) Kinetic investigations of biodegradation of industrial waste effluents and oxidation of perfumery alcohols. Recent Dev Chem </w:t>
      </w:r>
      <w:proofErr w:type="spellStart"/>
      <w:r w:rsidRPr="00C34248">
        <w:rPr>
          <w:rFonts w:asciiTheme="majorBidi" w:eastAsia="Helvetica" w:hAnsiTheme="majorBidi" w:cstheme="majorBidi"/>
          <w:shd w:val="clear" w:color="auto" w:fill="FFFFFF"/>
          <w:lang w:val="en-IN"/>
        </w:rPr>
        <w:t>Biochem</w:t>
      </w:r>
      <w:proofErr w:type="spellEnd"/>
      <w:r w:rsidRPr="00C34248">
        <w:rPr>
          <w:rFonts w:asciiTheme="majorBidi" w:eastAsia="Helvetica" w:hAnsiTheme="majorBidi" w:cstheme="majorBidi"/>
          <w:shd w:val="clear" w:color="auto" w:fill="FFFFFF"/>
          <w:lang w:val="en-IN"/>
        </w:rPr>
        <w:t xml:space="preserve"> Res 2:49–74.</w:t>
      </w:r>
    </w:p>
    <w:p w14:paraId="03432EF5" w14:textId="69F98728"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Prabhu DV, et al. (2023) Oxidation studies of perfumery phenols found in Indian spices. pp. 94–109. </w:t>
      </w:r>
      <w:hyperlink r:id="rId15" w:tgtFrame="_new" w:history="1">
        <w:r w:rsidRPr="00C34248">
          <w:rPr>
            <w:rStyle w:val="Hyperlink"/>
            <w:rFonts w:asciiTheme="majorBidi" w:eastAsia="Helvetica" w:hAnsiTheme="majorBidi" w:cstheme="majorBidi"/>
            <w:shd w:val="clear" w:color="auto" w:fill="FFFFFF"/>
            <w:lang w:val="en-IN"/>
          </w:rPr>
          <w:t>https://doi.org/10.9734/bpi/rpcsr/v6/4154B</w:t>
        </w:r>
      </w:hyperlink>
    </w:p>
    <w:p w14:paraId="436D225A" w14:textId="24C2F9DA"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Hano C, Abbasi BH (2021) Plant-based green synthesis of nanoparticles: Production, characterization, and applications. Biomolecules 12:31. </w:t>
      </w:r>
      <w:hyperlink r:id="rId16" w:tgtFrame="_new" w:history="1">
        <w:r w:rsidRPr="00C34248">
          <w:rPr>
            <w:rStyle w:val="Hyperlink"/>
            <w:rFonts w:asciiTheme="majorBidi" w:eastAsia="Helvetica" w:hAnsiTheme="majorBidi" w:cstheme="majorBidi"/>
            <w:shd w:val="clear" w:color="auto" w:fill="FFFFFF"/>
            <w:lang w:val="en-IN"/>
          </w:rPr>
          <w:t>https://doi.org/10.3390/biom12010031</w:t>
        </w:r>
      </w:hyperlink>
    </w:p>
    <w:p w14:paraId="4CCBBD20" w14:textId="66F7DE62"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Patel RR, Singh SK, Singh M (2023) Materials Advances 4:1831–1849. </w:t>
      </w:r>
      <w:hyperlink r:id="rId17" w:tgtFrame="_new" w:history="1">
        <w:r w:rsidRPr="00C34248">
          <w:rPr>
            <w:rStyle w:val="Hyperlink"/>
            <w:rFonts w:asciiTheme="majorBidi" w:eastAsia="Helvetica" w:hAnsiTheme="majorBidi" w:cstheme="majorBidi"/>
            <w:shd w:val="clear" w:color="auto" w:fill="FFFFFF"/>
            <w:lang w:val="en-IN"/>
          </w:rPr>
          <w:t>https://doi.org/10.1039/D2MA00887A</w:t>
        </w:r>
      </w:hyperlink>
    </w:p>
    <w:p w14:paraId="3F234AB8" w14:textId="4E1B4CA9"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Khan MR, et al. (2023) Green synthesis of silver nanoparticles with its bioactivity, toxicity, and environmental applications: A comprehensive literature review. Environ </w:t>
      </w:r>
      <w:proofErr w:type="spellStart"/>
      <w:r w:rsidRPr="00C34248">
        <w:rPr>
          <w:rFonts w:asciiTheme="majorBidi" w:eastAsia="Helvetica" w:hAnsiTheme="majorBidi" w:cstheme="majorBidi"/>
          <w:shd w:val="clear" w:color="auto" w:fill="FFFFFF"/>
          <w:lang w:val="en-IN"/>
        </w:rPr>
        <w:t>Nanotechnol</w:t>
      </w:r>
      <w:proofErr w:type="spellEnd"/>
      <w:r w:rsidRPr="00C34248">
        <w:rPr>
          <w:rFonts w:asciiTheme="majorBidi" w:eastAsia="Helvetica" w:hAnsiTheme="majorBidi" w:cstheme="majorBidi"/>
          <w:shd w:val="clear" w:color="auto" w:fill="FFFFFF"/>
          <w:lang w:val="en-IN"/>
        </w:rPr>
        <w:t xml:space="preserve"> Monit Manag 100872. </w:t>
      </w:r>
      <w:hyperlink r:id="rId18" w:tgtFrame="_new" w:history="1">
        <w:r w:rsidRPr="00C34248">
          <w:rPr>
            <w:rStyle w:val="Hyperlink"/>
            <w:rFonts w:asciiTheme="majorBidi" w:eastAsia="Helvetica" w:hAnsiTheme="majorBidi" w:cstheme="majorBidi"/>
            <w:shd w:val="clear" w:color="auto" w:fill="FFFFFF"/>
            <w:lang w:val="en-IN"/>
          </w:rPr>
          <w:t>https://doi.org/10.1016/j.enmm.2022.100872</w:t>
        </w:r>
      </w:hyperlink>
    </w:p>
    <w:p w14:paraId="47F6435E" w14:textId="0858E14A"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Larrañaga-Tapia M, et al. (2024) Green synthesis trends and potential applications of bimetallic nanoparticles towards the sustainable development goals 2030. Nanoscale Adv 6:51–71. </w:t>
      </w:r>
      <w:hyperlink r:id="rId19" w:tgtFrame="_new" w:history="1">
        <w:r w:rsidRPr="00C34248">
          <w:rPr>
            <w:rStyle w:val="Hyperlink"/>
            <w:rFonts w:asciiTheme="majorBidi" w:eastAsia="Helvetica" w:hAnsiTheme="majorBidi" w:cstheme="majorBidi"/>
            <w:shd w:val="clear" w:color="auto" w:fill="FFFFFF"/>
            <w:lang w:val="en-IN"/>
          </w:rPr>
          <w:t>https://doi.org/10.1039/D3NA00437B</w:t>
        </w:r>
      </w:hyperlink>
    </w:p>
    <w:p w14:paraId="4D8354C6" w14:textId="54C78AF4"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Soltys L, et al. (2021) Green synthesis of metal and metal oxide nanoparticles: Principles of green chemistry and raw materials. Magnetochemistry 7:145. </w:t>
      </w:r>
      <w:hyperlink r:id="rId20" w:tgtFrame="_new" w:history="1">
        <w:r w:rsidRPr="00C34248">
          <w:rPr>
            <w:rStyle w:val="Hyperlink"/>
            <w:rFonts w:asciiTheme="majorBidi" w:eastAsia="Helvetica" w:hAnsiTheme="majorBidi" w:cstheme="majorBidi"/>
            <w:shd w:val="clear" w:color="auto" w:fill="FFFFFF"/>
            <w:lang w:val="en-IN"/>
          </w:rPr>
          <w:t>https://doi.org/10.3390/magnetochemistry7110145</w:t>
        </w:r>
      </w:hyperlink>
    </w:p>
    <w:p w14:paraId="425811C9" w14:textId="062A9FE4"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lastRenderedPageBreak/>
        <w:t xml:space="preserve">Dikshit PK, et al. (2021) Green synthesis of metallic nanoparticles: Applications and limitations. Catalysts 11:902. </w:t>
      </w:r>
      <w:hyperlink r:id="rId21" w:tgtFrame="_new" w:history="1">
        <w:r w:rsidRPr="00C34248">
          <w:rPr>
            <w:rStyle w:val="Hyperlink"/>
            <w:rFonts w:asciiTheme="majorBidi" w:eastAsia="Helvetica" w:hAnsiTheme="majorBidi" w:cstheme="majorBidi"/>
            <w:shd w:val="clear" w:color="auto" w:fill="FFFFFF"/>
            <w:lang w:val="en-IN"/>
          </w:rPr>
          <w:t>https://doi.org/10.3390/catal11080902</w:t>
        </w:r>
      </w:hyperlink>
    </w:p>
    <w:p w14:paraId="47AF2E66" w14:textId="2C449ADD"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proofErr w:type="spellStart"/>
      <w:r w:rsidRPr="00C34248">
        <w:rPr>
          <w:rFonts w:asciiTheme="majorBidi" w:eastAsia="Helvetica" w:hAnsiTheme="majorBidi" w:cstheme="majorBidi"/>
          <w:shd w:val="clear" w:color="auto" w:fill="FFFFFF"/>
          <w:lang w:val="en-IN"/>
        </w:rPr>
        <w:t>Gavade</w:t>
      </w:r>
      <w:proofErr w:type="spellEnd"/>
      <w:r w:rsidRPr="00C34248">
        <w:rPr>
          <w:rFonts w:asciiTheme="majorBidi" w:eastAsia="Helvetica" w:hAnsiTheme="majorBidi" w:cstheme="majorBidi"/>
          <w:shd w:val="clear" w:color="auto" w:fill="FFFFFF"/>
          <w:lang w:val="en-IN"/>
        </w:rPr>
        <w:t xml:space="preserve"> NL, Kadam AN, </w:t>
      </w:r>
      <w:proofErr w:type="spellStart"/>
      <w:r w:rsidRPr="00C34248">
        <w:rPr>
          <w:rFonts w:asciiTheme="majorBidi" w:eastAsia="Helvetica" w:hAnsiTheme="majorBidi" w:cstheme="majorBidi"/>
          <w:shd w:val="clear" w:color="auto" w:fill="FFFFFF"/>
          <w:lang w:val="en-IN"/>
        </w:rPr>
        <w:t>Suwarnkar</w:t>
      </w:r>
      <w:proofErr w:type="spellEnd"/>
      <w:r w:rsidRPr="00C34248">
        <w:rPr>
          <w:rFonts w:asciiTheme="majorBidi" w:eastAsia="Helvetica" w:hAnsiTheme="majorBidi" w:cstheme="majorBidi"/>
          <w:shd w:val="clear" w:color="auto" w:fill="FFFFFF"/>
          <w:lang w:val="en-IN"/>
        </w:rPr>
        <w:t xml:space="preserve"> MB, </w:t>
      </w:r>
      <w:proofErr w:type="spellStart"/>
      <w:r w:rsidRPr="00C34248">
        <w:rPr>
          <w:rFonts w:asciiTheme="majorBidi" w:eastAsia="Helvetica" w:hAnsiTheme="majorBidi" w:cstheme="majorBidi"/>
          <w:shd w:val="clear" w:color="auto" w:fill="FFFFFF"/>
          <w:lang w:val="en-IN"/>
        </w:rPr>
        <w:t>Ghodake</w:t>
      </w:r>
      <w:proofErr w:type="spellEnd"/>
      <w:r w:rsidRPr="00C34248">
        <w:rPr>
          <w:rFonts w:asciiTheme="majorBidi" w:eastAsia="Helvetica" w:hAnsiTheme="majorBidi" w:cstheme="majorBidi"/>
          <w:shd w:val="clear" w:color="auto" w:fill="FFFFFF"/>
          <w:lang w:val="en-IN"/>
        </w:rPr>
        <w:t xml:space="preserve"> VP, </w:t>
      </w:r>
      <w:proofErr w:type="spellStart"/>
      <w:r w:rsidRPr="00C34248">
        <w:rPr>
          <w:rFonts w:asciiTheme="majorBidi" w:eastAsia="Helvetica" w:hAnsiTheme="majorBidi" w:cstheme="majorBidi"/>
          <w:shd w:val="clear" w:color="auto" w:fill="FFFFFF"/>
          <w:lang w:val="en-IN"/>
        </w:rPr>
        <w:t>Garadkar</w:t>
      </w:r>
      <w:proofErr w:type="spellEnd"/>
      <w:r w:rsidRPr="00C34248">
        <w:rPr>
          <w:rFonts w:asciiTheme="majorBidi" w:eastAsia="Helvetica" w:hAnsiTheme="majorBidi" w:cstheme="majorBidi"/>
          <w:shd w:val="clear" w:color="auto" w:fill="FFFFFF"/>
          <w:lang w:val="en-IN"/>
        </w:rPr>
        <w:t xml:space="preserve"> KM (2015) </w:t>
      </w:r>
      <w:proofErr w:type="spellStart"/>
      <w:r w:rsidRPr="00C34248">
        <w:rPr>
          <w:rFonts w:asciiTheme="majorBidi" w:eastAsia="Helvetica" w:hAnsiTheme="majorBidi" w:cstheme="majorBidi"/>
          <w:shd w:val="clear" w:color="auto" w:fill="FFFFFF"/>
          <w:lang w:val="en-IN"/>
        </w:rPr>
        <w:t>Spectrochim</w:t>
      </w:r>
      <w:proofErr w:type="spellEnd"/>
      <w:r w:rsidRPr="00C34248">
        <w:rPr>
          <w:rFonts w:asciiTheme="majorBidi" w:eastAsia="Helvetica" w:hAnsiTheme="majorBidi" w:cstheme="majorBidi"/>
          <w:shd w:val="clear" w:color="auto" w:fill="FFFFFF"/>
          <w:lang w:val="en-IN"/>
        </w:rPr>
        <w:t xml:space="preserve"> Acta A Mol </w:t>
      </w:r>
      <w:proofErr w:type="spellStart"/>
      <w:r w:rsidRPr="00C34248">
        <w:rPr>
          <w:rFonts w:asciiTheme="majorBidi" w:eastAsia="Helvetica" w:hAnsiTheme="majorBidi" w:cstheme="majorBidi"/>
          <w:shd w:val="clear" w:color="auto" w:fill="FFFFFF"/>
          <w:lang w:val="en-IN"/>
        </w:rPr>
        <w:t>Biomol</w:t>
      </w:r>
      <w:proofErr w:type="spellEnd"/>
      <w:r w:rsidRPr="00C34248">
        <w:rPr>
          <w:rFonts w:asciiTheme="majorBidi" w:eastAsia="Helvetica" w:hAnsiTheme="majorBidi" w:cstheme="majorBidi"/>
          <w:shd w:val="clear" w:color="auto" w:fill="FFFFFF"/>
          <w:lang w:val="en-IN"/>
        </w:rPr>
        <w:t xml:space="preserve"> </w:t>
      </w:r>
      <w:proofErr w:type="spellStart"/>
      <w:r w:rsidRPr="00C34248">
        <w:rPr>
          <w:rFonts w:asciiTheme="majorBidi" w:eastAsia="Helvetica" w:hAnsiTheme="majorBidi" w:cstheme="majorBidi"/>
          <w:shd w:val="clear" w:color="auto" w:fill="FFFFFF"/>
          <w:lang w:val="en-IN"/>
        </w:rPr>
        <w:t>Spectrosc</w:t>
      </w:r>
      <w:proofErr w:type="spellEnd"/>
      <w:r w:rsidRPr="00C34248">
        <w:rPr>
          <w:rFonts w:asciiTheme="majorBidi" w:eastAsia="Helvetica" w:hAnsiTheme="majorBidi" w:cstheme="majorBidi"/>
          <w:shd w:val="clear" w:color="auto" w:fill="FFFFFF"/>
          <w:lang w:val="en-IN"/>
        </w:rPr>
        <w:t xml:space="preserve"> 136:953–960. </w:t>
      </w:r>
      <w:hyperlink r:id="rId22" w:tgtFrame="_new" w:history="1">
        <w:r w:rsidRPr="00C34248">
          <w:rPr>
            <w:rStyle w:val="Hyperlink"/>
            <w:rFonts w:asciiTheme="majorBidi" w:eastAsia="Helvetica" w:hAnsiTheme="majorBidi" w:cstheme="majorBidi"/>
            <w:shd w:val="clear" w:color="auto" w:fill="FFFFFF"/>
            <w:lang w:val="en-IN"/>
          </w:rPr>
          <w:t>https://doi.org/10.1016/j.saa.2014.09.118</w:t>
        </w:r>
      </w:hyperlink>
    </w:p>
    <w:p w14:paraId="2693EBDA" w14:textId="5EF5CA21"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Patel RR, Singh SK, Singh M (2023) Green synthesis of silver nanoparticles: Methods, biological applications, delivery, and toxicity. Mater Adv 4:1831–1849. </w:t>
      </w:r>
      <w:hyperlink r:id="rId23" w:tgtFrame="_new" w:history="1">
        <w:r w:rsidRPr="00C34248">
          <w:rPr>
            <w:rStyle w:val="Hyperlink"/>
            <w:rFonts w:asciiTheme="majorBidi" w:eastAsia="Helvetica" w:hAnsiTheme="majorBidi" w:cstheme="majorBidi"/>
            <w:shd w:val="clear" w:color="auto" w:fill="FFFFFF"/>
            <w:lang w:val="en-IN"/>
          </w:rPr>
          <w:t>https://doi.org/10.1039/D2MA00747A</w:t>
        </w:r>
      </w:hyperlink>
    </w:p>
    <w:p w14:paraId="13CBDA26" w14:textId="16583686" w:rsidR="00C34248" w:rsidRPr="00C34248" w:rsidRDefault="00C34248" w:rsidP="00C34248">
      <w:pPr>
        <w:pStyle w:val="References"/>
        <w:suppressAutoHyphens/>
        <w:spacing w:line="276" w:lineRule="auto"/>
        <w:rPr>
          <w:rFonts w:asciiTheme="majorBidi" w:eastAsia="Helvetica" w:hAnsiTheme="majorBidi" w:cstheme="majorBidi"/>
          <w:shd w:val="clear" w:color="auto" w:fill="FFFFFF"/>
          <w:lang w:val="en-IN"/>
        </w:rPr>
      </w:pPr>
      <w:r w:rsidRPr="00C34248">
        <w:rPr>
          <w:rFonts w:asciiTheme="majorBidi" w:eastAsia="Helvetica" w:hAnsiTheme="majorBidi" w:cstheme="majorBidi"/>
          <w:shd w:val="clear" w:color="auto" w:fill="FFFFFF"/>
          <w:lang w:val="en-IN"/>
        </w:rPr>
        <w:t xml:space="preserve">Guimarães ML, et al. (2020) Green synthesis of silver nanoparticles using Ziziphus </w:t>
      </w:r>
      <w:proofErr w:type="spellStart"/>
      <w:r w:rsidRPr="00C34248">
        <w:rPr>
          <w:rFonts w:asciiTheme="majorBidi" w:eastAsia="Helvetica" w:hAnsiTheme="majorBidi" w:cstheme="majorBidi"/>
          <w:shd w:val="clear" w:color="auto" w:fill="FFFFFF"/>
          <w:lang w:val="en-IN"/>
        </w:rPr>
        <w:t>joazeiro</w:t>
      </w:r>
      <w:proofErr w:type="spellEnd"/>
      <w:r w:rsidRPr="00C34248">
        <w:rPr>
          <w:rFonts w:asciiTheme="majorBidi" w:eastAsia="Helvetica" w:hAnsiTheme="majorBidi" w:cstheme="majorBidi"/>
          <w:shd w:val="clear" w:color="auto" w:fill="FFFFFF"/>
          <w:lang w:val="en-IN"/>
        </w:rPr>
        <w:t xml:space="preserve"> leaf extract for production of antibacterial agents. Appl </w:t>
      </w:r>
      <w:proofErr w:type="spellStart"/>
      <w:r w:rsidRPr="00C34248">
        <w:rPr>
          <w:rFonts w:asciiTheme="majorBidi" w:eastAsia="Helvetica" w:hAnsiTheme="majorBidi" w:cstheme="majorBidi"/>
          <w:shd w:val="clear" w:color="auto" w:fill="FFFFFF"/>
          <w:lang w:val="en-IN"/>
        </w:rPr>
        <w:t>Nanosci</w:t>
      </w:r>
      <w:proofErr w:type="spellEnd"/>
      <w:r w:rsidRPr="00C34248">
        <w:rPr>
          <w:rFonts w:asciiTheme="majorBidi" w:eastAsia="Helvetica" w:hAnsiTheme="majorBidi" w:cstheme="majorBidi"/>
          <w:shd w:val="clear" w:color="auto" w:fill="FFFFFF"/>
          <w:lang w:val="en-IN"/>
        </w:rPr>
        <w:t xml:space="preserve"> 10:1073–1081. </w:t>
      </w:r>
      <w:hyperlink r:id="rId24" w:tgtFrame="_new" w:history="1">
        <w:r w:rsidRPr="00C34248">
          <w:rPr>
            <w:rStyle w:val="Hyperlink"/>
            <w:rFonts w:asciiTheme="majorBidi" w:eastAsia="Helvetica" w:hAnsiTheme="majorBidi" w:cstheme="majorBidi"/>
            <w:shd w:val="clear" w:color="auto" w:fill="FFFFFF"/>
            <w:lang w:val="en-IN"/>
          </w:rPr>
          <w:t>https://doi.org/10.1007/s13204-020-01395-y</w:t>
        </w:r>
      </w:hyperlink>
    </w:p>
    <w:p w14:paraId="0B81934E" w14:textId="1D97E83D" w:rsidR="002B23CF" w:rsidRPr="00D64040" w:rsidRDefault="002B23CF" w:rsidP="000E622B">
      <w:pPr>
        <w:pStyle w:val="References"/>
        <w:numPr>
          <w:ilvl w:val="0"/>
          <w:numId w:val="0"/>
        </w:numPr>
        <w:suppressAutoHyphens/>
        <w:spacing w:line="276" w:lineRule="auto"/>
        <w:rPr>
          <w:rFonts w:asciiTheme="majorBidi" w:eastAsia="SimSun" w:hAnsiTheme="majorBidi" w:cstheme="majorBidi"/>
          <w:szCs w:val="24"/>
          <w:lang w:val="it-IT"/>
        </w:rPr>
      </w:pPr>
    </w:p>
    <w:p w14:paraId="01F70E13" w14:textId="77777777" w:rsidR="000E622B" w:rsidRPr="00D64040" w:rsidRDefault="000E622B" w:rsidP="000E622B">
      <w:pPr>
        <w:pStyle w:val="References"/>
        <w:numPr>
          <w:ilvl w:val="0"/>
          <w:numId w:val="0"/>
        </w:numPr>
        <w:suppressAutoHyphens/>
        <w:spacing w:line="276" w:lineRule="auto"/>
        <w:rPr>
          <w:rFonts w:asciiTheme="majorBidi" w:eastAsia="SimSun" w:hAnsiTheme="majorBidi" w:cstheme="majorBidi"/>
          <w:szCs w:val="24"/>
          <w:lang w:val="it-IT"/>
        </w:rPr>
      </w:pPr>
    </w:p>
    <w:p w14:paraId="45DA29A8" w14:textId="77777777" w:rsidR="003E3CE8" w:rsidRPr="00D64040" w:rsidRDefault="003E3CE8" w:rsidP="000E622B">
      <w:pPr>
        <w:suppressAutoHyphens/>
        <w:adjustRightInd w:val="0"/>
        <w:spacing w:line="276" w:lineRule="auto"/>
        <w:jc w:val="center"/>
        <w:rPr>
          <w:rFonts w:asciiTheme="majorBidi" w:hAnsiTheme="majorBidi" w:cstheme="majorBidi"/>
          <w:color w:val="000000"/>
          <w:sz w:val="24"/>
          <w:lang w:val="it-IT"/>
        </w:rPr>
      </w:pPr>
      <w:r w:rsidRPr="00D64040">
        <w:rPr>
          <w:rFonts w:asciiTheme="majorBidi" w:hAnsiTheme="majorBidi" w:cstheme="majorBidi"/>
          <w:color w:val="000000"/>
          <w:sz w:val="24"/>
          <w:lang w:val="it-IT"/>
        </w:rPr>
        <w:t>TABLES</w:t>
      </w:r>
    </w:p>
    <w:p w14:paraId="5BC02680" w14:textId="77777777" w:rsidR="00C34248" w:rsidRPr="00CA41ED" w:rsidRDefault="00C34248" w:rsidP="00C34248">
      <w:pPr>
        <w:pStyle w:val="BodyL"/>
        <w:suppressAutoHyphens/>
        <w:spacing w:line="276" w:lineRule="auto"/>
        <w:ind w:firstLine="0"/>
        <w:jc w:val="center"/>
        <w:rPr>
          <w:rFonts w:asciiTheme="majorBidi" w:eastAsia="SimSun" w:hAnsiTheme="majorBidi" w:cstheme="majorBidi"/>
          <w:lang w:val="en-IN"/>
        </w:rPr>
      </w:pPr>
      <w:r w:rsidRPr="00CA41ED">
        <w:rPr>
          <w:rFonts w:asciiTheme="majorBidi" w:eastAsia="SimSun" w:hAnsiTheme="majorBidi" w:cstheme="majorBidi"/>
          <w:lang w:val="en-IN"/>
        </w:rPr>
        <w:t>Ta</w:t>
      </w:r>
      <w:r w:rsidRPr="00CA41ED">
        <w:rPr>
          <w:rFonts w:asciiTheme="majorBidi" w:eastAsia="SimSun" w:hAnsiTheme="majorBidi" w:cstheme="majorBidi"/>
          <w:u w:val="single"/>
          <w:lang w:val="en-IN"/>
        </w:rPr>
        <w:t>ble 1-General informatio</w:t>
      </w:r>
      <w:r w:rsidRPr="00CA41ED">
        <w:rPr>
          <w:rFonts w:asciiTheme="majorBidi" w:eastAsia="SimSun" w:hAnsiTheme="majorBidi" w:cstheme="majorBidi"/>
          <w:lang w:val="en-IN"/>
        </w:rPr>
        <w:t>n about used alcohols</w:t>
      </w:r>
    </w:p>
    <w:p w14:paraId="7591F1D6" w14:textId="63644AE6" w:rsidR="00C34248" w:rsidRPr="00CA41ED" w:rsidRDefault="00BB54E0" w:rsidP="00C34248">
      <w:pPr>
        <w:pStyle w:val="BodyL"/>
        <w:suppressAutoHyphens/>
        <w:spacing w:line="276" w:lineRule="auto"/>
        <w:rPr>
          <w:rFonts w:asciiTheme="majorBidi" w:eastAsia="SimSun" w:hAnsiTheme="majorBidi" w:cstheme="majorBidi"/>
          <w:lang w:val="en-IN"/>
        </w:rPr>
      </w:pPr>
      <w:r>
        <w:rPr>
          <w:rFonts w:asciiTheme="majorBidi" w:eastAsia="SimSun" w:hAnsiTheme="majorBidi" w:cstheme="majorBidi"/>
          <w:noProof/>
          <w:lang w:val="en-IN" w:eastAsia="en-IN"/>
        </w:rPr>
        <mc:AlternateContent>
          <mc:Choice Requires="wpg">
            <w:drawing>
              <wp:inline distT="0" distB="0" distL="0" distR="0" wp14:anchorId="071A92EC" wp14:editId="621BE670">
                <wp:extent cx="6107430" cy="2324735"/>
                <wp:effectExtent l="3175" t="0" r="33020" b="30480"/>
                <wp:docPr id="48487" name="Group 37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2324735"/>
                          <a:chOff x="0" y="0"/>
                          <a:chExt cx="61076" cy="23248"/>
                        </a:xfrm>
                      </wpg:grpSpPr>
                      <wps:wsp>
                        <wps:cNvPr id="48488" name="Rectangle 211"/>
                        <wps:cNvSpPr>
                          <a:spLocks noChangeArrowheads="1"/>
                        </wps:cNvSpPr>
                        <wps:spPr bwMode="auto">
                          <a:xfrm>
                            <a:off x="762" y="0"/>
                            <a:ext cx="1352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BAEB" w14:textId="77777777" w:rsidR="00DB2F93" w:rsidRDefault="00DB2F93" w:rsidP="00C34248">
                              <w:r>
                                <w:rPr>
                                  <w:rFonts w:ascii="Times New Roman" w:eastAsia="Times New Roman" w:hAnsi="Times New Roman"/>
                                  <w:sz w:val="24"/>
                                </w:rPr>
                                <w:t>Name of alcohol</w:t>
                              </w:r>
                            </w:p>
                          </w:txbxContent>
                        </wps:txbx>
                        <wps:bodyPr rot="0" vert="horz" wrap="square" lIns="0" tIns="0" rIns="0" bIns="0" anchor="t" anchorCtr="0" upright="1">
                          <a:noAutofit/>
                        </wps:bodyPr>
                      </wps:wsp>
                      <wps:wsp>
                        <wps:cNvPr id="48489" name="Rectangle 212"/>
                        <wps:cNvSpPr>
                          <a:spLocks noChangeArrowheads="1"/>
                        </wps:cNvSpPr>
                        <wps:spPr bwMode="auto">
                          <a:xfrm>
                            <a:off x="10917"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9CC5" w14:textId="77777777" w:rsidR="00DB2F93" w:rsidRDefault="00DB2F93" w:rsidP="00C34248"/>
                          </w:txbxContent>
                        </wps:txbx>
                        <wps:bodyPr rot="0" vert="horz" wrap="square" lIns="0" tIns="0" rIns="0" bIns="0" anchor="t" anchorCtr="0" upright="1">
                          <a:noAutofit/>
                        </wps:bodyPr>
                      </wps:wsp>
                      <wps:wsp>
                        <wps:cNvPr id="48490" name="Rectangle 213"/>
                        <wps:cNvSpPr>
                          <a:spLocks noChangeArrowheads="1"/>
                        </wps:cNvSpPr>
                        <wps:spPr bwMode="auto">
                          <a:xfrm>
                            <a:off x="16007" y="0"/>
                            <a:ext cx="1519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EB69" w14:textId="77777777" w:rsidR="00DB2F93" w:rsidRDefault="00DB2F93" w:rsidP="00C34248">
                              <w:r>
                                <w:rPr>
                                  <w:rFonts w:ascii="Times New Roman" w:eastAsia="Times New Roman" w:hAnsi="Times New Roman"/>
                                  <w:sz w:val="24"/>
                                </w:rPr>
                                <w:t>Molecular formula</w:t>
                              </w:r>
                            </w:p>
                          </w:txbxContent>
                        </wps:txbx>
                        <wps:bodyPr rot="0" vert="horz" wrap="square" lIns="0" tIns="0" rIns="0" bIns="0" anchor="t" anchorCtr="0" upright="1">
                          <a:noAutofit/>
                        </wps:bodyPr>
                      </wps:wsp>
                      <wps:wsp>
                        <wps:cNvPr id="48491" name="Rectangle 214"/>
                        <wps:cNvSpPr>
                          <a:spLocks noChangeArrowheads="1"/>
                        </wps:cNvSpPr>
                        <wps:spPr bwMode="auto">
                          <a:xfrm>
                            <a:off x="2747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FDAC" w14:textId="77777777" w:rsidR="00DB2F93" w:rsidRDefault="00DB2F93" w:rsidP="00C34248"/>
                          </w:txbxContent>
                        </wps:txbx>
                        <wps:bodyPr rot="0" vert="horz" wrap="square" lIns="0" tIns="0" rIns="0" bIns="0" anchor="t" anchorCtr="0" upright="1">
                          <a:noAutofit/>
                        </wps:bodyPr>
                      </wps:wsp>
                      <wps:wsp>
                        <wps:cNvPr id="48492" name="Rectangle 215"/>
                        <wps:cNvSpPr>
                          <a:spLocks noChangeArrowheads="1"/>
                        </wps:cNvSpPr>
                        <wps:spPr bwMode="auto">
                          <a:xfrm>
                            <a:off x="31254" y="0"/>
                            <a:ext cx="1553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AA38" w14:textId="77777777" w:rsidR="00DB2F93" w:rsidRDefault="00DB2F93" w:rsidP="00C34248">
                              <w:r>
                                <w:rPr>
                                  <w:rFonts w:ascii="Times New Roman" w:eastAsia="Times New Roman" w:hAnsi="Times New Roman"/>
                                  <w:sz w:val="24"/>
                                </w:rPr>
                                <w:t>Molar mass (g/mol)</w:t>
                              </w:r>
                            </w:p>
                          </w:txbxContent>
                        </wps:txbx>
                        <wps:bodyPr rot="0" vert="horz" wrap="square" lIns="0" tIns="0" rIns="0" bIns="0" anchor="t" anchorCtr="0" upright="1">
                          <a:noAutofit/>
                        </wps:bodyPr>
                      </wps:wsp>
                      <wps:wsp>
                        <wps:cNvPr id="48493" name="Rectangle 216"/>
                        <wps:cNvSpPr>
                          <a:spLocks noChangeArrowheads="1"/>
                        </wps:cNvSpPr>
                        <wps:spPr bwMode="auto">
                          <a:xfrm>
                            <a:off x="42991"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EE34" w14:textId="77777777" w:rsidR="00DB2F93" w:rsidRDefault="00DB2F93" w:rsidP="00C34248"/>
                          </w:txbxContent>
                        </wps:txbx>
                        <wps:bodyPr rot="0" vert="horz" wrap="square" lIns="0" tIns="0" rIns="0" bIns="0" anchor="t" anchorCtr="0" upright="1">
                          <a:noAutofit/>
                        </wps:bodyPr>
                      </wps:wsp>
                      <wps:wsp>
                        <wps:cNvPr id="48494" name="Rectangle 217"/>
                        <wps:cNvSpPr>
                          <a:spLocks noChangeArrowheads="1"/>
                        </wps:cNvSpPr>
                        <wps:spPr bwMode="auto">
                          <a:xfrm>
                            <a:off x="46500" y="0"/>
                            <a:ext cx="1486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FBC8" w14:textId="77777777" w:rsidR="00DB2F93" w:rsidRDefault="00DB2F93" w:rsidP="00C34248">
                              <w:r>
                                <w:rPr>
                                  <w:rFonts w:ascii="Times New Roman" w:eastAsia="Times New Roman" w:hAnsi="Times New Roman"/>
                                  <w:sz w:val="24"/>
                                </w:rPr>
                                <w:t>Structural formula</w:t>
                              </w:r>
                            </w:p>
                          </w:txbxContent>
                        </wps:txbx>
                        <wps:bodyPr rot="0" vert="horz" wrap="square" lIns="0" tIns="0" rIns="0" bIns="0" anchor="t" anchorCtr="0" upright="1">
                          <a:noAutofit/>
                        </wps:bodyPr>
                      </wps:wsp>
                      <wps:wsp>
                        <wps:cNvPr id="48495" name="Rectangle 218"/>
                        <wps:cNvSpPr>
                          <a:spLocks noChangeArrowheads="1"/>
                        </wps:cNvSpPr>
                        <wps:spPr bwMode="auto">
                          <a:xfrm>
                            <a:off x="57719"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1F03" w14:textId="77777777" w:rsidR="00DB2F93" w:rsidRDefault="00DB2F93" w:rsidP="00C34248"/>
                          </w:txbxContent>
                        </wps:txbx>
                        <wps:bodyPr rot="0" vert="horz" wrap="square" lIns="0" tIns="0" rIns="0" bIns="0" anchor="t" anchorCtr="0" upright="1">
                          <a:noAutofit/>
                        </wps:bodyPr>
                      </wps:wsp>
                      <wps:wsp>
                        <wps:cNvPr id="48496" name="Shape 49250"/>
                        <wps:cNvSpPr>
                          <a:spLocks noChangeArrowheads="1"/>
                        </wps:cNvSpPr>
                        <wps:spPr bwMode="auto">
                          <a:xfrm>
                            <a:off x="91" y="16"/>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7" name="Shape 49251"/>
                        <wps:cNvSpPr>
                          <a:spLocks noChangeArrowheads="1"/>
                        </wps:cNvSpPr>
                        <wps:spPr bwMode="auto">
                          <a:xfrm>
                            <a:off x="15337"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8" name="Shape 49252"/>
                        <wps:cNvSpPr>
                          <a:spLocks noChangeArrowheads="1"/>
                        </wps:cNvSpPr>
                        <wps:spPr bwMode="auto">
                          <a:xfrm>
                            <a:off x="30644"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9" name="Shape 49253"/>
                        <wps:cNvSpPr>
                          <a:spLocks noChangeArrowheads="1"/>
                        </wps:cNvSpPr>
                        <wps:spPr bwMode="auto">
                          <a:xfrm>
                            <a:off x="45829"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00" name="Shape 49254"/>
                        <wps:cNvSpPr>
                          <a:spLocks noChangeArrowheads="1"/>
                        </wps:cNvSpPr>
                        <wps:spPr bwMode="auto">
                          <a:xfrm>
                            <a:off x="45890"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01" name="Rectangle 226"/>
                        <wps:cNvSpPr>
                          <a:spLocks noChangeArrowheads="1"/>
                        </wps:cNvSpPr>
                        <wps:spPr bwMode="auto">
                          <a:xfrm>
                            <a:off x="762" y="1889"/>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C3DB" w14:textId="77777777" w:rsidR="00DB2F93" w:rsidRDefault="00DB2F93" w:rsidP="00C34248">
                              <w:r>
                                <w:rPr>
                                  <w:rFonts w:ascii="Times New Roman" w:eastAsia="Times New Roman" w:hAnsi="Times New Roman"/>
                                  <w:sz w:val="24"/>
                                </w:rPr>
                                <w:t>n</w:t>
                              </w:r>
                            </w:p>
                          </w:txbxContent>
                        </wps:txbx>
                        <wps:bodyPr rot="0" vert="horz" wrap="square" lIns="0" tIns="0" rIns="0" bIns="0" anchor="t" anchorCtr="0" upright="1">
                          <a:noAutofit/>
                        </wps:bodyPr>
                      </wps:wsp>
                      <wps:wsp>
                        <wps:cNvPr id="48502" name="Rectangle 227"/>
                        <wps:cNvSpPr>
                          <a:spLocks noChangeArrowheads="1"/>
                        </wps:cNvSpPr>
                        <wps:spPr bwMode="auto">
                          <a:xfrm>
                            <a:off x="1493" y="1889"/>
                            <a:ext cx="67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7583" w14:textId="77777777" w:rsidR="00DB2F93" w:rsidRDefault="00DB2F93" w:rsidP="00C34248">
                              <w:r>
                                <w:rPr>
                                  <w:rFonts w:ascii="Times New Roman" w:eastAsia="Times New Roman" w:hAnsi="Times New Roman"/>
                                  <w:sz w:val="24"/>
                                </w:rPr>
                                <w:t>-</w:t>
                              </w:r>
                            </w:p>
                          </w:txbxContent>
                        </wps:txbx>
                        <wps:bodyPr rot="0" vert="horz" wrap="square" lIns="0" tIns="0" rIns="0" bIns="0" anchor="t" anchorCtr="0" upright="1">
                          <a:noAutofit/>
                        </wps:bodyPr>
                      </wps:wsp>
                      <wps:wsp>
                        <wps:cNvPr id="48503" name="Rectangle 228"/>
                        <wps:cNvSpPr>
                          <a:spLocks noChangeArrowheads="1"/>
                        </wps:cNvSpPr>
                        <wps:spPr bwMode="auto">
                          <a:xfrm>
                            <a:off x="2042" y="1889"/>
                            <a:ext cx="61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EAF9" w14:textId="77777777" w:rsidR="00DB2F93" w:rsidRDefault="00DB2F93" w:rsidP="00C34248">
                              <w:r>
                                <w:rPr>
                                  <w:rFonts w:ascii="Times New Roman" w:eastAsia="Times New Roman" w:hAnsi="Times New Roman"/>
                                  <w:sz w:val="24"/>
                                </w:rPr>
                                <w:t>butanol</w:t>
                              </w:r>
                            </w:p>
                          </w:txbxContent>
                        </wps:txbx>
                        <wps:bodyPr rot="0" vert="horz" wrap="square" lIns="0" tIns="0" rIns="0" bIns="0" anchor="t" anchorCtr="0" upright="1">
                          <a:noAutofit/>
                        </wps:bodyPr>
                      </wps:wsp>
                      <wps:wsp>
                        <wps:cNvPr id="48504" name="Rectangle 229"/>
                        <wps:cNvSpPr>
                          <a:spLocks noChangeArrowheads="1"/>
                        </wps:cNvSpPr>
                        <wps:spPr bwMode="auto">
                          <a:xfrm>
                            <a:off x="6617"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D17C4" w14:textId="77777777" w:rsidR="00DB2F93" w:rsidRDefault="00DB2F93" w:rsidP="00C34248"/>
                          </w:txbxContent>
                        </wps:txbx>
                        <wps:bodyPr rot="0" vert="horz" wrap="square" lIns="0" tIns="0" rIns="0" bIns="0" anchor="t" anchorCtr="0" upright="1">
                          <a:noAutofit/>
                        </wps:bodyPr>
                      </wps:wsp>
                      <wps:wsp>
                        <wps:cNvPr id="48505" name="Rectangle 230"/>
                        <wps:cNvSpPr>
                          <a:spLocks noChangeArrowheads="1"/>
                        </wps:cNvSpPr>
                        <wps:spPr bwMode="auto">
                          <a:xfrm>
                            <a:off x="16007" y="1889"/>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94B8" w14:textId="77777777" w:rsidR="00DB2F93" w:rsidRDefault="00DB2F93" w:rsidP="00C34248">
                              <w:r>
                                <w:rPr>
                                  <w:rFonts w:ascii="Times New Roman" w:eastAsia="Times New Roman" w:hAnsi="Times New Roman"/>
                                  <w:sz w:val="24"/>
                                </w:rPr>
                                <w:t>C</w:t>
                              </w:r>
                            </w:p>
                          </w:txbxContent>
                        </wps:txbx>
                        <wps:bodyPr rot="0" vert="horz" wrap="square" lIns="0" tIns="0" rIns="0" bIns="0" anchor="t" anchorCtr="0" upright="1">
                          <a:noAutofit/>
                        </wps:bodyPr>
                      </wps:wsp>
                      <wps:wsp>
                        <wps:cNvPr id="48506" name="Rectangle 231"/>
                        <wps:cNvSpPr>
                          <a:spLocks noChangeArrowheads="1"/>
                        </wps:cNvSpPr>
                        <wps:spPr bwMode="auto">
                          <a:xfrm>
                            <a:off x="17013" y="247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71A82" w14:textId="77777777" w:rsidR="00DB2F93" w:rsidRDefault="00DB2F93" w:rsidP="00C34248">
                              <w:r>
                                <w:rPr>
                                  <w:rFonts w:ascii="Times New Roman" w:eastAsia="Times New Roman" w:hAnsi="Times New Roman"/>
                                  <w:sz w:val="16"/>
                                </w:rPr>
                                <w:t>4</w:t>
                              </w:r>
                            </w:p>
                          </w:txbxContent>
                        </wps:txbx>
                        <wps:bodyPr rot="0" vert="horz" wrap="square" lIns="0" tIns="0" rIns="0" bIns="0" anchor="t" anchorCtr="0" upright="1">
                          <a:noAutofit/>
                        </wps:bodyPr>
                      </wps:wsp>
                      <wps:wsp>
                        <wps:cNvPr id="48507" name="Rectangle 232"/>
                        <wps:cNvSpPr>
                          <a:spLocks noChangeArrowheads="1"/>
                        </wps:cNvSpPr>
                        <wps:spPr bwMode="auto">
                          <a:xfrm>
                            <a:off x="17531" y="188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0A188" w14:textId="77777777" w:rsidR="00DB2F93" w:rsidRDefault="00DB2F93" w:rsidP="00C34248">
                              <w:r>
                                <w:rPr>
                                  <w:rFonts w:ascii="Times New Roman" w:eastAsia="Times New Roman" w:hAnsi="Times New Roman"/>
                                  <w:sz w:val="24"/>
                                </w:rPr>
                                <w:t>H</w:t>
                              </w:r>
                            </w:p>
                          </w:txbxContent>
                        </wps:txbx>
                        <wps:bodyPr rot="0" vert="horz" wrap="square" lIns="0" tIns="0" rIns="0" bIns="0" anchor="t" anchorCtr="0" upright="1">
                          <a:noAutofit/>
                        </wps:bodyPr>
                      </wps:wsp>
                      <wps:wsp>
                        <wps:cNvPr id="48508" name="Rectangle 233"/>
                        <wps:cNvSpPr>
                          <a:spLocks noChangeArrowheads="1"/>
                        </wps:cNvSpPr>
                        <wps:spPr bwMode="auto">
                          <a:xfrm>
                            <a:off x="18632" y="2473"/>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89A5" w14:textId="77777777" w:rsidR="00DB2F93" w:rsidRDefault="00DB2F93" w:rsidP="00C34248">
                              <w:r>
                                <w:rPr>
                                  <w:rFonts w:ascii="Times New Roman" w:eastAsia="Times New Roman" w:hAnsi="Times New Roman"/>
                                  <w:sz w:val="16"/>
                                </w:rPr>
                                <w:t>10</w:t>
                              </w:r>
                            </w:p>
                          </w:txbxContent>
                        </wps:txbx>
                        <wps:bodyPr rot="0" vert="horz" wrap="square" lIns="0" tIns="0" rIns="0" bIns="0" anchor="t" anchorCtr="0" upright="1">
                          <a:noAutofit/>
                        </wps:bodyPr>
                      </wps:wsp>
                      <wps:wsp>
                        <wps:cNvPr id="48509" name="Rectangle 234"/>
                        <wps:cNvSpPr>
                          <a:spLocks noChangeArrowheads="1"/>
                        </wps:cNvSpPr>
                        <wps:spPr bwMode="auto">
                          <a:xfrm>
                            <a:off x="19669" y="188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2B00" w14:textId="77777777" w:rsidR="00DB2F93" w:rsidRDefault="00DB2F93" w:rsidP="00C34248">
                              <w:r>
                                <w:rPr>
                                  <w:rFonts w:ascii="Times New Roman" w:eastAsia="Times New Roman" w:hAnsi="Times New Roman"/>
                                  <w:sz w:val="24"/>
                                </w:rPr>
                                <w:t>O</w:t>
                              </w:r>
                            </w:p>
                          </w:txbxContent>
                        </wps:txbx>
                        <wps:bodyPr rot="0" vert="horz" wrap="square" lIns="0" tIns="0" rIns="0" bIns="0" anchor="t" anchorCtr="0" upright="1">
                          <a:noAutofit/>
                        </wps:bodyPr>
                      </wps:wsp>
                      <wps:wsp>
                        <wps:cNvPr id="48510" name="Rectangle 235"/>
                        <wps:cNvSpPr>
                          <a:spLocks noChangeArrowheads="1"/>
                        </wps:cNvSpPr>
                        <wps:spPr bwMode="auto">
                          <a:xfrm>
                            <a:off x="20766"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7159" w14:textId="77777777" w:rsidR="00DB2F93" w:rsidRDefault="00DB2F93" w:rsidP="00C34248"/>
                          </w:txbxContent>
                        </wps:txbx>
                        <wps:bodyPr rot="0" vert="horz" wrap="square" lIns="0" tIns="0" rIns="0" bIns="0" anchor="t" anchorCtr="0" upright="1">
                          <a:noAutofit/>
                        </wps:bodyPr>
                      </wps:wsp>
                      <wps:wsp>
                        <wps:cNvPr id="48511" name="Rectangle 236"/>
                        <wps:cNvSpPr>
                          <a:spLocks noChangeArrowheads="1"/>
                        </wps:cNvSpPr>
                        <wps:spPr bwMode="auto">
                          <a:xfrm>
                            <a:off x="31254" y="1889"/>
                            <a:ext cx="457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3C58" w14:textId="77777777" w:rsidR="00DB2F93" w:rsidRDefault="00DB2F93" w:rsidP="00C34248">
                              <w:r>
                                <w:rPr>
                                  <w:rFonts w:ascii="Times New Roman" w:eastAsia="Times New Roman" w:hAnsi="Times New Roman"/>
                                  <w:sz w:val="24"/>
                                </w:rPr>
                                <w:t>74.12</w:t>
                              </w:r>
                            </w:p>
                          </w:txbxContent>
                        </wps:txbx>
                        <wps:bodyPr rot="0" vert="horz" wrap="square" lIns="0" tIns="0" rIns="0" bIns="0" anchor="t" anchorCtr="0" upright="1">
                          <a:noAutofit/>
                        </wps:bodyPr>
                      </wps:wsp>
                      <wps:wsp>
                        <wps:cNvPr id="48512" name="Rectangle 237"/>
                        <wps:cNvSpPr>
                          <a:spLocks noChangeArrowheads="1"/>
                        </wps:cNvSpPr>
                        <wps:spPr bwMode="auto">
                          <a:xfrm>
                            <a:off x="34667"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CF414" w14:textId="77777777" w:rsidR="00DB2F93" w:rsidRDefault="00DB2F93" w:rsidP="00C34248"/>
                          </w:txbxContent>
                        </wps:txbx>
                        <wps:bodyPr rot="0" vert="horz" wrap="square" lIns="0" tIns="0" rIns="0" bIns="0" anchor="t" anchorCtr="0" upright="1">
                          <a:noAutofit/>
                        </wps:bodyPr>
                      </wps:wsp>
                      <wps:wsp>
                        <wps:cNvPr id="48513" name="Rectangle 238"/>
                        <wps:cNvSpPr>
                          <a:spLocks noChangeArrowheads="1"/>
                        </wps:cNvSpPr>
                        <wps:spPr bwMode="auto">
                          <a:xfrm>
                            <a:off x="45829" y="1893"/>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83B3" w14:textId="77777777" w:rsidR="00DB2F93" w:rsidRDefault="00DB2F93" w:rsidP="00C34248"/>
                          </w:txbxContent>
                        </wps:txbx>
                        <wps:bodyPr rot="0" vert="horz" wrap="square" lIns="0" tIns="0" rIns="0" bIns="0" anchor="t" anchorCtr="0" upright="1">
                          <a:noAutofit/>
                        </wps:bodyPr>
                      </wps:wsp>
                      <wps:wsp>
                        <wps:cNvPr id="48514" name="Rectangle 239"/>
                        <wps:cNvSpPr>
                          <a:spLocks noChangeArrowheads="1"/>
                        </wps:cNvSpPr>
                        <wps:spPr bwMode="auto">
                          <a:xfrm>
                            <a:off x="45829" y="3347"/>
                            <a:ext cx="212"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3B19" w14:textId="77777777" w:rsidR="00DB2F93" w:rsidRDefault="00DB2F93" w:rsidP="00C34248"/>
                          </w:txbxContent>
                        </wps:txbx>
                        <wps:bodyPr rot="0" vert="horz" wrap="square" lIns="0" tIns="0" rIns="0" bIns="0" anchor="t" anchorCtr="0" upright="1">
                          <a:noAutofit/>
                        </wps:bodyPr>
                      </wps:wsp>
                      <wps:wsp>
                        <wps:cNvPr id="48515" name="Rectangle 240"/>
                        <wps:cNvSpPr>
                          <a:spLocks noChangeArrowheads="1"/>
                        </wps:cNvSpPr>
                        <wps:spPr bwMode="auto">
                          <a:xfrm>
                            <a:off x="53970" y="4636"/>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91C73" w14:textId="77777777" w:rsidR="00DB2F93" w:rsidRDefault="00DB2F93" w:rsidP="00C34248"/>
                          </w:txbxContent>
                        </wps:txbx>
                        <wps:bodyPr rot="0" vert="horz" wrap="square" lIns="0" tIns="0" rIns="0" bIns="0" anchor="t" anchorCtr="0" upright="1">
                          <a:noAutofit/>
                        </wps:bodyPr>
                      </wps:wsp>
                      <wps:wsp>
                        <wps:cNvPr id="48516" name="Shape 49255"/>
                        <wps:cNvSpPr>
                          <a:spLocks noChangeArrowheads="1"/>
                        </wps:cNvSpPr>
                        <wps:spPr bwMode="auto">
                          <a:xfrm>
                            <a:off x="91" y="1815"/>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7" name="Shape 49256"/>
                        <wps:cNvSpPr>
                          <a:spLocks noChangeArrowheads="1"/>
                        </wps:cNvSpPr>
                        <wps:spPr bwMode="auto">
                          <a:xfrm>
                            <a:off x="15337"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8" name="Shape 49257"/>
                        <wps:cNvSpPr>
                          <a:spLocks noChangeArrowheads="1"/>
                        </wps:cNvSpPr>
                        <wps:spPr bwMode="auto">
                          <a:xfrm>
                            <a:off x="15398"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9" name="Shape 49258"/>
                        <wps:cNvSpPr>
                          <a:spLocks noChangeArrowheads="1"/>
                        </wps:cNvSpPr>
                        <wps:spPr bwMode="auto">
                          <a:xfrm>
                            <a:off x="30583"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0" name="Shape 49259"/>
                        <wps:cNvSpPr>
                          <a:spLocks noChangeArrowheads="1"/>
                        </wps:cNvSpPr>
                        <wps:spPr bwMode="auto">
                          <a:xfrm>
                            <a:off x="30644"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1" name="Shape 49260"/>
                        <wps:cNvSpPr>
                          <a:spLocks noChangeArrowheads="1"/>
                        </wps:cNvSpPr>
                        <wps:spPr bwMode="auto">
                          <a:xfrm>
                            <a:off x="45829"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2" name="Shape 49261"/>
                        <wps:cNvSpPr>
                          <a:spLocks noChangeArrowheads="1"/>
                        </wps:cNvSpPr>
                        <wps:spPr bwMode="auto">
                          <a:xfrm>
                            <a:off x="45890"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3" name="Rectangle 248"/>
                        <wps:cNvSpPr>
                          <a:spLocks noChangeArrowheads="1"/>
                        </wps:cNvSpPr>
                        <wps:spPr bwMode="auto">
                          <a:xfrm>
                            <a:off x="762" y="7349"/>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56F8" w14:textId="77777777" w:rsidR="00DB2F93" w:rsidRDefault="00DB2F93" w:rsidP="00C34248">
                              <w:r>
                                <w:rPr>
                                  <w:rFonts w:ascii="Times New Roman" w:eastAsia="Times New Roman" w:hAnsi="Times New Roman"/>
                                  <w:sz w:val="24"/>
                                </w:rPr>
                                <w:t>2</w:t>
                              </w:r>
                            </w:p>
                          </w:txbxContent>
                        </wps:txbx>
                        <wps:bodyPr rot="0" vert="horz" wrap="square" lIns="0" tIns="0" rIns="0" bIns="0" anchor="t" anchorCtr="0" upright="1">
                          <a:noAutofit/>
                        </wps:bodyPr>
                      </wps:wsp>
                      <wps:wsp>
                        <wps:cNvPr id="48524" name="Rectangle 249"/>
                        <wps:cNvSpPr>
                          <a:spLocks noChangeArrowheads="1"/>
                        </wps:cNvSpPr>
                        <wps:spPr bwMode="auto">
                          <a:xfrm>
                            <a:off x="1524" y="7349"/>
                            <a:ext cx="67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5736" w14:textId="77777777" w:rsidR="00DB2F93" w:rsidRDefault="00DB2F93" w:rsidP="00C34248">
                              <w:r>
                                <w:rPr>
                                  <w:rFonts w:ascii="Times New Roman" w:eastAsia="Times New Roman" w:hAnsi="Times New Roman"/>
                                  <w:sz w:val="24"/>
                                </w:rPr>
                                <w:t>-</w:t>
                              </w:r>
                            </w:p>
                          </w:txbxContent>
                        </wps:txbx>
                        <wps:bodyPr rot="0" vert="horz" wrap="square" lIns="0" tIns="0" rIns="0" bIns="0" anchor="t" anchorCtr="0" upright="1">
                          <a:noAutofit/>
                        </wps:bodyPr>
                      </wps:wsp>
                      <wps:wsp>
                        <wps:cNvPr id="48525" name="Rectangle 250"/>
                        <wps:cNvSpPr>
                          <a:spLocks noChangeArrowheads="1"/>
                        </wps:cNvSpPr>
                        <wps:spPr bwMode="auto">
                          <a:xfrm>
                            <a:off x="2042" y="7349"/>
                            <a:ext cx="1117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9AC5" w14:textId="77777777" w:rsidR="00DB2F93" w:rsidRDefault="00DB2F93" w:rsidP="00C34248">
                              <w:r>
                                <w:rPr>
                                  <w:rFonts w:ascii="Times New Roman" w:eastAsia="Times New Roman" w:hAnsi="Times New Roman"/>
                                  <w:sz w:val="24"/>
                                </w:rPr>
                                <w:t>chloroethanol</w:t>
                              </w:r>
                            </w:p>
                          </w:txbxContent>
                        </wps:txbx>
                        <wps:bodyPr rot="0" vert="horz" wrap="square" lIns="0" tIns="0" rIns="0" bIns="0" anchor="t" anchorCtr="0" upright="1">
                          <a:noAutofit/>
                        </wps:bodyPr>
                      </wps:wsp>
                      <wps:wsp>
                        <wps:cNvPr id="48526" name="Rectangle 251"/>
                        <wps:cNvSpPr>
                          <a:spLocks noChangeArrowheads="1"/>
                        </wps:cNvSpPr>
                        <wps:spPr bwMode="auto">
                          <a:xfrm>
                            <a:off x="10430"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A3D7A" w14:textId="77777777" w:rsidR="00DB2F93" w:rsidRDefault="00DB2F93" w:rsidP="00C34248"/>
                          </w:txbxContent>
                        </wps:txbx>
                        <wps:bodyPr rot="0" vert="horz" wrap="square" lIns="0" tIns="0" rIns="0" bIns="0" anchor="t" anchorCtr="0" upright="1">
                          <a:noAutofit/>
                        </wps:bodyPr>
                      </wps:wsp>
                      <wps:wsp>
                        <wps:cNvPr id="48527" name="Rectangle 252"/>
                        <wps:cNvSpPr>
                          <a:spLocks noChangeArrowheads="1"/>
                        </wps:cNvSpPr>
                        <wps:spPr bwMode="auto">
                          <a:xfrm>
                            <a:off x="16007" y="7349"/>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36DB" w14:textId="77777777" w:rsidR="00DB2F93" w:rsidRDefault="00DB2F93" w:rsidP="00C34248">
                              <w:r>
                                <w:rPr>
                                  <w:rFonts w:ascii="Times New Roman" w:eastAsia="Times New Roman" w:hAnsi="Times New Roman"/>
                                  <w:sz w:val="24"/>
                                </w:rPr>
                                <w:t>C</w:t>
                              </w:r>
                            </w:p>
                          </w:txbxContent>
                        </wps:txbx>
                        <wps:bodyPr rot="0" vert="horz" wrap="square" lIns="0" tIns="0" rIns="0" bIns="0" anchor="t" anchorCtr="0" upright="1">
                          <a:noAutofit/>
                        </wps:bodyPr>
                      </wps:wsp>
                      <wps:wsp>
                        <wps:cNvPr id="48528" name="Rectangle 253"/>
                        <wps:cNvSpPr>
                          <a:spLocks noChangeArrowheads="1"/>
                        </wps:cNvSpPr>
                        <wps:spPr bwMode="auto">
                          <a:xfrm>
                            <a:off x="17013" y="793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389E" w14:textId="77777777" w:rsidR="00DB2F93" w:rsidRDefault="00DB2F93" w:rsidP="00C34248">
                              <w:r>
                                <w:rPr>
                                  <w:rFonts w:ascii="Times New Roman" w:eastAsia="Times New Roman" w:hAnsi="Times New Roman"/>
                                  <w:sz w:val="16"/>
                                </w:rPr>
                                <w:t>2</w:t>
                              </w:r>
                            </w:p>
                          </w:txbxContent>
                        </wps:txbx>
                        <wps:bodyPr rot="0" vert="horz" wrap="square" lIns="0" tIns="0" rIns="0" bIns="0" anchor="t" anchorCtr="0" upright="1">
                          <a:noAutofit/>
                        </wps:bodyPr>
                      </wps:wsp>
                      <wps:wsp>
                        <wps:cNvPr id="48529" name="Rectangle 254"/>
                        <wps:cNvSpPr>
                          <a:spLocks noChangeArrowheads="1"/>
                        </wps:cNvSpPr>
                        <wps:spPr bwMode="auto">
                          <a:xfrm>
                            <a:off x="17531" y="734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BCB2" w14:textId="77777777" w:rsidR="00DB2F93" w:rsidRDefault="00DB2F93" w:rsidP="00C34248">
                              <w:r>
                                <w:rPr>
                                  <w:rFonts w:ascii="Times New Roman" w:eastAsia="Times New Roman" w:hAnsi="Times New Roman"/>
                                  <w:sz w:val="24"/>
                                </w:rPr>
                                <w:t>H</w:t>
                              </w:r>
                            </w:p>
                          </w:txbxContent>
                        </wps:txbx>
                        <wps:bodyPr rot="0" vert="horz" wrap="square" lIns="0" tIns="0" rIns="0" bIns="0" anchor="t" anchorCtr="0" upright="1">
                          <a:noAutofit/>
                        </wps:bodyPr>
                      </wps:wsp>
                      <wps:wsp>
                        <wps:cNvPr id="48530" name="Rectangle 255"/>
                        <wps:cNvSpPr>
                          <a:spLocks noChangeArrowheads="1"/>
                        </wps:cNvSpPr>
                        <wps:spPr bwMode="auto">
                          <a:xfrm>
                            <a:off x="18632" y="793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D474" w14:textId="77777777" w:rsidR="00DB2F93" w:rsidRDefault="00DB2F93" w:rsidP="00C34248">
                              <w:r>
                                <w:rPr>
                                  <w:rFonts w:ascii="Times New Roman" w:eastAsia="Times New Roman" w:hAnsi="Times New Roman"/>
                                  <w:sz w:val="16"/>
                                </w:rPr>
                                <w:t>5</w:t>
                              </w:r>
                            </w:p>
                          </w:txbxContent>
                        </wps:txbx>
                        <wps:bodyPr rot="0" vert="horz" wrap="square" lIns="0" tIns="0" rIns="0" bIns="0" anchor="t" anchorCtr="0" upright="1">
                          <a:noAutofit/>
                        </wps:bodyPr>
                      </wps:wsp>
                      <wps:wsp>
                        <wps:cNvPr id="48531" name="Rectangle 256"/>
                        <wps:cNvSpPr>
                          <a:spLocks noChangeArrowheads="1"/>
                        </wps:cNvSpPr>
                        <wps:spPr bwMode="auto">
                          <a:xfrm>
                            <a:off x="19151" y="7349"/>
                            <a:ext cx="339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2D2B" w14:textId="77777777" w:rsidR="00DB2F93" w:rsidRDefault="00DB2F93" w:rsidP="00C34248">
                              <w:r>
                                <w:rPr>
                                  <w:rFonts w:ascii="Times New Roman" w:eastAsia="Times New Roman" w:hAnsi="Times New Roman"/>
                                  <w:sz w:val="24"/>
                                </w:rPr>
                                <w:t>OCl</w:t>
                              </w:r>
                            </w:p>
                          </w:txbxContent>
                        </wps:txbx>
                        <wps:bodyPr rot="0" vert="horz" wrap="square" lIns="0" tIns="0" rIns="0" bIns="0" anchor="t" anchorCtr="0" upright="1">
                          <a:noAutofit/>
                        </wps:bodyPr>
                      </wps:wsp>
                      <wps:wsp>
                        <wps:cNvPr id="48532" name="Rectangle 257"/>
                        <wps:cNvSpPr>
                          <a:spLocks noChangeArrowheads="1"/>
                        </wps:cNvSpPr>
                        <wps:spPr bwMode="auto">
                          <a:xfrm>
                            <a:off x="21680"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D251" w14:textId="77777777" w:rsidR="00DB2F93" w:rsidRDefault="00DB2F93" w:rsidP="00C34248"/>
                          </w:txbxContent>
                        </wps:txbx>
                        <wps:bodyPr rot="0" vert="horz" wrap="square" lIns="0" tIns="0" rIns="0" bIns="0" anchor="t" anchorCtr="0" upright="1">
                          <a:noAutofit/>
                        </wps:bodyPr>
                      </wps:wsp>
                      <wps:wsp>
                        <wps:cNvPr id="48533" name="Rectangle 258"/>
                        <wps:cNvSpPr>
                          <a:spLocks noChangeArrowheads="1"/>
                        </wps:cNvSpPr>
                        <wps:spPr bwMode="auto">
                          <a:xfrm>
                            <a:off x="31254" y="7349"/>
                            <a:ext cx="457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4578" w14:textId="77777777" w:rsidR="00DB2F93" w:rsidRDefault="00DB2F93" w:rsidP="00C34248">
                              <w:r>
                                <w:rPr>
                                  <w:rFonts w:ascii="Times New Roman" w:eastAsia="Times New Roman" w:hAnsi="Times New Roman"/>
                                  <w:sz w:val="24"/>
                                </w:rPr>
                                <w:t>80.52</w:t>
                              </w:r>
                            </w:p>
                          </w:txbxContent>
                        </wps:txbx>
                        <wps:bodyPr rot="0" vert="horz" wrap="square" lIns="0" tIns="0" rIns="0" bIns="0" anchor="t" anchorCtr="0" upright="1">
                          <a:noAutofit/>
                        </wps:bodyPr>
                      </wps:wsp>
                      <wps:wsp>
                        <wps:cNvPr id="48534" name="Rectangle 259"/>
                        <wps:cNvSpPr>
                          <a:spLocks noChangeArrowheads="1"/>
                        </wps:cNvSpPr>
                        <wps:spPr bwMode="auto">
                          <a:xfrm>
                            <a:off x="34667"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D07B" w14:textId="77777777" w:rsidR="00DB2F93" w:rsidRDefault="00DB2F93" w:rsidP="00C34248"/>
                          </w:txbxContent>
                        </wps:txbx>
                        <wps:bodyPr rot="0" vert="horz" wrap="square" lIns="0" tIns="0" rIns="0" bIns="0" anchor="t" anchorCtr="0" upright="1">
                          <a:noAutofit/>
                        </wps:bodyPr>
                      </wps:wsp>
                      <wps:wsp>
                        <wps:cNvPr id="48535" name="Rectangle 260"/>
                        <wps:cNvSpPr>
                          <a:spLocks noChangeArrowheads="1"/>
                        </wps:cNvSpPr>
                        <wps:spPr bwMode="auto">
                          <a:xfrm>
                            <a:off x="45829" y="7294"/>
                            <a:ext cx="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C7E3" w14:textId="77777777" w:rsidR="00DB2F93" w:rsidRDefault="00DB2F93" w:rsidP="00C34248"/>
                          </w:txbxContent>
                        </wps:txbx>
                        <wps:bodyPr rot="0" vert="horz" wrap="square" lIns="0" tIns="0" rIns="0" bIns="0" anchor="t" anchorCtr="0" upright="1">
                          <a:noAutofit/>
                        </wps:bodyPr>
                      </wps:wsp>
                      <wps:wsp>
                        <wps:cNvPr id="48536" name="Rectangle 261"/>
                        <wps:cNvSpPr>
                          <a:spLocks noChangeArrowheads="1"/>
                        </wps:cNvSpPr>
                        <wps:spPr bwMode="auto">
                          <a:xfrm>
                            <a:off x="55311" y="9608"/>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3B10" w14:textId="77777777" w:rsidR="00DB2F93" w:rsidRDefault="00DB2F93" w:rsidP="00C34248"/>
                          </w:txbxContent>
                        </wps:txbx>
                        <wps:bodyPr rot="0" vert="horz" wrap="square" lIns="0" tIns="0" rIns="0" bIns="0" anchor="t" anchorCtr="0" upright="1">
                          <a:noAutofit/>
                        </wps:bodyPr>
                      </wps:wsp>
                      <wps:wsp>
                        <wps:cNvPr id="48537" name="Rectangle 262"/>
                        <wps:cNvSpPr>
                          <a:spLocks noChangeArrowheads="1"/>
                        </wps:cNvSpPr>
                        <wps:spPr bwMode="auto">
                          <a:xfrm>
                            <a:off x="762" y="11007"/>
                            <a:ext cx="1129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A85B" w14:textId="77777777" w:rsidR="00DB2F93" w:rsidRDefault="00DB2F93" w:rsidP="00C34248">
                              <w:r>
                                <w:rPr>
                                  <w:rFonts w:ascii="Times New Roman" w:eastAsia="Times New Roman" w:hAnsi="Times New Roman"/>
                                  <w:sz w:val="24"/>
                                </w:rPr>
                                <w:t>Cyclohexanol</w:t>
                              </w:r>
                            </w:p>
                          </w:txbxContent>
                        </wps:txbx>
                        <wps:bodyPr rot="0" vert="horz" wrap="square" lIns="0" tIns="0" rIns="0" bIns="0" anchor="t" anchorCtr="0" upright="1">
                          <a:noAutofit/>
                        </wps:bodyPr>
                      </wps:wsp>
                      <wps:wsp>
                        <wps:cNvPr id="48538" name="Rectangle 263"/>
                        <wps:cNvSpPr>
                          <a:spLocks noChangeArrowheads="1"/>
                        </wps:cNvSpPr>
                        <wps:spPr bwMode="auto">
                          <a:xfrm>
                            <a:off x="9238"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9933" w14:textId="77777777" w:rsidR="00DB2F93" w:rsidRDefault="00DB2F93" w:rsidP="00C34248"/>
                          </w:txbxContent>
                        </wps:txbx>
                        <wps:bodyPr rot="0" vert="horz" wrap="square" lIns="0" tIns="0" rIns="0" bIns="0" anchor="t" anchorCtr="0" upright="1">
                          <a:noAutofit/>
                        </wps:bodyPr>
                      </wps:wsp>
                      <wps:wsp>
                        <wps:cNvPr id="48539" name="Rectangle 264"/>
                        <wps:cNvSpPr>
                          <a:spLocks noChangeArrowheads="1"/>
                        </wps:cNvSpPr>
                        <wps:spPr bwMode="auto">
                          <a:xfrm>
                            <a:off x="16007" y="11007"/>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3A2F" w14:textId="77777777" w:rsidR="00DB2F93" w:rsidRDefault="00DB2F93" w:rsidP="00C34248">
                              <w:r>
                                <w:rPr>
                                  <w:rFonts w:ascii="Times New Roman" w:eastAsia="Times New Roman" w:hAnsi="Times New Roman"/>
                                  <w:sz w:val="24"/>
                                </w:rPr>
                                <w:t>C</w:t>
                              </w:r>
                            </w:p>
                          </w:txbxContent>
                        </wps:txbx>
                        <wps:bodyPr rot="0" vert="horz" wrap="square" lIns="0" tIns="0" rIns="0" bIns="0" anchor="t" anchorCtr="0" upright="1">
                          <a:noAutofit/>
                        </wps:bodyPr>
                      </wps:wsp>
                      <wps:wsp>
                        <wps:cNvPr id="48540" name="Rectangle 265"/>
                        <wps:cNvSpPr>
                          <a:spLocks noChangeArrowheads="1"/>
                        </wps:cNvSpPr>
                        <wps:spPr bwMode="auto">
                          <a:xfrm>
                            <a:off x="17013" y="11590"/>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1CBE8" w14:textId="77777777" w:rsidR="00DB2F93" w:rsidRDefault="00DB2F93" w:rsidP="00C34248">
                              <w:r>
                                <w:rPr>
                                  <w:rFonts w:ascii="Times New Roman" w:eastAsia="Times New Roman" w:hAnsi="Times New Roman"/>
                                  <w:sz w:val="16"/>
                                </w:rPr>
                                <w:t>6</w:t>
                              </w:r>
                            </w:p>
                          </w:txbxContent>
                        </wps:txbx>
                        <wps:bodyPr rot="0" vert="horz" wrap="square" lIns="0" tIns="0" rIns="0" bIns="0" anchor="t" anchorCtr="0" upright="1">
                          <a:noAutofit/>
                        </wps:bodyPr>
                      </wps:wsp>
                      <wps:wsp>
                        <wps:cNvPr id="48541" name="Rectangle 266"/>
                        <wps:cNvSpPr>
                          <a:spLocks noChangeArrowheads="1"/>
                        </wps:cNvSpPr>
                        <wps:spPr bwMode="auto">
                          <a:xfrm>
                            <a:off x="17531" y="11007"/>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4AEA" w14:textId="77777777" w:rsidR="00DB2F93" w:rsidRDefault="00DB2F93" w:rsidP="00C34248">
                              <w:r>
                                <w:rPr>
                                  <w:rFonts w:ascii="Times New Roman" w:eastAsia="Times New Roman" w:hAnsi="Times New Roman"/>
                                  <w:sz w:val="24"/>
                                </w:rPr>
                                <w:t>H</w:t>
                              </w:r>
                            </w:p>
                          </w:txbxContent>
                        </wps:txbx>
                        <wps:bodyPr rot="0" vert="horz" wrap="square" lIns="0" tIns="0" rIns="0" bIns="0" anchor="t" anchorCtr="0" upright="1">
                          <a:noAutofit/>
                        </wps:bodyPr>
                      </wps:wsp>
                      <wps:wsp>
                        <wps:cNvPr id="48542" name="Rectangle 267"/>
                        <wps:cNvSpPr>
                          <a:spLocks noChangeArrowheads="1"/>
                        </wps:cNvSpPr>
                        <wps:spPr bwMode="auto">
                          <a:xfrm>
                            <a:off x="18632" y="11590"/>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BF5C" w14:textId="77777777" w:rsidR="00DB2F93" w:rsidRDefault="00DB2F93" w:rsidP="00C34248">
                              <w:r>
                                <w:rPr>
                                  <w:rFonts w:ascii="Times New Roman" w:eastAsia="Times New Roman" w:hAnsi="Times New Roman"/>
                                  <w:sz w:val="16"/>
                                </w:rPr>
                                <w:t>12</w:t>
                              </w:r>
                            </w:p>
                          </w:txbxContent>
                        </wps:txbx>
                        <wps:bodyPr rot="0" vert="horz" wrap="square" lIns="0" tIns="0" rIns="0" bIns="0" anchor="t" anchorCtr="0" upright="1">
                          <a:noAutofit/>
                        </wps:bodyPr>
                      </wps:wsp>
                      <wps:wsp>
                        <wps:cNvPr id="48543" name="Rectangle 268"/>
                        <wps:cNvSpPr>
                          <a:spLocks noChangeArrowheads="1"/>
                        </wps:cNvSpPr>
                        <wps:spPr bwMode="auto">
                          <a:xfrm>
                            <a:off x="19669" y="11007"/>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09C8" w14:textId="77777777" w:rsidR="00DB2F93" w:rsidRDefault="00DB2F93" w:rsidP="00C34248">
                              <w:r>
                                <w:rPr>
                                  <w:rFonts w:ascii="Times New Roman" w:eastAsia="Times New Roman" w:hAnsi="Times New Roman"/>
                                  <w:sz w:val="24"/>
                                </w:rPr>
                                <w:t>O</w:t>
                              </w:r>
                            </w:p>
                          </w:txbxContent>
                        </wps:txbx>
                        <wps:bodyPr rot="0" vert="horz" wrap="square" lIns="0" tIns="0" rIns="0" bIns="0" anchor="t" anchorCtr="0" upright="1">
                          <a:noAutofit/>
                        </wps:bodyPr>
                      </wps:wsp>
                      <wps:wsp>
                        <wps:cNvPr id="48544" name="Rectangle 269"/>
                        <wps:cNvSpPr>
                          <a:spLocks noChangeArrowheads="1"/>
                        </wps:cNvSpPr>
                        <wps:spPr bwMode="auto">
                          <a:xfrm>
                            <a:off x="20766"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23EF" w14:textId="77777777" w:rsidR="00DB2F93" w:rsidRDefault="00DB2F93" w:rsidP="00C34248"/>
                          </w:txbxContent>
                        </wps:txbx>
                        <wps:bodyPr rot="0" vert="horz" wrap="square" lIns="0" tIns="0" rIns="0" bIns="0" anchor="t" anchorCtr="0" upright="1">
                          <a:noAutofit/>
                        </wps:bodyPr>
                      </wps:wsp>
                      <wps:wsp>
                        <wps:cNvPr id="48545" name="Rectangle 270"/>
                        <wps:cNvSpPr>
                          <a:spLocks noChangeArrowheads="1"/>
                        </wps:cNvSpPr>
                        <wps:spPr bwMode="auto">
                          <a:xfrm>
                            <a:off x="31254" y="11007"/>
                            <a:ext cx="559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5F6A" w14:textId="77777777" w:rsidR="00DB2F93" w:rsidRDefault="00DB2F93" w:rsidP="00C34248">
                              <w:r>
                                <w:rPr>
                                  <w:rFonts w:ascii="Times New Roman" w:eastAsia="Times New Roman" w:hAnsi="Times New Roman"/>
                                  <w:sz w:val="24"/>
                                </w:rPr>
                                <w:t>100.61</w:t>
                              </w:r>
                            </w:p>
                          </w:txbxContent>
                        </wps:txbx>
                        <wps:bodyPr rot="0" vert="horz" wrap="square" lIns="0" tIns="0" rIns="0" bIns="0" anchor="t" anchorCtr="0" upright="1">
                          <a:noAutofit/>
                        </wps:bodyPr>
                      </wps:wsp>
                      <wps:wsp>
                        <wps:cNvPr id="48546" name="Rectangle 271"/>
                        <wps:cNvSpPr>
                          <a:spLocks noChangeArrowheads="1"/>
                        </wps:cNvSpPr>
                        <wps:spPr bwMode="auto">
                          <a:xfrm>
                            <a:off x="35432"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4C4F" w14:textId="77777777" w:rsidR="00DB2F93" w:rsidRDefault="00DB2F93" w:rsidP="00C34248"/>
                          </w:txbxContent>
                        </wps:txbx>
                        <wps:bodyPr rot="0" vert="horz" wrap="square" lIns="0" tIns="0" rIns="0" bIns="0" anchor="t" anchorCtr="0" upright="1">
                          <a:noAutofit/>
                        </wps:bodyPr>
                      </wps:wsp>
                      <wps:wsp>
                        <wps:cNvPr id="48547" name="Rectangle 272"/>
                        <wps:cNvSpPr>
                          <a:spLocks noChangeArrowheads="1"/>
                        </wps:cNvSpPr>
                        <wps:spPr bwMode="auto">
                          <a:xfrm>
                            <a:off x="45829" y="11019"/>
                            <a:ext cx="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54A1" w14:textId="77777777" w:rsidR="00DB2F93" w:rsidRDefault="00DB2F93" w:rsidP="00C34248"/>
                          </w:txbxContent>
                        </wps:txbx>
                        <wps:bodyPr rot="0" vert="horz" wrap="square" lIns="0" tIns="0" rIns="0" bIns="0" anchor="t" anchorCtr="0" upright="1">
                          <a:noAutofit/>
                        </wps:bodyPr>
                      </wps:wsp>
                      <wps:wsp>
                        <wps:cNvPr id="48548" name="Rectangle 273"/>
                        <wps:cNvSpPr>
                          <a:spLocks noChangeArrowheads="1"/>
                        </wps:cNvSpPr>
                        <wps:spPr bwMode="auto">
                          <a:xfrm>
                            <a:off x="50432" y="16225"/>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8DD6" w14:textId="77777777" w:rsidR="00DB2F93" w:rsidRDefault="00DB2F93" w:rsidP="00C34248"/>
                          </w:txbxContent>
                        </wps:txbx>
                        <wps:bodyPr rot="0" vert="horz" wrap="square" lIns="0" tIns="0" rIns="0" bIns="0" anchor="t" anchorCtr="0" upright="1">
                          <a:noAutofit/>
                        </wps:bodyPr>
                      </wps:wsp>
                      <wps:wsp>
                        <wps:cNvPr id="48549" name="Rectangle 274"/>
                        <wps:cNvSpPr>
                          <a:spLocks noChangeArrowheads="1"/>
                        </wps:cNvSpPr>
                        <wps:spPr bwMode="auto">
                          <a:xfrm>
                            <a:off x="762" y="17928"/>
                            <a:ext cx="1449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336B" w14:textId="77777777" w:rsidR="00DB2F93" w:rsidRDefault="00DB2F93" w:rsidP="00C34248">
                              <w:r>
                                <w:rPr>
                                  <w:rFonts w:ascii="Times New Roman" w:eastAsia="Times New Roman" w:hAnsi="Times New Roman"/>
                                  <w:sz w:val="24"/>
                                </w:rPr>
                                <w:t>Cinnamyl alcohol</w:t>
                              </w:r>
                            </w:p>
                          </w:txbxContent>
                        </wps:txbx>
                        <wps:bodyPr rot="0" vert="horz" wrap="square" lIns="0" tIns="0" rIns="0" bIns="0" anchor="t" anchorCtr="0" upright="1">
                          <a:noAutofit/>
                        </wps:bodyPr>
                      </wps:wsp>
                      <wps:wsp>
                        <wps:cNvPr id="48550" name="Rectangle 275"/>
                        <wps:cNvSpPr>
                          <a:spLocks noChangeArrowheads="1"/>
                        </wps:cNvSpPr>
                        <wps:spPr bwMode="auto">
                          <a:xfrm>
                            <a:off x="11649"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6031" w14:textId="77777777" w:rsidR="00DB2F93" w:rsidRDefault="00DB2F93" w:rsidP="00C34248"/>
                          </w:txbxContent>
                        </wps:txbx>
                        <wps:bodyPr rot="0" vert="horz" wrap="square" lIns="0" tIns="0" rIns="0" bIns="0" anchor="t" anchorCtr="0" upright="1">
                          <a:noAutofit/>
                        </wps:bodyPr>
                      </wps:wsp>
                      <wps:wsp>
                        <wps:cNvPr id="48551" name="Rectangle 276"/>
                        <wps:cNvSpPr>
                          <a:spLocks noChangeArrowheads="1"/>
                        </wps:cNvSpPr>
                        <wps:spPr bwMode="auto">
                          <a:xfrm>
                            <a:off x="16007" y="17928"/>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2D37" w14:textId="77777777" w:rsidR="00DB2F93" w:rsidRDefault="00DB2F93" w:rsidP="00C34248">
                              <w:r>
                                <w:rPr>
                                  <w:rFonts w:ascii="Times New Roman" w:eastAsia="Times New Roman" w:hAnsi="Times New Roman"/>
                                  <w:sz w:val="24"/>
                                </w:rPr>
                                <w:t>C</w:t>
                              </w:r>
                            </w:p>
                          </w:txbxContent>
                        </wps:txbx>
                        <wps:bodyPr rot="0" vert="horz" wrap="square" lIns="0" tIns="0" rIns="0" bIns="0" anchor="t" anchorCtr="0" upright="1">
                          <a:noAutofit/>
                        </wps:bodyPr>
                      </wps:wsp>
                      <wps:wsp>
                        <wps:cNvPr id="48552" name="Rectangle 277"/>
                        <wps:cNvSpPr>
                          <a:spLocks noChangeArrowheads="1"/>
                        </wps:cNvSpPr>
                        <wps:spPr bwMode="auto">
                          <a:xfrm>
                            <a:off x="17013" y="18512"/>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62BC" w14:textId="77777777" w:rsidR="00DB2F93" w:rsidRDefault="00DB2F93" w:rsidP="00C34248">
                              <w:r>
                                <w:rPr>
                                  <w:rFonts w:ascii="Times New Roman" w:eastAsia="Times New Roman" w:hAnsi="Times New Roman"/>
                                  <w:sz w:val="16"/>
                                </w:rPr>
                                <w:t>9</w:t>
                              </w:r>
                            </w:p>
                          </w:txbxContent>
                        </wps:txbx>
                        <wps:bodyPr rot="0" vert="horz" wrap="square" lIns="0" tIns="0" rIns="0" bIns="0" anchor="t" anchorCtr="0" upright="1">
                          <a:noAutofit/>
                        </wps:bodyPr>
                      </wps:wsp>
                      <wps:wsp>
                        <wps:cNvPr id="48553" name="Rectangle 278"/>
                        <wps:cNvSpPr>
                          <a:spLocks noChangeArrowheads="1"/>
                        </wps:cNvSpPr>
                        <wps:spPr bwMode="auto">
                          <a:xfrm>
                            <a:off x="17531" y="17928"/>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9246" w14:textId="77777777" w:rsidR="00DB2F93" w:rsidRDefault="00DB2F93" w:rsidP="00C34248">
                              <w:r>
                                <w:rPr>
                                  <w:rFonts w:ascii="Times New Roman" w:eastAsia="Times New Roman" w:hAnsi="Times New Roman"/>
                                  <w:sz w:val="24"/>
                                </w:rPr>
                                <w:t>H</w:t>
                              </w:r>
                            </w:p>
                          </w:txbxContent>
                        </wps:txbx>
                        <wps:bodyPr rot="0" vert="horz" wrap="square" lIns="0" tIns="0" rIns="0" bIns="0" anchor="t" anchorCtr="0" upright="1">
                          <a:noAutofit/>
                        </wps:bodyPr>
                      </wps:wsp>
                      <wps:wsp>
                        <wps:cNvPr id="48554" name="Rectangle 279"/>
                        <wps:cNvSpPr>
                          <a:spLocks noChangeArrowheads="1"/>
                        </wps:cNvSpPr>
                        <wps:spPr bwMode="auto">
                          <a:xfrm>
                            <a:off x="18632" y="18512"/>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684F" w14:textId="77777777" w:rsidR="00DB2F93" w:rsidRDefault="00DB2F93" w:rsidP="00C34248">
                              <w:r>
                                <w:rPr>
                                  <w:rFonts w:ascii="Times New Roman" w:eastAsia="Times New Roman" w:hAnsi="Times New Roman"/>
                                  <w:sz w:val="16"/>
                                </w:rPr>
                                <w:t>10</w:t>
                              </w:r>
                            </w:p>
                          </w:txbxContent>
                        </wps:txbx>
                        <wps:bodyPr rot="0" vert="horz" wrap="square" lIns="0" tIns="0" rIns="0" bIns="0" anchor="t" anchorCtr="0" upright="1">
                          <a:noAutofit/>
                        </wps:bodyPr>
                      </wps:wsp>
                      <wps:wsp>
                        <wps:cNvPr id="48555" name="Rectangle 280"/>
                        <wps:cNvSpPr>
                          <a:spLocks noChangeArrowheads="1"/>
                        </wps:cNvSpPr>
                        <wps:spPr bwMode="auto">
                          <a:xfrm>
                            <a:off x="19669" y="17928"/>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9996" w14:textId="77777777" w:rsidR="00DB2F93" w:rsidRDefault="00DB2F93" w:rsidP="00C34248">
                              <w:r>
                                <w:rPr>
                                  <w:rFonts w:ascii="Times New Roman" w:eastAsia="Times New Roman" w:hAnsi="Times New Roman"/>
                                  <w:sz w:val="24"/>
                                </w:rPr>
                                <w:t>O</w:t>
                              </w:r>
                            </w:p>
                          </w:txbxContent>
                        </wps:txbx>
                        <wps:bodyPr rot="0" vert="horz" wrap="square" lIns="0" tIns="0" rIns="0" bIns="0" anchor="t" anchorCtr="0" upright="1">
                          <a:noAutofit/>
                        </wps:bodyPr>
                      </wps:wsp>
                      <wps:wsp>
                        <wps:cNvPr id="48556" name="Rectangle 281"/>
                        <wps:cNvSpPr>
                          <a:spLocks noChangeArrowheads="1"/>
                        </wps:cNvSpPr>
                        <wps:spPr bwMode="auto">
                          <a:xfrm>
                            <a:off x="20766"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BEC6" w14:textId="77777777" w:rsidR="00DB2F93" w:rsidRDefault="00DB2F93" w:rsidP="00C34248"/>
                          </w:txbxContent>
                        </wps:txbx>
                        <wps:bodyPr rot="0" vert="horz" wrap="square" lIns="0" tIns="0" rIns="0" bIns="0" anchor="t" anchorCtr="0" upright="1">
                          <a:noAutofit/>
                        </wps:bodyPr>
                      </wps:wsp>
                      <wps:wsp>
                        <wps:cNvPr id="48557" name="Rectangle 282"/>
                        <wps:cNvSpPr>
                          <a:spLocks noChangeArrowheads="1"/>
                        </wps:cNvSpPr>
                        <wps:spPr bwMode="auto">
                          <a:xfrm>
                            <a:off x="31254" y="17928"/>
                            <a:ext cx="559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57D02" w14:textId="77777777" w:rsidR="00DB2F93" w:rsidRDefault="00DB2F93" w:rsidP="00C34248">
                              <w:r>
                                <w:rPr>
                                  <w:rFonts w:ascii="Times New Roman" w:eastAsia="Times New Roman" w:hAnsi="Times New Roman"/>
                                  <w:sz w:val="24"/>
                                </w:rPr>
                                <w:t>134.17</w:t>
                              </w:r>
                            </w:p>
                          </w:txbxContent>
                        </wps:txbx>
                        <wps:bodyPr rot="0" vert="horz" wrap="square" lIns="0" tIns="0" rIns="0" bIns="0" anchor="t" anchorCtr="0" upright="1">
                          <a:noAutofit/>
                        </wps:bodyPr>
                      </wps:wsp>
                      <wps:wsp>
                        <wps:cNvPr id="48558" name="Rectangle 283"/>
                        <wps:cNvSpPr>
                          <a:spLocks noChangeArrowheads="1"/>
                        </wps:cNvSpPr>
                        <wps:spPr bwMode="auto">
                          <a:xfrm>
                            <a:off x="35432"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98FB7" w14:textId="77777777" w:rsidR="00DB2F93" w:rsidRDefault="00DB2F93" w:rsidP="00C34248"/>
                          </w:txbxContent>
                        </wps:txbx>
                        <wps:bodyPr rot="0" vert="horz" wrap="square" lIns="0" tIns="0" rIns="0" bIns="0" anchor="t" anchorCtr="0" upright="1">
                          <a:noAutofit/>
                        </wps:bodyPr>
                      </wps:wsp>
                      <wps:wsp>
                        <wps:cNvPr id="48559" name="Rectangle 284"/>
                        <wps:cNvSpPr>
                          <a:spLocks noChangeArrowheads="1"/>
                        </wps:cNvSpPr>
                        <wps:spPr bwMode="auto">
                          <a:xfrm>
                            <a:off x="58969" y="21651"/>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3F17" w14:textId="77777777" w:rsidR="00DB2F93" w:rsidRDefault="00DB2F93" w:rsidP="00C34248"/>
                          </w:txbxContent>
                        </wps:txbx>
                        <wps:bodyPr rot="0" vert="horz" wrap="square" lIns="0" tIns="0" rIns="0" bIns="0" anchor="t" anchorCtr="0" upright="1">
                          <a:noAutofit/>
                        </wps:bodyPr>
                      </wps:wsp>
                      <wps:wsp>
                        <wps:cNvPr id="48560" name="Shape 49262"/>
                        <wps:cNvSpPr>
                          <a:spLocks noChangeArrowheads="1"/>
                        </wps:cNvSpPr>
                        <wps:spPr bwMode="auto">
                          <a:xfrm>
                            <a:off x="0" y="23187"/>
                            <a:ext cx="15337" cy="91"/>
                          </a:xfrm>
                          <a:custGeom>
                            <a:avLst/>
                            <a:gdLst>
                              <a:gd name="T0" fmla="*/ 0 w 1533779"/>
                              <a:gd name="T1" fmla="*/ 0 h 9144"/>
                              <a:gd name="T2" fmla="*/ 15337 w 1533779"/>
                              <a:gd name="T3" fmla="*/ 0 h 9144"/>
                              <a:gd name="T4" fmla="*/ 15337 w 1533779"/>
                              <a:gd name="T5" fmla="*/ 91 h 9144"/>
                              <a:gd name="T6" fmla="*/ 0 w 1533779"/>
                              <a:gd name="T7" fmla="*/ 91 h 9144"/>
                              <a:gd name="T8" fmla="*/ 0 w 153377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3779" h="9144">
                                <a:moveTo>
                                  <a:pt x="0" y="0"/>
                                </a:moveTo>
                                <a:lnTo>
                                  <a:pt x="1533779" y="0"/>
                                </a:lnTo>
                                <a:lnTo>
                                  <a:pt x="153377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1" name="Shape 49263"/>
                        <wps:cNvSpPr>
                          <a:spLocks noChangeArrowheads="1"/>
                        </wps:cNvSpPr>
                        <wps:spPr bwMode="auto">
                          <a:xfrm>
                            <a:off x="15245"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2" name="Shape 49264"/>
                        <wps:cNvSpPr>
                          <a:spLocks noChangeArrowheads="1"/>
                        </wps:cNvSpPr>
                        <wps:spPr bwMode="auto">
                          <a:xfrm>
                            <a:off x="15306"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3" name="Shape 49265"/>
                        <wps:cNvSpPr>
                          <a:spLocks noChangeArrowheads="1"/>
                        </wps:cNvSpPr>
                        <wps:spPr bwMode="auto">
                          <a:xfrm>
                            <a:off x="30492"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4" name="Shape 49266"/>
                        <wps:cNvSpPr>
                          <a:spLocks noChangeArrowheads="1"/>
                        </wps:cNvSpPr>
                        <wps:spPr bwMode="auto">
                          <a:xfrm>
                            <a:off x="30553"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5" name="Shape 49267"/>
                        <wps:cNvSpPr>
                          <a:spLocks noChangeArrowheads="1"/>
                        </wps:cNvSpPr>
                        <wps:spPr bwMode="auto">
                          <a:xfrm>
                            <a:off x="45738"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6" name="Shape 49268"/>
                        <wps:cNvSpPr>
                          <a:spLocks noChangeArrowheads="1"/>
                        </wps:cNvSpPr>
                        <wps:spPr bwMode="auto">
                          <a:xfrm>
                            <a:off x="45799"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48567" name="Picture 39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479" y="4054"/>
                            <a:ext cx="6464" cy="17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68" name="Picture 40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673" y="7485"/>
                            <a:ext cx="8639" cy="326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69" name="Picture 402"/>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762" y="11299"/>
                            <a:ext cx="3675" cy="607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70" name="Picture 404"/>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673" y="17916"/>
                            <a:ext cx="12287" cy="485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1A92EC" id="Group 37465" o:spid="_x0000_s1177" style="width:480.9pt;height:183.05pt;mso-position-horizontal-relative:char;mso-position-vertical-relative:line" coordsize="61076,232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">
                <v:rect id="Rectangle 211" o:spid="_x0000_s1178" style="position:absolute;left:762;width:13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" filled="f" stroked="f">
                  <v:textbox inset="0,0,0,0">
                    <w:txbxContent>
                      <w:p w14:paraId="4E22BAEB" w14:textId="77777777" w:rsidR="00DB2F93" w:rsidRDefault="00DB2F93" w:rsidP="00C34248">
                        <w:r>
                          <w:rPr>
                            <w:rFonts w:ascii="Times New Roman" w:eastAsia="Times New Roman" w:hAnsi="Times New Roman"/>
                            <w:sz w:val="24"/>
                          </w:rPr>
                          <w:t>Name of alcohol</w:t>
                        </w:r>
                      </w:p>
                    </w:txbxContent>
                  </v:textbox>
                </v:rect>
                <v:rect id="Rectangle 212" o:spid="_x0000_s1179" style="position:absolute;left:1091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" filled="f" stroked="f">
                  <v:textbox inset="0,0,0,0">
                    <w:txbxContent>
                      <w:p w14:paraId="25699CC5" w14:textId="77777777" w:rsidR="00DB2F93" w:rsidRDefault="00DB2F93" w:rsidP="00C34248"/>
                    </w:txbxContent>
                  </v:textbox>
                </v:rect>
                <v:rect id="Rectangle 213" o:spid="_x0000_s1180" style="position:absolute;left:16007;width:151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" filled="f" stroked="f">
                  <v:textbox inset="0,0,0,0">
                    <w:txbxContent>
                      <w:p w14:paraId="5FAFEB69" w14:textId="77777777" w:rsidR="00DB2F93" w:rsidRDefault="00DB2F93" w:rsidP="00C34248">
                        <w:r>
                          <w:rPr>
                            <w:rFonts w:ascii="Times New Roman" w:eastAsia="Times New Roman" w:hAnsi="Times New Roman"/>
                            <w:sz w:val="24"/>
                          </w:rPr>
                          <w:t>Molecular formula</w:t>
                        </w:r>
                      </w:p>
                    </w:txbxContent>
                  </v:textbox>
                </v:rect>
                <v:rect id="Rectangle 214" o:spid="_x0000_s1181" style="position:absolute;left:274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" filled="f" stroked="f">
                  <v:textbox inset="0,0,0,0">
                    <w:txbxContent>
                      <w:p w14:paraId="7AE6FDAC" w14:textId="77777777" w:rsidR="00DB2F93" w:rsidRDefault="00DB2F93" w:rsidP="00C34248"/>
                    </w:txbxContent>
                  </v:textbox>
                </v:rect>
                <v:rect id="Rectangle 215" o:spid="_x0000_s1182" style="position:absolute;left:31254;width:1553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rq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VbKE651wBWT+DwAA//8DAFBLAQItABQABgAIAAAAIQDb4fbL7gAAAIUBAAATAAAAAAAA&#10;AAAAAAAAAAAAAABbQ29udGVudF9UeXBlc10ueG1sUEsBAi0AFAAGAAgAAAAhAFr0LFu/AAAAFQEA&#10;AAsAAAAAAAAAAAAAAAAAHwEAAF9yZWxzLy5yZWxzUEsBAi0AFAAGAAgAAAAhAKkjaurHAAAA3gAA&#10;AA8AAAAAAAAAAAAAAAAABwIAAGRycy9kb3ducmV2LnhtbFBLBQYAAAAAAwADALcAAAD7AgAAAAA=&#10;" filled="f" stroked="f">
                  <v:textbox inset="0,0,0,0">
                    <w:txbxContent>
                      <w:p w14:paraId="0A9EAA38" w14:textId="77777777" w:rsidR="00DB2F93" w:rsidRDefault="00DB2F93" w:rsidP="00C34248">
                        <w:r>
                          <w:rPr>
                            <w:rFonts w:ascii="Times New Roman" w:eastAsia="Times New Roman" w:hAnsi="Times New Roman"/>
                            <w:sz w:val="24"/>
                          </w:rPr>
                          <w:t>Molar mass (g/mol)</w:t>
                        </w:r>
                      </w:p>
                    </w:txbxContent>
                  </v:textbox>
                </v:rect>
                <v:rect id="Rectangle 216" o:spid="_x0000_s1183" style="position:absolute;left:4299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" filled="f" stroked="f">
                  <v:textbox inset="0,0,0,0">
                    <w:txbxContent>
                      <w:p w14:paraId="03F4EE34" w14:textId="77777777" w:rsidR="00DB2F93" w:rsidRDefault="00DB2F93" w:rsidP="00C34248"/>
                    </w:txbxContent>
                  </v:textbox>
                </v:rect>
                <v:rect id="Rectangle 217" o:spid="_x0000_s1184" style="position:absolute;left:46500;width:1486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" filled="f" stroked="f">
                  <v:textbox inset="0,0,0,0">
                    <w:txbxContent>
                      <w:p w14:paraId="6662FBC8" w14:textId="77777777" w:rsidR="00DB2F93" w:rsidRDefault="00DB2F93" w:rsidP="00C34248">
                        <w:r>
                          <w:rPr>
                            <w:rFonts w:ascii="Times New Roman" w:eastAsia="Times New Roman" w:hAnsi="Times New Roman"/>
                            <w:sz w:val="24"/>
                          </w:rPr>
                          <w:t>Structural formula</w:t>
                        </w:r>
                      </w:p>
                    </w:txbxContent>
                  </v:textbox>
                </v:rect>
                <v:rect id="Rectangle 218" o:spid="_x0000_s1185" style="position:absolute;left:5771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" filled="f" stroked="f">
                  <v:textbox inset="0,0,0,0">
                    <w:txbxContent>
                      <w:p w14:paraId="7E621F03" w14:textId="77777777" w:rsidR="00DB2F93" w:rsidRDefault="00DB2F93" w:rsidP="00C34248"/>
                    </w:txbxContent>
                  </v:textbox>
                </v:rect>
                <v:shape id="Shape 49250" o:spid="_x0000_s1186" style="position:absolute;left:91;top:16;width:15246;height:91;visibility:visible;mso-wrap-style:square;v-text-anchor:top" coordsize="1524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" path="m,l1524635,r,9144l,9144,,e" fillcolor="black" stroked="f" strokeweight="0">
                  <v:stroke opacity="0" miterlimit="10" joinstyle="miter"/>
                  <v:path o:connecttype="custom" o:connectlocs="0,0;152,0;152,1;0,1;0,0" o:connectangles="0,0,0,0,0"/>
                </v:shape>
                <v:shape id="Shape 49251" o:spid="_x0000_s1187" style="position:absolute;left:15337;top: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2" o:spid="_x0000_s1188" style="position:absolute;left:30644;top:16;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" path="m,l1518539,r,9144l,9144,,e" fillcolor="black" stroked="f" strokeweight="0">
                  <v:stroke opacity="0" miterlimit="10" joinstyle="miter"/>
                  <v:path o:connecttype="custom" o:connectlocs="0,0;152,0;152,1;0,1;0,0" o:connectangles="0,0,0,0,0"/>
                </v:shape>
                <v:shape id="Shape 49253" o:spid="_x0000_s1189" style="position:absolute;left:45829;top: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4" o:spid="_x0000_s1190" style="position:absolute;left:45890;top:16;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" path="m,l1518539,r,9144l,9144,,e" fillcolor="black" stroked="f" strokeweight="0">
                  <v:stroke opacity="0" miterlimit="10" joinstyle="miter"/>
                  <v:path o:connecttype="custom" o:connectlocs="0,0;152,0;152,1;0,1;0,0" o:connectangles="0,0,0,0,0"/>
                </v:shape>
                <v:rect id="Rectangle 226" o:spid="_x0000_s1191" style="position:absolute;left:762;top:188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" filled="f" stroked="f">
                  <v:textbox inset="0,0,0,0">
                    <w:txbxContent>
                      <w:p w14:paraId="154CC3DB" w14:textId="77777777" w:rsidR="00DB2F93" w:rsidRDefault="00DB2F93" w:rsidP="00C34248">
                        <w:r>
                          <w:rPr>
                            <w:rFonts w:ascii="Times New Roman" w:eastAsia="Times New Roman" w:hAnsi="Times New Roman"/>
                            <w:sz w:val="24"/>
                          </w:rPr>
                          <w:t>n</w:t>
                        </w:r>
                      </w:p>
                    </w:txbxContent>
                  </v:textbox>
                </v:rect>
                <v:rect id="Rectangle 227" o:spid="_x0000_s1192" style="position:absolute;left:1493;top:1889;width: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" filled="f" stroked="f">
                  <v:textbox inset="0,0,0,0">
                    <w:txbxContent>
                      <w:p w14:paraId="3D027583" w14:textId="77777777" w:rsidR="00DB2F93" w:rsidRDefault="00DB2F93" w:rsidP="00C34248">
                        <w:r>
                          <w:rPr>
                            <w:rFonts w:ascii="Times New Roman" w:eastAsia="Times New Roman" w:hAnsi="Times New Roman"/>
                            <w:sz w:val="24"/>
                          </w:rPr>
                          <w:t>-</w:t>
                        </w:r>
                      </w:p>
                    </w:txbxContent>
                  </v:textbox>
                </v:rect>
                <v:rect id="Rectangle 228" o:spid="_x0000_s1193" style="position:absolute;left:2042;top:1889;width:61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Vr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EPo3d43AlXQE7vAAAA//8DAFBLAQItABQABgAIAAAAIQDb4fbL7gAAAIUBAAATAAAAAAAA&#10;AAAAAAAAAAAAAABbQ29udGVudF9UeXBlc10ueG1sUEsBAi0AFAAGAAgAAAAhAFr0LFu/AAAAFQEA&#10;AAsAAAAAAAAAAAAAAAAAHwEAAF9yZWxzLy5yZWxzUEsBAi0AFAAGAAgAAAAhAFiEVWvHAAAA3gAA&#10;AA8AAAAAAAAAAAAAAAAABwIAAGRycy9kb3ducmV2LnhtbFBLBQYAAAAAAwADALcAAAD7AgAAAAA=&#10;" filled="f" stroked="f">
                  <v:textbox inset="0,0,0,0">
                    <w:txbxContent>
                      <w:p w14:paraId="2262EAF9" w14:textId="77777777" w:rsidR="00DB2F93" w:rsidRDefault="00DB2F93" w:rsidP="00C34248">
                        <w:r>
                          <w:rPr>
                            <w:rFonts w:ascii="Times New Roman" w:eastAsia="Times New Roman" w:hAnsi="Times New Roman"/>
                            <w:sz w:val="24"/>
                          </w:rPr>
                          <w:t>butanol</w:t>
                        </w:r>
                      </w:p>
                    </w:txbxContent>
                  </v:textbox>
                </v:rect>
                <v:rect id="Rectangle 229" o:spid="_x0000_s1194" style="position:absolute;left:6617;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" filled="f" stroked="f">
                  <v:textbox inset="0,0,0,0">
                    <w:txbxContent>
                      <w:p w14:paraId="47DD17C4" w14:textId="77777777" w:rsidR="00DB2F93" w:rsidRDefault="00DB2F93" w:rsidP="00C34248"/>
                    </w:txbxContent>
                  </v:textbox>
                </v:rect>
                <v:rect id="Rectangle 230" o:spid="_x0000_s1195" style="position:absolute;left:16007;top:1889;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" filled="f" stroked="f">
                  <v:textbox inset="0,0,0,0">
                    <w:txbxContent>
                      <w:p w14:paraId="07E594B8" w14:textId="77777777" w:rsidR="00DB2F93" w:rsidRDefault="00DB2F93" w:rsidP="00C34248">
                        <w:r>
                          <w:rPr>
                            <w:rFonts w:ascii="Times New Roman" w:eastAsia="Times New Roman" w:hAnsi="Times New Roman"/>
                            <w:sz w:val="24"/>
                          </w:rPr>
                          <w:t>C</w:t>
                        </w:r>
                      </w:p>
                    </w:txbxContent>
                  </v:textbox>
                </v:rect>
                <v:rect id="Rectangle 231" o:spid="_x0000_s1196" style="position:absolute;left:17013;top:247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" filled="f" stroked="f">
                  <v:textbox inset="0,0,0,0">
                    <w:txbxContent>
                      <w:p w14:paraId="0D871A82" w14:textId="77777777" w:rsidR="00DB2F93" w:rsidRDefault="00DB2F93" w:rsidP="00C34248">
                        <w:r>
                          <w:rPr>
                            <w:rFonts w:ascii="Times New Roman" w:eastAsia="Times New Roman" w:hAnsi="Times New Roman"/>
                            <w:sz w:val="16"/>
                          </w:rPr>
                          <w:t>4</w:t>
                        </w:r>
                      </w:p>
                    </w:txbxContent>
                  </v:textbox>
                </v:rect>
                <v:rect id="Rectangle 232" o:spid="_x0000_s1197" style="position:absolute;left:17531;top:188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No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I8/ok943AlXQE7vAAAA//8DAFBLAQItABQABgAIAAAAIQDb4fbL7gAAAIUBAAATAAAAAAAA&#10;AAAAAAAAAAAAAABbQ29udGVudF9UeXBlc10ueG1sUEsBAi0AFAAGAAgAAAAhAFr0LFu/AAAAFQEA&#10;AAsAAAAAAAAAAAAAAAAAHwEAAF9yZWxzLy5yZWxzUEsBAi0AFAAGAAgAAAAhACe/U2jHAAAA3gAA&#10;AA8AAAAAAAAAAAAAAAAABwIAAGRycy9kb3ducmV2LnhtbFBLBQYAAAAAAwADALcAAAD7AgAAAAA=&#10;" filled="f" stroked="f">
                  <v:textbox inset="0,0,0,0">
                    <w:txbxContent>
                      <w:p w14:paraId="1310A188" w14:textId="77777777" w:rsidR="00DB2F93" w:rsidRDefault="00DB2F93" w:rsidP="00C34248">
                        <w:r>
                          <w:rPr>
                            <w:rFonts w:ascii="Times New Roman" w:eastAsia="Times New Roman" w:hAnsi="Times New Roman"/>
                            <w:sz w:val="24"/>
                          </w:rPr>
                          <w:t>H</w:t>
                        </w:r>
                      </w:p>
                    </w:txbxContent>
                  </v:textbox>
                </v:rect>
                <v:rect id="Rectangle 233" o:spid="_x0000_s1198" style="position:absolute;left:18632;top:2473;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" filled="f" stroked="f">
                  <v:textbox inset="0,0,0,0">
                    <w:txbxContent>
                      <w:p w14:paraId="001189A5" w14:textId="77777777" w:rsidR="00DB2F93" w:rsidRDefault="00DB2F93" w:rsidP="00C34248">
                        <w:r>
                          <w:rPr>
                            <w:rFonts w:ascii="Times New Roman" w:eastAsia="Times New Roman" w:hAnsi="Times New Roman"/>
                            <w:sz w:val="16"/>
                          </w:rPr>
                          <w:t>10</w:t>
                        </w:r>
                      </w:p>
                    </w:txbxContent>
                  </v:textbox>
                </v:rect>
                <v:rect id="Rectangle 234" o:spid="_x0000_s1199" style="position:absolute;left:19669;top:188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" filled="f" stroked="f">
                  <v:textbox inset="0,0,0,0">
                    <w:txbxContent>
                      <w:p w14:paraId="3BDA2B00" w14:textId="77777777" w:rsidR="00DB2F93" w:rsidRDefault="00DB2F93" w:rsidP="00C34248">
                        <w:r>
                          <w:rPr>
                            <w:rFonts w:ascii="Times New Roman" w:eastAsia="Times New Roman" w:hAnsi="Times New Roman"/>
                            <w:sz w:val="24"/>
                          </w:rPr>
                          <w:t>O</w:t>
                        </w:r>
                      </w:p>
                    </w:txbxContent>
                  </v:textbox>
                </v:rect>
                <v:rect id="Rectangle 235" o:spid="_x0000_s1200" style="position:absolute;left:20766;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" filled="f" stroked="f">
                  <v:textbox inset="0,0,0,0">
                    <w:txbxContent>
                      <w:p w14:paraId="3BB07159" w14:textId="77777777" w:rsidR="00DB2F93" w:rsidRDefault="00DB2F93" w:rsidP="00C34248"/>
                    </w:txbxContent>
                  </v:textbox>
                </v:rect>
                <v:rect id="Rectangle 236" o:spid="_x0000_s1201" style="position:absolute;left:31254;top:1889;width:45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axwAAAN4AAAAPAAAAZHJzL2Rvd25yZXYueG1sRI9Ba8JA&#10;FITvBf/D8gRvdROx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LD+FrHAAAA3gAA&#10;AA8AAAAAAAAAAAAAAAAABwIAAGRycy9kb3ducmV2LnhtbFBLBQYAAAAAAwADALcAAAD7AgAAAAA=&#10;" filled="f" stroked="f">
                  <v:textbox inset="0,0,0,0">
                    <w:txbxContent>
                      <w:p w14:paraId="7AF93C58" w14:textId="77777777" w:rsidR="00DB2F93" w:rsidRDefault="00DB2F93" w:rsidP="00C34248">
                        <w:r>
                          <w:rPr>
                            <w:rFonts w:ascii="Times New Roman" w:eastAsia="Times New Roman" w:hAnsi="Times New Roman"/>
                            <w:sz w:val="24"/>
                          </w:rPr>
                          <w:t>74.12</w:t>
                        </w:r>
                      </w:p>
                    </w:txbxContent>
                  </v:textbox>
                </v:rect>
                <v:rect id="Rectangle 237" o:spid="_x0000_s1202" style="position:absolute;left:34667;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Yt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nfRmP4vxOugFw8AAAA//8DAFBLAQItABQABgAIAAAAIQDb4fbL7gAAAIUBAAATAAAAAAAA&#10;AAAAAAAAAAAAAABbQ29udGVudF9UeXBlc10ueG1sUEsBAi0AFAAGAAgAAAAhAFr0LFu/AAAAFQEA&#10;AAsAAAAAAAAAAAAAAAAAHwEAAF9yZWxzLy5yZWxzUEsBAi0AFAAGAAgAAAAhALIRZi3HAAAA3gAA&#10;AA8AAAAAAAAAAAAAAAAABwIAAGRycy9kb3ducmV2LnhtbFBLBQYAAAAAAwADALcAAAD7AgAAAAA=&#10;" filled="f" stroked="f">
                  <v:textbox inset="0,0,0,0">
                    <w:txbxContent>
                      <w:p w14:paraId="468CF414" w14:textId="77777777" w:rsidR="00DB2F93" w:rsidRDefault="00DB2F93" w:rsidP="00C34248"/>
                    </w:txbxContent>
                  </v:textbox>
                </v:rect>
                <v:rect id="Rectangle 238" o:spid="_x0000_s1203" style="position:absolute;left:45829;top:189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O2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" filled="f" stroked="f">
                  <v:textbox inset="0,0,0,0">
                    <w:txbxContent>
                      <w:p w14:paraId="287C83B3" w14:textId="77777777" w:rsidR="00DB2F93" w:rsidRDefault="00DB2F93" w:rsidP="00C34248"/>
                    </w:txbxContent>
                  </v:textbox>
                </v:rect>
                <v:rect id="Rectangle 239" o:spid="_x0000_s1204" style="position:absolute;left:45829;top:3347;width:21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" filled="f" stroked="f">
                  <v:textbox inset="0,0,0,0">
                    <w:txbxContent>
                      <w:p w14:paraId="4BD53B19" w14:textId="77777777" w:rsidR="00DB2F93" w:rsidRDefault="00DB2F93" w:rsidP="00C34248"/>
                    </w:txbxContent>
                  </v:textbox>
                </v:rect>
                <v:rect id="Rectangle 240" o:spid="_x0000_s1205" style="position:absolute;left:53970;top:4636;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Z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xPhhP4vxOugFw8AAAA//8DAFBLAQItABQABgAIAAAAIQDb4fbL7gAAAIUBAAATAAAAAAAA&#10;AAAAAAAAAAAAAABbQ29udGVudF9UeXBlc10ueG1sUEsBAi0AFAAGAAgAAAAhAFr0LFu/AAAAFQEA&#10;AAsAAAAAAAAAAAAAAAAAHwEAAF9yZWxzLy5yZWxzUEsBAi0AFAAGAAgAAAAhAD34/lnHAAAA3gAA&#10;AA8AAAAAAAAAAAAAAAAABwIAAGRycy9kb3ducmV2LnhtbFBLBQYAAAAAAwADALcAAAD7AgAAAAA=&#10;" filled="f" stroked="f">
                  <v:textbox inset="0,0,0,0">
                    <w:txbxContent>
                      <w:p w14:paraId="4E491C73" w14:textId="77777777" w:rsidR="00DB2F93" w:rsidRDefault="00DB2F93" w:rsidP="00C34248"/>
                    </w:txbxContent>
                  </v:textbox>
                </v:rect>
                <v:shape id="Shape 49255" o:spid="_x0000_s1206" style="position:absolute;left:91;top:1815;width:15246;height:91;visibility:visible;mso-wrap-style:square;v-text-anchor:top" coordsize="1524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" path="m,l1524635,r,9144l,9144,,e" fillcolor="black" stroked="f" strokeweight="0">
                  <v:stroke opacity="0" miterlimit="10" joinstyle="miter"/>
                  <v:path o:connecttype="custom" o:connectlocs="0,0;152,0;152,1;0,1;0,0" o:connectangles="0,0,0,0,0"/>
                </v:shape>
                <v:shape id="Shape 49256" o:spid="_x0000_s1207" style="position:absolute;left:15337;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7" o:spid="_x0000_s1208" style="position:absolute;left:15398;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" path="m,l1518539,r,9144l,9144,,e" fillcolor="black" stroked="f" strokeweight="0">
                  <v:stroke opacity="0" miterlimit="10" joinstyle="miter"/>
                  <v:path o:connecttype="custom" o:connectlocs="0,0;152,0;152,1;0,1;0,0" o:connectangles="0,0,0,0,0"/>
                </v:shape>
                <v:shape id="Shape 49258" o:spid="_x0000_s1209" style="position:absolute;left:30583;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9" o:spid="_x0000_s1210" style="position:absolute;left:30644;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" path="m,l1518539,r,9144l,9144,,e" fillcolor="black" stroked="f" strokeweight="0">
                  <v:stroke opacity="0" miterlimit="10" joinstyle="miter"/>
                  <v:path o:connecttype="custom" o:connectlocs="0,0;152,0;152,1;0,1;0,0" o:connectangles="0,0,0,0,0"/>
                </v:shape>
                <v:shape id="Shape 49260" o:spid="_x0000_s1211" style="position:absolute;left:45829;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1" o:spid="_x0000_s1212" style="position:absolute;left:45890;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" path="m,l1518539,r,9144l,9144,,e" fillcolor="black" stroked="f" strokeweight="0">
                  <v:stroke opacity="0" miterlimit="10" joinstyle="miter"/>
                  <v:path o:connecttype="custom" o:connectlocs="0,0;152,0;152,1;0,1;0,0" o:connectangles="0,0,0,0,0"/>
                </v:shape>
                <v:rect id="Rectangle 248" o:spid="_x0000_s1213" style="position:absolute;left:762;top:734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kL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" filled="f" stroked="f">
                  <v:textbox inset="0,0,0,0">
                    <w:txbxContent>
                      <w:p w14:paraId="65D556F8" w14:textId="77777777" w:rsidR="00DB2F93" w:rsidRDefault="00DB2F93" w:rsidP="00C34248">
                        <w:r>
                          <w:rPr>
                            <w:rFonts w:ascii="Times New Roman" w:eastAsia="Times New Roman" w:hAnsi="Times New Roman"/>
                            <w:sz w:val="24"/>
                          </w:rPr>
                          <w:t>2</w:t>
                        </w:r>
                      </w:p>
                    </w:txbxContent>
                  </v:textbox>
                </v:rect>
                <v:rect id="Rectangle 249" o:spid="_x0000_s1214" style="position:absolute;left:1524;top:7349;width: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" filled="f" stroked="f">
                  <v:textbox inset="0,0,0,0">
                    <w:txbxContent>
                      <w:p w14:paraId="44765736" w14:textId="77777777" w:rsidR="00DB2F93" w:rsidRDefault="00DB2F93" w:rsidP="00C34248">
                        <w:r>
                          <w:rPr>
                            <w:rFonts w:ascii="Times New Roman" w:eastAsia="Times New Roman" w:hAnsi="Times New Roman"/>
                            <w:sz w:val="24"/>
                          </w:rPr>
                          <w:t>-</w:t>
                        </w:r>
                      </w:p>
                    </w:txbxContent>
                  </v:textbox>
                </v:rect>
                <v:rect id="Rectangle 250" o:spid="_x0000_s1215" style="position:absolute;left:2042;top:7349;width:1117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" filled="f" stroked="f">
                  <v:textbox inset="0,0,0,0">
                    <w:txbxContent>
                      <w:p w14:paraId="0AFC9AC5" w14:textId="77777777" w:rsidR="00DB2F93" w:rsidRDefault="00DB2F93" w:rsidP="00C34248">
                        <w:r>
                          <w:rPr>
                            <w:rFonts w:ascii="Times New Roman" w:eastAsia="Times New Roman" w:hAnsi="Times New Roman"/>
                            <w:sz w:val="24"/>
                          </w:rPr>
                          <w:t>chloroethanol</w:t>
                        </w:r>
                      </w:p>
                    </w:txbxContent>
                  </v:textbox>
                </v:rect>
                <v:rect id="Rectangle 251" o:spid="_x0000_s1216" style="position:absolute;left:10430;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" filled="f" stroked="f">
                  <v:textbox inset="0,0,0,0">
                    <w:txbxContent>
                      <w:p w14:paraId="17CA3D7A" w14:textId="77777777" w:rsidR="00DB2F93" w:rsidRDefault="00DB2F93" w:rsidP="00C34248"/>
                    </w:txbxContent>
                  </v:textbox>
                </v:rect>
                <v:rect id="Rectangle 252" o:spid="_x0000_s1217" style="position:absolute;left:16007;top:7349;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" filled="f" stroked="f">
                  <v:textbox inset="0,0,0,0">
                    <w:txbxContent>
                      <w:p w14:paraId="44A536DB" w14:textId="77777777" w:rsidR="00DB2F93" w:rsidRDefault="00DB2F93" w:rsidP="00C34248">
                        <w:r>
                          <w:rPr>
                            <w:rFonts w:ascii="Times New Roman" w:eastAsia="Times New Roman" w:hAnsi="Times New Roman"/>
                            <w:sz w:val="24"/>
                          </w:rPr>
                          <w:t>C</w:t>
                        </w:r>
                      </w:p>
                    </w:txbxContent>
                  </v:textbox>
                </v:rect>
                <v:rect id="Rectangle 253" o:spid="_x0000_s1218" style="position:absolute;left:17013;top:793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" filled="f" stroked="f">
                  <v:textbox inset="0,0,0,0">
                    <w:txbxContent>
                      <w:p w14:paraId="1136389E" w14:textId="77777777" w:rsidR="00DB2F93" w:rsidRDefault="00DB2F93" w:rsidP="00C34248">
                        <w:r>
                          <w:rPr>
                            <w:rFonts w:ascii="Times New Roman" w:eastAsia="Times New Roman" w:hAnsi="Times New Roman"/>
                            <w:sz w:val="16"/>
                          </w:rPr>
                          <w:t>2</w:t>
                        </w:r>
                      </w:p>
                    </w:txbxContent>
                  </v:textbox>
                </v:rect>
                <v:rect id="Rectangle 254" o:spid="_x0000_s1219" style="position:absolute;left:17531;top:734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" filled="f" stroked="f">
                  <v:textbox inset="0,0,0,0">
                    <w:txbxContent>
                      <w:p w14:paraId="6826BCB2" w14:textId="77777777" w:rsidR="00DB2F93" w:rsidRDefault="00DB2F93" w:rsidP="00C34248">
                        <w:r>
                          <w:rPr>
                            <w:rFonts w:ascii="Times New Roman" w:eastAsia="Times New Roman" w:hAnsi="Times New Roman"/>
                            <w:sz w:val="24"/>
                          </w:rPr>
                          <w:t>H</w:t>
                        </w:r>
                      </w:p>
                    </w:txbxContent>
                  </v:textbox>
                </v:rect>
                <v:rect id="Rectangle 255" o:spid="_x0000_s1220" style="position:absolute;left:18632;top:793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" filled="f" stroked="f">
                  <v:textbox inset="0,0,0,0">
                    <w:txbxContent>
                      <w:p w14:paraId="3121D474" w14:textId="77777777" w:rsidR="00DB2F93" w:rsidRDefault="00DB2F93" w:rsidP="00C34248">
                        <w:r>
                          <w:rPr>
                            <w:rFonts w:ascii="Times New Roman" w:eastAsia="Times New Roman" w:hAnsi="Times New Roman"/>
                            <w:sz w:val="16"/>
                          </w:rPr>
                          <w:t>5</w:t>
                        </w:r>
                      </w:p>
                    </w:txbxContent>
                  </v:textbox>
                </v:rect>
                <v:rect id="Rectangle 256" o:spid="_x0000_s1221" style="position:absolute;left:19151;top:7349;width:33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6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" filled="f" stroked="f">
                  <v:textbox inset="0,0,0,0">
                    <w:txbxContent>
                      <w:p w14:paraId="79E02D2B" w14:textId="77777777" w:rsidR="00DB2F93" w:rsidRDefault="00DB2F93" w:rsidP="00C34248">
                        <w:r>
                          <w:rPr>
                            <w:rFonts w:ascii="Times New Roman" w:eastAsia="Times New Roman" w:hAnsi="Times New Roman"/>
                            <w:sz w:val="24"/>
                          </w:rPr>
                          <w:t>OCl</w:t>
                        </w:r>
                      </w:p>
                    </w:txbxContent>
                  </v:textbox>
                </v:rect>
                <v:rect id="Rectangle 257" o:spid="_x0000_s1222" style="position:absolute;left:21680;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N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" filled="f" stroked="f">
                  <v:textbox inset="0,0,0,0">
                    <w:txbxContent>
                      <w:p w14:paraId="2831D251" w14:textId="77777777" w:rsidR="00DB2F93" w:rsidRDefault="00DB2F93" w:rsidP="00C34248"/>
                    </w:txbxContent>
                  </v:textbox>
                </v:rect>
                <v:rect id="Rectangle 258" o:spid="_x0000_s1223" style="position:absolute;left:31254;top:7349;width:45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" filled="f" stroked="f">
                  <v:textbox inset="0,0,0,0">
                    <w:txbxContent>
                      <w:p w14:paraId="1A5E4578" w14:textId="77777777" w:rsidR="00DB2F93" w:rsidRDefault="00DB2F93" w:rsidP="00C34248">
                        <w:r>
                          <w:rPr>
                            <w:rFonts w:ascii="Times New Roman" w:eastAsia="Times New Roman" w:hAnsi="Times New Roman"/>
                            <w:sz w:val="24"/>
                          </w:rPr>
                          <w:t>80.52</w:t>
                        </w:r>
                      </w:p>
                    </w:txbxContent>
                  </v:textbox>
                </v:rect>
                <v:rect id="Rectangle 259" o:spid="_x0000_s1224" style="position:absolute;left:34667;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" filled="f" stroked="f">
                  <v:textbox inset="0,0,0,0">
                    <w:txbxContent>
                      <w:p w14:paraId="2D9BD07B" w14:textId="77777777" w:rsidR="00DB2F93" w:rsidRDefault="00DB2F93" w:rsidP="00C34248"/>
                    </w:txbxContent>
                  </v:textbox>
                </v:rect>
                <v:rect id="Rectangle 260" o:spid="_x0000_s1225" style="position:absolute;left:45829;top:7294;width:6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I5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7yN43glXQM5+AQAA//8DAFBLAQItABQABgAIAAAAIQDb4fbL7gAAAIUBAAATAAAAAAAA&#10;AAAAAAAAAAAAAABbQ29udGVudF9UeXBlc10ueG1sUEsBAi0AFAAGAAgAAAAhAFr0LFu/AAAAFQEA&#10;AAsAAAAAAAAAAAAAAAAAHwEAAF9yZWxzLy5yZWxzUEsBAi0AFAAGAAgAAAAhAHZNojnHAAAA3gAA&#10;AA8AAAAAAAAAAAAAAAAABwIAAGRycy9kb3ducmV2LnhtbFBLBQYAAAAAAwADALcAAAD7AgAAAAA=&#10;" filled="f" stroked="f">
                  <v:textbox inset="0,0,0,0">
                    <w:txbxContent>
                      <w:p w14:paraId="4D99C7E3" w14:textId="77777777" w:rsidR="00DB2F93" w:rsidRDefault="00DB2F93" w:rsidP="00C34248"/>
                    </w:txbxContent>
                  </v:textbox>
                </v:rect>
                <v:rect id="Rectangle 261" o:spid="_x0000_s1226" style="position:absolute;left:55311;top:9608;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" filled="f" stroked="f">
                  <v:textbox inset="0,0,0,0">
                    <w:txbxContent>
                      <w:p w14:paraId="1F963B10" w14:textId="77777777" w:rsidR="00DB2F93" w:rsidRDefault="00DB2F93" w:rsidP="00C34248"/>
                    </w:txbxContent>
                  </v:textbox>
                </v:rect>
                <v:rect id="Rectangle 262" o:spid="_x0000_s1227" style="position:absolute;left:762;top:11007;width:1129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n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7ifm8I9zvhCsjJDQAA//8DAFBLAQItABQABgAIAAAAIQDb4fbL7gAAAIUBAAATAAAAAAAA&#10;AAAAAAAAAAAAAABbQ29udGVudF9UeXBlc10ueG1sUEsBAi0AFAAGAAgAAAAhAFr0LFu/AAAAFQEA&#10;AAsAAAAAAAAAAAAAAAAAHwEAAF9yZWxzLy5yZWxzUEsBAi0AFAAGAAgAAAAhAOnTmdXHAAAA3gAA&#10;AA8AAAAAAAAAAAAAAAAABwIAAGRycy9kb3ducmV2LnhtbFBLBQYAAAAAAwADALcAAAD7AgAAAAA=&#10;" filled="f" stroked="f">
                  <v:textbox inset="0,0,0,0">
                    <w:txbxContent>
                      <w:p w14:paraId="6164A85B" w14:textId="77777777" w:rsidR="00DB2F93" w:rsidRDefault="00DB2F93" w:rsidP="00C34248">
                        <w:r>
                          <w:rPr>
                            <w:rFonts w:ascii="Times New Roman" w:eastAsia="Times New Roman" w:hAnsi="Times New Roman"/>
                            <w:sz w:val="24"/>
                          </w:rPr>
                          <w:t>Cyclohexanol</w:t>
                        </w:r>
                      </w:p>
                    </w:txbxContent>
                  </v:textbox>
                </v:rect>
                <v:rect id="Rectangle 263" o:spid="_x0000_s1228" style="position:absolute;left:9238;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" filled="f" stroked="f">
                  <v:textbox inset="0,0,0,0">
                    <w:txbxContent>
                      <w:p w14:paraId="6D9B9933" w14:textId="77777777" w:rsidR="00DB2F93" w:rsidRDefault="00DB2F93" w:rsidP="00C34248"/>
                    </w:txbxContent>
                  </v:textbox>
                </v:rect>
                <v:rect id="Rectangle 264" o:spid="_x0000_s1229" style="position:absolute;left:16007;top:11007;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" filled="f" stroked="f">
                  <v:textbox inset="0,0,0,0">
                    <w:txbxContent>
                      <w:p w14:paraId="05513A2F" w14:textId="77777777" w:rsidR="00DB2F93" w:rsidRDefault="00DB2F93" w:rsidP="00C34248">
                        <w:r>
                          <w:rPr>
                            <w:rFonts w:ascii="Times New Roman" w:eastAsia="Times New Roman" w:hAnsi="Times New Roman"/>
                            <w:sz w:val="24"/>
                          </w:rPr>
                          <w:t>C</w:t>
                        </w:r>
                      </w:p>
                    </w:txbxContent>
                  </v:textbox>
                </v:rect>
                <v:rect id="Rectangle 265" o:spid="_x0000_s1230" style="position:absolute;left:17013;top:11590;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" filled="f" stroked="f">
                  <v:textbox inset="0,0,0,0">
                    <w:txbxContent>
                      <w:p w14:paraId="1831CBE8" w14:textId="77777777" w:rsidR="00DB2F93" w:rsidRDefault="00DB2F93" w:rsidP="00C34248">
                        <w:r>
                          <w:rPr>
                            <w:rFonts w:ascii="Times New Roman" w:eastAsia="Times New Roman" w:hAnsi="Times New Roman"/>
                            <w:sz w:val="16"/>
                          </w:rPr>
                          <w:t>6</w:t>
                        </w:r>
                      </w:p>
                    </w:txbxContent>
                  </v:textbox>
                </v:rect>
                <v:rect id="Rectangle 266" o:spid="_x0000_s1231" style="position:absolute;left:17531;top:11007;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" filled="f" stroked="f">
                  <v:textbox inset="0,0,0,0">
                    <w:txbxContent>
                      <w:p w14:paraId="49684AEA" w14:textId="77777777" w:rsidR="00DB2F93" w:rsidRDefault="00DB2F93" w:rsidP="00C34248">
                        <w:r>
                          <w:rPr>
                            <w:rFonts w:ascii="Times New Roman" w:eastAsia="Times New Roman" w:hAnsi="Times New Roman"/>
                            <w:sz w:val="24"/>
                          </w:rPr>
                          <w:t>H</w:t>
                        </w:r>
                      </w:p>
                    </w:txbxContent>
                  </v:textbox>
                </v:rect>
                <v:rect id="Rectangle 267" o:spid="_x0000_s1232" style="position:absolute;left:18632;top:11590;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" filled="f" stroked="f">
                  <v:textbox inset="0,0,0,0">
                    <w:txbxContent>
                      <w:p w14:paraId="410EBF5C" w14:textId="77777777" w:rsidR="00DB2F93" w:rsidRDefault="00DB2F93" w:rsidP="00C34248">
                        <w:r>
                          <w:rPr>
                            <w:rFonts w:ascii="Times New Roman" w:eastAsia="Times New Roman" w:hAnsi="Times New Roman"/>
                            <w:sz w:val="16"/>
                          </w:rPr>
                          <w:t>12</w:t>
                        </w:r>
                      </w:p>
                    </w:txbxContent>
                  </v:textbox>
                </v:rect>
                <v:rect id="Rectangle 268" o:spid="_x0000_s1233" style="position:absolute;left:19669;top:11007;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" filled="f" stroked="f">
                  <v:textbox inset="0,0,0,0">
                    <w:txbxContent>
                      <w:p w14:paraId="6DD009C8" w14:textId="77777777" w:rsidR="00DB2F93" w:rsidRDefault="00DB2F93" w:rsidP="00C34248">
                        <w:r>
                          <w:rPr>
                            <w:rFonts w:ascii="Times New Roman" w:eastAsia="Times New Roman" w:hAnsi="Times New Roman"/>
                            <w:sz w:val="24"/>
                          </w:rPr>
                          <w:t>O</w:t>
                        </w:r>
                      </w:p>
                    </w:txbxContent>
                  </v:textbox>
                </v:rect>
                <v:rect id="Rectangle 269" o:spid="_x0000_s1234" style="position:absolute;left:20766;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" filled="f" stroked="f">
                  <v:textbox inset="0,0,0,0">
                    <w:txbxContent>
                      <w:p w14:paraId="611423EF" w14:textId="77777777" w:rsidR="00DB2F93" w:rsidRDefault="00DB2F93" w:rsidP="00C34248"/>
                    </w:txbxContent>
                  </v:textbox>
                </v:rect>
                <v:rect id="Rectangle 270" o:spid="_x0000_s1235" style="position:absolute;left:31254;top:11007;width:559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FE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R2N43AlXQM7vAAAA//8DAFBLAQItABQABgAIAAAAIQDb4fbL7gAAAIUBAAATAAAAAAAA&#10;AAAAAAAAAAAAAABbQ29udGVudF9UeXBlc10ueG1sUEsBAi0AFAAGAAgAAAAhAFr0LFu/AAAAFQEA&#10;AAsAAAAAAAAAAAAAAAAAHwEAAF9yZWxzLy5yZWxzUEsBAi0AFAAGAAgAAAAhAC5L0UTHAAAA3gAA&#10;AA8AAAAAAAAAAAAAAAAABwIAAGRycy9kb3ducmV2LnhtbFBLBQYAAAAAAwADALcAAAD7AgAAAAA=&#10;" filled="f" stroked="f">
                  <v:textbox inset="0,0,0,0">
                    <w:txbxContent>
                      <w:p w14:paraId="5CB35F6A" w14:textId="77777777" w:rsidR="00DB2F93" w:rsidRDefault="00DB2F93" w:rsidP="00C34248">
                        <w:r>
                          <w:rPr>
                            <w:rFonts w:ascii="Times New Roman" w:eastAsia="Times New Roman" w:hAnsi="Times New Roman"/>
                            <w:sz w:val="24"/>
                          </w:rPr>
                          <w:t>100.61</w:t>
                        </w:r>
                      </w:p>
                    </w:txbxContent>
                  </v:textbox>
                </v:rect>
                <v:rect id="Rectangle 271" o:spid="_x0000_s1236" style="position:absolute;left:35432;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8z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iHgxH83QlXQM5+AQAA//8DAFBLAQItABQABgAIAAAAIQDb4fbL7gAAAIUBAAATAAAAAAAA&#10;AAAAAAAAAAAAAABbQ29udGVudF9UeXBlc10ueG1sUEsBAi0AFAAGAAgAAAAhAFr0LFu/AAAAFQEA&#10;AAsAAAAAAAAAAAAAAAAAHwEAAF9yZWxzLy5yZWxzUEsBAi0AFAAGAAgAAAAhAN6ZTzPHAAAA3gAA&#10;AA8AAAAAAAAAAAAAAAAABwIAAGRycy9kb3ducmV2LnhtbFBLBQYAAAAAAwADALcAAAD7AgAAAAA=&#10;" filled="f" stroked="f">
                  <v:textbox inset="0,0,0,0">
                    <w:txbxContent>
                      <w:p w14:paraId="68604C4F" w14:textId="77777777" w:rsidR="00DB2F93" w:rsidRDefault="00DB2F93" w:rsidP="00C34248"/>
                    </w:txbxContent>
                  </v:textbox>
                </v:rect>
                <v:rect id="Rectangle 272" o:spid="_x0000_s1237" style="position:absolute;left:45829;top:11019;width:81;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" filled="f" stroked="f">
                  <v:textbox inset="0,0,0,0">
                    <w:txbxContent>
                      <w:p w14:paraId="515C54A1" w14:textId="77777777" w:rsidR="00DB2F93" w:rsidRDefault="00DB2F93" w:rsidP="00C34248"/>
                    </w:txbxContent>
                  </v:textbox>
                </v:rect>
                <v:rect id="Rectangle 273" o:spid="_x0000_s1238" style="position:absolute;left:50432;top:16225;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" filled="f" stroked="f">
                  <v:textbox inset="0,0,0,0">
                    <w:txbxContent>
                      <w:p w14:paraId="5E278DD6" w14:textId="77777777" w:rsidR="00DB2F93" w:rsidRDefault="00DB2F93" w:rsidP="00C34248"/>
                    </w:txbxContent>
                  </v:textbox>
                </v:rect>
                <v:rect id="Rectangle 274" o:spid="_x0000_s1239" style="position:absolute;left:762;top:17928;width:1449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" filled="f" stroked="f">
                  <v:textbox inset="0,0,0,0">
                    <w:txbxContent>
                      <w:p w14:paraId="2E79336B" w14:textId="77777777" w:rsidR="00DB2F93" w:rsidRDefault="00DB2F93" w:rsidP="00C34248">
                        <w:r>
                          <w:rPr>
                            <w:rFonts w:ascii="Times New Roman" w:eastAsia="Times New Roman" w:hAnsi="Times New Roman"/>
                            <w:sz w:val="24"/>
                          </w:rPr>
                          <w:t>Cinnamyl alcohol</w:t>
                        </w:r>
                      </w:p>
                    </w:txbxContent>
                  </v:textbox>
                </v:rect>
                <v:rect id="Rectangle 275" o:spid="_x0000_s1240" style="position:absolute;left:11649;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" filled="f" stroked="f">
                  <v:textbox inset="0,0,0,0">
                    <w:txbxContent>
                      <w:p w14:paraId="7AB66031" w14:textId="77777777" w:rsidR="00DB2F93" w:rsidRDefault="00DB2F93" w:rsidP="00C34248"/>
                    </w:txbxContent>
                  </v:textbox>
                </v:rect>
                <v:rect id="Rectangle 276" o:spid="_x0000_s1241" style="position:absolute;left:16007;top:17928;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a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xPJkP4vxOugFw8AAAA//8DAFBLAQItABQABgAIAAAAIQDb4fbL7gAAAIUBAAATAAAAAAAA&#10;AAAAAAAAAAAAAABbQ29udGVudF9UeXBlc10ueG1sUEsBAi0AFAAGAAgAAAAhAFr0LFu/AAAAFQEA&#10;AAsAAAAAAAAAAAAAAAAAHwEAAF9yZWxzLy5yZWxzUEsBAi0AFAAGAAgAAAAhANSpQZrHAAAA3gAA&#10;AA8AAAAAAAAAAAAAAAAABwIAAGRycy9kb3ducmV2LnhtbFBLBQYAAAAAAwADALcAAAD7AgAAAAA=&#10;" filled="f" stroked="f">
                  <v:textbox inset="0,0,0,0">
                    <w:txbxContent>
                      <w:p w14:paraId="41952D37" w14:textId="77777777" w:rsidR="00DB2F93" w:rsidRDefault="00DB2F93" w:rsidP="00C34248">
                        <w:r>
                          <w:rPr>
                            <w:rFonts w:ascii="Times New Roman" w:eastAsia="Times New Roman" w:hAnsi="Times New Roman"/>
                            <w:sz w:val="24"/>
                          </w:rPr>
                          <w:t>C</w:t>
                        </w:r>
                      </w:p>
                    </w:txbxContent>
                  </v:textbox>
                </v:rect>
                <v:rect id="Rectangle 277" o:spid="_x0000_s1242" style="position:absolute;left:17013;top:18512;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" filled="f" stroked="f">
                  <v:textbox inset="0,0,0,0">
                    <w:txbxContent>
                      <w:p w14:paraId="12F462BC" w14:textId="77777777" w:rsidR="00DB2F93" w:rsidRDefault="00DB2F93" w:rsidP="00C34248">
                        <w:r>
                          <w:rPr>
                            <w:rFonts w:ascii="Times New Roman" w:eastAsia="Times New Roman" w:hAnsi="Times New Roman"/>
                            <w:sz w:val="16"/>
                          </w:rPr>
                          <w:t>9</w:t>
                        </w:r>
                      </w:p>
                    </w:txbxContent>
                  </v:textbox>
                </v:rect>
                <v:rect id="Rectangle 278" o:spid="_x0000_s1243" style="position:absolute;left:17531;top:17928;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p2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o3d43glXQM5+AQAA//8DAFBLAQItABQABgAIAAAAIQDb4fbL7gAAAIUBAAATAAAAAAAA&#10;AAAAAAAAAAAAAABbQ29udGVudF9UeXBlc10ueG1sUEsBAi0AFAAGAAgAAAAhAFr0LFu/AAAAFQEA&#10;AAsAAAAAAAAAAAAAAAAAHwEAAF9yZWxzLy5yZWxzUEsBAi0AFAAGAAgAAAAhAEs3enbHAAAA3gAA&#10;AA8AAAAAAAAAAAAAAAAABwIAAGRycy9kb3ducmV2LnhtbFBLBQYAAAAAAwADALcAAAD7AgAAAAA=&#10;" filled="f" stroked="f">
                  <v:textbox inset="0,0,0,0">
                    <w:txbxContent>
                      <w:p w14:paraId="447C9246" w14:textId="77777777" w:rsidR="00DB2F93" w:rsidRDefault="00DB2F93" w:rsidP="00C34248">
                        <w:r>
                          <w:rPr>
                            <w:rFonts w:ascii="Times New Roman" w:eastAsia="Times New Roman" w:hAnsi="Times New Roman"/>
                            <w:sz w:val="24"/>
                          </w:rPr>
                          <w:t>H</w:t>
                        </w:r>
                      </w:p>
                    </w:txbxContent>
                  </v:textbox>
                </v:rect>
                <v:rect id="Rectangle 279" o:spid="_x0000_s1244" style="position:absolute;left:18632;top:18512;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IC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xyN43AlXQM7vAAAA//8DAFBLAQItABQABgAIAAAAIQDb4fbL7gAAAIUBAAATAAAAAAAA&#10;AAAAAAAAAAAAAABbQ29udGVudF9UeXBlc10ueG1sUEsBAi0AFAAGAAgAAAAhAFr0LFu/AAAAFQEA&#10;AAsAAAAAAAAAAAAAAAAAHwEAAF9yZWxzLy5yZWxzUEsBAi0AFAAGAAgAAAAhAMTe4gLHAAAA3gAA&#10;AA8AAAAAAAAAAAAAAAAABwIAAGRycy9kb3ducmV2LnhtbFBLBQYAAAAAAwADALcAAAD7AgAAAAA=&#10;" filled="f" stroked="f">
                  <v:textbox inset="0,0,0,0">
                    <w:txbxContent>
                      <w:p w14:paraId="7A04684F" w14:textId="77777777" w:rsidR="00DB2F93" w:rsidRDefault="00DB2F93" w:rsidP="00C34248">
                        <w:r>
                          <w:rPr>
                            <w:rFonts w:ascii="Times New Roman" w:eastAsia="Times New Roman" w:hAnsi="Times New Roman"/>
                            <w:sz w:val="16"/>
                          </w:rPr>
                          <w:t>10</w:t>
                        </w:r>
                      </w:p>
                    </w:txbxContent>
                  </v:textbox>
                </v:rect>
                <v:rect id="Rectangle 280" o:spid="_x0000_s1245" style="position:absolute;left:19669;top:17928;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" filled="f" stroked="f">
                  <v:textbox inset="0,0,0,0">
                    <w:txbxContent>
                      <w:p w14:paraId="16229996" w14:textId="77777777" w:rsidR="00DB2F93" w:rsidRDefault="00DB2F93" w:rsidP="00C34248">
                        <w:r>
                          <w:rPr>
                            <w:rFonts w:ascii="Times New Roman" w:eastAsia="Times New Roman" w:hAnsi="Times New Roman"/>
                            <w:sz w:val="24"/>
                          </w:rPr>
                          <w:t>O</w:t>
                        </w:r>
                      </w:p>
                    </w:txbxContent>
                  </v:textbox>
                </v:rect>
                <v:rect id="Rectangle 281" o:spid="_x0000_s1246" style="position:absolute;left:20766;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" filled="f" stroked="f">
                  <v:textbox inset="0,0,0,0">
                    <w:txbxContent>
                      <w:p w14:paraId="486ABEC6" w14:textId="77777777" w:rsidR="00DB2F93" w:rsidRDefault="00DB2F93" w:rsidP="00C34248"/>
                    </w:txbxContent>
                  </v:textbox>
                </v:rect>
                <v:rect id="Rectangle 282" o:spid="_x0000_s1247" style="position:absolute;left:31254;top:17928;width:559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x1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" filled="f" stroked="f">
                  <v:textbox inset="0,0,0,0">
                    <w:txbxContent>
                      <w:p w14:paraId="42257D02" w14:textId="77777777" w:rsidR="00DB2F93" w:rsidRDefault="00DB2F93" w:rsidP="00C34248">
                        <w:r>
                          <w:rPr>
                            <w:rFonts w:ascii="Times New Roman" w:eastAsia="Times New Roman" w:hAnsi="Times New Roman"/>
                            <w:sz w:val="24"/>
                          </w:rPr>
                          <w:t>134.17</w:t>
                        </w:r>
                      </w:p>
                    </w:txbxContent>
                  </v:textbox>
                </v:rect>
                <v:rect id="Rectangle 283" o:spid="_x0000_s1248" style="position:absolute;left:35432;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" filled="f" stroked="f">
                  <v:textbox inset="0,0,0,0">
                    <w:txbxContent>
                      <w:p w14:paraId="33398FB7" w14:textId="77777777" w:rsidR="00DB2F93" w:rsidRDefault="00DB2F93" w:rsidP="00C34248"/>
                    </w:txbxContent>
                  </v:textbox>
                </v:rect>
                <v:rect id="Rectangle 284" o:spid="_x0000_s1249" style="position:absolute;left:58969;top:21651;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" filled="f" stroked="f">
                  <v:textbox inset="0,0,0,0">
                    <w:txbxContent>
                      <w:p w14:paraId="424B3F17" w14:textId="77777777" w:rsidR="00DB2F93" w:rsidRDefault="00DB2F93" w:rsidP="00C34248"/>
                    </w:txbxContent>
                  </v:textbox>
                </v:rect>
                <v:shape id="Shape 49262" o:spid="_x0000_s1250" style="position:absolute;top:23187;width:15337;height:91;visibility:visible;mso-wrap-style:square;v-text-anchor:top" coordsize="15337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" path="m,l1533779,r,9144l,9144,,e" fillcolor="black" stroked="f" strokeweight="0">
                  <v:stroke opacity="0" miterlimit="10" joinstyle="miter"/>
                  <v:path o:connecttype="custom" o:connectlocs="0,0;153,0;153,1;0,1;0,0" o:connectangles="0,0,0,0,0"/>
                </v:shape>
                <v:shape id="Shape 49263" o:spid="_x0000_s1251" style="position:absolute;left:15245;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4" o:spid="_x0000_s1252" style="position:absolute;left:15306;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" path="m,l1527683,r,9144l,9144,,e" fillcolor="black" stroked="f" strokeweight="0">
                  <v:stroke opacity="0" miterlimit="10" joinstyle="miter"/>
                  <v:path o:connecttype="custom" o:connectlocs="0,0;153,0;153,1;0,1;0,0" o:connectangles="0,0,0,0,0"/>
                </v:shape>
                <v:shape id="Shape 49265" o:spid="_x0000_s1253" style="position:absolute;left:30492;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6" o:spid="_x0000_s1254" style="position:absolute;left:30553;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" path="m,l1527683,r,9144l,9144,,e" fillcolor="black" stroked="f" strokeweight="0">
                  <v:stroke opacity="0" miterlimit="10" joinstyle="miter"/>
                  <v:path o:connecttype="custom" o:connectlocs="0,0;153,0;153,1;0,1;0,0" o:connectangles="0,0,0,0,0"/>
                </v:shape>
                <v:shape id="Shape 49267" o:spid="_x0000_s1255" style="position:absolute;left:45738;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8" o:spid="_x0000_s1256" style="position:absolute;left:45799;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" path="m,l1527683,r,9144l,9144,,e" fillcolor="black" stroked="f" strokeweight="0">
                  <v:stroke opacity="0" miterlimit="10" joinstyle="miter"/>
                  <v:path o:connecttype="custom" o:connectlocs="0,0;153,0;153,1;0,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257" type="#_x0000_t75" style="position:absolute;left:47479;top:4054;width:6464;height:1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" stroked="t">
                  <v:stroke joinstyle="round"/>
                  <v:imagedata r:id="rId29" o:title=""/>
                  <o:lock v:ext="edit" aspectratio="f"/>
                </v:shape>
                <v:shape id="Picture 400" o:spid="_x0000_s1258" type="#_x0000_t75" style="position:absolute;left:46673;top:7485;width:8639;height:3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" stroked="t">
                  <v:stroke joinstyle="round"/>
                  <v:imagedata r:id="rId30" o:title=""/>
                  <o:lock v:ext="edit" aspectratio="f"/>
                </v:shape>
                <v:shape id="Picture 402" o:spid="_x0000_s1259" type="#_x0000_t75" style="position:absolute;left:46762;top:11299;width:3675;height:6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" stroked="t">
                  <v:stroke joinstyle="round"/>
                  <v:imagedata r:id="rId31" o:title=""/>
                  <o:lock v:ext="edit" aspectratio="f"/>
                </v:shape>
                <v:shape id="Picture 404" o:spid="_x0000_s1260" type="#_x0000_t75" style="position:absolute;left:46673;top:17916;width:12287;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" stroked="t">
                  <v:stroke joinstyle="round"/>
                  <v:imagedata r:id="rId32" o:title=""/>
                  <o:lock v:ext="edit" aspectratio="f"/>
                </v:shape>
                <w10:anchorlock/>
              </v:group>
            </w:pict>
          </mc:Fallback>
        </mc:AlternateContent>
      </w:r>
    </w:p>
    <w:p w14:paraId="7AF789D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056EE022" w14:textId="77777777" w:rsidR="00C34248" w:rsidRPr="00CA41ED" w:rsidRDefault="00C34248" w:rsidP="00C34248">
      <w:pPr>
        <w:pStyle w:val="BodyL"/>
        <w:suppressAutoHyphens/>
        <w:spacing w:line="276" w:lineRule="auto"/>
        <w:jc w:val="center"/>
        <w:rPr>
          <w:rFonts w:asciiTheme="majorBidi" w:eastAsia="SimSun" w:hAnsiTheme="majorBidi" w:cstheme="majorBidi"/>
          <w:lang w:val="en-IN"/>
        </w:rPr>
      </w:pPr>
      <w:r w:rsidRPr="00CA41ED">
        <w:rPr>
          <w:rFonts w:asciiTheme="majorBidi" w:eastAsia="SimSun" w:hAnsiTheme="majorBidi" w:cstheme="majorBidi"/>
          <w:lang w:val="en-IN"/>
        </w:rPr>
        <w:t>Tabl</w:t>
      </w:r>
      <w:r w:rsidRPr="00CA41ED">
        <w:rPr>
          <w:rFonts w:asciiTheme="majorBidi" w:eastAsia="SimSun" w:hAnsiTheme="majorBidi" w:cstheme="majorBidi"/>
          <w:u w:val="single"/>
          <w:lang w:val="en-IN"/>
        </w:rPr>
        <w:t>e 2- General information about Oxidizing agents</w:t>
      </w:r>
    </w:p>
    <w:tbl>
      <w:tblPr>
        <w:tblW w:w="9604" w:type="dxa"/>
        <w:tblInd w:w="149" w:type="dxa"/>
        <w:tblCellMar>
          <w:right w:w="85" w:type="dxa"/>
        </w:tblCellMar>
        <w:tblLook w:val="04A0" w:firstRow="1" w:lastRow="0" w:firstColumn="1" w:lastColumn="0" w:noHBand="0" w:noVBand="1"/>
      </w:tblPr>
      <w:tblGrid>
        <w:gridCol w:w="2281"/>
        <w:gridCol w:w="2379"/>
        <w:gridCol w:w="2128"/>
        <w:gridCol w:w="2816"/>
      </w:tblGrid>
      <w:tr w:rsidR="00C34248" w:rsidRPr="00CA41ED" w14:paraId="050B9C9A" w14:textId="77777777" w:rsidTr="00C34248">
        <w:trPr>
          <w:trHeight w:val="279"/>
        </w:trPr>
        <w:tc>
          <w:tcPr>
            <w:tcW w:w="2507" w:type="dxa"/>
            <w:tcBorders>
              <w:top w:val="single" w:sz="4" w:space="0" w:color="000000"/>
              <w:left w:val="nil"/>
              <w:bottom w:val="single" w:sz="4" w:space="0" w:color="000000"/>
              <w:right w:val="nil"/>
            </w:tcBorders>
          </w:tcPr>
          <w:p w14:paraId="09993DAA"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Name </w:t>
            </w:r>
          </w:p>
        </w:tc>
        <w:tc>
          <w:tcPr>
            <w:tcW w:w="2401" w:type="dxa"/>
            <w:tcBorders>
              <w:top w:val="nil"/>
              <w:left w:val="nil"/>
              <w:bottom w:val="single" w:sz="4" w:space="0" w:color="000000"/>
              <w:right w:val="nil"/>
            </w:tcBorders>
          </w:tcPr>
          <w:p w14:paraId="56DF56E8" w14:textId="77777777" w:rsidR="00C34248" w:rsidRPr="00CA41ED" w:rsidRDefault="00C34248" w:rsidP="00C34248">
            <w:pPr>
              <w:pStyle w:val="BodyL"/>
              <w:suppressAutoHyphens/>
              <w:spacing w:line="276" w:lineRule="auto"/>
              <w:ind w:firstLine="0"/>
              <w:rPr>
                <w:rFonts w:asciiTheme="majorBidi" w:eastAsia="SimSun" w:hAnsiTheme="majorBidi" w:cstheme="majorBidi"/>
                <w:lang w:val="en-IN"/>
              </w:rPr>
            </w:pPr>
            <w:r w:rsidRPr="00CA41ED">
              <w:rPr>
                <w:rFonts w:asciiTheme="majorBidi" w:eastAsia="SimSun" w:hAnsiTheme="majorBidi" w:cstheme="majorBidi"/>
                <w:lang w:val="en-IN"/>
              </w:rPr>
              <w:t>Molecular formula</w:t>
            </w:r>
          </w:p>
        </w:tc>
        <w:tc>
          <w:tcPr>
            <w:tcW w:w="2401" w:type="dxa"/>
            <w:tcBorders>
              <w:top w:val="nil"/>
              <w:left w:val="nil"/>
              <w:bottom w:val="single" w:sz="4" w:space="0" w:color="000000"/>
              <w:right w:val="nil"/>
            </w:tcBorders>
          </w:tcPr>
          <w:p w14:paraId="5115EC4E"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Molar mass(g/mol) </w:t>
            </w:r>
          </w:p>
        </w:tc>
        <w:tc>
          <w:tcPr>
            <w:tcW w:w="2295" w:type="dxa"/>
            <w:tcBorders>
              <w:top w:val="single" w:sz="4" w:space="0" w:color="000000"/>
              <w:left w:val="nil"/>
              <w:bottom w:val="single" w:sz="4" w:space="0" w:color="000000"/>
              <w:right w:val="nil"/>
            </w:tcBorders>
          </w:tcPr>
          <w:p w14:paraId="5117470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Structural formula </w:t>
            </w:r>
          </w:p>
        </w:tc>
      </w:tr>
      <w:tr w:rsidR="00C34248" w:rsidRPr="00CA41ED" w14:paraId="0A9B6D6F" w14:textId="77777777" w:rsidTr="00C34248">
        <w:trPr>
          <w:trHeight w:val="1969"/>
        </w:trPr>
        <w:tc>
          <w:tcPr>
            <w:tcW w:w="2507" w:type="dxa"/>
            <w:tcBorders>
              <w:top w:val="single" w:sz="4" w:space="0" w:color="000000"/>
              <w:left w:val="nil"/>
              <w:bottom w:val="single" w:sz="4" w:space="0" w:color="000000"/>
              <w:right w:val="nil"/>
            </w:tcBorders>
          </w:tcPr>
          <w:p w14:paraId="29836C01" w14:textId="77777777" w:rsidR="00C34248" w:rsidRPr="00CA41ED" w:rsidRDefault="00C34248" w:rsidP="00C34248">
            <w:pPr>
              <w:pStyle w:val="BodyL"/>
              <w:suppressAutoHyphens/>
              <w:spacing w:line="276" w:lineRule="auto"/>
              <w:ind w:firstLine="0"/>
              <w:rPr>
                <w:rFonts w:asciiTheme="majorBidi" w:eastAsia="SimSun" w:hAnsiTheme="majorBidi" w:cstheme="majorBidi"/>
                <w:lang w:val="en-IN"/>
              </w:rPr>
            </w:pPr>
            <w:r w:rsidRPr="00CA41ED">
              <w:rPr>
                <w:rFonts w:asciiTheme="majorBidi" w:eastAsia="SimSun" w:hAnsiTheme="majorBidi" w:cstheme="majorBidi"/>
                <w:lang w:val="en-IN"/>
              </w:rPr>
              <w:t xml:space="preserve">Pyridinium </w:t>
            </w:r>
          </w:p>
          <w:p w14:paraId="31D334B6" w14:textId="77777777" w:rsidR="00C34248" w:rsidRPr="00CA41ED" w:rsidRDefault="00C34248" w:rsidP="00C34248">
            <w:pPr>
              <w:pStyle w:val="BodyL"/>
              <w:suppressAutoHyphens/>
              <w:spacing w:line="276" w:lineRule="auto"/>
              <w:ind w:firstLine="0"/>
              <w:rPr>
                <w:rFonts w:asciiTheme="majorBidi" w:eastAsia="SimSun" w:hAnsiTheme="majorBidi" w:cstheme="majorBidi"/>
                <w:lang w:val="en-IN"/>
              </w:rPr>
            </w:pPr>
            <w:r w:rsidRPr="00CA41ED">
              <w:rPr>
                <w:rFonts w:asciiTheme="majorBidi" w:eastAsia="SimSun" w:hAnsiTheme="majorBidi" w:cstheme="majorBidi"/>
                <w:lang w:val="en-IN"/>
              </w:rPr>
              <w:t xml:space="preserve">chlorochromate </w:t>
            </w:r>
          </w:p>
          <w:p w14:paraId="0E99F58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436BD8A3"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1B62B457"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34AD4041" w14:textId="77777777" w:rsidR="00C34248" w:rsidRPr="00CA41ED" w:rsidRDefault="00C34248" w:rsidP="00C34248">
            <w:pPr>
              <w:pStyle w:val="BodyL"/>
              <w:suppressAutoHyphens/>
              <w:spacing w:line="276" w:lineRule="auto"/>
              <w:ind w:firstLine="0"/>
              <w:rPr>
                <w:rFonts w:asciiTheme="majorBidi" w:eastAsia="SimSun" w:hAnsiTheme="majorBidi" w:cstheme="majorBidi"/>
                <w:lang w:val="en-IN"/>
              </w:rPr>
            </w:pPr>
            <w:r w:rsidRPr="00CA41ED">
              <w:rPr>
                <w:rFonts w:asciiTheme="majorBidi" w:eastAsia="SimSun" w:hAnsiTheme="majorBidi" w:cstheme="majorBidi"/>
                <w:lang w:val="en-IN"/>
              </w:rPr>
              <w:t xml:space="preserve">Pyridinium </w:t>
            </w:r>
            <w:r>
              <w:rPr>
                <w:rFonts w:asciiTheme="majorBidi" w:eastAsia="SimSun" w:hAnsiTheme="majorBidi" w:cstheme="majorBidi"/>
                <w:lang w:val="en-IN"/>
              </w:rPr>
              <w:t xml:space="preserve">    </w:t>
            </w:r>
            <w:r w:rsidRPr="00CA41ED">
              <w:rPr>
                <w:rFonts w:asciiTheme="majorBidi" w:eastAsia="SimSun" w:hAnsiTheme="majorBidi" w:cstheme="majorBidi"/>
                <w:lang w:val="en-IN"/>
              </w:rPr>
              <w:t xml:space="preserve">dichromate </w:t>
            </w:r>
          </w:p>
        </w:tc>
        <w:tc>
          <w:tcPr>
            <w:tcW w:w="2401" w:type="dxa"/>
            <w:tcBorders>
              <w:top w:val="single" w:sz="4" w:space="0" w:color="000000"/>
              <w:left w:val="nil"/>
              <w:bottom w:val="single" w:sz="4" w:space="0" w:color="000000"/>
              <w:right w:val="nil"/>
            </w:tcBorders>
          </w:tcPr>
          <w:p w14:paraId="7586BE8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C</w:t>
            </w:r>
            <w:r w:rsidRPr="00CA41ED">
              <w:rPr>
                <w:rFonts w:asciiTheme="majorBidi" w:eastAsia="SimSun" w:hAnsiTheme="majorBidi" w:cstheme="majorBidi"/>
                <w:vertAlign w:val="subscript"/>
                <w:lang w:val="en-IN"/>
              </w:rPr>
              <w:t>5</w:t>
            </w:r>
            <w:r w:rsidRPr="00CA41ED">
              <w:rPr>
                <w:rFonts w:asciiTheme="majorBidi" w:eastAsia="SimSun" w:hAnsiTheme="majorBidi" w:cstheme="majorBidi"/>
                <w:lang w:val="en-IN"/>
              </w:rPr>
              <w:t>H</w:t>
            </w:r>
            <w:r w:rsidRPr="00CA41ED">
              <w:rPr>
                <w:rFonts w:asciiTheme="majorBidi" w:eastAsia="SimSun" w:hAnsiTheme="majorBidi" w:cstheme="majorBidi"/>
                <w:vertAlign w:val="subscript"/>
                <w:lang w:val="en-IN"/>
              </w:rPr>
              <w:t>5</w:t>
            </w:r>
            <w:r w:rsidRPr="00CA41ED">
              <w:rPr>
                <w:rFonts w:asciiTheme="majorBidi" w:eastAsia="SimSun" w:hAnsiTheme="majorBidi" w:cstheme="majorBidi"/>
                <w:lang w:val="en-IN"/>
              </w:rPr>
              <w:t>NHClCrO</w:t>
            </w:r>
            <w:r w:rsidRPr="00CA41ED">
              <w:rPr>
                <w:rFonts w:asciiTheme="majorBidi" w:eastAsia="SimSun" w:hAnsiTheme="majorBidi" w:cstheme="majorBidi"/>
                <w:vertAlign w:val="subscript"/>
                <w:lang w:val="en-IN"/>
              </w:rPr>
              <w:t xml:space="preserve">3 </w:t>
            </w:r>
          </w:p>
          <w:p w14:paraId="4D4719E1"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3BB89D7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347C9D37"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2BA8246B"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6C89E3C0"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C</w:t>
            </w:r>
            <w:r w:rsidRPr="00CA41ED">
              <w:rPr>
                <w:rFonts w:asciiTheme="majorBidi" w:eastAsia="SimSun" w:hAnsiTheme="majorBidi" w:cstheme="majorBidi"/>
                <w:vertAlign w:val="subscript"/>
                <w:lang w:val="en-IN"/>
              </w:rPr>
              <w:t>10</w:t>
            </w:r>
            <w:r w:rsidRPr="00CA41ED">
              <w:rPr>
                <w:rFonts w:asciiTheme="majorBidi" w:eastAsia="SimSun" w:hAnsiTheme="majorBidi" w:cstheme="majorBidi"/>
                <w:lang w:val="en-IN"/>
              </w:rPr>
              <w:t>H</w:t>
            </w:r>
            <w:r w:rsidRPr="00CA41ED">
              <w:rPr>
                <w:rFonts w:asciiTheme="majorBidi" w:eastAsia="SimSun" w:hAnsiTheme="majorBidi" w:cstheme="majorBidi"/>
                <w:vertAlign w:val="subscript"/>
                <w:lang w:val="en-IN"/>
              </w:rPr>
              <w:t>12</w:t>
            </w:r>
            <w:r w:rsidRPr="00CA41ED">
              <w:rPr>
                <w:rFonts w:asciiTheme="majorBidi" w:eastAsia="SimSun" w:hAnsiTheme="majorBidi" w:cstheme="majorBidi"/>
                <w:lang w:val="en-IN"/>
              </w:rPr>
              <w:t>N2Cr</w:t>
            </w:r>
            <w:r w:rsidRPr="00CA41ED">
              <w:rPr>
                <w:rFonts w:asciiTheme="majorBidi" w:eastAsia="SimSun" w:hAnsiTheme="majorBidi" w:cstheme="majorBidi"/>
                <w:vertAlign w:val="subscript"/>
                <w:lang w:val="en-IN"/>
              </w:rPr>
              <w:t>2</w:t>
            </w:r>
            <w:r w:rsidRPr="00CA41ED">
              <w:rPr>
                <w:rFonts w:asciiTheme="majorBidi" w:eastAsia="SimSun" w:hAnsiTheme="majorBidi" w:cstheme="majorBidi"/>
                <w:lang w:val="en-IN"/>
              </w:rPr>
              <w:t>O</w:t>
            </w:r>
            <w:r w:rsidRPr="00CA41ED">
              <w:rPr>
                <w:rFonts w:asciiTheme="majorBidi" w:eastAsia="SimSun" w:hAnsiTheme="majorBidi" w:cstheme="majorBidi"/>
                <w:vertAlign w:val="subscript"/>
                <w:lang w:val="en-IN"/>
              </w:rPr>
              <w:t>7</w:t>
            </w:r>
          </w:p>
        </w:tc>
        <w:tc>
          <w:tcPr>
            <w:tcW w:w="2401" w:type="dxa"/>
            <w:tcBorders>
              <w:top w:val="single" w:sz="4" w:space="0" w:color="000000"/>
              <w:left w:val="nil"/>
              <w:bottom w:val="single" w:sz="4" w:space="0" w:color="000000"/>
              <w:right w:val="nil"/>
            </w:tcBorders>
          </w:tcPr>
          <w:p w14:paraId="00F33683"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215.55  </w:t>
            </w:r>
            <w:r w:rsidRPr="00CA41ED">
              <w:rPr>
                <w:rFonts w:asciiTheme="majorBidi" w:eastAsia="SimSun" w:hAnsiTheme="majorBidi" w:cstheme="majorBidi"/>
                <w:lang w:val="en-IN"/>
              </w:rPr>
              <w:tab/>
            </w:r>
          </w:p>
          <w:p w14:paraId="0D7EF983"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5B36D9BA"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624B9051"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07EC708F" w14:textId="77777777" w:rsidR="00C34248" w:rsidRPr="00CA41ED" w:rsidRDefault="00C34248" w:rsidP="00C34248">
            <w:pPr>
              <w:pStyle w:val="BodyL"/>
              <w:suppressAutoHyphens/>
              <w:spacing w:line="276" w:lineRule="auto"/>
              <w:rPr>
                <w:rFonts w:asciiTheme="majorBidi" w:eastAsia="SimSun" w:hAnsiTheme="majorBidi" w:cstheme="majorBidi"/>
                <w:lang w:val="en-IN"/>
              </w:rPr>
            </w:pPr>
          </w:p>
          <w:p w14:paraId="14A6DE77" w14:textId="77777777" w:rsidR="00C34248" w:rsidRPr="00CA41ED" w:rsidRDefault="00C34248" w:rsidP="00C34248">
            <w:pPr>
              <w:pStyle w:val="BodyL"/>
              <w:suppressAutoHyphens/>
              <w:spacing w:line="276" w:lineRule="auto"/>
              <w:rPr>
                <w:rFonts w:asciiTheme="majorBidi" w:eastAsia="SimSun" w:hAnsiTheme="majorBidi" w:cstheme="majorBidi"/>
                <w:lang w:val="en-IN"/>
              </w:rPr>
            </w:pPr>
            <w:r w:rsidRPr="00CA41ED">
              <w:rPr>
                <w:rFonts w:asciiTheme="majorBidi" w:eastAsia="SimSun" w:hAnsiTheme="majorBidi" w:cstheme="majorBidi"/>
                <w:lang w:val="en-IN"/>
              </w:rPr>
              <w:t xml:space="preserve">376.24 </w:t>
            </w:r>
          </w:p>
        </w:tc>
        <w:tc>
          <w:tcPr>
            <w:tcW w:w="2295" w:type="dxa"/>
            <w:tcBorders>
              <w:top w:val="single" w:sz="4" w:space="0" w:color="000000"/>
              <w:left w:val="nil"/>
              <w:bottom w:val="single" w:sz="4" w:space="0" w:color="000000"/>
              <w:right w:val="nil"/>
            </w:tcBorders>
            <w:vAlign w:val="bottom"/>
          </w:tcPr>
          <w:p w14:paraId="60B13DC4" w14:textId="5BFDD2D4" w:rsidR="00C34248" w:rsidRPr="00CA41ED" w:rsidRDefault="00BB54E0" w:rsidP="00C34248">
            <w:pPr>
              <w:pStyle w:val="BodyL"/>
              <w:suppressAutoHyphens/>
              <w:spacing w:line="276" w:lineRule="auto"/>
              <w:rPr>
                <w:rFonts w:asciiTheme="majorBidi" w:eastAsia="SimSun" w:hAnsiTheme="majorBidi" w:cstheme="majorBidi"/>
                <w:lang w:val="en-IN"/>
              </w:rPr>
            </w:pPr>
            <w:r>
              <w:rPr>
                <w:rFonts w:asciiTheme="majorBidi" w:eastAsia="SimSun" w:hAnsiTheme="majorBidi" w:cstheme="majorBidi"/>
                <w:noProof/>
                <w:lang w:val="en-IN" w:eastAsia="en-IN"/>
              </w:rPr>
              <mc:AlternateContent>
                <mc:Choice Requires="wpg">
                  <w:drawing>
                    <wp:inline distT="0" distB="0" distL="0" distR="0" wp14:anchorId="21831212" wp14:editId="50CCCDBE">
                      <wp:extent cx="1281430" cy="1184910"/>
                      <wp:effectExtent l="10160" t="13970" r="13335" b="10795"/>
                      <wp:docPr id="48484" name="Group 3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1184910"/>
                                <a:chOff x="0" y="0"/>
                                <a:chExt cx="12813" cy="11846"/>
                              </a:xfrm>
                            </wpg:grpSpPr>
                            <pic:pic xmlns:pic="http://schemas.openxmlformats.org/drawingml/2006/picture">
                              <pic:nvPicPr>
                                <pic:cNvPr id="48485" name="Picture 40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76" y="0"/>
                                  <a:ext cx="11536" cy="624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86" name="Picture 40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6242"/>
                                  <a:ext cx="12433" cy="560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0E8996" id="Group 37421" o:spid="_x0000_s1026" style="width:100.9pt;height:93.3pt;mso-position-horizontal-relative:char;mso-position-vertical-relative:line" coordsize="12813,1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">
                      <v:shape id="Picture 406" o:spid="_x0000_s1027" type="#_x0000_t75" style="position:absolute;left:1276;width:11536;height:6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" stroked="t">
                        <v:stroke joinstyle="round"/>
                        <v:imagedata r:id="rId41" o:title=""/>
                        <o:lock v:ext="edit" aspectratio="f"/>
                      </v:shape>
                      <v:shape id="Picture 408" o:spid="_x0000_s1028" type="#_x0000_t75" style="position:absolute;top:6242;width:12433;height:5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" stroked="t">
                        <v:stroke joinstyle="round"/>
                        <v:imagedata r:id="rId42" o:title=""/>
                        <o:lock v:ext="edit" aspectratio="f"/>
                      </v:shape>
                      <w10:anchorlock/>
                    </v:group>
                  </w:pict>
                </mc:Fallback>
              </mc:AlternateContent>
            </w:r>
          </w:p>
        </w:tc>
      </w:tr>
    </w:tbl>
    <w:p w14:paraId="1A249312" w14:textId="77777777" w:rsidR="00C34248" w:rsidRDefault="00C34248" w:rsidP="00C34248">
      <w:pPr>
        <w:suppressAutoHyphens/>
        <w:adjustRightInd w:val="0"/>
        <w:spacing w:line="276" w:lineRule="auto"/>
        <w:jc w:val="center"/>
        <w:rPr>
          <w:rFonts w:asciiTheme="majorBidi" w:hAnsiTheme="majorBidi" w:cstheme="majorBidi"/>
          <w:color w:val="000000"/>
          <w:sz w:val="24"/>
          <w:lang w:val="en-IN"/>
        </w:rPr>
      </w:pPr>
    </w:p>
    <w:p w14:paraId="4046DE2A" w14:textId="1468F8FC"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Table 3: Rate constant of oxidation of alcohol using PCC and PDC reagent </w:t>
      </w:r>
    </w:p>
    <w:tbl>
      <w:tblPr>
        <w:tblW w:w="11342" w:type="dxa"/>
        <w:tblInd w:w="-1133" w:type="dxa"/>
        <w:tblCellMar>
          <w:top w:w="5" w:type="dxa"/>
          <w:right w:w="26" w:type="dxa"/>
        </w:tblCellMar>
        <w:tblLook w:val="04A0" w:firstRow="1" w:lastRow="0" w:firstColumn="1" w:lastColumn="0" w:noHBand="0" w:noVBand="1"/>
      </w:tblPr>
      <w:tblGrid>
        <w:gridCol w:w="1082"/>
        <w:gridCol w:w="1068"/>
        <w:gridCol w:w="960"/>
        <w:gridCol w:w="984"/>
        <w:gridCol w:w="1454"/>
        <w:gridCol w:w="1148"/>
        <w:gridCol w:w="1035"/>
        <w:gridCol w:w="944"/>
        <w:gridCol w:w="1454"/>
        <w:gridCol w:w="1213"/>
      </w:tblGrid>
      <w:tr w:rsidR="00C34248" w:rsidRPr="00C34248" w14:paraId="6FF06C44" w14:textId="77777777" w:rsidTr="00C34248">
        <w:trPr>
          <w:trHeight w:val="240"/>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9C5BF0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[alcohol] mol dm</w:t>
            </w:r>
            <w:r w:rsidRPr="00C34248">
              <w:rPr>
                <w:rFonts w:asciiTheme="majorBidi" w:hAnsiTheme="majorBidi" w:cstheme="majorBidi"/>
                <w:b/>
                <w:color w:val="000000"/>
                <w:sz w:val="24"/>
                <w:vertAlign w:val="superscript"/>
                <w:lang w:val="en-IN"/>
              </w:rPr>
              <w:t>-3</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323E849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[oxidant] mol dm</w:t>
            </w:r>
            <w:r w:rsidRPr="00C34248">
              <w:rPr>
                <w:rFonts w:asciiTheme="majorBidi" w:hAnsiTheme="majorBidi" w:cstheme="majorBidi"/>
                <w:b/>
                <w:color w:val="000000"/>
                <w:sz w:val="24"/>
                <w:vertAlign w:val="superscript"/>
                <w:lang w:val="en-IN"/>
              </w:rPr>
              <w:t>-3</w:t>
            </w:r>
          </w:p>
        </w:tc>
        <w:tc>
          <w:tcPr>
            <w:tcW w:w="994" w:type="dxa"/>
            <w:tcBorders>
              <w:top w:val="single" w:sz="4" w:space="0" w:color="000000"/>
              <w:left w:val="single" w:sz="4" w:space="0" w:color="000000"/>
              <w:bottom w:val="single" w:sz="4" w:space="0" w:color="000000"/>
              <w:right w:val="nil"/>
            </w:tcBorders>
          </w:tcPr>
          <w:p w14:paraId="2370E02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sz="4" w:space="0" w:color="000000"/>
              <w:left w:val="nil"/>
              <w:bottom w:val="single" w:sz="4" w:space="0" w:color="000000"/>
              <w:right w:val="nil"/>
            </w:tcBorders>
          </w:tcPr>
          <w:p w14:paraId="3C552A5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sz="4" w:space="0" w:color="000000"/>
              <w:left w:val="nil"/>
              <w:bottom w:val="single" w:sz="4" w:space="0" w:color="000000"/>
              <w:right w:val="nil"/>
            </w:tcBorders>
          </w:tcPr>
          <w:p w14:paraId="2A45249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2146" w:type="dxa"/>
            <w:gridSpan w:val="2"/>
            <w:tcBorders>
              <w:top w:val="single" w:sz="4" w:space="0" w:color="000000"/>
              <w:left w:val="nil"/>
              <w:bottom w:val="single" w:sz="4" w:space="0" w:color="000000"/>
              <w:right w:val="nil"/>
            </w:tcBorders>
          </w:tcPr>
          <w:p w14:paraId="3999936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k x 10</w:t>
            </w:r>
            <w:r w:rsidRPr="00C34248">
              <w:rPr>
                <w:rFonts w:asciiTheme="majorBidi" w:hAnsiTheme="majorBidi" w:cstheme="majorBidi"/>
                <w:b/>
                <w:color w:val="000000"/>
                <w:sz w:val="24"/>
                <w:vertAlign w:val="superscript"/>
                <w:lang w:val="en-IN"/>
              </w:rPr>
              <w:t xml:space="preserve">3 </w:t>
            </w:r>
            <w:r w:rsidRPr="00C34248">
              <w:rPr>
                <w:rFonts w:asciiTheme="majorBidi" w:hAnsiTheme="majorBidi" w:cstheme="majorBidi"/>
                <w:b/>
                <w:color w:val="000000"/>
                <w:sz w:val="24"/>
                <w:lang w:val="en-IN"/>
              </w:rPr>
              <w:t>s</w:t>
            </w:r>
            <w:r w:rsidRPr="00C34248">
              <w:rPr>
                <w:rFonts w:asciiTheme="majorBidi" w:hAnsiTheme="majorBidi" w:cstheme="majorBidi"/>
                <w:b/>
                <w:color w:val="000000"/>
                <w:sz w:val="24"/>
                <w:vertAlign w:val="superscript"/>
                <w:lang w:val="en-IN"/>
              </w:rPr>
              <w:t>-1</w:t>
            </w:r>
          </w:p>
        </w:tc>
        <w:tc>
          <w:tcPr>
            <w:tcW w:w="989" w:type="dxa"/>
            <w:tcBorders>
              <w:top w:val="single" w:sz="4" w:space="0" w:color="000000"/>
              <w:left w:val="nil"/>
              <w:bottom w:val="single" w:sz="4" w:space="0" w:color="000000"/>
              <w:right w:val="nil"/>
            </w:tcBorders>
          </w:tcPr>
          <w:p w14:paraId="53B92C3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sz="4" w:space="0" w:color="000000"/>
              <w:left w:val="nil"/>
              <w:bottom w:val="single" w:sz="4" w:space="0" w:color="000000"/>
              <w:right w:val="nil"/>
            </w:tcBorders>
          </w:tcPr>
          <w:p w14:paraId="01E10FB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sz="4" w:space="0" w:color="000000"/>
              <w:left w:val="nil"/>
              <w:bottom w:val="single" w:sz="4" w:space="0" w:color="000000"/>
              <w:right w:val="single" w:sz="4" w:space="0" w:color="000000"/>
            </w:tcBorders>
          </w:tcPr>
          <w:p w14:paraId="3225D1D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r>
      <w:tr w:rsidR="00C34248" w:rsidRPr="00C34248" w14:paraId="0B1F56E9" w14:textId="77777777" w:rsidTr="00C34248">
        <w:trPr>
          <w:trHeight w:val="269"/>
        </w:trPr>
        <w:tc>
          <w:tcPr>
            <w:tcW w:w="0" w:type="auto"/>
            <w:vMerge/>
            <w:tcBorders>
              <w:top w:val="nil"/>
              <w:left w:val="single" w:sz="4" w:space="0" w:color="000000"/>
              <w:bottom w:val="nil"/>
              <w:right w:val="single" w:sz="4" w:space="0" w:color="000000"/>
            </w:tcBorders>
          </w:tcPr>
          <w:p w14:paraId="757655E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0" w:type="auto"/>
            <w:vMerge/>
            <w:tcBorders>
              <w:top w:val="nil"/>
              <w:left w:val="single" w:sz="4" w:space="0" w:color="000000"/>
              <w:bottom w:val="nil"/>
              <w:right w:val="single" w:sz="4" w:space="0" w:color="000000"/>
            </w:tcBorders>
          </w:tcPr>
          <w:p w14:paraId="57CA59A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sz="4" w:space="0" w:color="000000"/>
              <w:left w:val="single" w:sz="4" w:space="0" w:color="000000"/>
              <w:bottom w:val="single" w:sz="4" w:space="0" w:color="000000"/>
              <w:right w:val="nil"/>
            </w:tcBorders>
          </w:tcPr>
          <w:p w14:paraId="08DE5AA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sz="4" w:space="0" w:color="000000"/>
              <w:left w:val="nil"/>
              <w:bottom w:val="single" w:sz="4" w:space="0" w:color="000000"/>
              <w:right w:val="nil"/>
            </w:tcBorders>
          </w:tcPr>
          <w:p w14:paraId="55494DC0" w14:textId="77777777" w:rsidR="00C34248" w:rsidRPr="00C34248" w:rsidRDefault="00C34248" w:rsidP="00C34248">
            <w:pPr>
              <w:suppressAutoHyphens/>
              <w:adjustRightInd w:val="0"/>
              <w:spacing w:line="276" w:lineRule="auto"/>
              <w:jc w:val="center"/>
              <w:rPr>
                <w:rFonts w:asciiTheme="majorBidi" w:hAnsiTheme="majorBidi" w:cstheme="majorBidi"/>
                <w:b/>
                <w:bCs/>
                <w:color w:val="000000"/>
                <w:sz w:val="24"/>
                <w:lang w:val="en-IN"/>
              </w:rPr>
            </w:pPr>
          </w:p>
        </w:tc>
        <w:tc>
          <w:tcPr>
            <w:tcW w:w="1326" w:type="dxa"/>
            <w:tcBorders>
              <w:top w:val="single" w:sz="4" w:space="0" w:color="000000"/>
              <w:left w:val="nil"/>
              <w:bottom w:val="single" w:sz="4" w:space="0" w:color="000000"/>
              <w:right w:val="nil"/>
            </w:tcBorders>
          </w:tcPr>
          <w:p w14:paraId="7838B3B6" w14:textId="77777777" w:rsidR="00C34248" w:rsidRPr="00C34248" w:rsidRDefault="00C34248" w:rsidP="00C34248">
            <w:pPr>
              <w:suppressAutoHyphens/>
              <w:adjustRightInd w:val="0"/>
              <w:spacing w:line="276" w:lineRule="auto"/>
              <w:jc w:val="center"/>
              <w:rPr>
                <w:rFonts w:asciiTheme="majorBidi" w:hAnsiTheme="majorBidi" w:cstheme="majorBidi"/>
                <w:b/>
                <w:bCs/>
                <w:color w:val="000000"/>
                <w:sz w:val="24"/>
                <w:lang w:val="en-IN"/>
              </w:rPr>
            </w:pPr>
            <w:r w:rsidRPr="00C34248">
              <w:rPr>
                <w:rFonts w:asciiTheme="majorBidi" w:hAnsiTheme="majorBidi" w:cstheme="majorBidi"/>
                <w:b/>
                <w:bCs/>
                <w:color w:val="000000"/>
                <w:sz w:val="24"/>
                <w:lang w:val="en-IN"/>
              </w:rPr>
              <w:t>PPCC</w:t>
            </w:r>
          </w:p>
        </w:tc>
        <w:tc>
          <w:tcPr>
            <w:tcW w:w="1008" w:type="dxa"/>
            <w:tcBorders>
              <w:top w:val="single" w:sz="4" w:space="0" w:color="000000"/>
              <w:left w:val="nil"/>
              <w:bottom w:val="single" w:sz="4" w:space="0" w:color="000000"/>
              <w:right w:val="single" w:sz="4" w:space="0" w:color="000000"/>
            </w:tcBorders>
          </w:tcPr>
          <w:p w14:paraId="32533BB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sz="4" w:space="0" w:color="000000"/>
              <w:left w:val="single" w:sz="4" w:space="0" w:color="000000"/>
              <w:bottom w:val="single" w:sz="4" w:space="0" w:color="000000"/>
              <w:right w:val="nil"/>
            </w:tcBorders>
          </w:tcPr>
          <w:p w14:paraId="3E2692D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sz="4" w:space="0" w:color="000000"/>
              <w:left w:val="nil"/>
              <w:bottom w:val="single" w:sz="4" w:space="0" w:color="000000"/>
              <w:right w:val="nil"/>
            </w:tcBorders>
          </w:tcPr>
          <w:p w14:paraId="68DC97F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sz="4" w:space="0" w:color="000000"/>
              <w:left w:val="nil"/>
              <w:bottom w:val="single" w:sz="4" w:space="0" w:color="000000"/>
              <w:right w:val="nil"/>
            </w:tcBorders>
          </w:tcPr>
          <w:p w14:paraId="71BE2E8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PDC </w:t>
            </w:r>
          </w:p>
        </w:tc>
        <w:tc>
          <w:tcPr>
            <w:tcW w:w="1273" w:type="dxa"/>
            <w:tcBorders>
              <w:top w:val="single" w:sz="4" w:space="0" w:color="000000"/>
              <w:left w:val="nil"/>
              <w:bottom w:val="single" w:sz="4" w:space="0" w:color="000000"/>
              <w:right w:val="single" w:sz="4" w:space="0" w:color="000000"/>
            </w:tcBorders>
          </w:tcPr>
          <w:p w14:paraId="280CB8E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r>
      <w:tr w:rsidR="00C34248" w:rsidRPr="00C34248" w14:paraId="3656F274" w14:textId="77777777" w:rsidTr="00C34248">
        <w:trPr>
          <w:trHeight w:val="538"/>
        </w:trPr>
        <w:tc>
          <w:tcPr>
            <w:tcW w:w="0" w:type="auto"/>
            <w:vMerge/>
            <w:tcBorders>
              <w:top w:val="nil"/>
              <w:left w:val="single" w:sz="4" w:space="0" w:color="000000"/>
              <w:bottom w:val="single" w:sz="4" w:space="0" w:color="000000"/>
              <w:right w:val="single" w:sz="4" w:space="0" w:color="000000"/>
            </w:tcBorders>
          </w:tcPr>
          <w:p w14:paraId="4C55D0F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0" w:type="auto"/>
            <w:vMerge/>
            <w:tcBorders>
              <w:top w:val="nil"/>
              <w:left w:val="single" w:sz="4" w:space="0" w:color="000000"/>
              <w:bottom w:val="single" w:sz="4" w:space="0" w:color="000000"/>
              <w:right w:val="single" w:sz="4" w:space="0" w:color="000000"/>
            </w:tcBorders>
          </w:tcPr>
          <w:p w14:paraId="133E163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FE6A28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n-butanol </w:t>
            </w:r>
          </w:p>
        </w:tc>
        <w:tc>
          <w:tcPr>
            <w:tcW w:w="1066" w:type="dxa"/>
            <w:tcBorders>
              <w:top w:val="single" w:sz="4" w:space="0" w:color="000000"/>
              <w:left w:val="single" w:sz="4" w:space="0" w:color="000000"/>
              <w:bottom w:val="single" w:sz="4" w:space="0" w:color="000000"/>
              <w:right w:val="single" w:sz="4" w:space="0" w:color="000000"/>
            </w:tcBorders>
          </w:tcPr>
          <w:p w14:paraId="5DF511F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2-chloro ethanol </w:t>
            </w:r>
          </w:p>
        </w:tc>
        <w:tc>
          <w:tcPr>
            <w:tcW w:w="1326" w:type="dxa"/>
            <w:tcBorders>
              <w:top w:val="single" w:sz="4" w:space="0" w:color="000000"/>
              <w:left w:val="single" w:sz="4" w:space="0" w:color="000000"/>
              <w:bottom w:val="single" w:sz="4" w:space="0" w:color="000000"/>
              <w:right w:val="single" w:sz="4" w:space="0" w:color="000000"/>
            </w:tcBorders>
            <w:vAlign w:val="center"/>
          </w:tcPr>
          <w:p w14:paraId="1DC0230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cyclohexanol </w:t>
            </w:r>
          </w:p>
        </w:tc>
        <w:tc>
          <w:tcPr>
            <w:tcW w:w="1008" w:type="dxa"/>
            <w:tcBorders>
              <w:top w:val="single" w:sz="4" w:space="0" w:color="000000"/>
              <w:left w:val="single" w:sz="4" w:space="0" w:color="000000"/>
              <w:bottom w:val="single" w:sz="4" w:space="0" w:color="000000"/>
              <w:right w:val="single" w:sz="4" w:space="0" w:color="000000"/>
            </w:tcBorders>
          </w:tcPr>
          <w:p w14:paraId="6F0C90A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Cinnamyl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5015E04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7249276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7B799C0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cyclohexanol </w:t>
            </w:r>
          </w:p>
        </w:tc>
        <w:tc>
          <w:tcPr>
            <w:tcW w:w="1273" w:type="dxa"/>
            <w:tcBorders>
              <w:top w:val="single" w:sz="4" w:space="0" w:color="000000"/>
              <w:left w:val="single" w:sz="4" w:space="0" w:color="000000"/>
              <w:bottom w:val="single" w:sz="4" w:space="0" w:color="000000"/>
              <w:right w:val="single" w:sz="4" w:space="0" w:color="000000"/>
            </w:tcBorders>
          </w:tcPr>
          <w:p w14:paraId="0364352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Cinnamyl alcohol </w:t>
            </w:r>
          </w:p>
        </w:tc>
      </w:tr>
      <w:tr w:rsidR="00C34248" w:rsidRPr="00C34248" w14:paraId="11F65A64" w14:textId="77777777" w:rsidTr="00C34248">
        <w:trPr>
          <w:trHeight w:val="269"/>
        </w:trPr>
        <w:tc>
          <w:tcPr>
            <w:tcW w:w="1133" w:type="dxa"/>
            <w:tcBorders>
              <w:top w:val="single" w:sz="4" w:space="0" w:color="000000"/>
              <w:left w:val="single" w:sz="4" w:space="0" w:color="000000"/>
              <w:bottom w:val="single" w:sz="4" w:space="0" w:color="000000"/>
              <w:right w:val="single" w:sz="4" w:space="0" w:color="000000"/>
            </w:tcBorders>
          </w:tcPr>
          <w:p w14:paraId="40A0203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lastRenderedPageBreak/>
              <w:t xml:space="preserve">SET I </w:t>
            </w:r>
          </w:p>
        </w:tc>
        <w:tc>
          <w:tcPr>
            <w:tcW w:w="994" w:type="dxa"/>
            <w:tcBorders>
              <w:top w:val="single" w:sz="4" w:space="0" w:color="000000"/>
              <w:left w:val="single" w:sz="4" w:space="0" w:color="000000"/>
              <w:bottom w:val="single" w:sz="4" w:space="0" w:color="000000"/>
              <w:right w:val="single" w:sz="4" w:space="0" w:color="000000"/>
            </w:tcBorders>
          </w:tcPr>
          <w:p w14:paraId="5A0089D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sz="4" w:space="0" w:color="000000"/>
              <w:left w:val="single" w:sz="4" w:space="0" w:color="000000"/>
              <w:bottom w:val="single" w:sz="4" w:space="0" w:color="000000"/>
              <w:right w:val="single" w:sz="4" w:space="0" w:color="000000"/>
            </w:tcBorders>
          </w:tcPr>
          <w:p w14:paraId="61B3D45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sz="4" w:space="0" w:color="000000"/>
              <w:left w:val="single" w:sz="4" w:space="0" w:color="000000"/>
              <w:bottom w:val="single" w:sz="4" w:space="0" w:color="000000"/>
              <w:right w:val="single" w:sz="4" w:space="0" w:color="000000"/>
            </w:tcBorders>
          </w:tcPr>
          <w:p w14:paraId="4AE6F1E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sz="4" w:space="0" w:color="000000"/>
              <w:left w:val="single" w:sz="4" w:space="0" w:color="000000"/>
              <w:bottom w:val="single" w:sz="4" w:space="0" w:color="000000"/>
              <w:right w:val="single" w:sz="4" w:space="0" w:color="000000"/>
            </w:tcBorders>
          </w:tcPr>
          <w:p w14:paraId="18DA863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08" w:type="dxa"/>
            <w:tcBorders>
              <w:top w:val="single" w:sz="4" w:space="0" w:color="000000"/>
              <w:left w:val="single" w:sz="4" w:space="0" w:color="000000"/>
              <w:bottom w:val="single" w:sz="4" w:space="0" w:color="000000"/>
              <w:right w:val="single" w:sz="4" w:space="0" w:color="000000"/>
            </w:tcBorders>
          </w:tcPr>
          <w:p w14:paraId="125B529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sz="4" w:space="0" w:color="000000"/>
              <w:left w:val="single" w:sz="4" w:space="0" w:color="000000"/>
              <w:bottom w:val="single" w:sz="4" w:space="0" w:color="000000"/>
              <w:right w:val="single" w:sz="4" w:space="0" w:color="000000"/>
            </w:tcBorders>
          </w:tcPr>
          <w:p w14:paraId="547BE1D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sz="4" w:space="0" w:color="000000"/>
              <w:left w:val="single" w:sz="4" w:space="0" w:color="000000"/>
              <w:bottom w:val="single" w:sz="4" w:space="0" w:color="000000"/>
              <w:right w:val="single" w:sz="4" w:space="0" w:color="000000"/>
            </w:tcBorders>
          </w:tcPr>
          <w:p w14:paraId="2F94BCE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sz="4" w:space="0" w:color="000000"/>
              <w:left w:val="single" w:sz="4" w:space="0" w:color="000000"/>
              <w:bottom w:val="single" w:sz="4" w:space="0" w:color="000000"/>
              <w:right w:val="single" w:sz="4" w:space="0" w:color="000000"/>
            </w:tcBorders>
          </w:tcPr>
          <w:p w14:paraId="782050D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sz="4" w:space="0" w:color="000000"/>
              <w:left w:val="single" w:sz="4" w:space="0" w:color="000000"/>
              <w:bottom w:val="single" w:sz="4" w:space="0" w:color="000000"/>
              <w:right w:val="single" w:sz="4" w:space="0" w:color="000000"/>
            </w:tcBorders>
          </w:tcPr>
          <w:p w14:paraId="0ACA67A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r>
      <w:tr w:rsidR="00C34248" w:rsidRPr="00C34248" w14:paraId="2FC3909B"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32F66C1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329CBBC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2.50</w:t>
            </w:r>
          </w:p>
        </w:tc>
        <w:tc>
          <w:tcPr>
            <w:tcW w:w="994" w:type="dxa"/>
            <w:tcBorders>
              <w:top w:val="single" w:sz="4" w:space="0" w:color="000000"/>
              <w:left w:val="single" w:sz="4" w:space="0" w:color="000000"/>
              <w:bottom w:val="single" w:sz="4" w:space="0" w:color="000000"/>
              <w:right w:val="single" w:sz="4" w:space="0" w:color="000000"/>
            </w:tcBorders>
          </w:tcPr>
          <w:p w14:paraId="41DD18A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5.56 </w:t>
            </w:r>
          </w:p>
        </w:tc>
        <w:tc>
          <w:tcPr>
            <w:tcW w:w="1066" w:type="dxa"/>
            <w:tcBorders>
              <w:top w:val="single" w:sz="4" w:space="0" w:color="000000"/>
              <w:left w:val="single" w:sz="4" w:space="0" w:color="000000"/>
              <w:bottom w:val="single" w:sz="4" w:space="0" w:color="000000"/>
              <w:right w:val="single" w:sz="4" w:space="0" w:color="000000"/>
            </w:tcBorders>
          </w:tcPr>
          <w:p w14:paraId="5A07006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8.50</w:t>
            </w:r>
          </w:p>
        </w:tc>
        <w:tc>
          <w:tcPr>
            <w:tcW w:w="1326" w:type="dxa"/>
            <w:tcBorders>
              <w:top w:val="single" w:sz="4" w:space="0" w:color="000000"/>
              <w:left w:val="single" w:sz="4" w:space="0" w:color="000000"/>
              <w:bottom w:val="single" w:sz="4" w:space="0" w:color="000000"/>
              <w:right w:val="single" w:sz="4" w:space="0" w:color="000000"/>
            </w:tcBorders>
          </w:tcPr>
          <w:p w14:paraId="59A74B6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1.61 </w:t>
            </w:r>
          </w:p>
        </w:tc>
        <w:tc>
          <w:tcPr>
            <w:tcW w:w="1008" w:type="dxa"/>
            <w:tcBorders>
              <w:top w:val="single" w:sz="4" w:space="0" w:color="000000"/>
              <w:left w:val="single" w:sz="4" w:space="0" w:color="000000"/>
              <w:bottom w:val="single" w:sz="4" w:space="0" w:color="000000"/>
              <w:right w:val="single" w:sz="4" w:space="0" w:color="000000"/>
            </w:tcBorders>
          </w:tcPr>
          <w:p w14:paraId="020596E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0.31 </w:t>
            </w:r>
          </w:p>
        </w:tc>
        <w:tc>
          <w:tcPr>
            <w:tcW w:w="1138" w:type="dxa"/>
            <w:tcBorders>
              <w:top w:val="single" w:sz="4" w:space="0" w:color="000000"/>
              <w:left w:val="single" w:sz="4" w:space="0" w:color="000000"/>
              <w:bottom w:val="single" w:sz="4" w:space="0" w:color="000000"/>
              <w:right w:val="single" w:sz="4" w:space="0" w:color="000000"/>
            </w:tcBorders>
          </w:tcPr>
          <w:p w14:paraId="2B7ACA8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2.90 </w:t>
            </w:r>
          </w:p>
        </w:tc>
        <w:tc>
          <w:tcPr>
            <w:tcW w:w="989" w:type="dxa"/>
            <w:tcBorders>
              <w:top w:val="single" w:sz="4" w:space="0" w:color="000000"/>
              <w:left w:val="single" w:sz="4" w:space="0" w:color="000000"/>
              <w:bottom w:val="single" w:sz="4" w:space="0" w:color="000000"/>
              <w:right w:val="single" w:sz="4" w:space="0" w:color="000000"/>
            </w:tcBorders>
          </w:tcPr>
          <w:p w14:paraId="20B84FC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4.91 </w:t>
            </w:r>
          </w:p>
        </w:tc>
        <w:tc>
          <w:tcPr>
            <w:tcW w:w="1421" w:type="dxa"/>
            <w:tcBorders>
              <w:top w:val="single" w:sz="4" w:space="0" w:color="000000"/>
              <w:left w:val="single" w:sz="4" w:space="0" w:color="000000"/>
              <w:bottom w:val="single" w:sz="4" w:space="0" w:color="000000"/>
              <w:right w:val="single" w:sz="4" w:space="0" w:color="000000"/>
            </w:tcBorders>
          </w:tcPr>
          <w:p w14:paraId="59D9284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0.75 </w:t>
            </w:r>
          </w:p>
        </w:tc>
        <w:tc>
          <w:tcPr>
            <w:tcW w:w="1273" w:type="dxa"/>
            <w:tcBorders>
              <w:top w:val="single" w:sz="4" w:space="0" w:color="000000"/>
              <w:left w:val="single" w:sz="4" w:space="0" w:color="000000"/>
              <w:bottom w:val="single" w:sz="4" w:space="0" w:color="000000"/>
              <w:right w:val="single" w:sz="4" w:space="0" w:color="000000"/>
            </w:tcBorders>
          </w:tcPr>
          <w:p w14:paraId="7AEB4BB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0.52 </w:t>
            </w:r>
          </w:p>
        </w:tc>
      </w:tr>
      <w:tr w:rsidR="00C34248" w:rsidRPr="00C34248" w14:paraId="77F17902"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7C8F52E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216CB53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627119D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4.57 </w:t>
            </w:r>
          </w:p>
        </w:tc>
        <w:tc>
          <w:tcPr>
            <w:tcW w:w="1066" w:type="dxa"/>
            <w:tcBorders>
              <w:top w:val="single" w:sz="4" w:space="0" w:color="000000"/>
              <w:left w:val="single" w:sz="4" w:space="0" w:color="000000"/>
              <w:bottom w:val="single" w:sz="4" w:space="0" w:color="000000"/>
              <w:right w:val="single" w:sz="4" w:space="0" w:color="000000"/>
            </w:tcBorders>
          </w:tcPr>
          <w:p w14:paraId="27F9D1B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7.01 </w:t>
            </w:r>
          </w:p>
        </w:tc>
        <w:tc>
          <w:tcPr>
            <w:tcW w:w="1326" w:type="dxa"/>
            <w:tcBorders>
              <w:top w:val="single" w:sz="4" w:space="0" w:color="000000"/>
              <w:left w:val="single" w:sz="4" w:space="0" w:color="000000"/>
              <w:bottom w:val="single" w:sz="4" w:space="0" w:color="000000"/>
              <w:right w:val="single" w:sz="4" w:space="0" w:color="000000"/>
            </w:tcBorders>
          </w:tcPr>
          <w:p w14:paraId="35EEDCD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0.69 </w:t>
            </w:r>
          </w:p>
        </w:tc>
        <w:tc>
          <w:tcPr>
            <w:tcW w:w="1008" w:type="dxa"/>
            <w:tcBorders>
              <w:top w:val="single" w:sz="4" w:space="0" w:color="000000"/>
              <w:left w:val="single" w:sz="4" w:space="0" w:color="000000"/>
              <w:bottom w:val="single" w:sz="4" w:space="0" w:color="000000"/>
              <w:right w:val="single" w:sz="4" w:space="0" w:color="000000"/>
            </w:tcBorders>
          </w:tcPr>
          <w:p w14:paraId="279B77B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0.28 </w:t>
            </w:r>
          </w:p>
        </w:tc>
        <w:tc>
          <w:tcPr>
            <w:tcW w:w="1138" w:type="dxa"/>
            <w:tcBorders>
              <w:top w:val="single" w:sz="4" w:space="0" w:color="000000"/>
              <w:left w:val="single" w:sz="4" w:space="0" w:color="000000"/>
              <w:bottom w:val="single" w:sz="4" w:space="0" w:color="000000"/>
              <w:right w:val="single" w:sz="4" w:space="0" w:color="000000"/>
            </w:tcBorders>
          </w:tcPr>
          <w:p w14:paraId="124C0C6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2.89 </w:t>
            </w:r>
          </w:p>
        </w:tc>
        <w:tc>
          <w:tcPr>
            <w:tcW w:w="989" w:type="dxa"/>
            <w:tcBorders>
              <w:top w:val="single" w:sz="4" w:space="0" w:color="000000"/>
              <w:left w:val="single" w:sz="4" w:space="0" w:color="000000"/>
              <w:bottom w:val="single" w:sz="4" w:space="0" w:color="000000"/>
              <w:right w:val="single" w:sz="4" w:space="0" w:color="000000"/>
            </w:tcBorders>
          </w:tcPr>
          <w:p w14:paraId="0A85C23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4.62 </w:t>
            </w:r>
          </w:p>
        </w:tc>
        <w:tc>
          <w:tcPr>
            <w:tcW w:w="1421" w:type="dxa"/>
            <w:tcBorders>
              <w:top w:val="single" w:sz="4" w:space="0" w:color="000000"/>
              <w:left w:val="single" w:sz="4" w:space="0" w:color="000000"/>
              <w:bottom w:val="single" w:sz="4" w:space="0" w:color="000000"/>
              <w:right w:val="single" w:sz="4" w:space="0" w:color="000000"/>
            </w:tcBorders>
          </w:tcPr>
          <w:p w14:paraId="48785AD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0.69 </w:t>
            </w:r>
          </w:p>
        </w:tc>
        <w:tc>
          <w:tcPr>
            <w:tcW w:w="1273" w:type="dxa"/>
            <w:tcBorders>
              <w:top w:val="single" w:sz="4" w:space="0" w:color="000000"/>
              <w:left w:val="single" w:sz="4" w:space="0" w:color="000000"/>
              <w:bottom w:val="single" w:sz="4" w:space="0" w:color="000000"/>
              <w:right w:val="single" w:sz="4" w:space="0" w:color="000000"/>
            </w:tcBorders>
          </w:tcPr>
          <w:p w14:paraId="4C4115E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0.50 </w:t>
            </w:r>
          </w:p>
        </w:tc>
      </w:tr>
      <w:tr w:rsidR="00C34248" w:rsidRPr="00C34248" w14:paraId="11200DED"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05BC2FE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1F85587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10.0</w:t>
            </w:r>
          </w:p>
        </w:tc>
        <w:tc>
          <w:tcPr>
            <w:tcW w:w="994" w:type="dxa"/>
            <w:tcBorders>
              <w:top w:val="single" w:sz="4" w:space="0" w:color="000000"/>
              <w:left w:val="single" w:sz="4" w:space="0" w:color="000000"/>
              <w:bottom w:val="single" w:sz="4" w:space="0" w:color="000000"/>
              <w:right w:val="single" w:sz="4" w:space="0" w:color="000000"/>
            </w:tcBorders>
          </w:tcPr>
          <w:p w14:paraId="599F16D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4.32 </w:t>
            </w:r>
          </w:p>
        </w:tc>
        <w:tc>
          <w:tcPr>
            <w:tcW w:w="1066" w:type="dxa"/>
            <w:tcBorders>
              <w:top w:val="single" w:sz="4" w:space="0" w:color="000000"/>
              <w:left w:val="single" w:sz="4" w:space="0" w:color="000000"/>
              <w:bottom w:val="single" w:sz="4" w:space="0" w:color="000000"/>
              <w:right w:val="single" w:sz="4" w:space="0" w:color="000000"/>
            </w:tcBorders>
          </w:tcPr>
          <w:p w14:paraId="473BC82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6.89 </w:t>
            </w:r>
          </w:p>
        </w:tc>
        <w:tc>
          <w:tcPr>
            <w:tcW w:w="1326" w:type="dxa"/>
            <w:tcBorders>
              <w:top w:val="single" w:sz="4" w:space="0" w:color="000000"/>
              <w:left w:val="single" w:sz="4" w:space="0" w:color="000000"/>
              <w:bottom w:val="single" w:sz="4" w:space="0" w:color="000000"/>
              <w:right w:val="single" w:sz="4" w:space="0" w:color="000000"/>
            </w:tcBorders>
          </w:tcPr>
          <w:p w14:paraId="5B7AC47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0.46 </w:t>
            </w:r>
          </w:p>
        </w:tc>
        <w:tc>
          <w:tcPr>
            <w:tcW w:w="1008" w:type="dxa"/>
            <w:tcBorders>
              <w:top w:val="single" w:sz="4" w:space="0" w:color="000000"/>
              <w:left w:val="single" w:sz="4" w:space="0" w:color="000000"/>
              <w:bottom w:val="single" w:sz="4" w:space="0" w:color="000000"/>
              <w:right w:val="single" w:sz="4" w:space="0" w:color="000000"/>
            </w:tcBorders>
          </w:tcPr>
          <w:p w14:paraId="0FD078A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0.19 </w:t>
            </w:r>
          </w:p>
        </w:tc>
        <w:tc>
          <w:tcPr>
            <w:tcW w:w="1138" w:type="dxa"/>
            <w:tcBorders>
              <w:top w:val="single" w:sz="4" w:space="0" w:color="000000"/>
              <w:left w:val="single" w:sz="4" w:space="0" w:color="000000"/>
              <w:bottom w:val="single" w:sz="4" w:space="0" w:color="000000"/>
              <w:right w:val="single" w:sz="4" w:space="0" w:color="000000"/>
            </w:tcBorders>
          </w:tcPr>
          <w:p w14:paraId="4BB0791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1.83 </w:t>
            </w:r>
          </w:p>
        </w:tc>
        <w:tc>
          <w:tcPr>
            <w:tcW w:w="989" w:type="dxa"/>
            <w:tcBorders>
              <w:top w:val="single" w:sz="4" w:space="0" w:color="000000"/>
              <w:left w:val="single" w:sz="4" w:space="0" w:color="000000"/>
              <w:bottom w:val="single" w:sz="4" w:space="0" w:color="000000"/>
              <w:right w:val="single" w:sz="4" w:space="0" w:color="000000"/>
            </w:tcBorders>
          </w:tcPr>
          <w:p w14:paraId="4C21BDC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2.30 </w:t>
            </w:r>
          </w:p>
        </w:tc>
        <w:tc>
          <w:tcPr>
            <w:tcW w:w="1421" w:type="dxa"/>
            <w:tcBorders>
              <w:top w:val="single" w:sz="4" w:space="0" w:color="000000"/>
              <w:left w:val="single" w:sz="4" w:space="0" w:color="000000"/>
              <w:bottom w:val="single" w:sz="4" w:space="0" w:color="000000"/>
              <w:right w:val="single" w:sz="4" w:space="0" w:color="000000"/>
            </w:tcBorders>
          </w:tcPr>
          <w:p w14:paraId="457A0FAC"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0.64 </w:t>
            </w:r>
          </w:p>
        </w:tc>
        <w:tc>
          <w:tcPr>
            <w:tcW w:w="1273" w:type="dxa"/>
            <w:tcBorders>
              <w:top w:val="single" w:sz="4" w:space="0" w:color="000000"/>
              <w:left w:val="single" w:sz="4" w:space="0" w:color="000000"/>
              <w:bottom w:val="single" w:sz="4" w:space="0" w:color="000000"/>
              <w:right w:val="single" w:sz="4" w:space="0" w:color="000000"/>
            </w:tcBorders>
          </w:tcPr>
          <w:p w14:paraId="76B822E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0.50 </w:t>
            </w:r>
          </w:p>
        </w:tc>
      </w:tr>
      <w:tr w:rsidR="00C34248" w:rsidRPr="00C34248" w14:paraId="54C4F860"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15C3097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764E5E2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15.0</w:t>
            </w:r>
          </w:p>
        </w:tc>
        <w:tc>
          <w:tcPr>
            <w:tcW w:w="994" w:type="dxa"/>
            <w:tcBorders>
              <w:top w:val="single" w:sz="4" w:space="0" w:color="000000"/>
              <w:left w:val="single" w:sz="4" w:space="0" w:color="000000"/>
              <w:bottom w:val="single" w:sz="4" w:space="0" w:color="000000"/>
              <w:right w:val="single" w:sz="4" w:space="0" w:color="000000"/>
            </w:tcBorders>
          </w:tcPr>
          <w:p w14:paraId="377E4AF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3.11 </w:t>
            </w:r>
          </w:p>
        </w:tc>
        <w:tc>
          <w:tcPr>
            <w:tcW w:w="1066" w:type="dxa"/>
            <w:tcBorders>
              <w:top w:val="single" w:sz="4" w:space="0" w:color="000000"/>
              <w:left w:val="single" w:sz="4" w:space="0" w:color="000000"/>
              <w:bottom w:val="single" w:sz="4" w:space="0" w:color="000000"/>
              <w:right w:val="single" w:sz="4" w:space="0" w:color="000000"/>
            </w:tcBorders>
          </w:tcPr>
          <w:p w14:paraId="030FC9D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6.32 </w:t>
            </w:r>
          </w:p>
        </w:tc>
        <w:tc>
          <w:tcPr>
            <w:tcW w:w="1326" w:type="dxa"/>
            <w:tcBorders>
              <w:top w:val="single" w:sz="4" w:space="0" w:color="000000"/>
              <w:left w:val="single" w:sz="4" w:space="0" w:color="000000"/>
              <w:bottom w:val="single" w:sz="4" w:space="0" w:color="000000"/>
              <w:right w:val="single" w:sz="4" w:space="0" w:color="000000"/>
            </w:tcBorders>
          </w:tcPr>
          <w:p w14:paraId="0FC00A1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0.46 </w:t>
            </w:r>
          </w:p>
        </w:tc>
        <w:tc>
          <w:tcPr>
            <w:tcW w:w="1008" w:type="dxa"/>
            <w:tcBorders>
              <w:top w:val="single" w:sz="4" w:space="0" w:color="000000"/>
              <w:left w:val="single" w:sz="4" w:space="0" w:color="000000"/>
              <w:bottom w:val="single" w:sz="4" w:space="0" w:color="000000"/>
              <w:right w:val="single" w:sz="4" w:space="0" w:color="000000"/>
            </w:tcBorders>
          </w:tcPr>
          <w:p w14:paraId="554FCFE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0.11 </w:t>
            </w:r>
          </w:p>
        </w:tc>
        <w:tc>
          <w:tcPr>
            <w:tcW w:w="1138" w:type="dxa"/>
            <w:tcBorders>
              <w:top w:val="single" w:sz="4" w:space="0" w:color="000000"/>
              <w:left w:val="single" w:sz="4" w:space="0" w:color="000000"/>
              <w:bottom w:val="single" w:sz="4" w:space="0" w:color="000000"/>
              <w:right w:val="single" w:sz="4" w:space="0" w:color="000000"/>
            </w:tcBorders>
          </w:tcPr>
          <w:p w14:paraId="71E8911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0.90 </w:t>
            </w:r>
          </w:p>
        </w:tc>
        <w:tc>
          <w:tcPr>
            <w:tcW w:w="989" w:type="dxa"/>
            <w:tcBorders>
              <w:top w:val="single" w:sz="4" w:space="0" w:color="000000"/>
              <w:left w:val="single" w:sz="4" w:space="0" w:color="000000"/>
              <w:bottom w:val="single" w:sz="4" w:space="0" w:color="000000"/>
              <w:right w:val="single" w:sz="4" w:space="0" w:color="000000"/>
            </w:tcBorders>
          </w:tcPr>
          <w:p w14:paraId="0212D89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0.46 </w:t>
            </w:r>
          </w:p>
        </w:tc>
        <w:tc>
          <w:tcPr>
            <w:tcW w:w="1421" w:type="dxa"/>
            <w:tcBorders>
              <w:top w:val="single" w:sz="4" w:space="0" w:color="000000"/>
              <w:left w:val="single" w:sz="4" w:space="0" w:color="000000"/>
              <w:bottom w:val="single" w:sz="4" w:space="0" w:color="000000"/>
              <w:right w:val="single" w:sz="4" w:space="0" w:color="000000"/>
            </w:tcBorders>
          </w:tcPr>
          <w:p w14:paraId="280C5D1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0.51 </w:t>
            </w:r>
          </w:p>
        </w:tc>
        <w:tc>
          <w:tcPr>
            <w:tcW w:w="1273" w:type="dxa"/>
            <w:tcBorders>
              <w:top w:val="single" w:sz="4" w:space="0" w:color="000000"/>
              <w:left w:val="single" w:sz="4" w:space="0" w:color="000000"/>
              <w:bottom w:val="single" w:sz="4" w:space="0" w:color="000000"/>
              <w:right w:val="single" w:sz="4" w:space="0" w:color="000000"/>
            </w:tcBorders>
          </w:tcPr>
          <w:p w14:paraId="7D5C30B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0.16 </w:t>
            </w:r>
          </w:p>
        </w:tc>
      </w:tr>
      <w:tr w:rsidR="00C34248" w:rsidRPr="00C34248" w14:paraId="060D9759" w14:textId="77777777" w:rsidTr="00C34248">
        <w:trPr>
          <w:trHeight w:val="241"/>
        </w:trPr>
        <w:tc>
          <w:tcPr>
            <w:tcW w:w="1133" w:type="dxa"/>
            <w:tcBorders>
              <w:top w:val="single" w:sz="4" w:space="0" w:color="000000"/>
              <w:left w:val="single" w:sz="4" w:space="0" w:color="000000"/>
              <w:bottom w:val="single" w:sz="4" w:space="0" w:color="000000"/>
              <w:right w:val="single" w:sz="4" w:space="0" w:color="000000"/>
            </w:tcBorders>
          </w:tcPr>
          <w:p w14:paraId="2379614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0296AC6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20.0</w:t>
            </w:r>
          </w:p>
        </w:tc>
        <w:tc>
          <w:tcPr>
            <w:tcW w:w="994" w:type="dxa"/>
            <w:tcBorders>
              <w:top w:val="single" w:sz="4" w:space="0" w:color="000000"/>
              <w:left w:val="single" w:sz="4" w:space="0" w:color="000000"/>
              <w:bottom w:val="single" w:sz="4" w:space="0" w:color="000000"/>
              <w:right w:val="single" w:sz="4" w:space="0" w:color="000000"/>
            </w:tcBorders>
          </w:tcPr>
          <w:p w14:paraId="6961A93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3.06 </w:t>
            </w:r>
          </w:p>
        </w:tc>
        <w:tc>
          <w:tcPr>
            <w:tcW w:w="1066" w:type="dxa"/>
            <w:tcBorders>
              <w:top w:val="single" w:sz="4" w:space="0" w:color="000000"/>
              <w:left w:val="single" w:sz="4" w:space="0" w:color="000000"/>
              <w:bottom w:val="single" w:sz="4" w:space="0" w:color="000000"/>
              <w:right w:val="single" w:sz="4" w:space="0" w:color="000000"/>
            </w:tcBorders>
          </w:tcPr>
          <w:p w14:paraId="62A47D3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5.41 </w:t>
            </w:r>
          </w:p>
        </w:tc>
        <w:tc>
          <w:tcPr>
            <w:tcW w:w="1326" w:type="dxa"/>
            <w:tcBorders>
              <w:top w:val="single" w:sz="4" w:space="0" w:color="000000"/>
              <w:left w:val="single" w:sz="4" w:space="0" w:color="000000"/>
              <w:bottom w:val="single" w:sz="4" w:space="0" w:color="000000"/>
              <w:right w:val="single" w:sz="4" w:space="0" w:color="000000"/>
            </w:tcBorders>
          </w:tcPr>
          <w:p w14:paraId="5B65861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0.23 </w:t>
            </w:r>
          </w:p>
        </w:tc>
        <w:tc>
          <w:tcPr>
            <w:tcW w:w="1008" w:type="dxa"/>
            <w:tcBorders>
              <w:top w:val="single" w:sz="4" w:space="0" w:color="000000"/>
              <w:left w:val="single" w:sz="4" w:space="0" w:color="000000"/>
              <w:bottom w:val="single" w:sz="4" w:space="0" w:color="000000"/>
              <w:right w:val="single" w:sz="4" w:space="0" w:color="000000"/>
            </w:tcBorders>
          </w:tcPr>
          <w:p w14:paraId="60D6270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0.02 </w:t>
            </w:r>
          </w:p>
        </w:tc>
        <w:tc>
          <w:tcPr>
            <w:tcW w:w="1138" w:type="dxa"/>
            <w:tcBorders>
              <w:top w:val="single" w:sz="4" w:space="0" w:color="000000"/>
              <w:left w:val="single" w:sz="4" w:space="0" w:color="000000"/>
              <w:bottom w:val="single" w:sz="4" w:space="0" w:color="000000"/>
              <w:right w:val="single" w:sz="4" w:space="0" w:color="000000"/>
            </w:tcBorders>
          </w:tcPr>
          <w:p w14:paraId="12A3148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0.21 </w:t>
            </w:r>
          </w:p>
        </w:tc>
        <w:tc>
          <w:tcPr>
            <w:tcW w:w="989" w:type="dxa"/>
            <w:tcBorders>
              <w:top w:val="single" w:sz="4" w:space="0" w:color="000000"/>
              <w:left w:val="single" w:sz="4" w:space="0" w:color="000000"/>
              <w:bottom w:val="single" w:sz="4" w:space="0" w:color="000000"/>
              <w:right w:val="single" w:sz="4" w:space="0" w:color="000000"/>
            </w:tcBorders>
          </w:tcPr>
          <w:p w14:paraId="155642C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0.20 </w:t>
            </w:r>
          </w:p>
        </w:tc>
        <w:tc>
          <w:tcPr>
            <w:tcW w:w="1421" w:type="dxa"/>
            <w:tcBorders>
              <w:top w:val="single" w:sz="4" w:space="0" w:color="000000"/>
              <w:left w:val="single" w:sz="4" w:space="0" w:color="000000"/>
              <w:bottom w:val="single" w:sz="4" w:space="0" w:color="000000"/>
              <w:right w:val="single" w:sz="4" w:space="0" w:color="000000"/>
            </w:tcBorders>
          </w:tcPr>
          <w:p w14:paraId="294B87D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0.46 </w:t>
            </w:r>
          </w:p>
        </w:tc>
        <w:tc>
          <w:tcPr>
            <w:tcW w:w="1273" w:type="dxa"/>
            <w:tcBorders>
              <w:top w:val="single" w:sz="4" w:space="0" w:color="000000"/>
              <w:left w:val="single" w:sz="4" w:space="0" w:color="000000"/>
              <w:bottom w:val="single" w:sz="4" w:space="0" w:color="000000"/>
              <w:right w:val="single" w:sz="4" w:space="0" w:color="000000"/>
            </w:tcBorders>
          </w:tcPr>
          <w:p w14:paraId="51A6C62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0.09 </w:t>
            </w:r>
          </w:p>
        </w:tc>
      </w:tr>
      <w:tr w:rsidR="00C34248" w:rsidRPr="00C34248" w14:paraId="0794C5F2"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5273F37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4551118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25.0</w:t>
            </w:r>
          </w:p>
        </w:tc>
        <w:tc>
          <w:tcPr>
            <w:tcW w:w="994" w:type="dxa"/>
            <w:tcBorders>
              <w:top w:val="single" w:sz="4" w:space="0" w:color="000000"/>
              <w:left w:val="single" w:sz="4" w:space="0" w:color="000000"/>
              <w:bottom w:val="single" w:sz="4" w:space="0" w:color="000000"/>
              <w:right w:val="single" w:sz="4" w:space="0" w:color="000000"/>
            </w:tcBorders>
          </w:tcPr>
          <w:p w14:paraId="521A18F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3.04 </w:t>
            </w:r>
          </w:p>
        </w:tc>
        <w:tc>
          <w:tcPr>
            <w:tcW w:w="1066" w:type="dxa"/>
            <w:tcBorders>
              <w:top w:val="single" w:sz="4" w:space="0" w:color="000000"/>
              <w:left w:val="single" w:sz="4" w:space="0" w:color="000000"/>
              <w:bottom w:val="single" w:sz="4" w:space="0" w:color="000000"/>
              <w:right w:val="single" w:sz="4" w:space="0" w:color="000000"/>
            </w:tcBorders>
          </w:tcPr>
          <w:p w14:paraId="4E3CD36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4.22 </w:t>
            </w:r>
          </w:p>
        </w:tc>
        <w:tc>
          <w:tcPr>
            <w:tcW w:w="1326" w:type="dxa"/>
            <w:tcBorders>
              <w:top w:val="single" w:sz="4" w:space="0" w:color="000000"/>
              <w:left w:val="single" w:sz="4" w:space="0" w:color="000000"/>
              <w:bottom w:val="single" w:sz="4" w:space="0" w:color="000000"/>
              <w:right w:val="single" w:sz="4" w:space="0" w:color="000000"/>
            </w:tcBorders>
          </w:tcPr>
          <w:p w14:paraId="0E86490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0.10 </w:t>
            </w:r>
          </w:p>
        </w:tc>
        <w:tc>
          <w:tcPr>
            <w:tcW w:w="1008" w:type="dxa"/>
            <w:tcBorders>
              <w:top w:val="single" w:sz="4" w:space="0" w:color="000000"/>
              <w:left w:val="single" w:sz="4" w:space="0" w:color="000000"/>
              <w:bottom w:val="single" w:sz="4" w:space="0" w:color="000000"/>
              <w:right w:val="single" w:sz="4" w:space="0" w:color="000000"/>
            </w:tcBorders>
          </w:tcPr>
          <w:p w14:paraId="50AC064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0.02 </w:t>
            </w:r>
          </w:p>
        </w:tc>
        <w:tc>
          <w:tcPr>
            <w:tcW w:w="1138" w:type="dxa"/>
            <w:tcBorders>
              <w:top w:val="single" w:sz="4" w:space="0" w:color="000000"/>
              <w:left w:val="single" w:sz="4" w:space="0" w:color="000000"/>
              <w:bottom w:val="single" w:sz="4" w:space="0" w:color="000000"/>
              <w:right w:val="single" w:sz="4" w:space="0" w:color="000000"/>
            </w:tcBorders>
          </w:tcPr>
          <w:p w14:paraId="727AAEB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0.13 </w:t>
            </w:r>
          </w:p>
        </w:tc>
        <w:tc>
          <w:tcPr>
            <w:tcW w:w="989" w:type="dxa"/>
            <w:tcBorders>
              <w:top w:val="single" w:sz="4" w:space="0" w:color="000000"/>
              <w:left w:val="single" w:sz="4" w:space="0" w:color="000000"/>
              <w:bottom w:val="single" w:sz="4" w:space="0" w:color="000000"/>
              <w:right w:val="single" w:sz="4" w:space="0" w:color="000000"/>
            </w:tcBorders>
          </w:tcPr>
          <w:p w14:paraId="678E385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0.16 </w:t>
            </w:r>
          </w:p>
        </w:tc>
        <w:tc>
          <w:tcPr>
            <w:tcW w:w="1421" w:type="dxa"/>
            <w:tcBorders>
              <w:top w:val="single" w:sz="4" w:space="0" w:color="000000"/>
              <w:left w:val="single" w:sz="4" w:space="0" w:color="000000"/>
              <w:bottom w:val="single" w:sz="4" w:space="0" w:color="000000"/>
              <w:right w:val="single" w:sz="4" w:space="0" w:color="000000"/>
            </w:tcBorders>
          </w:tcPr>
          <w:p w14:paraId="561342F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0.38 </w:t>
            </w:r>
          </w:p>
        </w:tc>
        <w:tc>
          <w:tcPr>
            <w:tcW w:w="1273" w:type="dxa"/>
            <w:tcBorders>
              <w:top w:val="single" w:sz="4" w:space="0" w:color="000000"/>
              <w:left w:val="single" w:sz="4" w:space="0" w:color="000000"/>
              <w:bottom w:val="single" w:sz="4" w:space="0" w:color="000000"/>
              <w:right w:val="single" w:sz="4" w:space="0" w:color="000000"/>
            </w:tcBorders>
          </w:tcPr>
          <w:p w14:paraId="3BFD82E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0.06 </w:t>
            </w:r>
          </w:p>
        </w:tc>
      </w:tr>
      <w:tr w:rsidR="00C34248" w:rsidRPr="00C34248" w14:paraId="2CF3CADB" w14:textId="77777777" w:rsidTr="00C34248">
        <w:trPr>
          <w:trHeight w:val="240"/>
        </w:trPr>
        <w:tc>
          <w:tcPr>
            <w:tcW w:w="1133" w:type="dxa"/>
            <w:tcBorders>
              <w:top w:val="single" w:sz="4" w:space="0" w:color="000000"/>
              <w:left w:val="single" w:sz="4" w:space="0" w:color="000000"/>
              <w:bottom w:val="single" w:sz="4" w:space="0" w:color="000000"/>
              <w:right w:val="single" w:sz="4" w:space="0" w:color="000000"/>
            </w:tcBorders>
          </w:tcPr>
          <w:p w14:paraId="717A947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b/>
                <w:color w:val="000000"/>
                <w:sz w:val="24"/>
                <w:lang w:val="en-IN"/>
              </w:rPr>
              <w:t xml:space="preserve">SET II </w:t>
            </w:r>
          </w:p>
        </w:tc>
        <w:tc>
          <w:tcPr>
            <w:tcW w:w="994" w:type="dxa"/>
            <w:tcBorders>
              <w:top w:val="single" w:sz="4" w:space="0" w:color="000000"/>
              <w:left w:val="single" w:sz="4" w:space="0" w:color="000000"/>
              <w:bottom w:val="single" w:sz="4" w:space="0" w:color="000000"/>
              <w:right w:val="single" w:sz="4" w:space="0" w:color="000000"/>
            </w:tcBorders>
          </w:tcPr>
          <w:p w14:paraId="069E012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94" w:type="dxa"/>
            <w:tcBorders>
              <w:top w:val="single" w:sz="4" w:space="0" w:color="000000"/>
              <w:left w:val="single" w:sz="4" w:space="0" w:color="000000"/>
              <w:bottom w:val="single" w:sz="4" w:space="0" w:color="000000"/>
              <w:right w:val="single" w:sz="4" w:space="0" w:color="000000"/>
            </w:tcBorders>
          </w:tcPr>
          <w:p w14:paraId="76A00FDC"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66" w:type="dxa"/>
            <w:tcBorders>
              <w:top w:val="single" w:sz="4" w:space="0" w:color="000000"/>
              <w:left w:val="single" w:sz="4" w:space="0" w:color="000000"/>
              <w:bottom w:val="single" w:sz="4" w:space="0" w:color="000000"/>
              <w:right w:val="single" w:sz="4" w:space="0" w:color="000000"/>
            </w:tcBorders>
          </w:tcPr>
          <w:p w14:paraId="758D561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326" w:type="dxa"/>
            <w:tcBorders>
              <w:top w:val="single" w:sz="4" w:space="0" w:color="000000"/>
              <w:left w:val="single" w:sz="4" w:space="0" w:color="000000"/>
              <w:bottom w:val="single" w:sz="4" w:space="0" w:color="000000"/>
              <w:right w:val="single" w:sz="4" w:space="0" w:color="000000"/>
            </w:tcBorders>
          </w:tcPr>
          <w:p w14:paraId="4A2BC0C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008" w:type="dxa"/>
            <w:tcBorders>
              <w:top w:val="single" w:sz="4" w:space="0" w:color="000000"/>
              <w:left w:val="single" w:sz="4" w:space="0" w:color="000000"/>
              <w:bottom w:val="single" w:sz="4" w:space="0" w:color="000000"/>
              <w:right w:val="single" w:sz="4" w:space="0" w:color="000000"/>
            </w:tcBorders>
          </w:tcPr>
          <w:p w14:paraId="0B8FCD8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138" w:type="dxa"/>
            <w:tcBorders>
              <w:top w:val="single" w:sz="4" w:space="0" w:color="000000"/>
              <w:left w:val="single" w:sz="4" w:space="0" w:color="000000"/>
              <w:bottom w:val="single" w:sz="4" w:space="0" w:color="000000"/>
              <w:right w:val="single" w:sz="4" w:space="0" w:color="000000"/>
            </w:tcBorders>
          </w:tcPr>
          <w:p w14:paraId="26CCFDE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989" w:type="dxa"/>
            <w:tcBorders>
              <w:top w:val="single" w:sz="4" w:space="0" w:color="000000"/>
              <w:left w:val="single" w:sz="4" w:space="0" w:color="000000"/>
              <w:bottom w:val="single" w:sz="4" w:space="0" w:color="000000"/>
              <w:right w:val="single" w:sz="4" w:space="0" w:color="000000"/>
            </w:tcBorders>
          </w:tcPr>
          <w:p w14:paraId="2135476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421" w:type="dxa"/>
            <w:tcBorders>
              <w:top w:val="single" w:sz="4" w:space="0" w:color="000000"/>
              <w:left w:val="single" w:sz="4" w:space="0" w:color="000000"/>
              <w:bottom w:val="single" w:sz="4" w:space="0" w:color="000000"/>
              <w:right w:val="single" w:sz="4" w:space="0" w:color="000000"/>
            </w:tcBorders>
          </w:tcPr>
          <w:p w14:paraId="14022FD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c>
          <w:tcPr>
            <w:tcW w:w="1273" w:type="dxa"/>
            <w:tcBorders>
              <w:top w:val="single" w:sz="4" w:space="0" w:color="000000"/>
              <w:left w:val="single" w:sz="4" w:space="0" w:color="000000"/>
              <w:bottom w:val="single" w:sz="4" w:space="0" w:color="000000"/>
              <w:right w:val="single" w:sz="4" w:space="0" w:color="000000"/>
            </w:tcBorders>
          </w:tcPr>
          <w:p w14:paraId="32F2F02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p>
        </w:tc>
      </w:tr>
      <w:tr w:rsidR="00C34248" w:rsidRPr="00C34248" w14:paraId="34541C9B" w14:textId="77777777" w:rsidTr="00C34248">
        <w:trPr>
          <w:trHeight w:val="264"/>
        </w:trPr>
        <w:tc>
          <w:tcPr>
            <w:tcW w:w="1133" w:type="dxa"/>
            <w:tcBorders>
              <w:top w:val="single" w:sz="4" w:space="0" w:color="000000"/>
              <w:left w:val="single" w:sz="4" w:space="0" w:color="000000"/>
              <w:bottom w:val="single" w:sz="4" w:space="0" w:color="000000"/>
              <w:right w:val="single" w:sz="4" w:space="0" w:color="000000"/>
            </w:tcBorders>
          </w:tcPr>
          <w:p w14:paraId="1FBA005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0.25 </w:t>
            </w:r>
          </w:p>
        </w:tc>
        <w:tc>
          <w:tcPr>
            <w:tcW w:w="994" w:type="dxa"/>
            <w:tcBorders>
              <w:top w:val="single" w:sz="4" w:space="0" w:color="000000"/>
              <w:left w:val="single" w:sz="4" w:space="0" w:color="000000"/>
              <w:bottom w:val="single" w:sz="4" w:space="0" w:color="000000"/>
              <w:right w:val="single" w:sz="4" w:space="0" w:color="000000"/>
            </w:tcBorders>
          </w:tcPr>
          <w:p w14:paraId="3DACAA3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240B66F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4.01 </w:t>
            </w:r>
          </w:p>
        </w:tc>
        <w:tc>
          <w:tcPr>
            <w:tcW w:w="1066" w:type="dxa"/>
            <w:tcBorders>
              <w:top w:val="single" w:sz="4" w:space="0" w:color="000000"/>
              <w:left w:val="single" w:sz="4" w:space="0" w:color="000000"/>
              <w:bottom w:val="single" w:sz="4" w:space="0" w:color="000000"/>
              <w:right w:val="single" w:sz="4" w:space="0" w:color="000000"/>
            </w:tcBorders>
          </w:tcPr>
          <w:p w14:paraId="647AAB4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5.29 </w:t>
            </w:r>
          </w:p>
        </w:tc>
        <w:tc>
          <w:tcPr>
            <w:tcW w:w="1326" w:type="dxa"/>
            <w:tcBorders>
              <w:top w:val="single" w:sz="4" w:space="0" w:color="000000"/>
              <w:left w:val="single" w:sz="4" w:space="0" w:color="000000"/>
              <w:bottom w:val="single" w:sz="4" w:space="0" w:color="000000"/>
              <w:right w:val="single" w:sz="4" w:space="0" w:color="000000"/>
            </w:tcBorders>
          </w:tcPr>
          <w:p w14:paraId="510AE6C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1.09 </w:t>
            </w:r>
          </w:p>
        </w:tc>
        <w:tc>
          <w:tcPr>
            <w:tcW w:w="1008" w:type="dxa"/>
            <w:tcBorders>
              <w:top w:val="single" w:sz="4" w:space="0" w:color="000000"/>
              <w:left w:val="single" w:sz="4" w:space="0" w:color="000000"/>
              <w:bottom w:val="single" w:sz="4" w:space="0" w:color="000000"/>
              <w:right w:val="single" w:sz="4" w:space="0" w:color="000000"/>
            </w:tcBorders>
          </w:tcPr>
          <w:p w14:paraId="2A43CAB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0.04 </w:t>
            </w:r>
          </w:p>
        </w:tc>
        <w:tc>
          <w:tcPr>
            <w:tcW w:w="1138" w:type="dxa"/>
            <w:tcBorders>
              <w:top w:val="single" w:sz="4" w:space="0" w:color="000000"/>
              <w:left w:val="single" w:sz="4" w:space="0" w:color="000000"/>
              <w:bottom w:val="single" w:sz="4" w:space="0" w:color="000000"/>
              <w:right w:val="single" w:sz="4" w:space="0" w:color="000000"/>
            </w:tcBorders>
          </w:tcPr>
          <w:p w14:paraId="05C49C5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0.23 </w:t>
            </w:r>
          </w:p>
        </w:tc>
        <w:tc>
          <w:tcPr>
            <w:tcW w:w="989" w:type="dxa"/>
            <w:tcBorders>
              <w:top w:val="single" w:sz="4" w:space="0" w:color="000000"/>
              <w:left w:val="single" w:sz="4" w:space="0" w:color="000000"/>
              <w:bottom w:val="single" w:sz="4" w:space="0" w:color="000000"/>
              <w:right w:val="single" w:sz="4" w:space="0" w:color="000000"/>
            </w:tcBorders>
          </w:tcPr>
          <w:p w14:paraId="62AE382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2.76 </w:t>
            </w:r>
          </w:p>
        </w:tc>
        <w:tc>
          <w:tcPr>
            <w:tcW w:w="1421" w:type="dxa"/>
            <w:tcBorders>
              <w:top w:val="single" w:sz="4" w:space="0" w:color="000000"/>
              <w:left w:val="single" w:sz="4" w:space="0" w:color="000000"/>
              <w:bottom w:val="single" w:sz="4" w:space="0" w:color="000000"/>
              <w:right w:val="single" w:sz="4" w:space="0" w:color="000000"/>
            </w:tcBorders>
          </w:tcPr>
          <w:p w14:paraId="50AD10C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0.27 </w:t>
            </w:r>
          </w:p>
        </w:tc>
        <w:tc>
          <w:tcPr>
            <w:tcW w:w="1273" w:type="dxa"/>
            <w:tcBorders>
              <w:top w:val="single" w:sz="4" w:space="0" w:color="000000"/>
              <w:left w:val="single" w:sz="4" w:space="0" w:color="000000"/>
              <w:bottom w:val="single" w:sz="4" w:space="0" w:color="000000"/>
              <w:right w:val="single" w:sz="4" w:space="0" w:color="000000"/>
            </w:tcBorders>
          </w:tcPr>
          <w:p w14:paraId="1A6874C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0.06 </w:t>
            </w:r>
          </w:p>
        </w:tc>
      </w:tr>
      <w:tr w:rsidR="00C34248" w:rsidRPr="00C34248" w14:paraId="28153A17" w14:textId="77777777" w:rsidTr="00C34248">
        <w:trPr>
          <w:trHeight w:val="264"/>
        </w:trPr>
        <w:tc>
          <w:tcPr>
            <w:tcW w:w="1133" w:type="dxa"/>
            <w:tcBorders>
              <w:top w:val="single" w:sz="4" w:space="0" w:color="000000"/>
              <w:left w:val="single" w:sz="4" w:space="0" w:color="000000"/>
              <w:bottom w:val="single" w:sz="4" w:space="0" w:color="000000"/>
              <w:right w:val="single" w:sz="4" w:space="0" w:color="000000"/>
            </w:tcBorders>
          </w:tcPr>
          <w:p w14:paraId="19DA2FE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0.50 </w:t>
            </w:r>
          </w:p>
        </w:tc>
        <w:tc>
          <w:tcPr>
            <w:tcW w:w="994" w:type="dxa"/>
            <w:tcBorders>
              <w:top w:val="single" w:sz="4" w:space="0" w:color="000000"/>
              <w:left w:val="single" w:sz="4" w:space="0" w:color="000000"/>
              <w:bottom w:val="single" w:sz="4" w:space="0" w:color="000000"/>
              <w:right w:val="single" w:sz="4" w:space="0" w:color="000000"/>
            </w:tcBorders>
          </w:tcPr>
          <w:p w14:paraId="626BFF8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6437366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4.38 </w:t>
            </w:r>
          </w:p>
        </w:tc>
        <w:tc>
          <w:tcPr>
            <w:tcW w:w="1066" w:type="dxa"/>
            <w:tcBorders>
              <w:top w:val="single" w:sz="4" w:space="0" w:color="000000"/>
              <w:left w:val="single" w:sz="4" w:space="0" w:color="000000"/>
              <w:bottom w:val="single" w:sz="4" w:space="0" w:color="000000"/>
              <w:right w:val="single" w:sz="4" w:space="0" w:color="000000"/>
            </w:tcBorders>
          </w:tcPr>
          <w:p w14:paraId="3530305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6.63 </w:t>
            </w:r>
          </w:p>
        </w:tc>
        <w:tc>
          <w:tcPr>
            <w:tcW w:w="1326" w:type="dxa"/>
            <w:tcBorders>
              <w:top w:val="single" w:sz="4" w:space="0" w:color="000000"/>
              <w:left w:val="single" w:sz="4" w:space="0" w:color="000000"/>
              <w:bottom w:val="single" w:sz="4" w:space="0" w:color="000000"/>
              <w:right w:val="single" w:sz="4" w:space="0" w:color="000000"/>
            </w:tcBorders>
          </w:tcPr>
          <w:p w14:paraId="14BB68A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1.19 </w:t>
            </w:r>
          </w:p>
        </w:tc>
        <w:tc>
          <w:tcPr>
            <w:tcW w:w="1008" w:type="dxa"/>
            <w:tcBorders>
              <w:top w:val="single" w:sz="4" w:space="0" w:color="000000"/>
              <w:left w:val="single" w:sz="4" w:space="0" w:color="000000"/>
              <w:bottom w:val="single" w:sz="4" w:space="0" w:color="000000"/>
              <w:right w:val="single" w:sz="4" w:space="0" w:color="000000"/>
            </w:tcBorders>
          </w:tcPr>
          <w:p w14:paraId="74AA897C"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0.23 </w:t>
            </w:r>
          </w:p>
        </w:tc>
        <w:tc>
          <w:tcPr>
            <w:tcW w:w="1138" w:type="dxa"/>
            <w:tcBorders>
              <w:top w:val="single" w:sz="4" w:space="0" w:color="000000"/>
              <w:left w:val="single" w:sz="4" w:space="0" w:color="000000"/>
              <w:bottom w:val="single" w:sz="4" w:space="0" w:color="000000"/>
              <w:right w:val="single" w:sz="4" w:space="0" w:color="000000"/>
            </w:tcBorders>
          </w:tcPr>
          <w:p w14:paraId="4D694A70"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0.46 </w:t>
            </w:r>
          </w:p>
        </w:tc>
        <w:tc>
          <w:tcPr>
            <w:tcW w:w="989" w:type="dxa"/>
            <w:tcBorders>
              <w:top w:val="single" w:sz="4" w:space="0" w:color="000000"/>
              <w:left w:val="single" w:sz="4" w:space="0" w:color="000000"/>
              <w:bottom w:val="single" w:sz="4" w:space="0" w:color="000000"/>
              <w:right w:val="single" w:sz="4" w:space="0" w:color="000000"/>
            </w:tcBorders>
          </w:tcPr>
          <w:p w14:paraId="5B59963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3.22 </w:t>
            </w:r>
          </w:p>
        </w:tc>
        <w:tc>
          <w:tcPr>
            <w:tcW w:w="1421" w:type="dxa"/>
            <w:tcBorders>
              <w:top w:val="single" w:sz="4" w:space="0" w:color="000000"/>
              <w:left w:val="single" w:sz="4" w:space="0" w:color="000000"/>
              <w:bottom w:val="single" w:sz="4" w:space="0" w:color="000000"/>
              <w:right w:val="single" w:sz="4" w:space="0" w:color="000000"/>
            </w:tcBorders>
          </w:tcPr>
          <w:p w14:paraId="16E4623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0.41 </w:t>
            </w:r>
          </w:p>
        </w:tc>
        <w:tc>
          <w:tcPr>
            <w:tcW w:w="1273" w:type="dxa"/>
            <w:tcBorders>
              <w:top w:val="single" w:sz="4" w:space="0" w:color="000000"/>
              <w:left w:val="single" w:sz="4" w:space="0" w:color="000000"/>
              <w:bottom w:val="single" w:sz="4" w:space="0" w:color="000000"/>
              <w:right w:val="single" w:sz="4" w:space="0" w:color="000000"/>
            </w:tcBorders>
          </w:tcPr>
          <w:p w14:paraId="5297E41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0.15 </w:t>
            </w:r>
          </w:p>
        </w:tc>
      </w:tr>
      <w:tr w:rsidR="00C34248" w:rsidRPr="00C34248" w14:paraId="55DFD33F" w14:textId="77777777" w:rsidTr="00C34248">
        <w:trPr>
          <w:trHeight w:val="264"/>
        </w:trPr>
        <w:tc>
          <w:tcPr>
            <w:tcW w:w="1133" w:type="dxa"/>
            <w:tcBorders>
              <w:top w:val="single" w:sz="4" w:space="0" w:color="000000"/>
              <w:left w:val="single" w:sz="4" w:space="0" w:color="000000"/>
              <w:bottom w:val="single" w:sz="4" w:space="0" w:color="000000"/>
              <w:right w:val="single" w:sz="4" w:space="0" w:color="000000"/>
            </w:tcBorders>
          </w:tcPr>
          <w:p w14:paraId="51625CF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0.63 </w:t>
            </w:r>
          </w:p>
        </w:tc>
        <w:tc>
          <w:tcPr>
            <w:tcW w:w="994" w:type="dxa"/>
            <w:tcBorders>
              <w:top w:val="single" w:sz="4" w:space="0" w:color="000000"/>
              <w:left w:val="single" w:sz="4" w:space="0" w:color="000000"/>
              <w:bottom w:val="single" w:sz="4" w:space="0" w:color="000000"/>
              <w:right w:val="single" w:sz="4" w:space="0" w:color="000000"/>
            </w:tcBorders>
          </w:tcPr>
          <w:p w14:paraId="459677E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3882CDE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4.46 </w:t>
            </w:r>
          </w:p>
        </w:tc>
        <w:tc>
          <w:tcPr>
            <w:tcW w:w="1066" w:type="dxa"/>
            <w:tcBorders>
              <w:top w:val="single" w:sz="4" w:space="0" w:color="000000"/>
              <w:left w:val="single" w:sz="4" w:space="0" w:color="000000"/>
              <w:bottom w:val="single" w:sz="4" w:space="0" w:color="000000"/>
              <w:right w:val="single" w:sz="4" w:space="0" w:color="000000"/>
            </w:tcBorders>
          </w:tcPr>
          <w:p w14:paraId="0D211F56"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7.91 </w:t>
            </w:r>
          </w:p>
        </w:tc>
        <w:tc>
          <w:tcPr>
            <w:tcW w:w="1326" w:type="dxa"/>
            <w:tcBorders>
              <w:top w:val="single" w:sz="4" w:space="0" w:color="000000"/>
              <w:left w:val="single" w:sz="4" w:space="0" w:color="000000"/>
              <w:bottom w:val="single" w:sz="4" w:space="0" w:color="000000"/>
              <w:right w:val="single" w:sz="4" w:space="0" w:color="000000"/>
            </w:tcBorders>
          </w:tcPr>
          <w:p w14:paraId="4ABBDD9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1.28 </w:t>
            </w:r>
          </w:p>
        </w:tc>
        <w:tc>
          <w:tcPr>
            <w:tcW w:w="1008" w:type="dxa"/>
            <w:tcBorders>
              <w:top w:val="single" w:sz="4" w:space="0" w:color="000000"/>
              <w:left w:val="single" w:sz="4" w:space="0" w:color="000000"/>
              <w:bottom w:val="single" w:sz="4" w:space="0" w:color="000000"/>
              <w:right w:val="single" w:sz="4" w:space="0" w:color="000000"/>
            </w:tcBorders>
          </w:tcPr>
          <w:p w14:paraId="2431B2C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0.29 </w:t>
            </w:r>
          </w:p>
        </w:tc>
        <w:tc>
          <w:tcPr>
            <w:tcW w:w="1138" w:type="dxa"/>
            <w:tcBorders>
              <w:top w:val="single" w:sz="4" w:space="0" w:color="000000"/>
              <w:left w:val="single" w:sz="4" w:space="0" w:color="000000"/>
              <w:bottom w:val="single" w:sz="4" w:space="0" w:color="000000"/>
              <w:right w:val="single" w:sz="4" w:space="0" w:color="000000"/>
            </w:tcBorders>
          </w:tcPr>
          <w:p w14:paraId="21A4D8A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0.69 </w:t>
            </w:r>
          </w:p>
        </w:tc>
        <w:tc>
          <w:tcPr>
            <w:tcW w:w="989" w:type="dxa"/>
            <w:tcBorders>
              <w:top w:val="single" w:sz="4" w:space="0" w:color="000000"/>
              <w:left w:val="single" w:sz="4" w:space="0" w:color="000000"/>
              <w:bottom w:val="single" w:sz="4" w:space="0" w:color="000000"/>
              <w:right w:val="single" w:sz="4" w:space="0" w:color="000000"/>
            </w:tcBorders>
          </w:tcPr>
          <w:p w14:paraId="4C1886B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3.45 </w:t>
            </w:r>
          </w:p>
        </w:tc>
        <w:tc>
          <w:tcPr>
            <w:tcW w:w="1421" w:type="dxa"/>
            <w:tcBorders>
              <w:top w:val="single" w:sz="4" w:space="0" w:color="000000"/>
              <w:left w:val="single" w:sz="4" w:space="0" w:color="000000"/>
              <w:bottom w:val="single" w:sz="4" w:space="0" w:color="000000"/>
              <w:right w:val="single" w:sz="4" w:space="0" w:color="000000"/>
            </w:tcBorders>
          </w:tcPr>
          <w:p w14:paraId="63F5D51A"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0.53 </w:t>
            </w:r>
          </w:p>
        </w:tc>
        <w:tc>
          <w:tcPr>
            <w:tcW w:w="1273" w:type="dxa"/>
            <w:tcBorders>
              <w:top w:val="single" w:sz="4" w:space="0" w:color="000000"/>
              <w:left w:val="single" w:sz="4" w:space="0" w:color="000000"/>
              <w:bottom w:val="single" w:sz="4" w:space="0" w:color="000000"/>
              <w:right w:val="single" w:sz="4" w:space="0" w:color="000000"/>
            </w:tcBorders>
          </w:tcPr>
          <w:p w14:paraId="68FD3B7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0.20 </w:t>
            </w:r>
          </w:p>
        </w:tc>
      </w:tr>
      <w:tr w:rsidR="00C34248" w:rsidRPr="00C34248" w14:paraId="3F5EF31C" w14:textId="77777777" w:rsidTr="00C34248">
        <w:trPr>
          <w:trHeight w:val="264"/>
        </w:trPr>
        <w:tc>
          <w:tcPr>
            <w:tcW w:w="1133" w:type="dxa"/>
            <w:tcBorders>
              <w:top w:val="single" w:sz="4" w:space="0" w:color="000000"/>
              <w:left w:val="single" w:sz="4" w:space="0" w:color="000000"/>
              <w:bottom w:val="single" w:sz="4" w:space="0" w:color="000000"/>
              <w:right w:val="single" w:sz="4" w:space="0" w:color="000000"/>
            </w:tcBorders>
          </w:tcPr>
          <w:p w14:paraId="06B7F18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0.75 </w:t>
            </w:r>
          </w:p>
        </w:tc>
        <w:tc>
          <w:tcPr>
            <w:tcW w:w="994" w:type="dxa"/>
            <w:tcBorders>
              <w:top w:val="single" w:sz="4" w:space="0" w:color="000000"/>
              <w:left w:val="single" w:sz="4" w:space="0" w:color="000000"/>
              <w:bottom w:val="single" w:sz="4" w:space="0" w:color="000000"/>
              <w:right w:val="single" w:sz="4" w:space="0" w:color="000000"/>
            </w:tcBorders>
          </w:tcPr>
          <w:p w14:paraId="59B89EA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1AAA6C3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5.57 </w:t>
            </w:r>
          </w:p>
        </w:tc>
        <w:tc>
          <w:tcPr>
            <w:tcW w:w="1066" w:type="dxa"/>
            <w:tcBorders>
              <w:top w:val="single" w:sz="4" w:space="0" w:color="000000"/>
              <w:left w:val="single" w:sz="4" w:space="0" w:color="000000"/>
              <w:bottom w:val="single" w:sz="4" w:space="0" w:color="000000"/>
              <w:right w:val="single" w:sz="4" w:space="0" w:color="000000"/>
            </w:tcBorders>
          </w:tcPr>
          <w:p w14:paraId="170753A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8.52 </w:t>
            </w:r>
          </w:p>
        </w:tc>
        <w:tc>
          <w:tcPr>
            <w:tcW w:w="1326" w:type="dxa"/>
            <w:tcBorders>
              <w:top w:val="single" w:sz="4" w:space="0" w:color="000000"/>
              <w:left w:val="single" w:sz="4" w:space="0" w:color="000000"/>
              <w:bottom w:val="single" w:sz="4" w:space="0" w:color="000000"/>
              <w:right w:val="single" w:sz="4" w:space="0" w:color="000000"/>
            </w:tcBorders>
          </w:tcPr>
          <w:p w14:paraId="0F1FF77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1.62 </w:t>
            </w:r>
          </w:p>
        </w:tc>
        <w:tc>
          <w:tcPr>
            <w:tcW w:w="1008" w:type="dxa"/>
            <w:tcBorders>
              <w:top w:val="single" w:sz="4" w:space="0" w:color="000000"/>
              <w:left w:val="single" w:sz="4" w:space="0" w:color="000000"/>
              <w:bottom w:val="single" w:sz="4" w:space="0" w:color="000000"/>
              <w:right w:val="single" w:sz="4" w:space="0" w:color="000000"/>
            </w:tcBorders>
          </w:tcPr>
          <w:p w14:paraId="58648D7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0.38 </w:t>
            </w:r>
          </w:p>
        </w:tc>
        <w:tc>
          <w:tcPr>
            <w:tcW w:w="1138" w:type="dxa"/>
            <w:tcBorders>
              <w:top w:val="single" w:sz="4" w:space="0" w:color="000000"/>
              <w:left w:val="single" w:sz="4" w:space="0" w:color="000000"/>
              <w:bottom w:val="single" w:sz="4" w:space="0" w:color="000000"/>
              <w:right w:val="single" w:sz="4" w:space="0" w:color="000000"/>
            </w:tcBorders>
          </w:tcPr>
          <w:p w14:paraId="249482F3"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707060E4"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3.68 </w:t>
            </w:r>
          </w:p>
        </w:tc>
        <w:tc>
          <w:tcPr>
            <w:tcW w:w="1421" w:type="dxa"/>
            <w:tcBorders>
              <w:top w:val="single" w:sz="4" w:space="0" w:color="000000"/>
              <w:left w:val="single" w:sz="4" w:space="0" w:color="000000"/>
              <w:bottom w:val="single" w:sz="4" w:space="0" w:color="000000"/>
              <w:right w:val="single" w:sz="4" w:space="0" w:color="000000"/>
            </w:tcBorders>
          </w:tcPr>
          <w:p w14:paraId="2242090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0.60 </w:t>
            </w:r>
          </w:p>
        </w:tc>
        <w:tc>
          <w:tcPr>
            <w:tcW w:w="1273" w:type="dxa"/>
            <w:tcBorders>
              <w:top w:val="single" w:sz="4" w:space="0" w:color="000000"/>
              <w:left w:val="single" w:sz="4" w:space="0" w:color="000000"/>
              <w:bottom w:val="single" w:sz="4" w:space="0" w:color="000000"/>
              <w:right w:val="single" w:sz="4" w:space="0" w:color="000000"/>
            </w:tcBorders>
          </w:tcPr>
          <w:p w14:paraId="5A60671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0.26 </w:t>
            </w:r>
          </w:p>
        </w:tc>
      </w:tr>
      <w:tr w:rsidR="00C34248" w:rsidRPr="00C34248" w14:paraId="45EEDB89" w14:textId="77777777" w:rsidTr="00C34248">
        <w:trPr>
          <w:trHeight w:val="259"/>
        </w:trPr>
        <w:tc>
          <w:tcPr>
            <w:tcW w:w="1133" w:type="dxa"/>
            <w:tcBorders>
              <w:top w:val="single" w:sz="4" w:space="0" w:color="000000"/>
              <w:left w:val="single" w:sz="4" w:space="0" w:color="000000"/>
              <w:bottom w:val="single" w:sz="4" w:space="0" w:color="000000"/>
              <w:right w:val="single" w:sz="4" w:space="0" w:color="000000"/>
            </w:tcBorders>
          </w:tcPr>
          <w:p w14:paraId="38A13D4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0.88 </w:t>
            </w:r>
          </w:p>
        </w:tc>
        <w:tc>
          <w:tcPr>
            <w:tcW w:w="994" w:type="dxa"/>
            <w:tcBorders>
              <w:top w:val="single" w:sz="4" w:space="0" w:color="000000"/>
              <w:left w:val="single" w:sz="4" w:space="0" w:color="000000"/>
              <w:bottom w:val="single" w:sz="4" w:space="0" w:color="000000"/>
              <w:right w:val="single" w:sz="4" w:space="0" w:color="000000"/>
            </w:tcBorders>
          </w:tcPr>
          <w:p w14:paraId="1CB8D14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7940FCEF"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5.82 </w:t>
            </w:r>
          </w:p>
        </w:tc>
        <w:tc>
          <w:tcPr>
            <w:tcW w:w="1066" w:type="dxa"/>
            <w:tcBorders>
              <w:top w:val="single" w:sz="4" w:space="0" w:color="000000"/>
              <w:left w:val="single" w:sz="4" w:space="0" w:color="000000"/>
              <w:bottom w:val="single" w:sz="4" w:space="0" w:color="000000"/>
              <w:right w:val="single" w:sz="4" w:space="0" w:color="000000"/>
            </w:tcBorders>
          </w:tcPr>
          <w:p w14:paraId="4D3457D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9.60 </w:t>
            </w:r>
          </w:p>
        </w:tc>
        <w:tc>
          <w:tcPr>
            <w:tcW w:w="1326" w:type="dxa"/>
            <w:tcBorders>
              <w:top w:val="single" w:sz="4" w:space="0" w:color="000000"/>
              <w:left w:val="single" w:sz="4" w:space="0" w:color="000000"/>
              <w:bottom w:val="single" w:sz="4" w:space="0" w:color="000000"/>
              <w:right w:val="single" w:sz="4" w:space="0" w:color="000000"/>
            </w:tcBorders>
          </w:tcPr>
          <w:p w14:paraId="6C1B5049"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1.76 </w:t>
            </w:r>
          </w:p>
        </w:tc>
        <w:tc>
          <w:tcPr>
            <w:tcW w:w="1008" w:type="dxa"/>
            <w:tcBorders>
              <w:top w:val="single" w:sz="4" w:space="0" w:color="000000"/>
              <w:left w:val="single" w:sz="4" w:space="0" w:color="000000"/>
              <w:bottom w:val="single" w:sz="4" w:space="0" w:color="000000"/>
              <w:right w:val="single" w:sz="4" w:space="0" w:color="000000"/>
            </w:tcBorders>
          </w:tcPr>
          <w:p w14:paraId="6EE3F7A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0.41 </w:t>
            </w:r>
          </w:p>
        </w:tc>
        <w:tc>
          <w:tcPr>
            <w:tcW w:w="1138" w:type="dxa"/>
            <w:tcBorders>
              <w:top w:val="single" w:sz="4" w:space="0" w:color="000000"/>
              <w:left w:val="single" w:sz="4" w:space="0" w:color="000000"/>
              <w:bottom w:val="single" w:sz="4" w:space="0" w:color="000000"/>
              <w:right w:val="single" w:sz="4" w:space="0" w:color="000000"/>
            </w:tcBorders>
          </w:tcPr>
          <w:p w14:paraId="3AA0BAA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1.38 </w:t>
            </w:r>
          </w:p>
        </w:tc>
        <w:tc>
          <w:tcPr>
            <w:tcW w:w="989" w:type="dxa"/>
            <w:tcBorders>
              <w:top w:val="single" w:sz="4" w:space="0" w:color="000000"/>
              <w:left w:val="single" w:sz="4" w:space="0" w:color="000000"/>
              <w:bottom w:val="single" w:sz="4" w:space="0" w:color="000000"/>
              <w:right w:val="single" w:sz="4" w:space="0" w:color="000000"/>
            </w:tcBorders>
          </w:tcPr>
          <w:p w14:paraId="4326662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4.37 </w:t>
            </w:r>
          </w:p>
        </w:tc>
        <w:tc>
          <w:tcPr>
            <w:tcW w:w="1421" w:type="dxa"/>
            <w:tcBorders>
              <w:top w:val="single" w:sz="4" w:space="0" w:color="000000"/>
              <w:left w:val="single" w:sz="4" w:space="0" w:color="000000"/>
              <w:bottom w:val="single" w:sz="4" w:space="0" w:color="000000"/>
              <w:right w:val="single" w:sz="4" w:space="0" w:color="000000"/>
            </w:tcBorders>
          </w:tcPr>
          <w:p w14:paraId="332A9255"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0.68 </w:t>
            </w:r>
          </w:p>
        </w:tc>
        <w:tc>
          <w:tcPr>
            <w:tcW w:w="1273" w:type="dxa"/>
            <w:tcBorders>
              <w:top w:val="single" w:sz="4" w:space="0" w:color="000000"/>
              <w:left w:val="single" w:sz="4" w:space="0" w:color="000000"/>
              <w:bottom w:val="single" w:sz="4" w:space="0" w:color="000000"/>
              <w:right w:val="single" w:sz="4" w:space="0" w:color="000000"/>
            </w:tcBorders>
          </w:tcPr>
          <w:p w14:paraId="033C9362"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0.28 </w:t>
            </w:r>
          </w:p>
        </w:tc>
      </w:tr>
      <w:tr w:rsidR="00C34248" w:rsidRPr="00C34248" w14:paraId="032CF332" w14:textId="77777777" w:rsidTr="00C34248">
        <w:trPr>
          <w:trHeight w:val="264"/>
        </w:trPr>
        <w:tc>
          <w:tcPr>
            <w:tcW w:w="1133" w:type="dxa"/>
            <w:tcBorders>
              <w:top w:val="single" w:sz="4" w:space="0" w:color="000000"/>
              <w:left w:val="single" w:sz="4" w:space="0" w:color="000000"/>
              <w:bottom w:val="single" w:sz="4" w:space="0" w:color="000000"/>
              <w:right w:val="single" w:sz="4" w:space="0" w:color="000000"/>
            </w:tcBorders>
          </w:tcPr>
          <w:p w14:paraId="7768F4C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1084721C"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441A459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6.17 </w:t>
            </w:r>
          </w:p>
        </w:tc>
        <w:tc>
          <w:tcPr>
            <w:tcW w:w="1066" w:type="dxa"/>
            <w:tcBorders>
              <w:top w:val="single" w:sz="4" w:space="0" w:color="000000"/>
              <w:left w:val="single" w:sz="4" w:space="0" w:color="000000"/>
              <w:bottom w:val="single" w:sz="4" w:space="0" w:color="000000"/>
              <w:right w:val="single" w:sz="4" w:space="0" w:color="000000"/>
            </w:tcBorders>
          </w:tcPr>
          <w:p w14:paraId="3EED364E"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9.82 </w:t>
            </w:r>
          </w:p>
        </w:tc>
        <w:tc>
          <w:tcPr>
            <w:tcW w:w="1326" w:type="dxa"/>
            <w:tcBorders>
              <w:top w:val="single" w:sz="4" w:space="0" w:color="000000"/>
              <w:left w:val="single" w:sz="4" w:space="0" w:color="000000"/>
              <w:bottom w:val="single" w:sz="4" w:space="0" w:color="000000"/>
              <w:right w:val="single" w:sz="4" w:space="0" w:color="000000"/>
            </w:tcBorders>
          </w:tcPr>
          <w:p w14:paraId="2D4936DD"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1.98 </w:t>
            </w:r>
          </w:p>
        </w:tc>
        <w:tc>
          <w:tcPr>
            <w:tcW w:w="1008" w:type="dxa"/>
            <w:tcBorders>
              <w:top w:val="single" w:sz="4" w:space="0" w:color="000000"/>
              <w:left w:val="single" w:sz="4" w:space="0" w:color="000000"/>
              <w:bottom w:val="single" w:sz="4" w:space="0" w:color="000000"/>
              <w:right w:val="single" w:sz="4" w:space="0" w:color="000000"/>
            </w:tcBorders>
          </w:tcPr>
          <w:p w14:paraId="6CCA7EAB"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0.52 </w:t>
            </w:r>
          </w:p>
        </w:tc>
        <w:tc>
          <w:tcPr>
            <w:tcW w:w="1138" w:type="dxa"/>
            <w:tcBorders>
              <w:top w:val="single" w:sz="4" w:space="0" w:color="000000"/>
              <w:left w:val="single" w:sz="4" w:space="0" w:color="000000"/>
              <w:bottom w:val="single" w:sz="4" w:space="0" w:color="000000"/>
              <w:right w:val="single" w:sz="4" w:space="0" w:color="000000"/>
            </w:tcBorders>
          </w:tcPr>
          <w:p w14:paraId="2F6A63C7"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1.94 </w:t>
            </w:r>
          </w:p>
        </w:tc>
        <w:tc>
          <w:tcPr>
            <w:tcW w:w="989" w:type="dxa"/>
            <w:tcBorders>
              <w:top w:val="single" w:sz="4" w:space="0" w:color="000000"/>
              <w:left w:val="single" w:sz="4" w:space="0" w:color="000000"/>
              <w:bottom w:val="single" w:sz="4" w:space="0" w:color="000000"/>
              <w:right w:val="single" w:sz="4" w:space="0" w:color="000000"/>
            </w:tcBorders>
          </w:tcPr>
          <w:p w14:paraId="1F82944C"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5.12 </w:t>
            </w:r>
          </w:p>
        </w:tc>
        <w:tc>
          <w:tcPr>
            <w:tcW w:w="1421" w:type="dxa"/>
            <w:tcBorders>
              <w:top w:val="single" w:sz="4" w:space="0" w:color="000000"/>
              <w:left w:val="single" w:sz="4" w:space="0" w:color="000000"/>
              <w:bottom w:val="single" w:sz="4" w:space="0" w:color="000000"/>
              <w:right w:val="single" w:sz="4" w:space="0" w:color="000000"/>
            </w:tcBorders>
          </w:tcPr>
          <w:p w14:paraId="6F7FFAA1"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1.01 </w:t>
            </w:r>
          </w:p>
        </w:tc>
        <w:tc>
          <w:tcPr>
            <w:tcW w:w="1273" w:type="dxa"/>
            <w:tcBorders>
              <w:top w:val="single" w:sz="4" w:space="0" w:color="000000"/>
              <w:left w:val="single" w:sz="4" w:space="0" w:color="000000"/>
              <w:bottom w:val="single" w:sz="4" w:space="0" w:color="000000"/>
              <w:right w:val="single" w:sz="4" w:space="0" w:color="000000"/>
            </w:tcBorders>
          </w:tcPr>
          <w:p w14:paraId="1BBED638" w14:textId="77777777" w:rsidR="00C34248" w:rsidRPr="00C34248" w:rsidRDefault="00C34248" w:rsidP="00C34248">
            <w:pPr>
              <w:suppressAutoHyphens/>
              <w:adjustRightInd w:val="0"/>
              <w:spacing w:line="276" w:lineRule="auto"/>
              <w:jc w:val="center"/>
              <w:rPr>
                <w:rFonts w:asciiTheme="majorBidi" w:hAnsiTheme="majorBidi" w:cstheme="majorBidi"/>
                <w:color w:val="000000"/>
                <w:sz w:val="24"/>
                <w:lang w:val="en-IN"/>
              </w:rPr>
            </w:pPr>
            <w:r w:rsidRPr="00C34248">
              <w:rPr>
                <w:rFonts w:asciiTheme="majorBidi" w:hAnsiTheme="majorBidi" w:cstheme="majorBidi"/>
                <w:color w:val="000000"/>
                <w:sz w:val="24"/>
                <w:lang w:val="en-IN"/>
              </w:rPr>
              <w:t xml:space="preserve">0.33 </w:t>
            </w:r>
          </w:p>
        </w:tc>
      </w:tr>
    </w:tbl>
    <w:p w14:paraId="1C58613A" w14:textId="77777777" w:rsidR="00826A6A" w:rsidRPr="008366E3" w:rsidRDefault="00826A6A" w:rsidP="000E622B">
      <w:pPr>
        <w:suppressAutoHyphens/>
        <w:adjustRightInd w:val="0"/>
        <w:spacing w:line="276" w:lineRule="auto"/>
        <w:jc w:val="center"/>
        <w:rPr>
          <w:rFonts w:asciiTheme="majorBidi" w:hAnsiTheme="majorBidi" w:cstheme="majorBidi"/>
          <w:color w:val="000000"/>
          <w:sz w:val="24"/>
        </w:rPr>
      </w:pPr>
    </w:p>
    <w:p w14:paraId="05EC994E" w14:textId="77777777" w:rsidR="00C34248" w:rsidRPr="00C34248" w:rsidRDefault="00C34248" w:rsidP="00C34248">
      <w:pPr>
        <w:widowControl/>
        <w:spacing w:after="5" w:line="259" w:lineRule="auto"/>
        <w:ind w:left="10" w:right="370" w:hanging="1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Table 4- Effect of ionic strength using Na</w:t>
      </w:r>
      <w:r w:rsidRPr="00C34248">
        <w:rPr>
          <w:rFonts w:ascii="Times New Roman" w:eastAsia="Times New Roman" w:hAnsi="Times New Roman"/>
          <w:color w:val="000000"/>
          <w:sz w:val="20"/>
          <w:szCs w:val="20"/>
          <w:vertAlign w:val="subscript"/>
          <w:lang w:val="en-IN" w:eastAsia="en-IN"/>
        </w:rPr>
        <w:t>2</w:t>
      </w:r>
      <w:r w:rsidRPr="00C34248">
        <w:rPr>
          <w:rFonts w:ascii="Times New Roman" w:eastAsia="Times New Roman" w:hAnsi="Times New Roman"/>
          <w:color w:val="000000"/>
          <w:sz w:val="20"/>
          <w:szCs w:val="20"/>
          <w:lang w:val="en-IN" w:eastAsia="en-IN"/>
        </w:rPr>
        <w:t>SO</w:t>
      </w:r>
      <w:r w:rsidRPr="00C34248">
        <w:rPr>
          <w:rFonts w:ascii="Times New Roman" w:eastAsia="Times New Roman" w:hAnsi="Times New Roman"/>
          <w:color w:val="000000"/>
          <w:sz w:val="20"/>
          <w:szCs w:val="20"/>
          <w:vertAlign w:val="subscript"/>
          <w:lang w:val="en-IN" w:eastAsia="en-IN"/>
        </w:rPr>
        <w:t xml:space="preserve">4 </w:t>
      </w:r>
    </w:p>
    <w:tbl>
      <w:tblPr>
        <w:tblStyle w:val="TableGrid"/>
        <w:tblW w:w="10353" w:type="dxa"/>
        <w:tblInd w:w="-566" w:type="dxa"/>
        <w:tblCellMar>
          <w:top w:w="8" w:type="dxa"/>
          <w:left w:w="77" w:type="dxa"/>
          <w:right w:w="17" w:type="dxa"/>
        </w:tblCellMar>
        <w:tblLook w:val="04A0" w:firstRow="1" w:lastRow="0" w:firstColumn="1" w:lastColumn="0" w:noHBand="0" w:noVBand="1"/>
      </w:tblPr>
      <w:tblGrid>
        <w:gridCol w:w="1277"/>
        <w:gridCol w:w="994"/>
        <w:gridCol w:w="989"/>
        <w:gridCol w:w="1422"/>
        <w:gridCol w:w="989"/>
        <w:gridCol w:w="1138"/>
        <w:gridCol w:w="989"/>
        <w:gridCol w:w="1422"/>
        <w:gridCol w:w="1133"/>
      </w:tblGrid>
      <w:tr w:rsidR="00C34248" w:rsidRPr="00C34248" w14:paraId="42DAE401" w14:textId="77777777" w:rsidTr="00C34248">
        <w:trPr>
          <w:trHeight w:val="274"/>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60C1EB9F" w14:textId="77777777" w:rsidR="00C34248" w:rsidRPr="00C34248" w:rsidRDefault="00C34248" w:rsidP="00C34248">
            <w:pPr>
              <w:widowControl/>
              <w:spacing w:after="160" w:line="259" w:lineRule="auto"/>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µ×10</w:t>
            </w:r>
            <w:r w:rsidRPr="00C34248">
              <w:rPr>
                <w:rFonts w:ascii="Times New Roman" w:eastAsia="Times New Roman" w:hAnsi="Times New Roman"/>
                <w:color w:val="000000"/>
                <w:sz w:val="20"/>
                <w:szCs w:val="20"/>
                <w:vertAlign w:val="superscript"/>
                <w:lang w:val="en-IN" w:eastAsia="en-IN"/>
              </w:rPr>
              <w:t>2</w:t>
            </w:r>
            <w:r w:rsidRPr="00C34248">
              <w:rPr>
                <w:rFonts w:ascii="Times New Roman" w:eastAsia="Times New Roman" w:hAnsi="Times New Roman"/>
                <w:color w:val="000000"/>
                <w:sz w:val="20"/>
                <w:szCs w:val="20"/>
                <w:lang w:val="en-IN" w:eastAsia="en-IN"/>
              </w:rPr>
              <w:t xml:space="preserve"> moldm</w:t>
            </w:r>
            <w:r w:rsidRPr="00C34248">
              <w:rPr>
                <w:rFonts w:ascii="Times New Roman" w:eastAsia="Times New Roman" w:hAnsi="Times New Roman"/>
                <w:color w:val="000000"/>
                <w:sz w:val="20"/>
                <w:szCs w:val="20"/>
                <w:vertAlign w:val="superscript"/>
                <w:lang w:val="en-IN" w:eastAsia="en-IN"/>
              </w:rPr>
              <w:t>-3</w:t>
            </w:r>
          </w:p>
        </w:tc>
        <w:tc>
          <w:tcPr>
            <w:tcW w:w="994" w:type="dxa"/>
            <w:tcBorders>
              <w:top w:val="single" w:sz="4" w:space="0" w:color="000000"/>
              <w:left w:val="single" w:sz="4" w:space="0" w:color="000000"/>
              <w:bottom w:val="single" w:sz="4" w:space="0" w:color="000000"/>
              <w:right w:val="nil"/>
            </w:tcBorders>
          </w:tcPr>
          <w:p w14:paraId="0A792C00" w14:textId="77777777" w:rsidR="00C34248" w:rsidRPr="00C34248" w:rsidRDefault="00C34248" w:rsidP="00C34248">
            <w:pPr>
              <w:widowControl/>
              <w:spacing w:after="160" w:line="259" w:lineRule="auto"/>
              <w:jc w:val="left"/>
              <w:rPr>
                <w:rFonts w:ascii="Times New Roman" w:eastAsia="Calibri" w:hAnsi="Times New Roman"/>
                <w:color w:val="000000"/>
                <w:sz w:val="20"/>
                <w:szCs w:val="20"/>
                <w:lang w:val="en-IN" w:eastAsia="en-IN"/>
              </w:rPr>
            </w:pPr>
          </w:p>
        </w:tc>
        <w:tc>
          <w:tcPr>
            <w:tcW w:w="2411" w:type="dxa"/>
            <w:gridSpan w:val="2"/>
            <w:tcBorders>
              <w:top w:val="single" w:sz="4" w:space="0" w:color="000000"/>
              <w:left w:val="nil"/>
              <w:bottom w:val="single" w:sz="4" w:space="0" w:color="000000"/>
              <w:right w:val="nil"/>
            </w:tcBorders>
          </w:tcPr>
          <w:p w14:paraId="6599AB6D" w14:textId="77777777" w:rsidR="00C34248" w:rsidRPr="00C34248" w:rsidRDefault="00C34248" w:rsidP="00C34248">
            <w:pPr>
              <w:widowControl/>
              <w:spacing w:after="160" w:line="259" w:lineRule="auto"/>
              <w:ind w:right="73"/>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PCC </w:t>
            </w:r>
          </w:p>
        </w:tc>
        <w:tc>
          <w:tcPr>
            <w:tcW w:w="989" w:type="dxa"/>
            <w:tcBorders>
              <w:top w:val="single" w:sz="4" w:space="0" w:color="000000"/>
              <w:left w:val="nil"/>
              <w:bottom w:val="single" w:sz="4" w:space="0" w:color="000000"/>
              <w:right w:val="single" w:sz="4" w:space="0" w:color="000000"/>
            </w:tcBorders>
          </w:tcPr>
          <w:p w14:paraId="535273FA" w14:textId="77777777" w:rsidR="00C34248" w:rsidRPr="00C34248" w:rsidRDefault="00C34248" w:rsidP="00C34248">
            <w:pPr>
              <w:widowControl/>
              <w:spacing w:after="160" w:line="259" w:lineRule="auto"/>
              <w:jc w:val="left"/>
              <w:rPr>
                <w:rFonts w:ascii="Times New Roman" w:eastAsia="Calibri" w:hAnsi="Times New Roman"/>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1D380F92" w14:textId="77777777" w:rsidR="00C34248" w:rsidRPr="00C34248" w:rsidRDefault="00C34248" w:rsidP="00C34248">
            <w:pPr>
              <w:widowControl/>
              <w:spacing w:after="160" w:line="259" w:lineRule="auto"/>
              <w:jc w:val="left"/>
              <w:rPr>
                <w:rFonts w:ascii="Times New Roman" w:eastAsia="Calibri" w:hAnsi="Times New Roman"/>
                <w:color w:val="000000"/>
                <w:sz w:val="20"/>
                <w:szCs w:val="20"/>
                <w:lang w:val="en-IN" w:eastAsia="en-IN"/>
              </w:rPr>
            </w:pPr>
          </w:p>
        </w:tc>
        <w:tc>
          <w:tcPr>
            <w:tcW w:w="2411" w:type="dxa"/>
            <w:gridSpan w:val="2"/>
            <w:tcBorders>
              <w:top w:val="single" w:sz="4" w:space="0" w:color="000000"/>
              <w:left w:val="nil"/>
              <w:bottom w:val="single" w:sz="4" w:space="0" w:color="000000"/>
              <w:right w:val="nil"/>
            </w:tcBorders>
          </w:tcPr>
          <w:p w14:paraId="0ABA0E0A" w14:textId="77777777" w:rsidR="00C34248" w:rsidRPr="00C34248" w:rsidRDefault="00C34248" w:rsidP="00C34248">
            <w:pPr>
              <w:widowControl/>
              <w:spacing w:after="160" w:line="259" w:lineRule="auto"/>
              <w:ind w:right="63"/>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1EB93960" w14:textId="77777777" w:rsidR="00C34248" w:rsidRPr="00C34248" w:rsidRDefault="00C34248" w:rsidP="00C34248">
            <w:pPr>
              <w:widowControl/>
              <w:spacing w:after="160" w:line="259" w:lineRule="auto"/>
              <w:jc w:val="left"/>
              <w:rPr>
                <w:rFonts w:ascii="Times New Roman" w:eastAsia="Calibri" w:hAnsi="Times New Roman"/>
                <w:color w:val="000000"/>
                <w:sz w:val="20"/>
                <w:szCs w:val="20"/>
                <w:lang w:val="en-IN" w:eastAsia="en-IN"/>
              </w:rPr>
            </w:pPr>
          </w:p>
        </w:tc>
      </w:tr>
      <w:tr w:rsidR="00C34248" w:rsidRPr="00C34248" w14:paraId="6BD483D8" w14:textId="77777777" w:rsidTr="00C34248">
        <w:trPr>
          <w:trHeight w:val="533"/>
        </w:trPr>
        <w:tc>
          <w:tcPr>
            <w:tcW w:w="0" w:type="auto"/>
            <w:vMerge/>
            <w:tcBorders>
              <w:top w:val="nil"/>
              <w:left w:val="single" w:sz="4" w:space="0" w:color="000000"/>
              <w:bottom w:val="single" w:sz="4" w:space="0" w:color="000000"/>
              <w:right w:val="single" w:sz="4" w:space="0" w:color="000000"/>
            </w:tcBorders>
          </w:tcPr>
          <w:p w14:paraId="6269C2D1" w14:textId="77777777" w:rsidR="00C34248" w:rsidRPr="00C34248" w:rsidRDefault="00C34248" w:rsidP="00C34248">
            <w:pPr>
              <w:widowControl/>
              <w:spacing w:after="160" w:line="259" w:lineRule="auto"/>
              <w:jc w:val="left"/>
              <w:rPr>
                <w:rFonts w:ascii="Times New Roman" w:eastAsia="Calibri" w:hAnsi="Times New Roman"/>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E63BE92" w14:textId="77777777" w:rsidR="00C34248" w:rsidRPr="00C34248" w:rsidRDefault="00C34248" w:rsidP="00C34248">
            <w:pPr>
              <w:widowControl/>
              <w:spacing w:after="160" w:line="259" w:lineRule="auto"/>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23929712" w14:textId="77777777" w:rsidR="00C34248" w:rsidRPr="00C34248" w:rsidRDefault="00C34248" w:rsidP="00C34248">
            <w:pPr>
              <w:widowControl/>
              <w:spacing w:after="160" w:line="259" w:lineRule="auto"/>
              <w:ind w:left="116" w:hanging="53"/>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2" w:type="dxa"/>
            <w:tcBorders>
              <w:top w:val="single" w:sz="4" w:space="0" w:color="000000"/>
              <w:left w:val="single" w:sz="4" w:space="0" w:color="000000"/>
              <w:bottom w:val="single" w:sz="4" w:space="0" w:color="000000"/>
              <w:right w:val="single" w:sz="4" w:space="0" w:color="000000"/>
            </w:tcBorders>
            <w:vAlign w:val="center"/>
          </w:tcPr>
          <w:p w14:paraId="49BA5193" w14:textId="77777777" w:rsidR="00C34248" w:rsidRPr="00C34248" w:rsidRDefault="00C34248" w:rsidP="00C34248">
            <w:pPr>
              <w:widowControl/>
              <w:spacing w:after="160" w:line="259" w:lineRule="auto"/>
              <w:ind w:left="82"/>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989" w:type="dxa"/>
            <w:tcBorders>
              <w:top w:val="single" w:sz="4" w:space="0" w:color="000000"/>
              <w:left w:val="single" w:sz="4" w:space="0" w:color="000000"/>
              <w:bottom w:val="single" w:sz="4" w:space="0" w:color="000000"/>
              <w:right w:val="single" w:sz="4" w:space="0" w:color="000000"/>
            </w:tcBorders>
          </w:tcPr>
          <w:p w14:paraId="0BD84B8C" w14:textId="77777777" w:rsidR="00C34248" w:rsidRPr="00C34248" w:rsidRDefault="00C34248" w:rsidP="00C34248">
            <w:pPr>
              <w:widowControl/>
              <w:spacing w:after="160" w:line="259" w:lineRule="auto"/>
              <w:ind w:left="67" w:hanging="67"/>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03D6F6DB" w14:textId="77777777" w:rsidR="00C34248" w:rsidRPr="00C34248" w:rsidRDefault="00C34248" w:rsidP="00C34248">
            <w:pPr>
              <w:widowControl/>
              <w:spacing w:after="160" w:line="259" w:lineRule="auto"/>
              <w:ind w:left="72"/>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68C8DD7D" w14:textId="77777777" w:rsidR="00C34248" w:rsidRPr="00C34248" w:rsidRDefault="00C34248" w:rsidP="00C34248">
            <w:pPr>
              <w:widowControl/>
              <w:spacing w:after="160" w:line="259" w:lineRule="auto"/>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2" w:type="dxa"/>
            <w:tcBorders>
              <w:top w:val="single" w:sz="4" w:space="0" w:color="000000"/>
              <w:left w:val="single" w:sz="4" w:space="0" w:color="000000"/>
              <w:bottom w:val="single" w:sz="4" w:space="0" w:color="000000"/>
              <w:right w:val="single" w:sz="4" w:space="0" w:color="000000"/>
            </w:tcBorders>
            <w:vAlign w:val="center"/>
          </w:tcPr>
          <w:p w14:paraId="7CE5EB82" w14:textId="77777777" w:rsidR="00C34248" w:rsidRPr="00C34248" w:rsidRDefault="00C34248" w:rsidP="00C34248">
            <w:pPr>
              <w:widowControl/>
              <w:spacing w:after="160" w:line="259" w:lineRule="auto"/>
              <w:ind w:left="82"/>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1133" w:type="dxa"/>
            <w:tcBorders>
              <w:top w:val="single" w:sz="4" w:space="0" w:color="000000"/>
              <w:left w:val="single" w:sz="4" w:space="0" w:color="000000"/>
              <w:bottom w:val="single" w:sz="4" w:space="0" w:color="000000"/>
              <w:right w:val="single" w:sz="4" w:space="0" w:color="000000"/>
            </w:tcBorders>
          </w:tcPr>
          <w:p w14:paraId="1B88D809" w14:textId="77777777" w:rsidR="00C34248" w:rsidRPr="00C34248" w:rsidRDefault="00C34248" w:rsidP="00C34248">
            <w:pPr>
              <w:widowControl/>
              <w:spacing w:after="160" w:line="259" w:lineRule="auto"/>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r>
      <w:tr w:rsidR="00C34248" w:rsidRPr="00C34248" w14:paraId="7BB22A01" w14:textId="77777777" w:rsidTr="00C34248">
        <w:trPr>
          <w:trHeight w:val="274"/>
        </w:trPr>
        <w:tc>
          <w:tcPr>
            <w:tcW w:w="1277" w:type="dxa"/>
            <w:tcBorders>
              <w:top w:val="single" w:sz="4" w:space="0" w:color="000000"/>
              <w:left w:val="single" w:sz="4" w:space="0" w:color="000000"/>
              <w:bottom w:val="single" w:sz="4" w:space="0" w:color="000000"/>
              <w:right w:val="single" w:sz="4" w:space="0" w:color="000000"/>
            </w:tcBorders>
          </w:tcPr>
          <w:p w14:paraId="52D2E69C"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05 </w:t>
            </w:r>
          </w:p>
        </w:tc>
        <w:tc>
          <w:tcPr>
            <w:tcW w:w="994" w:type="dxa"/>
            <w:tcBorders>
              <w:top w:val="single" w:sz="4" w:space="0" w:color="000000"/>
              <w:left w:val="single" w:sz="4" w:space="0" w:color="000000"/>
              <w:bottom w:val="single" w:sz="4" w:space="0" w:color="000000"/>
              <w:right w:val="single" w:sz="4" w:space="0" w:color="000000"/>
            </w:tcBorders>
          </w:tcPr>
          <w:p w14:paraId="7FE5D34C" w14:textId="77777777" w:rsidR="00C34248" w:rsidRPr="00C34248" w:rsidRDefault="00C34248" w:rsidP="00C34248">
            <w:pPr>
              <w:widowControl/>
              <w:spacing w:after="160" w:line="259" w:lineRule="auto"/>
              <w:ind w:right="65"/>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2EE808A4"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1.69 </w:t>
            </w:r>
          </w:p>
        </w:tc>
        <w:tc>
          <w:tcPr>
            <w:tcW w:w="1422" w:type="dxa"/>
            <w:tcBorders>
              <w:top w:val="single" w:sz="4" w:space="0" w:color="000000"/>
              <w:left w:val="single" w:sz="4" w:space="0" w:color="000000"/>
              <w:bottom w:val="single" w:sz="4" w:space="0" w:color="000000"/>
              <w:right w:val="single" w:sz="4" w:space="0" w:color="000000"/>
            </w:tcBorders>
          </w:tcPr>
          <w:p w14:paraId="16A04323"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0.86 </w:t>
            </w:r>
          </w:p>
        </w:tc>
        <w:tc>
          <w:tcPr>
            <w:tcW w:w="989" w:type="dxa"/>
            <w:tcBorders>
              <w:top w:val="single" w:sz="4" w:space="0" w:color="000000"/>
              <w:left w:val="single" w:sz="4" w:space="0" w:color="000000"/>
              <w:bottom w:val="single" w:sz="4" w:space="0" w:color="000000"/>
              <w:right w:val="single" w:sz="4" w:space="0" w:color="000000"/>
            </w:tcBorders>
          </w:tcPr>
          <w:p w14:paraId="1D3C5B1A"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1.59 </w:t>
            </w:r>
          </w:p>
        </w:tc>
        <w:tc>
          <w:tcPr>
            <w:tcW w:w="1138" w:type="dxa"/>
            <w:tcBorders>
              <w:top w:val="single" w:sz="4" w:space="0" w:color="000000"/>
              <w:left w:val="single" w:sz="4" w:space="0" w:color="000000"/>
              <w:bottom w:val="single" w:sz="4" w:space="0" w:color="000000"/>
              <w:right w:val="single" w:sz="4" w:space="0" w:color="000000"/>
            </w:tcBorders>
          </w:tcPr>
          <w:p w14:paraId="2F7FAF91"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5.04 </w:t>
            </w:r>
          </w:p>
        </w:tc>
        <w:tc>
          <w:tcPr>
            <w:tcW w:w="989" w:type="dxa"/>
            <w:tcBorders>
              <w:top w:val="single" w:sz="4" w:space="0" w:color="000000"/>
              <w:left w:val="single" w:sz="4" w:space="0" w:color="000000"/>
              <w:bottom w:val="single" w:sz="4" w:space="0" w:color="000000"/>
              <w:right w:val="single" w:sz="4" w:space="0" w:color="000000"/>
            </w:tcBorders>
          </w:tcPr>
          <w:p w14:paraId="507F0D37"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1.39 </w:t>
            </w:r>
          </w:p>
        </w:tc>
        <w:tc>
          <w:tcPr>
            <w:tcW w:w="1422" w:type="dxa"/>
            <w:tcBorders>
              <w:top w:val="single" w:sz="4" w:space="0" w:color="000000"/>
              <w:left w:val="single" w:sz="4" w:space="0" w:color="000000"/>
              <w:bottom w:val="single" w:sz="4" w:space="0" w:color="000000"/>
              <w:right w:val="single" w:sz="4" w:space="0" w:color="000000"/>
            </w:tcBorders>
          </w:tcPr>
          <w:p w14:paraId="352AD205"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2.64 </w:t>
            </w:r>
          </w:p>
        </w:tc>
        <w:tc>
          <w:tcPr>
            <w:tcW w:w="1133" w:type="dxa"/>
            <w:tcBorders>
              <w:top w:val="single" w:sz="4" w:space="0" w:color="000000"/>
              <w:left w:val="single" w:sz="4" w:space="0" w:color="000000"/>
              <w:bottom w:val="single" w:sz="4" w:space="0" w:color="000000"/>
              <w:right w:val="single" w:sz="4" w:space="0" w:color="000000"/>
            </w:tcBorders>
          </w:tcPr>
          <w:p w14:paraId="46C7D7E4"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1.87 </w:t>
            </w:r>
          </w:p>
        </w:tc>
      </w:tr>
      <w:tr w:rsidR="00C34248" w:rsidRPr="00C34248" w14:paraId="240740BF" w14:textId="77777777" w:rsidTr="00C34248">
        <w:trPr>
          <w:trHeight w:val="278"/>
        </w:trPr>
        <w:tc>
          <w:tcPr>
            <w:tcW w:w="1277" w:type="dxa"/>
            <w:tcBorders>
              <w:top w:val="single" w:sz="4" w:space="0" w:color="000000"/>
              <w:left w:val="single" w:sz="4" w:space="0" w:color="000000"/>
              <w:bottom w:val="single" w:sz="4" w:space="0" w:color="000000"/>
              <w:right w:val="single" w:sz="4" w:space="0" w:color="000000"/>
            </w:tcBorders>
          </w:tcPr>
          <w:p w14:paraId="7D0262F1" w14:textId="77777777" w:rsidR="00C34248" w:rsidRPr="00C34248" w:rsidRDefault="00C34248" w:rsidP="00C34248">
            <w:pPr>
              <w:widowControl/>
              <w:spacing w:after="160" w:line="259" w:lineRule="auto"/>
              <w:ind w:right="59"/>
              <w:jc w:val="center"/>
              <w:rPr>
                <w:rFonts w:ascii="Times New Roman" w:eastAsia="Calibri" w:hAnsi="Times New Roman"/>
                <w:color w:val="000000"/>
                <w:sz w:val="20"/>
                <w:szCs w:val="20"/>
                <w:lang w:val="en-IN" w:eastAsia="en-IN"/>
              </w:rPr>
            </w:pPr>
            <w:r w:rsidRPr="00C34248">
              <w:rPr>
                <w:rFonts w:ascii="Times New Roman" w:eastAsia="Calibri" w:hAnsi="Times New Roman"/>
                <w:color w:val="000000"/>
                <w:sz w:val="20"/>
                <w:szCs w:val="20"/>
                <w:lang w:val="en-IN" w:eastAsia="en-IN"/>
              </w:rPr>
              <w:t xml:space="preserve">10 </w:t>
            </w:r>
          </w:p>
        </w:tc>
        <w:tc>
          <w:tcPr>
            <w:tcW w:w="994" w:type="dxa"/>
            <w:tcBorders>
              <w:top w:val="single" w:sz="4" w:space="0" w:color="000000"/>
              <w:left w:val="single" w:sz="4" w:space="0" w:color="000000"/>
              <w:bottom w:val="single" w:sz="4" w:space="0" w:color="000000"/>
              <w:right w:val="single" w:sz="4" w:space="0" w:color="000000"/>
            </w:tcBorders>
          </w:tcPr>
          <w:p w14:paraId="5F9ABE0C" w14:textId="77777777" w:rsidR="00C34248" w:rsidRPr="00C34248" w:rsidRDefault="00C34248" w:rsidP="00C34248">
            <w:pPr>
              <w:widowControl/>
              <w:spacing w:after="160" w:line="259" w:lineRule="auto"/>
              <w:ind w:right="65"/>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4E79ADFF"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2D14EF19"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1725554C"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1.59 </w:t>
            </w:r>
          </w:p>
        </w:tc>
        <w:tc>
          <w:tcPr>
            <w:tcW w:w="1138" w:type="dxa"/>
            <w:tcBorders>
              <w:top w:val="single" w:sz="4" w:space="0" w:color="000000"/>
              <w:left w:val="single" w:sz="4" w:space="0" w:color="000000"/>
              <w:bottom w:val="single" w:sz="4" w:space="0" w:color="000000"/>
              <w:right w:val="single" w:sz="4" w:space="0" w:color="000000"/>
            </w:tcBorders>
          </w:tcPr>
          <w:p w14:paraId="0E45F577"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4.20 </w:t>
            </w:r>
          </w:p>
        </w:tc>
        <w:tc>
          <w:tcPr>
            <w:tcW w:w="989" w:type="dxa"/>
            <w:tcBorders>
              <w:top w:val="single" w:sz="4" w:space="0" w:color="000000"/>
              <w:left w:val="single" w:sz="4" w:space="0" w:color="000000"/>
              <w:bottom w:val="single" w:sz="4" w:space="0" w:color="000000"/>
              <w:right w:val="single" w:sz="4" w:space="0" w:color="000000"/>
            </w:tcBorders>
          </w:tcPr>
          <w:p w14:paraId="2CE69A31"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1.00 </w:t>
            </w:r>
          </w:p>
        </w:tc>
        <w:tc>
          <w:tcPr>
            <w:tcW w:w="1422" w:type="dxa"/>
            <w:tcBorders>
              <w:top w:val="single" w:sz="4" w:space="0" w:color="000000"/>
              <w:left w:val="single" w:sz="4" w:space="0" w:color="000000"/>
              <w:bottom w:val="single" w:sz="4" w:space="0" w:color="000000"/>
              <w:right w:val="single" w:sz="4" w:space="0" w:color="000000"/>
            </w:tcBorders>
          </w:tcPr>
          <w:p w14:paraId="25B619FA"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2.94 </w:t>
            </w:r>
          </w:p>
        </w:tc>
        <w:tc>
          <w:tcPr>
            <w:tcW w:w="1133" w:type="dxa"/>
            <w:tcBorders>
              <w:top w:val="single" w:sz="4" w:space="0" w:color="000000"/>
              <w:left w:val="single" w:sz="4" w:space="0" w:color="000000"/>
              <w:bottom w:val="single" w:sz="4" w:space="0" w:color="000000"/>
              <w:right w:val="single" w:sz="4" w:space="0" w:color="000000"/>
            </w:tcBorders>
          </w:tcPr>
          <w:p w14:paraId="560F4CEF"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1.93 </w:t>
            </w:r>
          </w:p>
        </w:tc>
      </w:tr>
      <w:tr w:rsidR="00C34248" w:rsidRPr="00C34248" w14:paraId="08D2AC44" w14:textId="77777777" w:rsidTr="00C34248">
        <w:trPr>
          <w:trHeight w:val="279"/>
        </w:trPr>
        <w:tc>
          <w:tcPr>
            <w:tcW w:w="1277" w:type="dxa"/>
            <w:tcBorders>
              <w:top w:val="single" w:sz="4" w:space="0" w:color="000000"/>
              <w:left w:val="single" w:sz="4" w:space="0" w:color="000000"/>
              <w:bottom w:val="single" w:sz="4" w:space="0" w:color="000000"/>
              <w:right w:val="single" w:sz="4" w:space="0" w:color="000000"/>
            </w:tcBorders>
          </w:tcPr>
          <w:p w14:paraId="454BA3A5" w14:textId="77777777" w:rsidR="00C34248" w:rsidRPr="00C34248" w:rsidRDefault="00C34248" w:rsidP="00C34248">
            <w:pPr>
              <w:widowControl/>
              <w:spacing w:after="160" w:line="259" w:lineRule="auto"/>
              <w:ind w:right="59"/>
              <w:jc w:val="center"/>
              <w:rPr>
                <w:rFonts w:ascii="Times New Roman" w:eastAsia="Calibri" w:hAnsi="Times New Roman"/>
                <w:color w:val="000000"/>
                <w:sz w:val="20"/>
                <w:szCs w:val="20"/>
                <w:lang w:val="en-IN" w:eastAsia="en-IN"/>
              </w:rPr>
            </w:pPr>
            <w:r w:rsidRPr="00C34248">
              <w:rPr>
                <w:rFonts w:ascii="Times New Roman" w:eastAsia="Calibri" w:hAnsi="Times New Roman"/>
                <w:color w:val="000000"/>
                <w:sz w:val="20"/>
                <w:szCs w:val="20"/>
                <w:lang w:val="en-IN" w:eastAsia="en-IN"/>
              </w:rPr>
              <w:t xml:space="preserve">15 </w:t>
            </w:r>
          </w:p>
        </w:tc>
        <w:tc>
          <w:tcPr>
            <w:tcW w:w="994" w:type="dxa"/>
            <w:tcBorders>
              <w:top w:val="single" w:sz="4" w:space="0" w:color="000000"/>
              <w:left w:val="single" w:sz="4" w:space="0" w:color="000000"/>
              <w:bottom w:val="single" w:sz="4" w:space="0" w:color="000000"/>
              <w:right w:val="single" w:sz="4" w:space="0" w:color="000000"/>
            </w:tcBorders>
          </w:tcPr>
          <w:p w14:paraId="01D1DCFE" w14:textId="77777777" w:rsidR="00C34248" w:rsidRPr="00C34248" w:rsidRDefault="00C34248" w:rsidP="00C34248">
            <w:pPr>
              <w:widowControl/>
              <w:spacing w:after="160" w:line="259" w:lineRule="auto"/>
              <w:ind w:right="65"/>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6B17ACE6"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0650EF58"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69FAA9DB"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50531AD0"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5.03 </w:t>
            </w:r>
          </w:p>
        </w:tc>
        <w:tc>
          <w:tcPr>
            <w:tcW w:w="989" w:type="dxa"/>
            <w:tcBorders>
              <w:top w:val="single" w:sz="4" w:space="0" w:color="000000"/>
              <w:left w:val="single" w:sz="4" w:space="0" w:color="000000"/>
              <w:bottom w:val="single" w:sz="4" w:space="0" w:color="000000"/>
              <w:right w:val="single" w:sz="4" w:space="0" w:color="000000"/>
            </w:tcBorders>
          </w:tcPr>
          <w:p w14:paraId="1F3878C1"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1.20 </w:t>
            </w:r>
          </w:p>
        </w:tc>
        <w:tc>
          <w:tcPr>
            <w:tcW w:w="1422" w:type="dxa"/>
            <w:tcBorders>
              <w:top w:val="single" w:sz="4" w:space="0" w:color="000000"/>
              <w:left w:val="single" w:sz="4" w:space="0" w:color="000000"/>
              <w:bottom w:val="single" w:sz="4" w:space="0" w:color="000000"/>
              <w:right w:val="single" w:sz="4" w:space="0" w:color="000000"/>
            </w:tcBorders>
          </w:tcPr>
          <w:p w14:paraId="547D39C3"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3.45 </w:t>
            </w:r>
          </w:p>
        </w:tc>
        <w:tc>
          <w:tcPr>
            <w:tcW w:w="1133" w:type="dxa"/>
            <w:tcBorders>
              <w:top w:val="single" w:sz="4" w:space="0" w:color="000000"/>
              <w:left w:val="single" w:sz="4" w:space="0" w:color="000000"/>
              <w:bottom w:val="single" w:sz="4" w:space="0" w:color="000000"/>
              <w:right w:val="single" w:sz="4" w:space="0" w:color="000000"/>
            </w:tcBorders>
          </w:tcPr>
          <w:p w14:paraId="631DC9C6"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1.88 </w:t>
            </w:r>
          </w:p>
        </w:tc>
      </w:tr>
      <w:tr w:rsidR="00C34248" w:rsidRPr="00C34248" w14:paraId="7F579E61" w14:textId="77777777" w:rsidTr="00C34248">
        <w:trPr>
          <w:trHeight w:val="269"/>
        </w:trPr>
        <w:tc>
          <w:tcPr>
            <w:tcW w:w="1277" w:type="dxa"/>
            <w:tcBorders>
              <w:top w:val="single" w:sz="4" w:space="0" w:color="000000"/>
              <w:left w:val="single" w:sz="4" w:space="0" w:color="000000"/>
              <w:bottom w:val="single" w:sz="4" w:space="0" w:color="000000"/>
              <w:right w:val="single" w:sz="4" w:space="0" w:color="000000"/>
            </w:tcBorders>
          </w:tcPr>
          <w:p w14:paraId="15275F6F"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 20</w:t>
            </w:r>
          </w:p>
        </w:tc>
        <w:tc>
          <w:tcPr>
            <w:tcW w:w="994" w:type="dxa"/>
            <w:tcBorders>
              <w:top w:val="single" w:sz="4" w:space="0" w:color="000000"/>
              <w:left w:val="single" w:sz="4" w:space="0" w:color="000000"/>
              <w:bottom w:val="single" w:sz="4" w:space="0" w:color="000000"/>
              <w:right w:val="single" w:sz="4" w:space="0" w:color="000000"/>
            </w:tcBorders>
          </w:tcPr>
          <w:p w14:paraId="2284D7AE" w14:textId="77777777" w:rsidR="00C34248" w:rsidRPr="00C34248" w:rsidRDefault="00C34248" w:rsidP="00C34248">
            <w:pPr>
              <w:widowControl/>
              <w:spacing w:after="160" w:line="259" w:lineRule="auto"/>
              <w:ind w:right="65"/>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1.68 </w:t>
            </w:r>
          </w:p>
        </w:tc>
        <w:tc>
          <w:tcPr>
            <w:tcW w:w="989" w:type="dxa"/>
            <w:tcBorders>
              <w:top w:val="single" w:sz="4" w:space="0" w:color="000000"/>
              <w:left w:val="single" w:sz="4" w:space="0" w:color="000000"/>
              <w:bottom w:val="single" w:sz="4" w:space="0" w:color="000000"/>
              <w:right w:val="single" w:sz="4" w:space="0" w:color="000000"/>
            </w:tcBorders>
          </w:tcPr>
          <w:p w14:paraId="5D52E415"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1.71 </w:t>
            </w:r>
          </w:p>
        </w:tc>
        <w:tc>
          <w:tcPr>
            <w:tcW w:w="1422" w:type="dxa"/>
            <w:tcBorders>
              <w:top w:val="single" w:sz="4" w:space="0" w:color="000000"/>
              <w:left w:val="single" w:sz="4" w:space="0" w:color="000000"/>
              <w:bottom w:val="single" w:sz="4" w:space="0" w:color="000000"/>
              <w:right w:val="single" w:sz="4" w:space="0" w:color="000000"/>
            </w:tcBorders>
          </w:tcPr>
          <w:p w14:paraId="5004EA78"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67A3EC8F"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16B72A87"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4.21 </w:t>
            </w:r>
          </w:p>
        </w:tc>
        <w:tc>
          <w:tcPr>
            <w:tcW w:w="989" w:type="dxa"/>
            <w:tcBorders>
              <w:top w:val="single" w:sz="4" w:space="0" w:color="000000"/>
              <w:left w:val="single" w:sz="4" w:space="0" w:color="000000"/>
              <w:bottom w:val="single" w:sz="4" w:space="0" w:color="000000"/>
              <w:right w:val="single" w:sz="4" w:space="0" w:color="000000"/>
            </w:tcBorders>
          </w:tcPr>
          <w:p w14:paraId="0BE74B32"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1.46 </w:t>
            </w:r>
          </w:p>
        </w:tc>
        <w:tc>
          <w:tcPr>
            <w:tcW w:w="1422" w:type="dxa"/>
            <w:tcBorders>
              <w:top w:val="single" w:sz="4" w:space="0" w:color="000000"/>
              <w:left w:val="single" w:sz="4" w:space="0" w:color="000000"/>
              <w:bottom w:val="single" w:sz="4" w:space="0" w:color="000000"/>
              <w:right w:val="single" w:sz="4" w:space="0" w:color="000000"/>
            </w:tcBorders>
          </w:tcPr>
          <w:p w14:paraId="433C81F3"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3.29 </w:t>
            </w:r>
          </w:p>
        </w:tc>
        <w:tc>
          <w:tcPr>
            <w:tcW w:w="1133" w:type="dxa"/>
            <w:tcBorders>
              <w:top w:val="single" w:sz="4" w:space="0" w:color="000000"/>
              <w:left w:val="single" w:sz="4" w:space="0" w:color="000000"/>
              <w:bottom w:val="single" w:sz="4" w:space="0" w:color="000000"/>
              <w:right w:val="single" w:sz="4" w:space="0" w:color="000000"/>
            </w:tcBorders>
          </w:tcPr>
          <w:p w14:paraId="03521761"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1.64 </w:t>
            </w:r>
          </w:p>
        </w:tc>
      </w:tr>
      <w:tr w:rsidR="00C34248" w:rsidRPr="00C34248" w14:paraId="7A7CBF5F" w14:textId="77777777" w:rsidTr="00C34248">
        <w:trPr>
          <w:trHeight w:val="274"/>
        </w:trPr>
        <w:tc>
          <w:tcPr>
            <w:tcW w:w="1277" w:type="dxa"/>
            <w:tcBorders>
              <w:top w:val="single" w:sz="4" w:space="0" w:color="000000"/>
              <w:left w:val="single" w:sz="4" w:space="0" w:color="000000"/>
              <w:bottom w:val="single" w:sz="4" w:space="0" w:color="000000"/>
              <w:right w:val="single" w:sz="4" w:space="0" w:color="000000"/>
            </w:tcBorders>
          </w:tcPr>
          <w:p w14:paraId="5F63EDA5"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25 </w:t>
            </w:r>
          </w:p>
        </w:tc>
        <w:tc>
          <w:tcPr>
            <w:tcW w:w="994" w:type="dxa"/>
            <w:tcBorders>
              <w:top w:val="single" w:sz="4" w:space="0" w:color="000000"/>
              <w:left w:val="single" w:sz="4" w:space="0" w:color="000000"/>
              <w:bottom w:val="single" w:sz="4" w:space="0" w:color="000000"/>
              <w:right w:val="single" w:sz="4" w:space="0" w:color="000000"/>
            </w:tcBorders>
          </w:tcPr>
          <w:p w14:paraId="17A0ADD5" w14:textId="77777777" w:rsidR="00C34248" w:rsidRPr="00C34248" w:rsidRDefault="00C34248" w:rsidP="00C34248">
            <w:pPr>
              <w:widowControl/>
              <w:spacing w:after="160" w:line="259" w:lineRule="auto"/>
              <w:ind w:right="65"/>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1.84 </w:t>
            </w:r>
          </w:p>
        </w:tc>
        <w:tc>
          <w:tcPr>
            <w:tcW w:w="989" w:type="dxa"/>
            <w:tcBorders>
              <w:top w:val="single" w:sz="4" w:space="0" w:color="000000"/>
              <w:left w:val="single" w:sz="4" w:space="0" w:color="000000"/>
              <w:bottom w:val="single" w:sz="4" w:space="0" w:color="000000"/>
              <w:right w:val="single" w:sz="4" w:space="0" w:color="000000"/>
            </w:tcBorders>
          </w:tcPr>
          <w:p w14:paraId="0A398485"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5B9DA85F"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1.84 </w:t>
            </w:r>
          </w:p>
        </w:tc>
        <w:tc>
          <w:tcPr>
            <w:tcW w:w="989" w:type="dxa"/>
            <w:tcBorders>
              <w:top w:val="single" w:sz="4" w:space="0" w:color="000000"/>
              <w:left w:val="single" w:sz="4" w:space="0" w:color="000000"/>
              <w:bottom w:val="single" w:sz="4" w:space="0" w:color="000000"/>
              <w:right w:val="single" w:sz="4" w:space="0" w:color="000000"/>
            </w:tcBorders>
          </w:tcPr>
          <w:p w14:paraId="4A513E58" w14:textId="77777777" w:rsidR="00C34248" w:rsidRPr="00C34248" w:rsidRDefault="00C34248" w:rsidP="00C34248">
            <w:pPr>
              <w:widowControl/>
              <w:spacing w:after="160" w:line="259" w:lineRule="auto"/>
              <w:ind w:right="60"/>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29D19D26" w14:textId="77777777" w:rsidR="00C34248" w:rsidRPr="00C34248" w:rsidRDefault="00C34248" w:rsidP="00C34248">
            <w:pPr>
              <w:widowControl/>
              <w:spacing w:after="160" w:line="259" w:lineRule="auto"/>
              <w:ind w:right="5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4.22 </w:t>
            </w:r>
          </w:p>
        </w:tc>
        <w:tc>
          <w:tcPr>
            <w:tcW w:w="989" w:type="dxa"/>
            <w:tcBorders>
              <w:top w:val="single" w:sz="4" w:space="0" w:color="000000"/>
              <w:left w:val="single" w:sz="4" w:space="0" w:color="000000"/>
              <w:bottom w:val="single" w:sz="4" w:space="0" w:color="000000"/>
              <w:right w:val="single" w:sz="4" w:space="0" w:color="000000"/>
            </w:tcBorders>
          </w:tcPr>
          <w:p w14:paraId="698672D9"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1.37 </w:t>
            </w:r>
          </w:p>
        </w:tc>
        <w:tc>
          <w:tcPr>
            <w:tcW w:w="1422" w:type="dxa"/>
            <w:tcBorders>
              <w:top w:val="single" w:sz="4" w:space="0" w:color="000000"/>
              <w:left w:val="single" w:sz="4" w:space="0" w:color="000000"/>
              <w:bottom w:val="single" w:sz="4" w:space="0" w:color="000000"/>
              <w:right w:val="single" w:sz="4" w:space="0" w:color="000000"/>
            </w:tcBorders>
          </w:tcPr>
          <w:p w14:paraId="65F0E9F0"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3.59 </w:t>
            </w:r>
          </w:p>
        </w:tc>
        <w:tc>
          <w:tcPr>
            <w:tcW w:w="1133" w:type="dxa"/>
            <w:tcBorders>
              <w:top w:val="single" w:sz="4" w:space="0" w:color="000000"/>
              <w:left w:val="single" w:sz="4" w:space="0" w:color="000000"/>
              <w:bottom w:val="single" w:sz="4" w:space="0" w:color="000000"/>
              <w:right w:val="single" w:sz="4" w:space="0" w:color="000000"/>
            </w:tcBorders>
          </w:tcPr>
          <w:p w14:paraId="664B86BC" w14:textId="77777777" w:rsidR="00C34248" w:rsidRPr="00C34248" w:rsidRDefault="00C34248" w:rsidP="00C34248">
            <w:pPr>
              <w:widowControl/>
              <w:spacing w:after="160" w:line="259" w:lineRule="auto"/>
              <w:ind w:right="6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1.69 </w:t>
            </w:r>
          </w:p>
        </w:tc>
      </w:tr>
    </w:tbl>
    <w:p w14:paraId="77682353" w14:textId="77777777" w:rsidR="00C34248" w:rsidRPr="00C34248" w:rsidRDefault="00C34248" w:rsidP="00C34248">
      <w:pPr>
        <w:widowControl/>
        <w:spacing w:after="4" w:line="271" w:lineRule="auto"/>
        <w:ind w:left="1628" w:right="29" w:hanging="10"/>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Table 5- Effect of temperature of PCC and PDC (303K to 318K) </w:t>
      </w:r>
    </w:p>
    <w:tbl>
      <w:tblPr>
        <w:tblStyle w:val="TableGrid1"/>
        <w:tblW w:w="10353" w:type="dxa"/>
        <w:tblInd w:w="-566" w:type="dxa"/>
        <w:tblCellMar>
          <w:top w:w="8" w:type="dxa"/>
          <w:left w:w="5" w:type="dxa"/>
          <w:right w:w="17" w:type="dxa"/>
        </w:tblCellMar>
        <w:tblLook w:val="04A0" w:firstRow="1" w:lastRow="0" w:firstColumn="1" w:lastColumn="0" w:noHBand="0" w:noVBand="1"/>
      </w:tblPr>
      <w:tblGrid>
        <w:gridCol w:w="1278"/>
        <w:gridCol w:w="995"/>
        <w:gridCol w:w="989"/>
        <w:gridCol w:w="1421"/>
        <w:gridCol w:w="989"/>
        <w:gridCol w:w="1138"/>
        <w:gridCol w:w="989"/>
        <w:gridCol w:w="1421"/>
        <w:gridCol w:w="1133"/>
      </w:tblGrid>
      <w:tr w:rsidR="00C34248" w:rsidRPr="00C34248" w14:paraId="6BCB8F99" w14:textId="77777777" w:rsidTr="00C34248">
        <w:trPr>
          <w:trHeight w:val="269"/>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712021CF" w14:textId="77777777" w:rsidR="00C34248" w:rsidRPr="00C34248" w:rsidRDefault="00C34248" w:rsidP="00C34248">
            <w:pPr>
              <w:widowControl/>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Temperature (K) </w:t>
            </w:r>
          </w:p>
        </w:tc>
        <w:tc>
          <w:tcPr>
            <w:tcW w:w="995" w:type="dxa"/>
            <w:tcBorders>
              <w:top w:val="single" w:sz="4" w:space="0" w:color="000000"/>
              <w:left w:val="single" w:sz="4" w:space="0" w:color="000000"/>
              <w:bottom w:val="single" w:sz="4" w:space="0" w:color="000000"/>
              <w:right w:val="nil"/>
            </w:tcBorders>
          </w:tcPr>
          <w:p w14:paraId="78BDE95F"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89" w:type="dxa"/>
            <w:tcBorders>
              <w:top w:val="single" w:sz="4" w:space="0" w:color="000000"/>
              <w:left w:val="nil"/>
              <w:bottom w:val="single" w:sz="4" w:space="0" w:color="000000"/>
              <w:right w:val="nil"/>
            </w:tcBorders>
          </w:tcPr>
          <w:p w14:paraId="28AEE65D"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58C83335"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2127" w:type="dxa"/>
            <w:gridSpan w:val="2"/>
            <w:tcBorders>
              <w:top w:val="single" w:sz="4" w:space="0" w:color="000000"/>
              <w:left w:val="nil"/>
              <w:bottom w:val="single" w:sz="4" w:space="0" w:color="000000"/>
              <w:right w:val="nil"/>
            </w:tcBorders>
          </w:tcPr>
          <w:p w14:paraId="136165A7" w14:textId="77777777" w:rsidR="00C34248" w:rsidRPr="00C34248" w:rsidRDefault="00C34248" w:rsidP="00C34248">
            <w:pPr>
              <w:widowControl/>
              <w:ind w:left="144"/>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k x 10</w:t>
            </w:r>
            <w:r w:rsidRPr="00C34248">
              <w:rPr>
                <w:rFonts w:ascii="Times New Roman" w:eastAsia="Times New Roman" w:hAnsi="Times New Roman"/>
                <w:b/>
                <w:color w:val="000000"/>
                <w:sz w:val="20"/>
                <w:szCs w:val="20"/>
                <w:vertAlign w:val="superscript"/>
                <w:lang w:val="en-IN" w:eastAsia="en-IN"/>
              </w:rPr>
              <w:t xml:space="preserve">2 </w:t>
            </w:r>
            <w:r w:rsidRPr="00C34248">
              <w:rPr>
                <w:rFonts w:ascii="Times New Roman" w:eastAsia="Times New Roman" w:hAnsi="Times New Roman"/>
                <w:b/>
                <w:color w:val="000000"/>
                <w:sz w:val="20"/>
                <w:szCs w:val="20"/>
                <w:lang w:val="en-IN" w:eastAsia="en-IN"/>
              </w:rPr>
              <w:t>s</w:t>
            </w:r>
            <w:r w:rsidRPr="00C34248">
              <w:rPr>
                <w:rFonts w:ascii="Times New Roman" w:eastAsia="Times New Roman" w:hAnsi="Times New Roman"/>
                <w:b/>
                <w:color w:val="000000"/>
                <w:sz w:val="20"/>
                <w:szCs w:val="20"/>
                <w:vertAlign w:val="superscript"/>
                <w:lang w:val="en-IN" w:eastAsia="en-IN"/>
              </w:rPr>
              <w:t>-1</w:t>
            </w:r>
          </w:p>
        </w:tc>
        <w:tc>
          <w:tcPr>
            <w:tcW w:w="989" w:type="dxa"/>
            <w:tcBorders>
              <w:top w:val="single" w:sz="4" w:space="0" w:color="000000"/>
              <w:left w:val="nil"/>
              <w:bottom w:val="single" w:sz="4" w:space="0" w:color="000000"/>
              <w:right w:val="nil"/>
            </w:tcBorders>
          </w:tcPr>
          <w:p w14:paraId="1A8572A4"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0C8BAF2F"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133" w:type="dxa"/>
            <w:tcBorders>
              <w:top w:val="single" w:sz="4" w:space="0" w:color="000000"/>
              <w:left w:val="nil"/>
              <w:bottom w:val="single" w:sz="4" w:space="0" w:color="000000"/>
              <w:right w:val="single" w:sz="4" w:space="0" w:color="000000"/>
            </w:tcBorders>
          </w:tcPr>
          <w:p w14:paraId="65CC5AFD"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r>
      <w:tr w:rsidR="00C34248" w:rsidRPr="00C34248" w14:paraId="1C1C33CC" w14:textId="77777777" w:rsidTr="00C34248">
        <w:trPr>
          <w:trHeight w:val="274"/>
        </w:trPr>
        <w:tc>
          <w:tcPr>
            <w:tcW w:w="0" w:type="auto"/>
            <w:vMerge/>
            <w:tcBorders>
              <w:top w:val="nil"/>
              <w:left w:val="single" w:sz="4" w:space="0" w:color="000000"/>
              <w:bottom w:val="nil"/>
              <w:right w:val="single" w:sz="4" w:space="0" w:color="000000"/>
            </w:tcBorders>
          </w:tcPr>
          <w:p w14:paraId="7B50CBCD"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95" w:type="dxa"/>
            <w:tcBorders>
              <w:top w:val="single" w:sz="4" w:space="0" w:color="000000"/>
              <w:left w:val="single" w:sz="4" w:space="0" w:color="000000"/>
              <w:bottom w:val="single" w:sz="4" w:space="0" w:color="000000"/>
              <w:right w:val="nil"/>
            </w:tcBorders>
          </w:tcPr>
          <w:p w14:paraId="65A774FA"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89" w:type="dxa"/>
            <w:tcBorders>
              <w:top w:val="single" w:sz="4" w:space="0" w:color="000000"/>
              <w:left w:val="nil"/>
              <w:bottom w:val="single" w:sz="4" w:space="0" w:color="000000"/>
              <w:right w:val="nil"/>
            </w:tcBorders>
          </w:tcPr>
          <w:p w14:paraId="643F7E40"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72DB3883" w14:textId="77777777" w:rsidR="00C34248" w:rsidRPr="00C34248" w:rsidRDefault="00C34248" w:rsidP="00C34248">
            <w:pPr>
              <w:widowControl/>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PCC </w:t>
            </w:r>
          </w:p>
        </w:tc>
        <w:tc>
          <w:tcPr>
            <w:tcW w:w="989" w:type="dxa"/>
            <w:tcBorders>
              <w:top w:val="single" w:sz="4" w:space="0" w:color="000000"/>
              <w:left w:val="nil"/>
              <w:bottom w:val="single" w:sz="4" w:space="0" w:color="000000"/>
              <w:right w:val="single" w:sz="4" w:space="0" w:color="000000"/>
            </w:tcBorders>
          </w:tcPr>
          <w:p w14:paraId="5F13DC92"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1801A4EF"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89" w:type="dxa"/>
            <w:tcBorders>
              <w:top w:val="single" w:sz="4" w:space="0" w:color="000000"/>
              <w:left w:val="nil"/>
              <w:bottom w:val="single" w:sz="4" w:space="0" w:color="000000"/>
              <w:right w:val="nil"/>
            </w:tcBorders>
          </w:tcPr>
          <w:p w14:paraId="12211AC7"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1B0CEF61" w14:textId="77777777" w:rsidR="00C34248" w:rsidRPr="00C34248" w:rsidRDefault="00C34248" w:rsidP="00C34248">
            <w:pPr>
              <w:widowControl/>
              <w:ind w:left="5"/>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5A4820B9"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r>
      <w:tr w:rsidR="00C34248" w:rsidRPr="00C34248" w14:paraId="2330F074" w14:textId="77777777" w:rsidTr="00C34248">
        <w:trPr>
          <w:trHeight w:val="533"/>
        </w:trPr>
        <w:tc>
          <w:tcPr>
            <w:tcW w:w="0" w:type="auto"/>
            <w:vMerge/>
            <w:tcBorders>
              <w:top w:val="nil"/>
              <w:left w:val="single" w:sz="4" w:space="0" w:color="000000"/>
              <w:bottom w:val="single" w:sz="4" w:space="0" w:color="000000"/>
              <w:right w:val="single" w:sz="4" w:space="0" w:color="000000"/>
            </w:tcBorders>
          </w:tcPr>
          <w:p w14:paraId="00FBE3BE"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5A5CA033" w14:textId="77777777" w:rsidR="00C34248" w:rsidRPr="00C34248" w:rsidRDefault="00C34248" w:rsidP="00C34248">
            <w:pPr>
              <w:widowControl/>
              <w:ind w:left="72"/>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2E7ABCDD" w14:textId="77777777" w:rsidR="00C34248" w:rsidRPr="00C34248" w:rsidRDefault="00C34248" w:rsidP="00C34248">
            <w:pPr>
              <w:widowControl/>
              <w:ind w:left="188" w:hanging="53"/>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35AC44A6" w14:textId="77777777" w:rsidR="00C34248" w:rsidRPr="00C34248" w:rsidRDefault="00C34248" w:rsidP="00C34248">
            <w:pPr>
              <w:widowControl/>
              <w:ind w:left="15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989" w:type="dxa"/>
            <w:tcBorders>
              <w:top w:val="single" w:sz="4" w:space="0" w:color="000000"/>
              <w:left w:val="single" w:sz="4" w:space="0" w:color="000000"/>
              <w:bottom w:val="single" w:sz="4" w:space="0" w:color="000000"/>
              <w:right w:val="single" w:sz="4" w:space="0" w:color="000000"/>
            </w:tcBorders>
          </w:tcPr>
          <w:p w14:paraId="2CD27065" w14:textId="77777777" w:rsidR="00C34248" w:rsidRPr="00C34248" w:rsidRDefault="00C34248" w:rsidP="00C34248">
            <w:pPr>
              <w:widowControl/>
              <w:ind w:left="139" w:hanging="67"/>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202E8F3C" w14:textId="77777777" w:rsidR="00C34248" w:rsidRPr="00C34248" w:rsidRDefault="00C34248" w:rsidP="00C34248">
            <w:pPr>
              <w:widowControl/>
              <w:ind w:left="14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3539C1A5" w14:textId="77777777" w:rsidR="00C34248" w:rsidRPr="00C34248" w:rsidRDefault="00C34248" w:rsidP="00C34248">
            <w:pPr>
              <w:widowControl/>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03C6B069" w14:textId="77777777" w:rsidR="00C34248" w:rsidRPr="00C34248" w:rsidRDefault="00C34248" w:rsidP="00C34248">
            <w:pPr>
              <w:widowControl/>
              <w:ind w:left="15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1133" w:type="dxa"/>
            <w:tcBorders>
              <w:top w:val="single" w:sz="4" w:space="0" w:color="000000"/>
              <w:left w:val="single" w:sz="4" w:space="0" w:color="000000"/>
              <w:bottom w:val="single" w:sz="4" w:space="0" w:color="000000"/>
              <w:right w:val="single" w:sz="4" w:space="0" w:color="000000"/>
            </w:tcBorders>
          </w:tcPr>
          <w:p w14:paraId="786A5AF9" w14:textId="77777777" w:rsidR="00C34248" w:rsidRPr="00C34248" w:rsidRDefault="00C34248" w:rsidP="00C34248">
            <w:pPr>
              <w:widowControl/>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r>
      <w:tr w:rsidR="00C34248" w:rsidRPr="00C34248" w14:paraId="05770813" w14:textId="77777777" w:rsidTr="00C34248">
        <w:trPr>
          <w:trHeight w:val="274"/>
        </w:trPr>
        <w:tc>
          <w:tcPr>
            <w:tcW w:w="1278" w:type="dxa"/>
            <w:tcBorders>
              <w:top w:val="single" w:sz="4" w:space="0" w:color="000000"/>
              <w:left w:val="single" w:sz="4" w:space="0" w:color="000000"/>
              <w:bottom w:val="single" w:sz="4" w:space="0" w:color="000000"/>
              <w:right w:val="single" w:sz="4" w:space="0" w:color="000000"/>
            </w:tcBorders>
          </w:tcPr>
          <w:p w14:paraId="27855E7F"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303 </w:t>
            </w:r>
          </w:p>
        </w:tc>
        <w:tc>
          <w:tcPr>
            <w:tcW w:w="995" w:type="dxa"/>
            <w:tcBorders>
              <w:top w:val="single" w:sz="4" w:space="0" w:color="000000"/>
              <w:left w:val="single" w:sz="4" w:space="0" w:color="000000"/>
              <w:bottom w:val="single" w:sz="4" w:space="0" w:color="000000"/>
              <w:right w:val="single" w:sz="4" w:space="0" w:color="000000"/>
            </w:tcBorders>
          </w:tcPr>
          <w:p w14:paraId="4286E522"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2.101 </w:t>
            </w:r>
          </w:p>
        </w:tc>
        <w:tc>
          <w:tcPr>
            <w:tcW w:w="989" w:type="dxa"/>
            <w:tcBorders>
              <w:top w:val="single" w:sz="4" w:space="0" w:color="000000"/>
              <w:left w:val="single" w:sz="4" w:space="0" w:color="000000"/>
              <w:bottom w:val="single" w:sz="4" w:space="0" w:color="000000"/>
              <w:right w:val="single" w:sz="4" w:space="0" w:color="000000"/>
            </w:tcBorders>
          </w:tcPr>
          <w:p w14:paraId="4C112FA1"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4.021 </w:t>
            </w:r>
          </w:p>
        </w:tc>
        <w:tc>
          <w:tcPr>
            <w:tcW w:w="1421" w:type="dxa"/>
            <w:tcBorders>
              <w:top w:val="single" w:sz="4" w:space="0" w:color="000000"/>
              <w:left w:val="single" w:sz="4" w:space="0" w:color="000000"/>
              <w:bottom w:val="single" w:sz="4" w:space="0" w:color="000000"/>
              <w:right w:val="single" w:sz="4" w:space="0" w:color="000000"/>
            </w:tcBorders>
          </w:tcPr>
          <w:p w14:paraId="4A5D0B01"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0.819 </w:t>
            </w:r>
          </w:p>
        </w:tc>
        <w:tc>
          <w:tcPr>
            <w:tcW w:w="989" w:type="dxa"/>
            <w:tcBorders>
              <w:top w:val="single" w:sz="4" w:space="0" w:color="000000"/>
              <w:left w:val="single" w:sz="4" w:space="0" w:color="000000"/>
              <w:bottom w:val="single" w:sz="4" w:space="0" w:color="000000"/>
              <w:right w:val="single" w:sz="4" w:space="0" w:color="000000"/>
            </w:tcBorders>
          </w:tcPr>
          <w:p w14:paraId="6E7C0532"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0.026 </w:t>
            </w:r>
          </w:p>
        </w:tc>
        <w:tc>
          <w:tcPr>
            <w:tcW w:w="1138" w:type="dxa"/>
            <w:tcBorders>
              <w:top w:val="single" w:sz="4" w:space="0" w:color="000000"/>
              <w:left w:val="single" w:sz="4" w:space="0" w:color="000000"/>
              <w:bottom w:val="single" w:sz="4" w:space="0" w:color="000000"/>
              <w:right w:val="single" w:sz="4" w:space="0" w:color="000000"/>
            </w:tcBorders>
          </w:tcPr>
          <w:p w14:paraId="26E03538"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0.928 </w:t>
            </w:r>
          </w:p>
        </w:tc>
        <w:tc>
          <w:tcPr>
            <w:tcW w:w="989" w:type="dxa"/>
            <w:tcBorders>
              <w:top w:val="single" w:sz="4" w:space="0" w:color="000000"/>
              <w:left w:val="single" w:sz="4" w:space="0" w:color="000000"/>
              <w:bottom w:val="single" w:sz="4" w:space="0" w:color="000000"/>
              <w:right w:val="single" w:sz="4" w:space="0" w:color="000000"/>
            </w:tcBorders>
          </w:tcPr>
          <w:p w14:paraId="0266681C"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1.810 </w:t>
            </w:r>
          </w:p>
        </w:tc>
        <w:tc>
          <w:tcPr>
            <w:tcW w:w="1421" w:type="dxa"/>
            <w:tcBorders>
              <w:top w:val="single" w:sz="4" w:space="0" w:color="000000"/>
              <w:left w:val="single" w:sz="4" w:space="0" w:color="000000"/>
              <w:bottom w:val="single" w:sz="4" w:space="0" w:color="000000"/>
              <w:right w:val="single" w:sz="4" w:space="0" w:color="000000"/>
            </w:tcBorders>
          </w:tcPr>
          <w:p w14:paraId="2DB4A794"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0.296 </w:t>
            </w:r>
          </w:p>
        </w:tc>
        <w:tc>
          <w:tcPr>
            <w:tcW w:w="1133" w:type="dxa"/>
            <w:tcBorders>
              <w:top w:val="single" w:sz="4" w:space="0" w:color="000000"/>
              <w:left w:val="single" w:sz="4" w:space="0" w:color="000000"/>
              <w:bottom w:val="single" w:sz="4" w:space="0" w:color="000000"/>
              <w:right w:val="single" w:sz="4" w:space="0" w:color="000000"/>
            </w:tcBorders>
          </w:tcPr>
          <w:p w14:paraId="068DB575"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0.0890 </w:t>
            </w:r>
          </w:p>
        </w:tc>
      </w:tr>
      <w:tr w:rsidR="00C34248" w:rsidRPr="00C34248" w14:paraId="42194637" w14:textId="77777777" w:rsidTr="00C34248">
        <w:trPr>
          <w:trHeight w:val="269"/>
        </w:trPr>
        <w:tc>
          <w:tcPr>
            <w:tcW w:w="1278" w:type="dxa"/>
            <w:tcBorders>
              <w:top w:val="single" w:sz="4" w:space="0" w:color="000000"/>
              <w:left w:val="single" w:sz="4" w:space="0" w:color="000000"/>
              <w:bottom w:val="single" w:sz="4" w:space="0" w:color="000000"/>
              <w:right w:val="single" w:sz="4" w:space="0" w:color="000000"/>
            </w:tcBorders>
          </w:tcPr>
          <w:p w14:paraId="427D67B7"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308 </w:t>
            </w:r>
          </w:p>
        </w:tc>
        <w:tc>
          <w:tcPr>
            <w:tcW w:w="995" w:type="dxa"/>
            <w:tcBorders>
              <w:top w:val="single" w:sz="4" w:space="0" w:color="000000"/>
              <w:left w:val="single" w:sz="4" w:space="0" w:color="000000"/>
              <w:bottom w:val="single" w:sz="4" w:space="0" w:color="000000"/>
              <w:right w:val="single" w:sz="4" w:space="0" w:color="000000"/>
            </w:tcBorders>
          </w:tcPr>
          <w:p w14:paraId="6000B4C4"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2.138 </w:t>
            </w:r>
          </w:p>
        </w:tc>
        <w:tc>
          <w:tcPr>
            <w:tcW w:w="989" w:type="dxa"/>
            <w:tcBorders>
              <w:top w:val="single" w:sz="4" w:space="0" w:color="000000"/>
              <w:left w:val="single" w:sz="4" w:space="0" w:color="000000"/>
              <w:bottom w:val="single" w:sz="4" w:space="0" w:color="000000"/>
              <w:right w:val="single" w:sz="4" w:space="0" w:color="000000"/>
            </w:tcBorders>
          </w:tcPr>
          <w:p w14:paraId="1623A284"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4.376 </w:t>
            </w:r>
          </w:p>
        </w:tc>
        <w:tc>
          <w:tcPr>
            <w:tcW w:w="1421" w:type="dxa"/>
            <w:tcBorders>
              <w:top w:val="single" w:sz="4" w:space="0" w:color="000000"/>
              <w:left w:val="single" w:sz="4" w:space="0" w:color="000000"/>
              <w:bottom w:val="single" w:sz="4" w:space="0" w:color="000000"/>
              <w:right w:val="single" w:sz="4" w:space="0" w:color="000000"/>
            </w:tcBorders>
          </w:tcPr>
          <w:p w14:paraId="701E5739"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0.904 </w:t>
            </w:r>
          </w:p>
        </w:tc>
        <w:tc>
          <w:tcPr>
            <w:tcW w:w="989" w:type="dxa"/>
            <w:tcBorders>
              <w:top w:val="single" w:sz="4" w:space="0" w:color="000000"/>
              <w:left w:val="single" w:sz="4" w:space="0" w:color="000000"/>
              <w:bottom w:val="single" w:sz="4" w:space="0" w:color="000000"/>
              <w:right w:val="single" w:sz="4" w:space="0" w:color="000000"/>
            </w:tcBorders>
          </w:tcPr>
          <w:p w14:paraId="57052B87"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0.032 </w:t>
            </w:r>
          </w:p>
        </w:tc>
        <w:tc>
          <w:tcPr>
            <w:tcW w:w="1138" w:type="dxa"/>
            <w:tcBorders>
              <w:top w:val="single" w:sz="4" w:space="0" w:color="000000"/>
              <w:left w:val="single" w:sz="4" w:space="0" w:color="000000"/>
              <w:bottom w:val="single" w:sz="4" w:space="0" w:color="000000"/>
              <w:right w:val="single" w:sz="4" w:space="0" w:color="000000"/>
            </w:tcBorders>
          </w:tcPr>
          <w:p w14:paraId="7C63C3C3"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1.382 </w:t>
            </w:r>
          </w:p>
        </w:tc>
        <w:tc>
          <w:tcPr>
            <w:tcW w:w="989" w:type="dxa"/>
            <w:tcBorders>
              <w:top w:val="single" w:sz="4" w:space="0" w:color="000000"/>
              <w:left w:val="single" w:sz="4" w:space="0" w:color="000000"/>
              <w:bottom w:val="single" w:sz="4" w:space="0" w:color="000000"/>
              <w:right w:val="single" w:sz="4" w:space="0" w:color="000000"/>
            </w:tcBorders>
          </w:tcPr>
          <w:p w14:paraId="1A5A1B5C"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2.336 </w:t>
            </w:r>
          </w:p>
        </w:tc>
        <w:tc>
          <w:tcPr>
            <w:tcW w:w="1421" w:type="dxa"/>
            <w:tcBorders>
              <w:top w:val="single" w:sz="4" w:space="0" w:color="000000"/>
              <w:left w:val="single" w:sz="4" w:space="0" w:color="000000"/>
              <w:bottom w:val="single" w:sz="4" w:space="0" w:color="000000"/>
              <w:right w:val="single" w:sz="4" w:space="0" w:color="000000"/>
            </w:tcBorders>
          </w:tcPr>
          <w:p w14:paraId="0DD8544B"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0.345 </w:t>
            </w:r>
          </w:p>
        </w:tc>
        <w:tc>
          <w:tcPr>
            <w:tcW w:w="1133" w:type="dxa"/>
            <w:tcBorders>
              <w:top w:val="single" w:sz="4" w:space="0" w:color="000000"/>
              <w:left w:val="single" w:sz="4" w:space="0" w:color="000000"/>
              <w:bottom w:val="single" w:sz="4" w:space="0" w:color="000000"/>
              <w:right w:val="single" w:sz="4" w:space="0" w:color="000000"/>
            </w:tcBorders>
          </w:tcPr>
          <w:p w14:paraId="3F2679BE"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0.0921 </w:t>
            </w:r>
          </w:p>
        </w:tc>
      </w:tr>
      <w:tr w:rsidR="00C34248" w:rsidRPr="00C34248" w14:paraId="4009C54B" w14:textId="77777777" w:rsidTr="00C34248">
        <w:trPr>
          <w:trHeight w:val="274"/>
        </w:trPr>
        <w:tc>
          <w:tcPr>
            <w:tcW w:w="1278" w:type="dxa"/>
            <w:tcBorders>
              <w:top w:val="single" w:sz="4" w:space="0" w:color="000000"/>
              <w:left w:val="single" w:sz="4" w:space="0" w:color="000000"/>
              <w:bottom w:val="single" w:sz="4" w:space="0" w:color="000000"/>
              <w:right w:val="single" w:sz="4" w:space="0" w:color="000000"/>
            </w:tcBorders>
          </w:tcPr>
          <w:p w14:paraId="5EA77DCD"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313 </w:t>
            </w:r>
          </w:p>
        </w:tc>
        <w:tc>
          <w:tcPr>
            <w:tcW w:w="995" w:type="dxa"/>
            <w:tcBorders>
              <w:top w:val="single" w:sz="4" w:space="0" w:color="000000"/>
              <w:left w:val="single" w:sz="4" w:space="0" w:color="000000"/>
              <w:bottom w:val="single" w:sz="4" w:space="0" w:color="000000"/>
              <w:right w:val="single" w:sz="4" w:space="0" w:color="000000"/>
            </w:tcBorders>
          </w:tcPr>
          <w:p w14:paraId="5A9208CC"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2.142 </w:t>
            </w:r>
          </w:p>
        </w:tc>
        <w:tc>
          <w:tcPr>
            <w:tcW w:w="989" w:type="dxa"/>
            <w:tcBorders>
              <w:top w:val="single" w:sz="4" w:space="0" w:color="000000"/>
              <w:left w:val="single" w:sz="4" w:space="0" w:color="000000"/>
              <w:bottom w:val="single" w:sz="4" w:space="0" w:color="000000"/>
              <w:right w:val="single" w:sz="4" w:space="0" w:color="000000"/>
            </w:tcBorders>
          </w:tcPr>
          <w:p w14:paraId="2F686675"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4.603 </w:t>
            </w:r>
          </w:p>
        </w:tc>
        <w:tc>
          <w:tcPr>
            <w:tcW w:w="1421" w:type="dxa"/>
            <w:tcBorders>
              <w:top w:val="single" w:sz="4" w:space="0" w:color="000000"/>
              <w:left w:val="single" w:sz="4" w:space="0" w:color="000000"/>
              <w:bottom w:val="single" w:sz="4" w:space="0" w:color="000000"/>
              <w:right w:val="single" w:sz="4" w:space="0" w:color="000000"/>
            </w:tcBorders>
          </w:tcPr>
          <w:p w14:paraId="532F6301"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0.972 </w:t>
            </w:r>
          </w:p>
        </w:tc>
        <w:tc>
          <w:tcPr>
            <w:tcW w:w="989" w:type="dxa"/>
            <w:tcBorders>
              <w:top w:val="single" w:sz="4" w:space="0" w:color="000000"/>
              <w:left w:val="single" w:sz="4" w:space="0" w:color="000000"/>
              <w:bottom w:val="single" w:sz="4" w:space="0" w:color="000000"/>
              <w:right w:val="single" w:sz="4" w:space="0" w:color="000000"/>
            </w:tcBorders>
          </w:tcPr>
          <w:p w14:paraId="5BF608A9"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0.038 </w:t>
            </w:r>
          </w:p>
        </w:tc>
        <w:tc>
          <w:tcPr>
            <w:tcW w:w="1138" w:type="dxa"/>
            <w:tcBorders>
              <w:top w:val="single" w:sz="4" w:space="0" w:color="000000"/>
              <w:left w:val="single" w:sz="4" w:space="0" w:color="000000"/>
              <w:bottom w:val="single" w:sz="4" w:space="0" w:color="000000"/>
              <w:right w:val="single" w:sz="4" w:space="0" w:color="000000"/>
            </w:tcBorders>
          </w:tcPr>
          <w:p w14:paraId="08B7196F"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1.614 </w:t>
            </w:r>
          </w:p>
        </w:tc>
        <w:tc>
          <w:tcPr>
            <w:tcW w:w="989" w:type="dxa"/>
            <w:tcBorders>
              <w:top w:val="single" w:sz="4" w:space="0" w:color="000000"/>
              <w:left w:val="single" w:sz="4" w:space="0" w:color="000000"/>
              <w:bottom w:val="single" w:sz="4" w:space="0" w:color="000000"/>
              <w:right w:val="single" w:sz="4" w:space="0" w:color="000000"/>
            </w:tcBorders>
          </w:tcPr>
          <w:p w14:paraId="73576939"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3.614 </w:t>
            </w:r>
          </w:p>
        </w:tc>
        <w:tc>
          <w:tcPr>
            <w:tcW w:w="1421" w:type="dxa"/>
            <w:tcBorders>
              <w:top w:val="single" w:sz="4" w:space="0" w:color="000000"/>
              <w:left w:val="single" w:sz="4" w:space="0" w:color="000000"/>
              <w:bottom w:val="single" w:sz="4" w:space="0" w:color="000000"/>
              <w:right w:val="single" w:sz="4" w:space="0" w:color="000000"/>
            </w:tcBorders>
          </w:tcPr>
          <w:p w14:paraId="7B6CAEDB"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0.368 </w:t>
            </w:r>
          </w:p>
        </w:tc>
        <w:tc>
          <w:tcPr>
            <w:tcW w:w="1133" w:type="dxa"/>
            <w:tcBorders>
              <w:top w:val="single" w:sz="4" w:space="0" w:color="000000"/>
              <w:left w:val="single" w:sz="4" w:space="0" w:color="000000"/>
              <w:bottom w:val="single" w:sz="4" w:space="0" w:color="000000"/>
              <w:right w:val="single" w:sz="4" w:space="0" w:color="000000"/>
            </w:tcBorders>
          </w:tcPr>
          <w:p w14:paraId="137D1134"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0.0964 </w:t>
            </w:r>
          </w:p>
        </w:tc>
      </w:tr>
      <w:tr w:rsidR="00C34248" w:rsidRPr="00C34248" w14:paraId="233754EC" w14:textId="77777777" w:rsidTr="00C34248">
        <w:trPr>
          <w:trHeight w:val="274"/>
        </w:trPr>
        <w:tc>
          <w:tcPr>
            <w:tcW w:w="1278" w:type="dxa"/>
            <w:tcBorders>
              <w:top w:val="single" w:sz="4" w:space="0" w:color="000000"/>
              <w:left w:val="single" w:sz="4" w:space="0" w:color="000000"/>
              <w:bottom w:val="single" w:sz="4" w:space="0" w:color="000000"/>
              <w:right w:val="single" w:sz="4" w:space="0" w:color="000000"/>
            </w:tcBorders>
          </w:tcPr>
          <w:p w14:paraId="51E29A13"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318 </w:t>
            </w:r>
          </w:p>
        </w:tc>
        <w:tc>
          <w:tcPr>
            <w:tcW w:w="995" w:type="dxa"/>
            <w:tcBorders>
              <w:top w:val="single" w:sz="4" w:space="0" w:color="000000"/>
              <w:left w:val="single" w:sz="4" w:space="0" w:color="000000"/>
              <w:bottom w:val="single" w:sz="4" w:space="0" w:color="000000"/>
              <w:right w:val="single" w:sz="4" w:space="0" w:color="000000"/>
            </w:tcBorders>
          </w:tcPr>
          <w:p w14:paraId="7D3D9DD8"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2.163 </w:t>
            </w:r>
          </w:p>
        </w:tc>
        <w:tc>
          <w:tcPr>
            <w:tcW w:w="989" w:type="dxa"/>
            <w:tcBorders>
              <w:top w:val="single" w:sz="4" w:space="0" w:color="000000"/>
              <w:left w:val="single" w:sz="4" w:space="0" w:color="000000"/>
              <w:bottom w:val="single" w:sz="4" w:space="0" w:color="000000"/>
              <w:right w:val="single" w:sz="4" w:space="0" w:color="000000"/>
            </w:tcBorders>
          </w:tcPr>
          <w:p w14:paraId="3FDD6A98"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4.835 </w:t>
            </w:r>
          </w:p>
        </w:tc>
        <w:tc>
          <w:tcPr>
            <w:tcW w:w="1421" w:type="dxa"/>
            <w:tcBorders>
              <w:top w:val="single" w:sz="4" w:space="0" w:color="000000"/>
              <w:left w:val="single" w:sz="4" w:space="0" w:color="000000"/>
              <w:bottom w:val="single" w:sz="4" w:space="0" w:color="000000"/>
              <w:right w:val="single" w:sz="4" w:space="0" w:color="000000"/>
            </w:tcBorders>
          </w:tcPr>
          <w:p w14:paraId="2C4F1E44"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1.030 </w:t>
            </w:r>
          </w:p>
        </w:tc>
        <w:tc>
          <w:tcPr>
            <w:tcW w:w="989" w:type="dxa"/>
            <w:tcBorders>
              <w:top w:val="single" w:sz="4" w:space="0" w:color="000000"/>
              <w:left w:val="single" w:sz="4" w:space="0" w:color="000000"/>
              <w:bottom w:val="single" w:sz="4" w:space="0" w:color="000000"/>
              <w:right w:val="single" w:sz="4" w:space="0" w:color="000000"/>
            </w:tcBorders>
          </w:tcPr>
          <w:p w14:paraId="7248D065"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0.041 </w:t>
            </w:r>
          </w:p>
        </w:tc>
        <w:tc>
          <w:tcPr>
            <w:tcW w:w="1138" w:type="dxa"/>
            <w:tcBorders>
              <w:top w:val="single" w:sz="4" w:space="0" w:color="000000"/>
              <w:left w:val="single" w:sz="4" w:space="0" w:color="000000"/>
              <w:bottom w:val="single" w:sz="4" w:space="0" w:color="000000"/>
              <w:right w:val="single" w:sz="4" w:space="0" w:color="000000"/>
            </w:tcBorders>
          </w:tcPr>
          <w:p w14:paraId="6E6FADA5"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1.846 </w:t>
            </w:r>
          </w:p>
        </w:tc>
        <w:tc>
          <w:tcPr>
            <w:tcW w:w="989" w:type="dxa"/>
            <w:tcBorders>
              <w:top w:val="single" w:sz="4" w:space="0" w:color="000000"/>
              <w:left w:val="single" w:sz="4" w:space="0" w:color="000000"/>
              <w:bottom w:val="single" w:sz="4" w:space="0" w:color="000000"/>
              <w:right w:val="single" w:sz="4" w:space="0" w:color="000000"/>
            </w:tcBorders>
          </w:tcPr>
          <w:p w14:paraId="4D6595FE"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3.895 </w:t>
            </w:r>
          </w:p>
        </w:tc>
        <w:tc>
          <w:tcPr>
            <w:tcW w:w="1421" w:type="dxa"/>
            <w:tcBorders>
              <w:top w:val="single" w:sz="4" w:space="0" w:color="000000"/>
              <w:left w:val="single" w:sz="4" w:space="0" w:color="000000"/>
              <w:bottom w:val="single" w:sz="4" w:space="0" w:color="000000"/>
              <w:right w:val="single" w:sz="4" w:space="0" w:color="000000"/>
            </w:tcBorders>
          </w:tcPr>
          <w:p w14:paraId="4D37FF46"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0.391 </w:t>
            </w:r>
          </w:p>
        </w:tc>
        <w:tc>
          <w:tcPr>
            <w:tcW w:w="1133" w:type="dxa"/>
            <w:tcBorders>
              <w:top w:val="single" w:sz="4" w:space="0" w:color="000000"/>
              <w:left w:val="single" w:sz="4" w:space="0" w:color="000000"/>
              <w:bottom w:val="single" w:sz="4" w:space="0" w:color="000000"/>
              <w:right w:val="single" w:sz="4" w:space="0" w:color="000000"/>
            </w:tcBorders>
          </w:tcPr>
          <w:p w14:paraId="7848FDA3"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0.0982 </w:t>
            </w:r>
          </w:p>
        </w:tc>
      </w:tr>
    </w:tbl>
    <w:p w14:paraId="70F847B1" w14:textId="77777777" w:rsidR="00C34248" w:rsidRDefault="00C34248" w:rsidP="00C34248">
      <w:pPr>
        <w:widowControl/>
        <w:spacing w:after="4" w:line="271" w:lineRule="auto"/>
        <w:ind w:left="2200" w:right="29" w:hanging="10"/>
        <w:rPr>
          <w:rFonts w:ascii="Times New Roman" w:eastAsia="Times New Roman" w:hAnsi="Times New Roman"/>
          <w:color w:val="000000"/>
          <w:sz w:val="20"/>
          <w:szCs w:val="20"/>
          <w:lang w:val="en-IN" w:eastAsia="en-IN"/>
        </w:rPr>
      </w:pPr>
    </w:p>
    <w:p w14:paraId="0D77CABB" w14:textId="4A8A63EC" w:rsidR="00C34248" w:rsidRPr="00C34248" w:rsidRDefault="00C34248" w:rsidP="00C34248">
      <w:pPr>
        <w:widowControl/>
        <w:spacing w:after="4" w:line="271" w:lineRule="auto"/>
        <w:ind w:left="2200" w:right="29" w:hanging="10"/>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Table 6- Temperature parameters of PCC and PDC </w:t>
      </w:r>
    </w:p>
    <w:tbl>
      <w:tblPr>
        <w:tblStyle w:val="TableGrid2"/>
        <w:tblW w:w="10353" w:type="dxa"/>
        <w:tblInd w:w="-566" w:type="dxa"/>
        <w:tblCellMar>
          <w:top w:w="28" w:type="dxa"/>
          <w:left w:w="5" w:type="dxa"/>
          <w:right w:w="17" w:type="dxa"/>
        </w:tblCellMar>
        <w:tblLook w:val="04A0" w:firstRow="1" w:lastRow="0" w:firstColumn="1" w:lastColumn="0" w:noHBand="0" w:noVBand="1"/>
      </w:tblPr>
      <w:tblGrid>
        <w:gridCol w:w="1278"/>
        <w:gridCol w:w="994"/>
        <w:gridCol w:w="989"/>
        <w:gridCol w:w="1421"/>
        <w:gridCol w:w="990"/>
        <w:gridCol w:w="1138"/>
        <w:gridCol w:w="989"/>
        <w:gridCol w:w="1421"/>
        <w:gridCol w:w="1133"/>
      </w:tblGrid>
      <w:tr w:rsidR="00C34248" w:rsidRPr="00C34248" w14:paraId="4AA38A3C" w14:textId="77777777" w:rsidTr="006C4028">
        <w:trPr>
          <w:trHeight w:val="269"/>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286D0DB4" w14:textId="77777777" w:rsidR="00C34248" w:rsidRPr="00C34248" w:rsidRDefault="00C34248" w:rsidP="00C34248">
            <w:pPr>
              <w:widowControl/>
              <w:ind w:left="139"/>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Parameters</w:t>
            </w:r>
          </w:p>
        </w:tc>
        <w:tc>
          <w:tcPr>
            <w:tcW w:w="994" w:type="dxa"/>
            <w:tcBorders>
              <w:top w:val="single" w:sz="4" w:space="0" w:color="000000"/>
              <w:left w:val="single" w:sz="4" w:space="0" w:color="000000"/>
              <w:bottom w:val="single" w:sz="4" w:space="0" w:color="000000"/>
              <w:right w:val="nil"/>
            </w:tcBorders>
          </w:tcPr>
          <w:p w14:paraId="7AB3717A"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89" w:type="dxa"/>
            <w:tcBorders>
              <w:top w:val="single" w:sz="4" w:space="0" w:color="000000"/>
              <w:left w:val="nil"/>
              <w:bottom w:val="single" w:sz="4" w:space="0" w:color="000000"/>
              <w:right w:val="nil"/>
            </w:tcBorders>
          </w:tcPr>
          <w:p w14:paraId="51155346"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2411" w:type="dxa"/>
            <w:gridSpan w:val="2"/>
            <w:tcBorders>
              <w:top w:val="single" w:sz="4" w:space="0" w:color="000000"/>
              <w:left w:val="nil"/>
              <w:bottom w:val="single" w:sz="4" w:space="0" w:color="000000"/>
              <w:right w:val="single" w:sz="4" w:space="0" w:color="000000"/>
            </w:tcBorders>
          </w:tcPr>
          <w:p w14:paraId="3A288B4F" w14:textId="77777777" w:rsidR="00C34248" w:rsidRPr="00C34248" w:rsidRDefault="00C34248" w:rsidP="00C34248">
            <w:pPr>
              <w:widowControl/>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PCC </w:t>
            </w:r>
          </w:p>
        </w:tc>
        <w:tc>
          <w:tcPr>
            <w:tcW w:w="2127" w:type="dxa"/>
            <w:gridSpan w:val="2"/>
            <w:tcBorders>
              <w:top w:val="single" w:sz="4" w:space="0" w:color="000000"/>
              <w:left w:val="single" w:sz="4" w:space="0" w:color="000000"/>
              <w:bottom w:val="single" w:sz="4" w:space="0" w:color="000000"/>
              <w:right w:val="nil"/>
            </w:tcBorders>
          </w:tcPr>
          <w:p w14:paraId="4075183C"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672F9B06" w14:textId="77777777" w:rsidR="00C34248" w:rsidRPr="00C34248" w:rsidRDefault="00C34248" w:rsidP="00C34248">
            <w:pPr>
              <w:widowControl/>
              <w:ind w:left="5"/>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285B1E3B"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r>
      <w:tr w:rsidR="00C34248" w:rsidRPr="00C34248" w14:paraId="4C63654B" w14:textId="77777777" w:rsidTr="006C4028">
        <w:trPr>
          <w:trHeight w:val="533"/>
        </w:trPr>
        <w:tc>
          <w:tcPr>
            <w:tcW w:w="0" w:type="auto"/>
            <w:vMerge/>
            <w:tcBorders>
              <w:top w:val="nil"/>
              <w:left w:val="single" w:sz="4" w:space="0" w:color="000000"/>
              <w:bottom w:val="single" w:sz="4" w:space="0" w:color="000000"/>
              <w:right w:val="single" w:sz="4" w:space="0" w:color="000000"/>
            </w:tcBorders>
          </w:tcPr>
          <w:p w14:paraId="7EFB009A" w14:textId="77777777" w:rsidR="00C34248" w:rsidRPr="00C34248" w:rsidRDefault="00C34248" w:rsidP="00C34248">
            <w:pPr>
              <w:widowControl/>
              <w:jc w:val="left"/>
              <w:rPr>
                <w:rFonts w:ascii="Times New Roman" w:eastAsia="Calibri" w:hAnsi="Times New Roman"/>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E5307DB" w14:textId="77777777" w:rsidR="00C34248" w:rsidRPr="00C34248" w:rsidRDefault="00C34248" w:rsidP="00C34248">
            <w:pPr>
              <w:widowControl/>
              <w:ind w:left="72"/>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52615CC3" w14:textId="77777777" w:rsidR="00C34248" w:rsidRPr="00C34248" w:rsidRDefault="00C34248" w:rsidP="00C34248">
            <w:pPr>
              <w:widowControl/>
              <w:ind w:left="188" w:hanging="53"/>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7C307695" w14:textId="77777777" w:rsidR="00C34248" w:rsidRPr="00C34248" w:rsidRDefault="00C34248" w:rsidP="00C34248">
            <w:pPr>
              <w:widowControl/>
              <w:ind w:left="15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990" w:type="dxa"/>
            <w:tcBorders>
              <w:top w:val="single" w:sz="4" w:space="0" w:color="000000"/>
              <w:left w:val="single" w:sz="4" w:space="0" w:color="000000"/>
              <w:bottom w:val="single" w:sz="4" w:space="0" w:color="000000"/>
              <w:right w:val="single" w:sz="4" w:space="0" w:color="000000"/>
            </w:tcBorders>
          </w:tcPr>
          <w:p w14:paraId="6A4238D9" w14:textId="77777777" w:rsidR="00C34248" w:rsidRPr="00C34248" w:rsidRDefault="00C34248" w:rsidP="00C34248">
            <w:pPr>
              <w:widowControl/>
              <w:ind w:left="139" w:hanging="67"/>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098BCD74" w14:textId="77777777" w:rsidR="00C34248" w:rsidRPr="00C34248" w:rsidRDefault="00C34248" w:rsidP="00C34248">
            <w:pPr>
              <w:widowControl/>
              <w:ind w:left="14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53558ED7" w14:textId="77777777" w:rsidR="00C34248" w:rsidRPr="00C34248" w:rsidRDefault="00C34248" w:rsidP="00C34248">
            <w:pPr>
              <w:widowControl/>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1455B4AF" w14:textId="77777777" w:rsidR="00C34248" w:rsidRPr="00C34248" w:rsidRDefault="00C34248" w:rsidP="00C34248">
            <w:pPr>
              <w:widowControl/>
              <w:ind w:left="154"/>
              <w:jc w:val="left"/>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cyclohexanol </w:t>
            </w:r>
          </w:p>
        </w:tc>
        <w:tc>
          <w:tcPr>
            <w:tcW w:w="1133" w:type="dxa"/>
            <w:tcBorders>
              <w:top w:val="single" w:sz="4" w:space="0" w:color="000000"/>
              <w:left w:val="single" w:sz="4" w:space="0" w:color="000000"/>
              <w:bottom w:val="single" w:sz="4" w:space="0" w:color="000000"/>
              <w:right w:val="single" w:sz="4" w:space="0" w:color="000000"/>
            </w:tcBorders>
          </w:tcPr>
          <w:p w14:paraId="37016A9A" w14:textId="77777777" w:rsidR="00C34248" w:rsidRPr="00C34248" w:rsidRDefault="00C34248" w:rsidP="00C34248">
            <w:pPr>
              <w:widowControl/>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Cinnamyl alcohol </w:t>
            </w:r>
          </w:p>
        </w:tc>
      </w:tr>
      <w:tr w:rsidR="00C34248" w:rsidRPr="00C34248" w14:paraId="3ABFDDFC" w14:textId="77777777" w:rsidTr="006C4028">
        <w:trPr>
          <w:trHeight w:val="470"/>
        </w:trPr>
        <w:tc>
          <w:tcPr>
            <w:tcW w:w="1278" w:type="dxa"/>
            <w:tcBorders>
              <w:top w:val="single" w:sz="4" w:space="0" w:color="000000"/>
              <w:left w:val="single" w:sz="4" w:space="0" w:color="000000"/>
              <w:bottom w:val="single" w:sz="4" w:space="0" w:color="000000"/>
              <w:right w:val="single" w:sz="4" w:space="0" w:color="000000"/>
            </w:tcBorders>
          </w:tcPr>
          <w:p w14:paraId="1C31D5CD" w14:textId="77777777" w:rsidR="00C34248" w:rsidRPr="00C34248" w:rsidRDefault="00C34248" w:rsidP="00C34248">
            <w:pPr>
              <w:widowControl/>
              <w:ind w:left="21"/>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∆E </w:t>
            </w:r>
          </w:p>
          <w:p w14:paraId="3EE3CDFF"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(kJmol</w:t>
            </w:r>
            <w:r w:rsidRPr="00C34248">
              <w:rPr>
                <w:rFonts w:ascii="Times New Roman" w:eastAsia="Times New Roman" w:hAnsi="Times New Roman"/>
                <w:color w:val="000000"/>
                <w:sz w:val="20"/>
                <w:szCs w:val="20"/>
                <w:vertAlign w:val="superscript"/>
                <w:lang w:val="en-IN" w:eastAsia="en-IN"/>
              </w:rPr>
              <w:t>-1</w:t>
            </w:r>
            <w:r w:rsidRPr="00C34248">
              <w:rPr>
                <w:rFonts w:ascii="Times New Roman" w:eastAsia="Times New Roman" w:hAnsi="Times New Roman"/>
                <w:color w:val="000000"/>
                <w:sz w:val="20"/>
                <w:szCs w:val="20"/>
                <w:lang w:val="en-IN" w:eastAsia="en-I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4629624" w14:textId="77777777" w:rsidR="00C34248" w:rsidRPr="00C34248" w:rsidRDefault="00C34248" w:rsidP="00C34248">
            <w:pPr>
              <w:widowControl/>
              <w:ind w:left="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21.1 </w:t>
            </w:r>
          </w:p>
        </w:tc>
        <w:tc>
          <w:tcPr>
            <w:tcW w:w="989" w:type="dxa"/>
            <w:tcBorders>
              <w:top w:val="single" w:sz="4" w:space="0" w:color="000000"/>
              <w:left w:val="single" w:sz="4" w:space="0" w:color="000000"/>
              <w:bottom w:val="single" w:sz="4" w:space="0" w:color="000000"/>
              <w:right w:val="single" w:sz="4" w:space="0" w:color="000000"/>
            </w:tcBorders>
            <w:vAlign w:val="center"/>
          </w:tcPr>
          <w:p w14:paraId="1526A924"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9.65 </w:t>
            </w:r>
          </w:p>
        </w:tc>
        <w:tc>
          <w:tcPr>
            <w:tcW w:w="1421" w:type="dxa"/>
            <w:tcBorders>
              <w:top w:val="single" w:sz="4" w:space="0" w:color="000000"/>
              <w:left w:val="single" w:sz="4" w:space="0" w:color="000000"/>
              <w:bottom w:val="single" w:sz="4" w:space="0" w:color="000000"/>
              <w:right w:val="single" w:sz="4" w:space="0" w:color="000000"/>
            </w:tcBorders>
            <w:vAlign w:val="center"/>
          </w:tcPr>
          <w:p w14:paraId="07337730"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62.88 </w:t>
            </w:r>
          </w:p>
        </w:tc>
        <w:tc>
          <w:tcPr>
            <w:tcW w:w="990" w:type="dxa"/>
            <w:tcBorders>
              <w:top w:val="single" w:sz="4" w:space="0" w:color="000000"/>
              <w:left w:val="single" w:sz="4" w:space="0" w:color="000000"/>
              <w:bottom w:val="single" w:sz="4" w:space="0" w:color="000000"/>
              <w:right w:val="single" w:sz="4" w:space="0" w:color="000000"/>
            </w:tcBorders>
            <w:vAlign w:val="center"/>
          </w:tcPr>
          <w:p w14:paraId="5C702D40"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71.76 </w:t>
            </w:r>
          </w:p>
        </w:tc>
        <w:tc>
          <w:tcPr>
            <w:tcW w:w="1138" w:type="dxa"/>
            <w:tcBorders>
              <w:top w:val="single" w:sz="4" w:space="0" w:color="000000"/>
              <w:left w:val="single" w:sz="4" w:space="0" w:color="000000"/>
              <w:bottom w:val="single" w:sz="4" w:space="0" w:color="000000"/>
              <w:right w:val="single" w:sz="4" w:space="0" w:color="000000"/>
            </w:tcBorders>
            <w:vAlign w:val="center"/>
          </w:tcPr>
          <w:p w14:paraId="5684CEA9"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23.25 </w:t>
            </w:r>
          </w:p>
        </w:tc>
        <w:tc>
          <w:tcPr>
            <w:tcW w:w="989" w:type="dxa"/>
            <w:tcBorders>
              <w:top w:val="single" w:sz="4" w:space="0" w:color="000000"/>
              <w:left w:val="single" w:sz="4" w:space="0" w:color="000000"/>
              <w:bottom w:val="single" w:sz="4" w:space="0" w:color="000000"/>
              <w:right w:val="single" w:sz="4" w:space="0" w:color="000000"/>
            </w:tcBorders>
            <w:vAlign w:val="center"/>
          </w:tcPr>
          <w:p w14:paraId="3FF8FE24"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16.96 </w:t>
            </w:r>
          </w:p>
        </w:tc>
        <w:tc>
          <w:tcPr>
            <w:tcW w:w="1421" w:type="dxa"/>
            <w:tcBorders>
              <w:top w:val="single" w:sz="4" w:space="0" w:color="000000"/>
              <w:left w:val="single" w:sz="4" w:space="0" w:color="000000"/>
              <w:bottom w:val="single" w:sz="4" w:space="0" w:color="000000"/>
              <w:right w:val="single" w:sz="4" w:space="0" w:color="000000"/>
            </w:tcBorders>
            <w:vAlign w:val="center"/>
          </w:tcPr>
          <w:p w14:paraId="4E3A6F43"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34.19 </w:t>
            </w:r>
          </w:p>
        </w:tc>
        <w:tc>
          <w:tcPr>
            <w:tcW w:w="1133" w:type="dxa"/>
            <w:tcBorders>
              <w:top w:val="single" w:sz="4" w:space="0" w:color="000000"/>
              <w:left w:val="single" w:sz="4" w:space="0" w:color="000000"/>
              <w:bottom w:val="single" w:sz="4" w:space="0" w:color="000000"/>
              <w:right w:val="single" w:sz="4" w:space="0" w:color="000000"/>
            </w:tcBorders>
            <w:vAlign w:val="center"/>
          </w:tcPr>
          <w:p w14:paraId="32CB426B" w14:textId="77777777" w:rsidR="00C34248" w:rsidRPr="00C34248" w:rsidRDefault="00C34248" w:rsidP="00C34248">
            <w:pPr>
              <w:widowControl/>
              <w:ind w:left="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53.56 </w:t>
            </w:r>
          </w:p>
        </w:tc>
      </w:tr>
      <w:tr w:rsidR="00C34248" w:rsidRPr="00C34248" w14:paraId="6F55216C" w14:textId="77777777" w:rsidTr="006C4028">
        <w:trPr>
          <w:trHeight w:val="471"/>
        </w:trPr>
        <w:tc>
          <w:tcPr>
            <w:tcW w:w="1278" w:type="dxa"/>
            <w:tcBorders>
              <w:top w:val="single" w:sz="4" w:space="0" w:color="000000"/>
              <w:left w:val="single" w:sz="4" w:space="0" w:color="000000"/>
              <w:bottom w:val="single" w:sz="4" w:space="0" w:color="000000"/>
              <w:right w:val="single" w:sz="4" w:space="0" w:color="000000"/>
            </w:tcBorders>
          </w:tcPr>
          <w:p w14:paraId="6DB3E197" w14:textId="77777777" w:rsidR="00C34248" w:rsidRPr="00C34248" w:rsidRDefault="00C34248" w:rsidP="00C34248">
            <w:pPr>
              <w:widowControl/>
              <w:ind w:left="15"/>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∆G </w:t>
            </w:r>
          </w:p>
          <w:p w14:paraId="28E23DEA"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(kJmol</w:t>
            </w:r>
            <w:r w:rsidRPr="00C34248">
              <w:rPr>
                <w:rFonts w:ascii="Times New Roman" w:eastAsia="Times New Roman" w:hAnsi="Times New Roman"/>
                <w:color w:val="000000"/>
                <w:sz w:val="20"/>
                <w:szCs w:val="20"/>
                <w:vertAlign w:val="superscript"/>
                <w:lang w:val="en-IN" w:eastAsia="en-IN"/>
              </w:rPr>
              <w:t>-1</w:t>
            </w:r>
            <w:r w:rsidRPr="00C34248">
              <w:rPr>
                <w:rFonts w:ascii="Times New Roman" w:eastAsia="Times New Roman" w:hAnsi="Times New Roman"/>
                <w:color w:val="000000"/>
                <w:sz w:val="20"/>
                <w:szCs w:val="20"/>
                <w:lang w:val="en-IN" w:eastAsia="en-IN"/>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0A6E0EC1"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-80.03 </w:t>
            </w:r>
          </w:p>
        </w:tc>
        <w:tc>
          <w:tcPr>
            <w:tcW w:w="989" w:type="dxa"/>
            <w:tcBorders>
              <w:top w:val="single" w:sz="4" w:space="0" w:color="000000"/>
              <w:left w:val="single" w:sz="4" w:space="0" w:color="000000"/>
              <w:bottom w:val="single" w:sz="4" w:space="0" w:color="000000"/>
              <w:right w:val="single" w:sz="4" w:space="0" w:color="000000"/>
            </w:tcBorders>
            <w:vAlign w:val="center"/>
          </w:tcPr>
          <w:p w14:paraId="3B38C64C"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-93.96 </w:t>
            </w:r>
          </w:p>
        </w:tc>
        <w:tc>
          <w:tcPr>
            <w:tcW w:w="1421" w:type="dxa"/>
            <w:tcBorders>
              <w:top w:val="single" w:sz="4" w:space="0" w:color="000000"/>
              <w:left w:val="single" w:sz="4" w:space="0" w:color="000000"/>
              <w:bottom w:val="single" w:sz="4" w:space="0" w:color="000000"/>
              <w:right w:val="single" w:sz="4" w:space="0" w:color="000000"/>
            </w:tcBorders>
            <w:vAlign w:val="center"/>
          </w:tcPr>
          <w:p w14:paraId="0C1C36B1"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-88.19 </w:t>
            </w:r>
          </w:p>
        </w:tc>
        <w:tc>
          <w:tcPr>
            <w:tcW w:w="990" w:type="dxa"/>
            <w:tcBorders>
              <w:top w:val="single" w:sz="4" w:space="0" w:color="000000"/>
              <w:left w:val="single" w:sz="4" w:space="0" w:color="000000"/>
              <w:bottom w:val="single" w:sz="4" w:space="0" w:color="000000"/>
              <w:right w:val="single" w:sz="4" w:space="0" w:color="000000"/>
            </w:tcBorders>
            <w:vAlign w:val="center"/>
          </w:tcPr>
          <w:p w14:paraId="316AD90D"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-83.18 </w:t>
            </w:r>
          </w:p>
        </w:tc>
        <w:tc>
          <w:tcPr>
            <w:tcW w:w="1138" w:type="dxa"/>
            <w:tcBorders>
              <w:top w:val="single" w:sz="4" w:space="0" w:color="000000"/>
              <w:left w:val="single" w:sz="4" w:space="0" w:color="000000"/>
              <w:bottom w:val="single" w:sz="4" w:space="0" w:color="000000"/>
              <w:right w:val="single" w:sz="4" w:space="0" w:color="000000"/>
            </w:tcBorders>
            <w:vAlign w:val="center"/>
          </w:tcPr>
          <w:p w14:paraId="6B159CC4"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-86.07 </w:t>
            </w:r>
          </w:p>
        </w:tc>
        <w:tc>
          <w:tcPr>
            <w:tcW w:w="989" w:type="dxa"/>
            <w:tcBorders>
              <w:top w:val="single" w:sz="4" w:space="0" w:color="000000"/>
              <w:left w:val="single" w:sz="4" w:space="0" w:color="000000"/>
              <w:bottom w:val="single" w:sz="4" w:space="0" w:color="000000"/>
              <w:right w:val="single" w:sz="4" w:space="0" w:color="000000"/>
            </w:tcBorders>
            <w:vAlign w:val="center"/>
          </w:tcPr>
          <w:p w14:paraId="372BEB43"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-90.12 </w:t>
            </w:r>
          </w:p>
        </w:tc>
        <w:tc>
          <w:tcPr>
            <w:tcW w:w="1421" w:type="dxa"/>
            <w:tcBorders>
              <w:top w:val="single" w:sz="4" w:space="0" w:color="000000"/>
              <w:left w:val="single" w:sz="4" w:space="0" w:color="000000"/>
              <w:bottom w:val="single" w:sz="4" w:space="0" w:color="000000"/>
              <w:right w:val="single" w:sz="4" w:space="0" w:color="000000"/>
            </w:tcBorders>
            <w:vAlign w:val="center"/>
          </w:tcPr>
          <w:p w14:paraId="2AED3E16"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-83.31 </w:t>
            </w:r>
          </w:p>
        </w:tc>
        <w:tc>
          <w:tcPr>
            <w:tcW w:w="1133" w:type="dxa"/>
            <w:tcBorders>
              <w:top w:val="single" w:sz="4" w:space="0" w:color="000000"/>
              <w:left w:val="single" w:sz="4" w:space="0" w:color="000000"/>
              <w:bottom w:val="single" w:sz="4" w:space="0" w:color="000000"/>
              <w:right w:val="single" w:sz="4" w:space="0" w:color="000000"/>
            </w:tcBorders>
            <w:vAlign w:val="center"/>
          </w:tcPr>
          <w:p w14:paraId="6A73962D" w14:textId="77777777" w:rsidR="00C34248" w:rsidRPr="00C34248" w:rsidRDefault="00C34248" w:rsidP="00C34248">
            <w:pPr>
              <w:widowControl/>
              <w:ind w:left="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-86.79 </w:t>
            </w:r>
          </w:p>
        </w:tc>
      </w:tr>
      <w:tr w:rsidR="00C34248" w:rsidRPr="00C34248" w14:paraId="38E5D61F" w14:textId="77777777" w:rsidTr="006C4028">
        <w:trPr>
          <w:trHeight w:val="470"/>
        </w:trPr>
        <w:tc>
          <w:tcPr>
            <w:tcW w:w="1278" w:type="dxa"/>
            <w:tcBorders>
              <w:top w:val="single" w:sz="4" w:space="0" w:color="000000"/>
              <w:left w:val="single" w:sz="4" w:space="0" w:color="000000"/>
              <w:bottom w:val="single" w:sz="4" w:space="0" w:color="000000"/>
              <w:right w:val="single" w:sz="4" w:space="0" w:color="000000"/>
            </w:tcBorders>
          </w:tcPr>
          <w:p w14:paraId="2FF02DB6" w14:textId="77777777" w:rsidR="00C34248" w:rsidRPr="00C34248" w:rsidRDefault="00C34248" w:rsidP="00C34248">
            <w:pPr>
              <w:widowControl/>
              <w:ind w:left="15"/>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t xml:space="preserve">∆H </w:t>
            </w:r>
          </w:p>
          <w:p w14:paraId="2C16742A"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(kJmol</w:t>
            </w:r>
            <w:r w:rsidRPr="00C34248">
              <w:rPr>
                <w:rFonts w:ascii="Times New Roman" w:eastAsia="Times New Roman" w:hAnsi="Times New Roman"/>
                <w:color w:val="000000"/>
                <w:sz w:val="20"/>
                <w:szCs w:val="20"/>
                <w:vertAlign w:val="superscript"/>
                <w:lang w:val="en-IN" w:eastAsia="en-IN"/>
              </w:rPr>
              <w:t>-1</w:t>
            </w:r>
            <w:r w:rsidRPr="00C34248">
              <w:rPr>
                <w:rFonts w:ascii="Times New Roman" w:eastAsia="Times New Roman" w:hAnsi="Times New Roman"/>
                <w:color w:val="000000"/>
                <w:sz w:val="20"/>
                <w:szCs w:val="20"/>
                <w:lang w:val="en-IN" w:eastAsia="en-IN"/>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747328F3"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18.58 </w:t>
            </w:r>
          </w:p>
        </w:tc>
        <w:tc>
          <w:tcPr>
            <w:tcW w:w="989" w:type="dxa"/>
            <w:tcBorders>
              <w:top w:val="single" w:sz="4" w:space="0" w:color="000000"/>
              <w:left w:val="single" w:sz="4" w:space="0" w:color="000000"/>
              <w:bottom w:val="single" w:sz="4" w:space="0" w:color="000000"/>
              <w:right w:val="single" w:sz="4" w:space="0" w:color="000000"/>
            </w:tcBorders>
            <w:vAlign w:val="center"/>
          </w:tcPr>
          <w:p w14:paraId="00F6ED3D"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7.13 </w:t>
            </w:r>
          </w:p>
        </w:tc>
        <w:tc>
          <w:tcPr>
            <w:tcW w:w="1421" w:type="dxa"/>
            <w:tcBorders>
              <w:top w:val="single" w:sz="4" w:space="0" w:color="000000"/>
              <w:left w:val="single" w:sz="4" w:space="0" w:color="000000"/>
              <w:bottom w:val="single" w:sz="4" w:space="0" w:color="000000"/>
              <w:right w:val="single" w:sz="4" w:space="0" w:color="000000"/>
            </w:tcBorders>
            <w:vAlign w:val="center"/>
          </w:tcPr>
          <w:p w14:paraId="1BF7F37C"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60.36 </w:t>
            </w:r>
          </w:p>
        </w:tc>
        <w:tc>
          <w:tcPr>
            <w:tcW w:w="990" w:type="dxa"/>
            <w:tcBorders>
              <w:top w:val="single" w:sz="4" w:space="0" w:color="000000"/>
              <w:left w:val="single" w:sz="4" w:space="0" w:color="000000"/>
              <w:bottom w:val="single" w:sz="4" w:space="0" w:color="000000"/>
              <w:right w:val="single" w:sz="4" w:space="0" w:color="000000"/>
            </w:tcBorders>
            <w:vAlign w:val="center"/>
          </w:tcPr>
          <w:p w14:paraId="1244A9FA"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69.24 </w:t>
            </w:r>
          </w:p>
        </w:tc>
        <w:tc>
          <w:tcPr>
            <w:tcW w:w="1138" w:type="dxa"/>
            <w:tcBorders>
              <w:top w:val="single" w:sz="4" w:space="0" w:color="000000"/>
              <w:left w:val="single" w:sz="4" w:space="0" w:color="000000"/>
              <w:bottom w:val="single" w:sz="4" w:space="0" w:color="000000"/>
              <w:right w:val="single" w:sz="4" w:space="0" w:color="000000"/>
            </w:tcBorders>
            <w:vAlign w:val="center"/>
          </w:tcPr>
          <w:p w14:paraId="6F399733"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20.73 </w:t>
            </w:r>
          </w:p>
        </w:tc>
        <w:tc>
          <w:tcPr>
            <w:tcW w:w="989" w:type="dxa"/>
            <w:tcBorders>
              <w:top w:val="single" w:sz="4" w:space="0" w:color="000000"/>
              <w:left w:val="single" w:sz="4" w:space="0" w:color="000000"/>
              <w:bottom w:val="single" w:sz="4" w:space="0" w:color="000000"/>
              <w:right w:val="single" w:sz="4" w:space="0" w:color="000000"/>
            </w:tcBorders>
            <w:vAlign w:val="center"/>
          </w:tcPr>
          <w:p w14:paraId="0F6A6AA4"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14.44 </w:t>
            </w:r>
          </w:p>
        </w:tc>
        <w:tc>
          <w:tcPr>
            <w:tcW w:w="1421" w:type="dxa"/>
            <w:tcBorders>
              <w:top w:val="single" w:sz="4" w:space="0" w:color="000000"/>
              <w:left w:val="single" w:sz="4" w:space="0" w:color="000000"/>
              <w:bottom w:val="single" w:sz="4" w:space="0" w:color="000000"/>
              <w:right w:val="single" w:sz="4" w:space="0" w:color="000000"/>
            </w:tcBorders>
            <w:vAlign w:val="center"/>
          </w:tcPr>
          <w:p w14:paraId="0089CF0D"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31.67 </w:t>
            </w:r>
          </w:p>
        </w:tc>
        <w:tc>
          <w:tcPr>
            <w:tcW w:w="1133" w:type="dxa"/>
            <w:tcBorders>
              <w:top w:val="single" w:sz="4" w:space="0" w:color="000000"/>
              <w:left w:val="single" w:sz="4" w:space="0" w:color="000000"/>
              <w:bottom w:val="single" w:sz="4" w:space="0" w:color="000000"/>
              <w:right w:val="single" w:sz="4" w:space="0" w:color="000000"/>
            </w:tcBorders>
            <w:vAlign w:val="center"/>
          </w:tcPr>
          <w:p w14:paraId="41D8E569" w14:textId="77777777" w:rsidR="00C34248" w:rsidRPr="00C34248" w:rsidRDefault="00C34248" w:rsidP="00C34248">
            <w:pPr>
              <w:widowControl/>
              <w:ind w:left="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51.04 </w:t>
            </w:r>
          </w:p>
        </w:tc>
      </w:tr>
      <w:tr w:rsidR="00C34248" w:rsidRPr="00C34248" w14:paraId="7B00EE4D" w14:textId="77777777" w:rsidTr="006C4028">
        <w:trPr>
          <w:trHeight w:val="470"/>
        </w:trPr>
        <w:tc>
          <w:tcPr>
            <w:tcW w:w="1278" w:type="dxa"/>
            <w:tcBorders>
              <w:top w:val="single" w:sz="4" w:space="0" w:color="000000"/>
              <w:left w:val="single" w:sz="4" w:space="0" w:color="000000"/>
              <w:bottom w:val="single" w:sz="4" w:space="0" w:color="000000"/>
              <w:right w:val="single" w:sz="4" w:space="0" w:color="000000"/>
            </w:tcBorders>
          </w:tcPr>
          <w:p w14:paraId="6454348F" w14:textId="77777777" w:rsidR="00C34248" w:rsidRPr="00C34248" w:rsidRDefault="00C34248" w:rsidP="00C34248">
            <w:pPr>
              <w:widowControl/>
              <w:ind w:left="23"/>
              <w:jc w:val="center"/>
              <w:rPr>
                <w:rFonts w:ascii="Times New Roman" w:eastAsia="Calibri" w:hAnsi="Times New Roman"/>
                <w:color w:val="000000"/>
                <w:sz w:val="20"/>
                <w:szCs w:val="20"/>
                <w:lang w:val="en-IN" w:eastAsia="en-IN"/>
              </w:rPr>
            </w:pPr>
            <w:r w:rsidRPr="00C34248">
              <w:rPr>
                <w:rFonts w:ascii="Times New Roman" w:eastAsia="Times New Roman" w:hAnsi="Times New Roman"/>
                <w:b/>
                <w:color w:val="000000"/>
                <w:sz w:val="20"/>
                <w:szCs w:val="20"/>
                <w:lang w:val="en-IN" w:eastAsia="en-IN"/>
              </w:rPr>
              <w:lastRenderedPageBreak/>
              <w:t xml:space="preserve">∆S </w:t>
            </w:r>
          </w:p>
          <w:p w14:paraId="0D712EDD" w14:textId="77777777" w:rsidR="00C34248" w:rsidRPr="00C34248" w:rsidRDefault="00C34248" w:rsidP="00C34248">
            <w:pPr>
              <w:widowControl/>
              <w:ind w:left="115"/>
              <w:jc w:val="left"/>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(kJmol</w:t>
            </w:r>
            <w:r w:rsidRPr="00C34248">
              <w:rPr>
                <w:rFonts w:ascii="Times New Roman" w:eastAsia="Times New Roman" w:hAnsi="Times New Roman"/>
                <w:color w:val="000000"/>
                <w:sz w:val="20"/>
                <w:szCs w:val="20"/>
                <w:vertAlign w:val="superscript"/>
                <w:lang w:val="en-IN" w:eastAsia="en-IN"/>
              </w:rPr>
              <w:t>-1</w:t>
            </w:r>
            <w:r w:rsidRPr="00C34248">
              <w:rPr>
                <w:rFonts w:ascii="Times New Roman" w:eastAsia="Times New Roman" w:hAnsi="Times New Roman"/>
                <w:color w:val="000000"/>
                <w:sz w:val="20"/>
                <w:szCs w:val="20"/>
                <w:lang w:val="en-IN" w:eastAsia="en-IN"/>
              </w:rPr>
              <w:t xml:space="preserve"> K</w:t>
            </w:r>
            <w:r w:rsidRPr="00C34248">
              <w:rPr>
                <w:rFonts w:ascii="Times New Roman" w:eastAsia="Times New Roman" w:hAnsi="Times New Roman"/>
                <w:color w:val="000000"/>
                <w:sz w:val="20"/>
                <w:szCs w:val="20"/>
                <w:vertAlign w:val="superscript"/>
                <w:lang w:val="en-IN" w:eastAsia="en-IN"/>
              </w:rPr>
              <w:t>-1</w:t>
            </w:r>
            <w:r w:rsidRPr="00C34248">
              <w:rPr>
                <w:rFonts w:ascii="Times New Roman" w:eastAsia="Times New Roman" w:hAnsi="Times New Roman"/>
                <w:color w:val="000000"/>
                <w:sz w:val="20"/>
                <w:szCs w:val="20"/>
                <w:lang w:val="en-IN" w:eastAsia="en-I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A1F90C1" w14:textId="77777777" w:rsidR="00C34248" w:rsidRPr="00C34248" w:rsidRDefault="00C34248" w:rsidP="00C34248">
            <w:pPr>
              <w:widowControl/>
              <w:ind w:left="12"/>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-0.202 </w:t>
            </w:r>
          </w:p>
        </w:tc>
        <w:tc>
          <w:tcPr>
            <w:tcW w:w="989" w:type="dxa"/>
            <w:tcBorders>
              <w:top w:val="single" w:sz="4" w:space="0" w:color="000000"/>
              <w:left w:val="single" w:sz="4" w:space="0" w:color="000000"/>
              <w:bottom w:val="single" w:sz="4" w:space="0" w:color="000000"/>
              <w:right w:val="single" w:sz="4" w:space="0" w:color="000000"/>
            </w:tcBorders>
            <w:vAlign w:val="center"/>
          </w:tcPr>
          <w:p w14:paraId="380105FE"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-0.286 </w:t>
            </w:r>
          </w:p>
        </w:tc>
        <w:tc>
          <w:tcPr>
            <w:tcW w:w="1421" w:type="dxa"/>
            <w:tcBorders>
              <w:top w:val="single" w:sz="4" w:space="0" w:color="000000"/>
              <w:left w:val="single" w:sz="4" w:space="0" w:color="000000"/>
              <w:bottom w:val="single" w:sz="4" w:space="0" w:color="000000"/>
              <w:right w:val="single" w:sz="4" w:space="0" w:color="000000"/>
            </w:tcBorders>
            <w:vAlign w:val="center"/>
          </w:tcPr>
          <w:p w14:paraId="1A4FBEDD"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-0.091 </w:t>
            </w:r>
          </w:p>
        </w:tc>
        <w:tc>
          <w:tcPr>
            <w:tcW w:w="990" w:type="dxa"/>
            <w:tcBorders>
              <w:top w:val="single" w:sz="4" w:space="0" w:color="000000"/>
              <w:left w:val="single" w:sz="4" w:space="0" w:color="000000"/>
              <w:bottom w:val="single" w:sz="4" w:space="0" w:color="000000"/>
              <w:right w:val="single" w:sz="4" w:space="0" w:color="000000"/>
            </w:tcBorders>
            <w:vAlign w:val="center"/>
          </w:tcPr>
          <w:p w14:paraId="0059D2BF" w14:textId="77777777" w:rsidR="00C34248" w:rsidRPr="00C34248" w:rsidRDefault="00C34248" w:rsidP="00C34248">
            <w:pPr>
              <w:widowControl/>
              <w:ind w:left="17"/>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-0.046 </w:t>
            </w:r>
          </w:p>
        </w:tc>
        <w:tc>
          <w:tcPr>
            <w:tcW w:w="1138" w:type="dxa"/>
            <w:tcBorders>
              <w:top w:val="single" w:sz="4" w:space="0" w:color="000000"/>
              <w:left w:val="single" w:sz="4" w:space="0" w:color="000000"/>
              <w:bottom w:val="single" w:sz="4" w:space="0" w:color="000000"/>
              <w:right w:val="single" w:sz="4" w:space="0" w:color="000000"/>
            </w:tcBorders>
            <w:vAlign w:val="center"/>
          </w:tcPr>
          <w:p w14:paraId="10F68E2E" w14:textId="77777777" w:rsidR="00C34248" w:rsidRPr="00C34248" w:rsidRDefault="00C34248" w:rsidP="00C34248">
            <w:pPr>
              <w:widowControl/>
              <w:ind w:left="11"/>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-0.215 </w:t>
            </w:r>
          </w:p>
        </w:tc>
        <w:tc>
          <w:tcPr>
            <w:tcW w:w="989" w:type="dxa"/>
            <w:tcBorders>
              <w:top w:val="single" w:sz="4" w:space="0" w:color="000000"/>
              <w:left w:val="single" w:sz="4" w:space="0" w:color="000000"/>
              <w:bottom w:val="single" w:sz="4" w:space="0" w:color="000000"/>
              <w:right w:val="single" w:sz="4" w:space="0" w:color="000000"/>
            </w:tcBorders>
            <w:vAlign w:val="center"/>
          </w:tcPr>
          <w:p w14:paraId="5DB9354E"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-0.249 </w:t>
            </w:r>
          </w:p>
        </w:tc>
        <w:tc>
          <w:tcPr>
            <w:tcW w:w="1421" w:type="dxa"/>
            <w:tcBorders>
              <w:top w:val="single" w:sz="4" w:space="0" w:color="000000"/>
              <w:left w:val="single" w:sz="4" w:space="0" w:color="000000"/>
              <w:bottom w:val="single" w:sz="4" w:space="0" w:color="000000"/>
              <w:right w:val="single" w:sz="4" w:space="0" w:color="000000"/>
            </w:tcBorders>
            <w:vAlign w:val="center"/>
          </w:tcPr>
          <w:p w14:paraId="253EDB31" w14:textId="77777777" w:rsidR="00C34248" w:rsidRPr="00C34248" w:rsidRDefault="00C34248" w:rsidP="00C34248">
            <w:pPr>
              <w:widowControl/>
              <w:ind w:left="1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-0.170 </w:t>
            </w:r>
          </w:p>
        </w:tc>
        <w:tc>
          <w:tcPr>
            <w:tcW w:w="1133" w:type="dxa"/>
            <w:tcBorders>
              <w:top w:val="single" w:sz="4" w:space="0" w:color="000000"/>
              <w:left w:val="single" w:sz="4" w:space="0" w:color="000000"/>
              <w:bottom w:val="single" w:sz="4" w:space="0" w:color="000000"/>
              <w:right w:val="single" w:sz="4" w:space="0" w:color="000000"/>
            </w:tcBorders>
            <w:vAlign w:val="center"/>
          </w:tcPr>
          <w:p w14:paraId="776BBB64" w14:textId="77777777" w:rsidR="00C34248" w:rsidRPr="00C34248" w:rsidRDefault="00C34248" w:rsidP="00C34248">
            <w:pPr>
              <w:widowControl/>
              <w:ind w:left="6"/>
              <w:jc w:val="center"/>
              <w:rPr>
                <w:rFonts w:ascii="Times New Roman" w:eastAsia="Calibri" w:hAnsi="Times New Roman"/>
                <w:color w:val="000000"/>
                <w:sz w:val="20"/>
                <w:szCs w:val="20"/>
                <w:lang w:val="en-IN" w:eastAsia="en-IN"/>
              </w:rPr>
            </w:pPr>
            <w:r w:rsidRPr="00C34248">
              <w:rPr>
                <w:rFonts w:ascii="Times New Roman" w:eastAsia="Times New Roman" w:hAnsi="Times New Roman"/>
                <w:color w:val="000000"/>
                <w:sz w:val="20"/>
                <w:szCs w:val="20"/>
                <w:lang w:val="en-IN" w:eastAsia="en-IN"/>
              </w:rPr>
              <w:t xml:space="preserve">-0.118 </w:t>
            </w:r>
          </w:p>
        </w:tc>
      </w:tr>
    </w:tbl>
    <w:p w14:paraId="4D254FC5" w14:textId="77777777" w:rsidR="006C4028" w:rsidRPr="006C4028" w:rsidRDefault="006C4028" w:rsidP="006C4028">
      <w:pPr>
        <w:keepNext/>
        <w:keepLines/>
        <w:widowControl/>
        <w:spacing w:after="3" w:line="259" w:lineRule="auto"/>
        <w:ind w:left="285" w:right="364" w:hanging="10"/>
        <w:jc w:val="center"/>
        <w:outlineLvl w:val="1"/>
        <w:rPr>
          <w:rFonts w:ascii="Times New Roman" w:eastAsia="Times New Roman"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Table 7: Rate constant data for the alcohol oxidation by PCC and PDC in 0.2 M H</w:t>
      </w:r>
      <w:r w:rsidRPr="006C4028">
        <w:rPr>
          <w:rFonts w:ascii="Times New Roman" w:eastAsia="Times New Roman" w:hAnsi="Times New Roman"/>
          <w:color w:val="000000"/>
          <w:sz w:val="20"/>
          <w:szCs w:val="20"/>
          <w:vertAlign w:val="subscript"/>
          <w:lang w:val="en-IN" w:eastAsia="en-IN"/>
        </w:rPr>
        <w:t>2</w:t>
      </w:r>
      <w:r w:rsidRPr="006C4028">
        <w:rPr>
          <w:rFonts w:ascii="Times New Roman" w:eastAsia="Times New Roman" w:hAnsi="Times New Roman"/>
          <w:color w:val="000000"/>
          <w:sz w:val="20"/>
          <w:szCs w:val="20"/>
          <w:lang w:val="en-IN" w:eastAsia="en-IN"/>
        </w:rPr>
        <w:t>SO</w:t>
      </w:r>
      <w:r w:rsidRPr="006C4028">
        <w:rPr>
          <w:rFonts w:ascii="Times New Roman" w:eastAsia="Times New Roman" w:hAnsi="Times New Roman"/>
          <w:color w:val="000000"/>
          <w:sz w:val="20"/>
          <w:szCs w:val="20"/>
          <w:vertAlign w:val="subscript"/>
          <w:lang w:val="en-IN" w:eastAsia="en-IN"/>
        </w:rPr>
        <w:t>4</w:t>
      </w:r>
      <w:r w:rsidRPr="006C4028">
        <w:rPr>
          <w:rFonts w:ascii="Times New Roman" w:eastAsia="Times New Roman" w:hAnsi="Times New Roman"/>
          <w:color w:val="000000"/>
          <w:sz w:val="20"/>
          <w:szCs w:val="20"/>
          <w:lang w:val="en-IN" w:eastAsia="en-IN"/>
        </w:rPr>
        <w:t xml:space="preserve"> and </w:t>
      </w:r>
      <w:proofErr w:type="spellStart"/>
      <w:r w:rsidRPr="006C4028">
        <w:rPr>
          <w:rFonts w:ascii="Times New Roman" w:eastAsia="Times New Roman" w:hAnsi="Times New Roman"/>
          <w:color w:val="000000"/>
          <w:sz w:val="20"/>
          <w:szCs w:val="20"/>
          <w:lang w:val="en-IN" w:eastAsia="en-IN"/>
        </w:rPr>
        <w:t>AgNP</w:t>
      </w:r>
      <w:proofErr w:type="spellEnd"/>
      <w:r w:rsidRPr="006C4028">
        <w:rPr>
          <w:rFonts w:ascii="Times New Roman" w:eastAsia="Times New Roman" w:hAnsi="Times New Roman"/>
          <w:color w:val="000000"/>
          <w:sz w:val="20"/>
          <w:szCs w:val="20"/>
          <w:lang w:val="en-IN" w:eastAsia="en-IN"/>
        </w:rPr>
        <w:t xml:space="preserve"> from </w:t>
      </w:r>
      <w:r w:rsidRPr="006C4028">
        <w:rPr>
          <w:rFonts w:ascii="Times New Roman" w:eastAsia="Times New Roman" w:hAnsi="Times New Roman"/>
          <w:i/>
          <w:color w:val="000000"/>
          <w:sz w:val="20"/>
          <w:szCs w:val="20"/>
          <w:lang w:val="en-IN" w:eastAsia="en-IN"/>
        </w:rPr>
        <w:t xml:space="preserve">Ziziphus </w:t>
      </w:r>
      <w:r w:rsidRPr="006C4028">
        <w:rPr>
          <w:rFonts w:ascii="Times New Roman" w:eastAsia="Times New Roman" w:hAnsi="Times New Roman"/>
          <w:color w:val="000000"/>
          <w:sz w:val="20"/>
          <w:szCs w:val="20"/>
          <w:lang w:val="en-IN" w:eastAsia="en-IN"/>
        </w:rPr>
        <w:t xml:space="preserve">leaves at temperature 303K </w:t>
      </w:r>
    </w:p>
    <w:p w14:paraId="2B722118" w14:textId="77777777" w:rsidR="006C4028" w:rsidRPr="006C4028" w:rsidRDefault="006C4028" w:rsidP="006C4028">
      <w:pPr>
        <w:widowControl/>
        <w:spacing w:line="259" w:lineRule="auto"/>
        <w:ind w:right="23"/>
        <w:jc w:val="center"/>
        <w:rPr>
          <w:rFonts w:ascii="Times New Roman" w:eastAsia="Calibri" w:hAnsi="Times New Roman"/>
          <w:color w:val="000000"/>
          <w:sz w:val="20"/>
          <w:szCs w:val="20"/>
          <w:lang w:val="en-IN" w:eastAsia="en-IN"/>
        </w:rPr>
      </w:pPr>
    </w:p>
    <w:tbl>
      <w:tblPr>
        <w:tblStyle w:val="TableGrid3"/>
        <w:tblW w:w="11342" w:type="dxa"/>
        <w:tblInd w:w="-1133" w:type="dxa"/>
        <w:tblCellMar>
          <w:left w:w="72" w:type="dxa"/>
          <w:right w:w="26" w:type="dxa"/>
        </w:tblCellMar>
        <w:tblLook w:val="04A0" w:firstRow="1" w:lastRow="0" w:firstColumn="1" w:lastColumn="0" w:noHBand="0" w:noVBand="1"/>
      </w:tblPr>
      <w:tblGrid>
        <w:gridCol w:w="1133"/>
        <w:gridCol w:w="994"/>
        <w:gridCol w:w="994"/>
        <w:gridCol w:w="1066"/>
        <w:gridCol w:w="1326"/>
        <w:gridCol w:w="1008"/>
        <w:gridCol w:w="1138"/>
        <w:gridCol w:w="989"/>
        <w:gridCol w:w="1421"/>
        <w:gridCol w:w="1273"/>
      </w:tblGrid>
      <w:tr w:rsidR="006C4028" w:rsidRPr="006C4028" w14:paraId="547F9EB6" w14:textId="77777777" w:rsidTr="00DB2F93">
        <w:trPr>
          <w:trHeight w:val="240"/>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546C581B" w14:textId="77777777" w:rsidR="006C4028" w:rsidRPr="006C4028" w:rsidRDefault="006C4028" w:rsidP="006C4028">
            <w:pPr>
              <w:widowControl/>
              <w:ind w:left="110" w:firstLine="10"/>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[alcohol] mol dm</w:t>
            </w:r>
            <w:r w:rsidRPr="006C4028">
              <w:rPr>
                <w:rFonts w:ascii="Times New Roman" w:eastAsia="Times New Roman" w:hAnsi="Times New Roman"/>
                <w:b/>
                <w:color w:val="000000"/>
                <w:sz w:val="20"/>
                <w:szCs w:val="20"/>
                <w:vertAlign w:val="superscript"/>
                <w:lang w:val="en-IN" w:eastAsia="en-IN"/>
              </w:rPr>
              <w:t>-3</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5B7CDB19" w14:textId="77777777" w:rsidR="006C4028" w:rsidRPr="006C4028" w:rsidRDefault="006C4028" w:rsidP="006C4028">
            <w:pPr>
              <w:widowControl/>
              <w:ind w:firstLine="34"/>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[oxidant] mol dm</w:t>
            </w:r>
            <w:r w:rsidRPr="006C4028">
              <w:rPr>
                <w:rFonts w:ascii="Times New Roman" w:eastAsia="Times New Roman" w:hAnsi="Times New Roman"/>
                <w:b/>
                <w:color w:val="000000"/>
                <w:sz w:val="20"/>
                <w:szCs w:val="20"/>
                <w:vertAlign w:val="superscript"/>
                <w:lang w:val="en-IN" w:eastAsia="en-IN"/>
              </w:rPr>
              <w:t>-3</w:t>
            </w:r>
          </w:p>
        </w:tc>
        <w:tc>
          <w:tcPr>
            <w:tcW w:w="994" w:type="dxa"/>
            <w:tcBorders>
              <w:top w:val="single" w:sz="4" w:space="0" w:color="000000"/>
              <w:left w:val="single" w:sz="4" w:space="0" w:color="000000"/>
              <w:bottom w:val="single" w:sz="4" w:space="0" w:color="000000"/>
              <w:right w:val="nil"/>
            </w:tcBorders>
          </w:tcPr>
          <w:p w14:paraId="5FEE3F5F"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2391" w:type="dxa"/>
            <w:gridSpan w:val="2"/>
            <w:tcBorders>
              <w:top w:val="single" w:sz="4" w:space="0" w:color="000000"/>
              <w:left w:val="nil"/>
              <w:bottom w:val="single" w:sz="4" w:space="0" w:color="000000"/>
              <w:right w:val="nil"/>
            </w:tcBorders>
          </w:tcPr>
          <w:p w14:paraId="520211ED"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2146" w:type="dxa"/>
            <w:gridSpan w:val="2"/>
            <w:tcBorders>
              <w:top w:val="single" w:sz="4" w:space="0" w:color="000000"/>
              <w:left w:val="nil"/>
              <w:bottom w:val="single" w:sz="4" w:space="0" w:color="000000"/>
              <w:right w:val="nil"/>
            </w:tcBorders>
          </w:tcPr>
          <w:p w14:paraId="347698F3" w14:textId="77777777" w:rsidR="006C4028" w:rsidRPr="006C4028" w:rsidRDefault="006C4028" w:rsidP="006C4028">
            <w:pPr>
              <w:widowControl/>
              <w:ind w:left="278"/>
              <w:jc w:val="center"/>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k x 10</w:t>
            </w:r>
            <w:r w:rsidRPr="006C4028">
              <w:rPr>
                <w:rFonts w:ascii="Times New Roman" w:eastAsia="Times New Roman" w:hAnsi="Times New Roman"/>
                <w:b/>
                <w:color w:val="000000"/>
                <w:sz w:val="20"/>
                <w:szCs w:val="20"/>
                <w:vertAlign w:val="superscript"/>
                <w:lang w:val="en-IN" w:eastAsia="en-IN"/>
              </w:rPr>
              <w:t xml:space="preserve">3 </w:t>
            </w:r>
            <w:r w:rsidRPr="006C4028">
              <w:rPr>
                <w:rFonts w:ascii="Times New Roman" w:eastAsia="Times New Roman" w:hAnsi="Times New Roman"/>
                <w:b/>
                <w:color w:val="000000"/>
                <w:sz w:val="20"/>
                <w:szCs w:val="20"/>
                <w:lang w:val="en-IN" w:eastAsia="en-IN"/>
              </w:rPr>
              <w:t>s</w:t>
            </w:r>
            <w:r w:rsidRPr="006C4028">
              <w:rPr>
                <w:rFonts w:ascii="Times New Roman" w:eastAsia="Times New Roman" w:hAnsi="Times New Roman"/>
                <w:b/>
                <w:color w:val="000000"/>
                <w:sz w:val="20"/>
                <w:szCs w:val="20"/>
                <w:vertAlign w:val="superscript"/>
                <w:lang w:val="en-IN" w:eastAsia="en-IN"/>
              </w:rPr>
              <w:t>-1</w:t>
            </w:r>
          </w:p>
        </w:tc>
        <w:tc>
          <w:tcPr>
            <w:tcW w:w="989" w:type="dxa"/>
            <w:tcBorders>
              <w:top w:val="single" w:sz="4" w:space="0" w:color="000000"/>
              <w:left w:val="nil"/>
              <w:bottom w:val="single" w:sz="4" w:space="0" w:color="000000"/>
              <w:right w:val="nil"/>
            </w:tcBorders>
          </w:tcPr>
          <w:p w14:paraId="44D672AD"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71FA2CDD"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1273" w:type="dxa"/>
            <w:tcBorders>
              <w:top w:val="single" w:sz="4" w:space="0" w:color="000000"/>
              <w:left w:val="nil"/>
              <w:bottom w:val="single" w:sz="4" w:space="0" w:color="000000"/>
              <w:right w:val="single" w:sz="4" w:space="0" w:color="000000"/>
            </w:tcBorders>
          </w:tcPr>
          <w:p w14:paraId="25980835"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r>
      <w:tr w:rsidR="006C4028" w:rsidRPr="006C4028" w14:paraId="5C1B38EA" w14:textId="77777777" w:rsidTr="00DB2F93">
        <w:trPr>
          <w:trHeight w:val="274"/>
        </w:trPr>
        <w:tc>
          <w:tcPr>
            <w:tcW w:w="0" w:type="auto"/>
            <w:vMerge/>
            <w:tcBorders>
              <w:top w:val="nil"/>
              <w:left w:val="single" w:sz="4" w:space="0" w:color="000000"/>
              <w:bottom w:val="nil"/>
              <w:right w:val="single" w:sz="4" w:space="0" w:color="000000"/>
            </w:tcBorders>
          </w:tcPr>
          <w:p w14:paraId="3EF89491"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0" w:type="auto"/>
            <w:vMerge/>
            <w:tcBorders>
              <w:top w:val="nil"/>
              <w:left w:val="single" w:sz="4" w:space="0" w:color="000000"/>
              <w:bottom w:val="nil"/>
              <w:right w:val="single" w:sz="4" w:space="0" w:color="000000"/>
            </w:tcBorders>
          </w:tcPr>
          <w:p w14:paraId="61686075"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994" w:type="dxa"/>
            <w:tcBorders>
              <w:top w:val="single" w:sz="4" w:space="0" w:color="000000"/>
              <w:left w:val="single" w:sz="4" w:space="0" w:color="000000"/>
              <w:bottom w:val="single" w:sz="4" w:space="0" w:color="000000"/>
              <w:right w:val="nil"/>
            </w:tcBorders>
          </w:tcPr>
          <w:p w14:paraId="7C4943EA"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2391" w:type="dxa"/>
            <w:gridSpan w:val="2"/>
            <w:tcBorders>
              <w:top w:val="single" w:sz="4" w:space="0" w:color="000000"/>
              <w:left w:val="nil"/>
              <w:bottom w:val="single" w:sz="4" w:space="0" w:color="000000"/>
              <w:right w:val="nil"/>
            </w:tcBorders>
          </w:tcPr>
          <w:p w14:paraId="21BF58ED" w14:textId="77777777" w:rsidR="006C4028" w:rsidRPr="006C4028" w:rsidRDefault="006C4028" w:rsidP="006C4028">
            <w:pPr>
              <w:widowControl/>
              <w:ind w:right="40"/>
              <w:jc w:val="center"/>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PCC </w:t>
            </w:r>
          </w:p>
        </w:tc>
        <w:tc>
          <w:tcPr>
            <w:tcW w:w="1008" w:type="dxa"/>
            <w:tcBorders>
              <w:top w:val="single" w:sz="4" w:space="0" w:color="000000"/>
              <w:left w:val="nil"/>
              <w:bottom w:val="single" w:sz="4" w:space="0" w:color="000000"/>
              <w:right w:val="single" w:sz="4" w:space="0" w:color="000000"/>
            </w:tcBorders>
          </w:tcPr>
          <w:p w14:paraId="44C34BBF"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133DBB73"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989" w:type="dxa"/>
            <w:tcBorders>
              <w:top w:val="single" w:sz="4" w:space="0" w:color="000000"/>
              <w:left w:val="nil"/>
              <w:bottom w:val="single" w:sz="4" w:space="0" w:color="000000"/>
              <w:right w:val="nil"/>
            </w:tcBorders>
          </w:tcPr>
          <w:p w14:paraId="424CF52E"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1421" w:type="dxa"/>
            <w:tcBorders>
              <w:top w:val="single" w:sz="4" w:space="0" w:color="000000"/>
              <w:left w:val="nil"/>
              <w:bottom w:val="single" w:sz="4" w:space="0" w:color="000000"/>
              <w:right w:val="nil"/>
            </w:tcBorders>
          </w:tcPr>
          <w:p w14:paraId="1D66CDB7" w14:textId="77777777" w:rsidR="006C4028" w:rsidRPr="006C4028" w:rsidRDefault="006C4028" w:rsidP="006C4028">
            <w:pPr>
              <w:widowControl/>
              <w:ind w:left="5"/>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PDC </w:t>
            </w:r>
          </w:p>
        </w:tc>
        <w:tc>
          <w:tcPr>
            <w:tcW w:w="1273" w:type="dxa"/>
            <w:tcBorders>
              <w:top w:val="single" w:sz="4" w:space="0" w:color="000000"/>
              <w:left w:val="nil"/>
              <w:bottom w:val="single" w:sz="4" w:space="0" w:color="000000"/>
              <w:right w:val="single" w:sz="4" w:space="0" w:color="000000"/>
            </w:tcBorders>
          </w:tcPr>
          <w:p w14:paraId="0BEE9D75"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r>
      <w:tr w:rsidR="006C4028" w:rsidRPr="006C4028" w14:paraId="2894B8CE" w14:textId="77777777" w:rsidTr="00DB2F93">
        <w:trPr>
          <w:trHeight w:val="533"/>
        </w:trPr>
        <w:tc>
          <w:tcPr>
            <w:tcW w:w="0" w:type="auto"/>
            <w:vMerge/>
            <w:tcBorders>
              <w:top w:val="nil"/>
              <w:left w:val="single" w:sz="4" w:space="0" w:color="000000"/>
              <w:bottom w:val="single" w:sz="4" w:space="0" w:color="000000"/>
              <w:right w:val="single" w:sz="4" w:space="0" w:color="000000"/>
            </w:tcBorders>
          </w:tcPr>
          <w:p w14:paraId="1B6357AE"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0" w:type="auto"/>
            <w:vMerge/>
            <w:tcBorders>
              <w:top w:val="nil"/>
              <w:left w:val="single" w:sz="4" w:space="0" w:color="000000"/>
              <w:bottom w:val="single" w:sz="4" w:space="0" w:color="000000"/>
              <w:right w:val="single" w:sz="4" w:space="0" w:color="000000"/>
            </w:tcBorders>
          </w:tcPr>
          <w:p w14:paraId="4D276C8D" w14:textId="77777777" w:rsidR="006C4028" w:rsidRPr="006C4028" w:rsidRDefault="006C4028" w:rsidP="006C4028">
            <w:pPr>
              <w:widowControl/>
              <w:jc w:val="left"/>
              <w:rPr>
                <w:rFonts w:ascii="Times New Roman" w:eastAsia="Calibri" w:hAnsi="Times New Roman"/>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C7C3BDB" w14:textId="77777777" w:rsidR="006C4028" w:rsidRPr="006C4028" w:rsidRDefault="006C4028" w:rsidP="006C4028">
            <w:pPr>
              <w:widowControl/>
              <w:ind w:left="5"/>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n-butanol </w:t>
            </w:r>
          </w:p>
        </w:tc>
        <w:tc>
          <w:tcPr>
            <w:tcW w:w="1066" w:type="dxa"/>
            <w:tcBorders>
              <w:top w:val="single" w:sz="4" w:space="0" w:color="000000"/>
              <w:left w:val="single" w:sz="4" w:space="0" w:color="000000"/>
              <w:bottom w:val="single" w:sz="4" w:space="0" w:color="000000"/>
              <w:right w:val="single" w:sz="4" w:space="0" w:color="000000"/>
            </w:tcBorders>
          </w:tcPr>
          <w:p w14:paraId="45112A35" w14:textId="77777777" w:rsidR="006C4028" w:rsidRPr="006C4028" w:rsidRDefault="006C4028" w:rsidP="006C4028">
            <w:pPr>
              <w:widowControl/>
              <w:ind w:left="159" w:hanging="53"/>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2-chloro ethanol </w:t>
            </w:r>
          </w:p>
        </w:tc>
        <w:tc>
          <w:tcPr>
            <w:tcW w:w="1326" w:type="dxa"/>
            <w:tcBorders>
              <w:top w:val="single" w:sz="4" w:space="0" w:color="000000"/>
              <w:left w:val="single" w:sz="4" w:space="0" w:color="000000"/>
              <w:bottom w:val="single" w:sz="4" w:space="0" w:color="000000"/>
              <w:right w:val="single" w:sz="4" w:space="0" w:color="000000"/>
            </w:tcBorders>
            <w:vAlign w:val="center"/>
          </w:tcPr>
          <w:p w14:paraId="3E8D1197" w14:textId="77777777" w:rsidR="006C4028" w:rsidRPr="006C4028" w:rsidRDefault="006C4028" w:rsidP="006C4028">
            <w:pPr>
              <w:widowControl/>
              <w:ind w:left="44"/>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cyclohexanol </w:t>
            </w:r>
          </w:p>
        </w:tc>
        <w:tc>
          <w:tcPr>
            <w:tcW w:w="1008" w:type="dxa"/>
            <w:tcBorders>
              <w:top w:val="single" w:sz="4" w:space="0" w:color="000000"/>
              <w:left w:val="single" w:sz="4" w:space="0" w:color="000000"/>
              <w:bottom w:val="single" w:sz="4" w:space="0" w:color="000000"/>
              <w:right w:val="single" w:sz="4" w:space="0" w:color="000000"/>
            </w:tcBorders>
          </w:tcPr>
          <w:p w14:paraId="44E89BA2" w14:textId="77777777" w:rsidR="006C4028" w:rsidRPr="006C4028" w:rsidRDefault="006C4028" w:rsidP="006C4028">
            <w:pPr>
              <w:widowControl/>
              <w:ind w:left="76" w:hanging="62"/>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Cinnamyl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2AA75E29" w14:textId="77777777" w:rsidR="006C4028" w:rsidRPr="006C4028" w:rsidRDefault="006C4028" w:rsidP="006C4028">
            <w:pPr>
              <w:widowControl/>
              <w:ind w:left="77"/>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71D4093B" w14:textId="77777777" w:rsidR="006C4028" w:rsidRPr="006C4028" w:rsidRDefault="006C4028" w:rsidP="006C4028">
            <w:pPr>
              <w:widowControl/>
              <w:jc w:val="center"/>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6E73216E" w14:textId="77777777" w:rsidR="006C4028" w:rsidRPr="006C4028" w:rsidRDefault="006C4028" w:rsidP="006C4028">
            <w:pPr>
              <w:widowControl/>
              <w:ind w:left="86"/>
              <w:jc w:val="left"/>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cyclohexanol </w:t>
            </w:r>
          </w:p>
        </w:tc>
        <w:tc>
          <w:tcPr>
            <w:tcW w:w="1273" w:type="dxa"/>
            <w:tcBorders>
              <w:top w:val="single" w:sz="4" w:space="0" w:color="000000"/>
              <w:left w:val="single" w:sz="4" w:space="0" w:color="000000"/>
              <w:bottom w:val="single" w:sz="4" w:space="0" w:color="000000"/>
              <w:right w:val="single" w:sz="4" w:space="0" w:color="000000"/>
            </w:tcBorders>
          </w:tcPr>
          <w:p w14:paraId="51D662AF" w14:textId="77777777" w:rsidR="006C4028" w:rsidRPr="006C4028" w:rsidRDefault="006C4028" w:rsidP="006C4028">
            <w:pPr>
              <w:widowControl/>
              <w:jc w:val="center"/>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Cinnamyl alcohol </w:t>
            </w:r>
          </w:p>
        </w:tc>
      </w:tr>
      <w:tr w:rsidR="006C4028" w:rsidRPr="006C4028" w14:paraId="269F4FB2" w14:textId="77777777" w:rsidTr="00DB2F93">
        <w:trPr>
          <w:trHeight w:val="274"/>
        </w:trPr>
        <w:tc>
          <w:tcPr>
            <w:tcW w:w="1133" w:type="dxa"/>
            <w:tcBorders>
              <w:top w:val="single" w:sz="4" w:space="0" w:color="000000"/>
              <w:left w:val="single" w:sz="4" w:space="0" w:color="000000"/>
              <w:bottom w:val="single" w:sz="4" w:space="0" w:color="000000"/>
              <w:right w:val="single" w:sz="4" w:space="0" w:color="000000"/>
            </w:tcBorders>
          </w:tcPr>
          <w:p w14:paraId="6C827985" w14:textId="77777777" w:rsidR="006C4028" w:rsidRPr="006C4028" w:rsidRDefault="006C4028" w:rsidP="006C4028">
            <w:pPr>
              <w:widowControl/>
              <w:ind w:right="44"/>
              <w:jc w:val="center"/>
              <w:rPr>
                <w:rFonts w:ascii="Times New Roman" w:eastAsia="Calibri" w:hAnsi="Times New Roman"/>
                <w:color w:val="000000"/>
                <w:sz w:val="20"/>
                <w:szCs w:val="20"/>
                <w:lang w:val="en-IN" w:eastAsia="en-IN"/>
              </w:rPr>
            </w:pPr>
            <w:r w:rsidRPr="006C4028">
              <w:rPr>
                <w:rFonts w:ascii="Times New Roman" w:eastAsia="Times New Roman" w:hAnsi="Times New Roman"/>
                <w:b/>
                <w:color w:val="000000"/>
                <w:sz w:val="20"/>
                <w:szCs w:val="20"/>
                <w:lang w:val="en-IN" w:eastAsia="en-IN"/>
              </w:rPr>
              <w:t xml:space="preserve">SET I </w:t>
            </w:r>
          </w:p>
        </w:tc>
        <w:tc>
          <w:tcPr>
            <w:tcW w:w="994" w:type="dxa"/>
            <w:tcBorders>
              <w:top w:val="single" w:sz="4" w:space="0" w:color="000000"/>
              <w:left w:val="single" w:sz="4" w:space="0" w:color="000000"/>
              <w:bottom w:val="single" w:sz="4" w:space="0" w:color="000000"/>
              <w:right w:val="single" w:sz="4" w:space="0" w:color="000000"/>
            </w:tcBorders>
          </w:tcPr>
          <w:p w14:paraId="647CD67B" w14:textId="77777777" w:rsidR="006C4028" w:rsidRPr="006C4028" w:rsidRDefault="006C4028" w:rsidP="006C4028">
            <w:pPr>
              <w:widowControl/>
              <w:jc w:val="center"/>
              <w:rPr>
                <w:rFonts w:ascii="Times New Roman" w:eastAsia="Calibri" w:hAnsi="Times New Roman"/>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tcPr>
          <w:p w14:paraId="243D0D91" w14:textId="77777777" w:rsidR="006C4028" w:rsidRPr="006C4028" w:rsidRDefault="006C4028" w:rsidP="006C4028">
            <w:pPr>
              <w:widowControl/>
              <w:jc w:val="center"/>
              <w:rPr>
                <w:rFonts w:ascii="Times New Roman" w:eastAsia="Calibri" w:hAnsi="Times New Roman"/>
                <w:color w:val="000000"/>
                <w:sz w:val="20"/>
                <w:szCs w:val="20"/>
                <w:lang w:val="en-IN" w:eastAsia="en-IN"/>
              </w:rPr>
            </w:pPr>
          </w:p>
        </w:tc>
        <w:tc>
          <w:tcPr>
            <w:tcW w:w="1066" w:type="dxa"/>
            <w:tcBorders>
              <w:top w:val="single" w:sz="4" w:space="0" w:color="000000"/>
              <w:left w:val="single" w:sz="4" w:space="0" w:color="000000"/>
              <w:bottom w:val="single" w:sz="4" w:space="0" w:color="000000"/>
              <w:right w:val="single" w:sz="4" w:space="0" w:color="000000"/>
            </w:tcBorders>
          </w:tcPr>
          <w:p w14:paraId="553E4832" w14:textId="77777777" w:rsidR="006C4028" w:rsidRPr="006C4028" w:rsidRDefault="006C4028" w:rsidP="006C4028">
            <w:pPr>
              <w:widowControl/>
              <w:ind w:left="5"/>
              <w:jc w:val="center"/>
              <w:rPr>
                <w:rFonts w:ascii="Times New Roman" w:eastAsia="Calibri" w:hAnsi="Times New Roman"/>
                <w:color w:val="000000"/>
                <w:sz w:val="20"/>
                <w:szCs w:val="20"/>
                <w:lang w:val="en-IN" w:eastAsia="en-IN"/>
              </w:rPr>
            </w:pPr>
          </w:p>
        </w:tc>
        <w:tc>
          <w:tcPr>
            <w:tcW w:w="1326" w:type="dxa"/>
            <w:tcBorders>
              <w:top w:val="single" w:sz="4" w:space="0" w:color="000000"/>
              <w:left w:val="single" w:sz="4" w:space="0" w:color="000000"/>
              <w:bottom w:val="single" w:sz="4" w:space="0" w:color="000000"/>
              <w:right w:val="single" w:sz="4" w:space="0" w:color="000000"/>
            </w:tcBorders>
          </w:tcPr>
          <w:p w14:paraId="51647BCE" w14:textId="77777777" w:rsidR="006C4028" w:rsidRPr="006C4028" w:rsidRDefault="006C4028" w:rsidP="006C4028">
            <w:pPr>
              <w:widowControl/>
              <w:ind w:left="5"/>
              <w:jc w:val="center"/>
              <w:rPr>
                <w:rFonts w:ascii="Times New Roman" w:eastAsia="Calibri" w:hAnsi="Times New Roman"/>
                <w:color w:val="000000"/>
                <w:sz w:val="20"/>
                <w:szCs w:val="20"/>
                <w:lang w:val="en-IN" w:eastAsia="en-IN"/>
              </w:rPr>
            </w:pPr>
          </w:p>
        </w:tc>
        <w:tc>
          <w:tcPr>
            <w:tcW w:w="1008" w:type="dxa"/>
            <w:tcBorders>
              <w:top w:val="single" w:sz="4" w:space="0" w:color="000000"/>
              <w:left w:val="single" w:sz="4" w:space="0" w:color="000000"/>
              <w:bottom w:val="single" w:sz="4" w:space="0" w:color="000000"/>
              <w:right w:val="single" w:sz="4" w:space="0" w:color="000000"/>
            </w:tcBorders>
          </w:tcPr>
          <w:p w14:paraId="16EE7F48" w14:textId="77777777" w:rsidR="006C4028" w:rsidRPr="006C4028" w:rsidRDefault="006C4028" w:rsidP="006C4028">
            <w:pPr>
              <w:widowControl/>
              <w:ind w:right="5"/>
              <w:jc w:val="center"/>
              <w:rPr>
                <w:rFonts w:ascii="Times New Roman" w:eastAsia="Calibri" w:hAnsi="Times New Roman"/>
                <w:color w:val="000000"/>
                <w:sz w:val="20"/>
                <w:szCs w:val="20"/>
                <w:lang w:val="en-IN" w:eastAsia="en-IN"/>
              </w:rPr>
            </w:pPr>
          </w:p>
        </w:tc>
        <w:tc>
          <w:tcPr>
            <w:tcW w:w="1138" w:type="dxa"/>
            <w:tcBorders>
              <w:top w:val="single" w:sz="4" w:space="0" w:color="000000"/>
              <w:left w:val="single" w:sz="4" w:space="0" w:color="000000"/>
              <w:bottom w:val="single" w:sz="4" w:space="0" w:color="000000"/>
              <w:right w:val="single" w:sz="4" w:space="0" w:color="000000"/>
            </w:tcBorders>
          </w:tcPr>
          <w:p w14:paraId="5695A0C8" w14:textId="77777777" w:rsidR="006C4028" w:rsidRPr="006C4028" w:rsidRDefault="006C4028" w:rsidP="006C4028">
            <w:pPr>
              <w:widowControl/>
              <w:jc w:val="center"/>
              <w:rPr>
                <w:rFonts w:ascii="Times New Roman" w:eastAsia="Calibri" w:hAnsi="Times New Roman"/>
                <w:color w:val="000000"/>
                <w:sz w:val="20"/>
                <w:szCs w:val="20"/>
                <w:lang w:val="en-IN" w:eastAsia="en-IN"/>
              </w:rPr>
            </w:pPr>
          </w:p>
        </w:tc>
        <w:tc>
          <w:tcPr>
            <w:tcW w:w="989" w:type="dxa"/>
            <w:tcBorders>
              <w:top w:val="single" w:sz="4" w:space="0" w:color="000000"/>
              <w:left w:val="single" w:sz="4" w:space="0" w:color="000000"/>
              <w:bottom w:val="single" w:sz="4" w:space="0" w:color="000000"/>
              <w:right w:val="single" w:sz="4" w:space="0" w:color="000000"/>
            </w:tcBorders>
          </w:tcPr>
          <w:p w14:paraId="4545F844" w14:textId="77777777" w:rsidR="006C4028" w:rsidRPr="006C4028" w:rsidRDefault="006C4028" w:rsidP="006C4028">
            <w:pPr>
              <w:widowControl/>
              <w:ind w:left="5"/>
              <w:jc w:val="center"/>
              <w:rPr>
                <w:rFonts w:ascii="Times New Roman" w:eastAsia="Calibri" w:hAnsi="Times New Roman"/>
                <w:color w:val="000000"/>
                <w:sz w:val="20"/>
                <w:szCs w:val="20"/>
                <w:lang w:val="en-IN" w:eastAsia="en-IN"/>
              </w:rPr>
            </w:pPr>
          </w:p>
        </w:tc>
        <w:tc>
          <w:tcPr>
            <w:tcW w:w="1421" w:type="dxa"/>
            <w:tcBorders>
              <w:top w:val="single" w:sz="4" w:space="0" w:color="000000"/>
              <w:left w:val="single" w:sz="4" w:space="0" w:color="000000"/>
              <w:bottom w:val="single" w:sz="4" w:space="0" w:color="000000"/>
              <w:right w:val="single" w:sz="4" w:space="0" w:color="000000"/>
            </w:tcBorders>
          </w:tcPr>
          <w:p w14:paraId="285219DA" w14:textId="77777777" w:rsidR="006C4028" w:rsidRPr="006C4028" w:rsidRDefault="006C4028" w:rsidP="006C4028">
            <w:pPr>
              <w:widowControl/>
              <w:ind w:left="4"/>
              <w:jc w:val="center"/>
              <w:rPr>
                <w:rFonts w:ascii="Times New Roman" w:eastAsia="Calibri" w:hAnsi="Times New Roman"/>
                <w:color w:val="000000"/>
                <w:sz w:val="20"/>
                <w:szCs w:val="20"/>
                <w:lang w:val="en-IN" w:eastAsia="en-IN"/>
              </w:rPr>
            </w:pPr>
          </w:p>
        </w:tc>
        <w:tc>
          <w:tcPr>
            <w:tcW w:w="1273" w:type="dxa"/>
            <w:tcBorders>
              <w:top w:val="single" w:sz="4" w:space="0" w:color="000000"/>
              <w:left w:val="single" w:sz="4" w:space="0" w:color="000000"/>
              <w:bottom w:val="single" w:sz="4" w:space="0" w:color="000000"/>
              <w:right w:val="single" w:sz="4" w:space="0" w:color="000000"/>
            </w:tcBorders>
          </w:tcPr>
          <w:p w14:paraId="70B68F2B" w14:textId="77777777" w:rsidR="006C4028" w:rsidRPr="006C4028" w:rsidRDefault="006C4028" w:rsidP="006C4028">
            <w:pPr>
              <w:widowControl/>
              <w:ind w:left="1"/>
              <w:jc w:val="center"/>
              <w:rPr>
                <w:rFonts w:ascii="Times New Roman" w:eastAsia="Calibri" w:hAnsi="Times New Roman"/>
                <w:color w:val="000000"/>
                <w:sz w:val="20"/>
                <w:szCs w:val="20"/>
                <w:lang w:val="en-IN" w:eastAsia="en-IN"/>
              </w:rPr>
            </w:pPr>
          </w:p>
        </w:tc>
      </w:tr>
      <w:tr w:rsidR="006C4028" w:rsidRPr="006C4028" w14:paraId="7A8A2461" w14:textId="77777777" w:rsidTr="00DB2F93">
        <w:trPr>
          <w:trHeight w:val="279"/>
        </w:trPr>
        <w:tc>
          <w:tcPr>
            <w:tcW w:w="1133" w:type="dxa"/>
            <w:tcBorders>
              <w:top w:val="single" w:sz="4" w:space="0" w:color="000000"/>
              <w:left w:val="single" w:sz="4" w:space="0" w:color="000000"/>
              <w:bottom w:val="single" w:sz="4" w:space="0" w:color="000000"/>
              <w:right w:val="single" w:sz="4" w:space="0" w:color="000000"/>
            </w:tcBorders>
          </w:tcPr>
          <w:p w14:paraId="48C128DE"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0.25 </w:t>
            </w:r>
          </w:p>
        </w:tc>
        <w:tc>
          <w:tcPr>
            <w:tcW w:w="994" w:type="dxa"/>
            <w:tcBorders>
              <w:top w:val="single" w:sz="4" w:space="0" w:color="000000"/>
              <w:left w:val="single" w:sz="4" w:space="0" w:color="000000"/>
              <w:bottom w:val="single" w:sz="4" w:space="0" w:color="000000"/>
              <w:right w:val="single" w:sz="4" w:space="0" w:color="000000"/>
            </w:tcBorders>
          </w:tcPr>
          <w:p w14:paraId="3549B83F"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682E1C6E"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0.06 </w:t>
            </w:r>
          </w:p>
        </w:tc>
        <w:tc>
          <w:tcPr>
            <w:tcW w:w="1066" w:type="dxa"/>
            <w:tcBorders>
              <w:top w:val="single" w:sz="4" w:space="0" w:color="000000"/>
              <w:left w:val="single" w:sz="4" w:space="0" w:color="000000"/>
              <w:bottom w:val="single" w:sz="4" w:space="0" w:color="000000"/>
              <w:right w:val="single" w:sz="4" w:space="0" w:color="000000"/>
            </w:tcBorders>
          </w:tcPr>
          <w:p w14:paraId="4C05961B"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5.29 </w:t>
            </w:r>
          </w:p>
        </w:tc>
        <w:tc>
          <w:tcPr>
            <w:tcW w:w="1326" w:type="dxa"/>
            <w:tcBorders>
              <w:top w:val="single" w:sz="4" w:space="0" w:color="000000"/>
              <w:left w:val="single" w:sz="4" w:space="0" w:color="000000"/>
              <w:bottom w:val="single" w:sz="4" w:space="0" w:color="000000"/>
              <w:right w:val="single" w:sz="4" w:space="0" w:color="000000"/>
            </w:tcBorders>
          </w:tcPr>
          <w:p w14:paraId="0D5C641A"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1.61 </w:t>
            </w:r>
          </w:p>
        </w:tc>
        <w:tc>
          <w:tcPr>
            <w:tcW w:w="1008" w:type="dxa"/>
            <w:tcBorders>
              <w:top w:val="single" w:sz="4" w:space="0" w:color="000000"/>
              <w:left w:val="single" w:sz="4" w:space="0" w:color="000000"/>
              <w:bottom w:val="single" w:sz="4" w:space="0" w:color="000000"/>
              <w:right w:val="single" w:sz="4" w:space="0" w:color="000000"/>
            </w:tcBorders>
          </w:tcPr>
          <w:p w14:paraId="2C78E834"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0.04 </w:t>
            </w:r>
          </w:p>
        </w:tc>
        <w:tc>
          <w:tcPr>
            <w:tcW w:w="1138" w:type="dxa"/>
            <w:tcBorders>
              <w:top w:val="single" w:sz="4" w:space="0" w:color="000000"/>
              <w:left w:val="single" w:sz="4" w:space="0" w:color="000000"/>
              <w:bottom w:val="single" w:sz="4" w:space="0" w:color="000000"/>
              <w:right w:val="single" w:sz="4" w:space="0" w:color="000000"/>
            </w:tcBorders>
          </w:tcPr>
          <w:p w14:paraId="3570D38E"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0.87 </w:t>
            </w:r>
          </w:p>
        </w:tc>
        <w:tc>
          <w:tcPr>
            <w:tcW w:w="989" w:type="dxa"/>
            <w:tcBorders>
              <w:top w:val="single" w:sz="4" w:space="0" w:color="000000"/>
              <w:left w:val="single" w:sz="4" w:space="0" w:color="000000"/>
              <w:bottom w:val="single" w:sz="4" w:space="0" w:color="000000"/>
              <w:right w:val="single" w:sz="4" w:space="0" w:color="000000"/>
            </w:tcBorders>
          </w:tcPr>
          <w:p w14:paraId="4470BF0F"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2.76 </w:t>
            </w:r>
          </w:p>
        </w:tc>
        <w:tc>
          <w:tcPr>
            <w:tcW w:w="1421" w:type="dxa"/>
            <w:tcBorders>
              <w:top w:val="single" w:sz="4" w:space="0" w:color="000000"/>
              <w:left w:val="single" w:sz="4" w:space="0" w:color="000000"/>
              <w:bottom w:val="single" w:sz="4" w:space="0" w:color="000000"/>
              <w:right w:val="single" w:sz="4" w:space="0" w:color="000000"/>
            </w:tcBorders>
          </w:tcPr>
          <w:p w14:paraId="345E7F70"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0.70 </w:t>
            </w:r>
          </w:p>
        </w:tc>
        <w:tc>
          <w:tcPr>
            <w:tcW w:w="1273" w:type="dxa"/>
            <w:tcBorders>
              <w:top w:val="single" w:sz="4" w:space="0" w:color="000000"/>
              <w:left w:val="single" w:sz="4" w:space="0" w:color="000000"/>
              <w:bottom w:val="single" w:sz="4" w:space="0" w:color="000000"/>
              <w:right w:val="single" w:sz="4" w:space="0" w:color="000000"/>
            </w:tcBorders>
          </w:tcPr>
          <w:p w14:paraId="284BAF20" w14:textId="77777777" w:rsidR="006C4028" w:rsidRPr="006C4028" w:rsidRDefault="006C4028" w:rsidP="006C4028">
            <w:pPr>
              <w:widowControl/>
              <w:ind w:right="42"/>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0.06 </w:t>
            </w:r>
          </w:p>
        </w:tc>
      </w:tr>
      <w:tr w:rsidR="006C4028" w:rsidRPr="006C4028" w14:paraId="109FD97A" w14:textId="77777777" w:rsidTr="00DB2F93">
        <w:trPr>
          <w:trHeight w:val="278"/>
        </w:trPr>
        <w:tc>
          <w:tcPr>
            <w:tcW w:w="1133" w:type="dxa"/>
            <w:tcBorders>
              <w:top w:val="single" w:sz="4" w:space="0" w:color="000000"/>
              <w:left w:val="single" w:sz="4" w:space="0" w:color="000000"/>
              <w:bottom w:val="single" w:sz="4" w:space="0" w:color="000000"/>
              <w:right w:val="single" w:sz="4" w:space="0" w:color="000000"/>
            </w:tcBorders>
          </w:tcPr>
          <w:p w14:paraId="20A2A190"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0.50 </w:t>
            </w:r>
          </w:p>
        </w:tc>
        <w:tc>
          <w:tcPr>
            <w:tcW w:w="994" w:type="dxa"/>
            <w:tcBorders>
              <w:top w:val="single" w:sz="4" w:space="0" w:color="000000"/>
              <w:left w:val="single" w:sz="4" w:space="0" w:color="000000"/>
              <w:bottom w:val="single" w:sz="4" w:space="0" w:color="000000"/>
              <w:right w:val="single" w:sz="4" w:space="0" w:color="000000"/>
            </w:tcBorders>
          </w:tcPr>
          <w:p w14:paraId="1A1CE2C3"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61341753"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1.38 </w:t>
            </w:r>
          </w:p>
        </w:tc>
        <w:tc>
          <w:tcPr>
            <w:tcW w:w="1066" w:type="dxa"/>
            <w:tcBorders>
              <w:top w:val="single" w:sz="4" w:space="0" w:color="000000"/>
              <w:left w:val="single" w:sz="4" w:space="0" w:color="000000"/>
              <w:bottom w:val="single" w:sz="4" w:space="0" w:color="000000"/>
              <w:right w:val="single" w:sz="4" w:space="0" w:color="000000"/>
            </w:tcBorders>
          </w:tcPr>
          <w:p w14:paraId="266FA5BE"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6.63 </w:t>
            </w:r>
          </w:p>
        </w:tc>
        <w:tc>
          <w:tcPr>
            <w:tcW w:w="1326" w:type="dxa"/>
            <w:tcBorders>
              <w:top w:val="single" w:sz="4" w:space="0" w:color="000000"/>
              <w:left w:val="single" w:sz="4" w:space="0" w:color="000000"/>
              <w:bottom w:val="single" w:sz="4" w:space="0" w:color="000000"/>
              <w:right w:val="single" w:sz="4" w:space="0" w:color="000000"/>
            </w:tcBorders>
          </w:tcPr>
          <w:p w14:paraId="243634A7"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1.84 </w:t>
            </w:r>
          </w:p>
        </w:tc>
        <w:tc>
          <w:tcPr>
            <w:tcW w:w="1008" w:type="dxa"/>
            <w:tcBorders>
              <w:top w:val="single" w:sz="4" w:space="0" w:color="000000"/>
              <w:left w:val="single" w:sz="4" w:space="0" w:color="000000"/>
              <w:bottom w:val="single" w:sz="4" w:space="0" w:color="000000"/>
              <w:right w:val="single" w:sz="4" w:space="0" w:color="000000"/>
            </w:tcBorders>
          </w:tcPr>
          <w:p w14:paraId="4E8EC136"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0.23 </w:t>
            </w:r>
          </w:p>
        </w:tc>
        <w:tc>
          <w:tcPr>
            <w:tcW w:w="1138" w:type="dxa"/>
            <w:tcBorders>
              <w:top w:val="single" w:sz="4" w:space="0" w:color="000000"/>
              <w:left w:val="single" w:sz="4" w:space="0" w:color="000000"/>
              <w:bottom w:val="single" w:sz="4" w:space="0" w:color="000000"/>
              <w:right w:val="single" w:sz="4" w:space="0" w:color="000000"/>
            </w:tcBorders>
          </w:tcPr>
          <w:p w14:paraId="55970696"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2.02 </w:t>
            </w:r>
          </w:p>
        </w:tc>
        <w:tc>
          <w:tcPr>
            <w:tcW w:w="989" w:type="dxa"/>
            <w:tcBorders>
              <w:top w:val="single" w:sz="4" w:space="0" w:color="000000"/>
              <w:left w:val="single" w:sz="4" w:space="0" w:color="000000"/>
              <w:bottom w:val="single" w:sz="4" w:space="0" w:color="000000"/>
              <w:right w:val="single" w:sz="4" w:space="0" w:color="000000"/>
            </w:tcBorders>
          </w:tcPr>
          <w:p w14:paraId="1DE49DC2"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3.22 </w:t>
            </w:r>
          </w:p>
        </w:tc>
        <w:tc>
          <w:tcPr>
            <w:tcW w:w="1421" w:type="dxa"/>
            <w:tcBorders>
              <w:top w:val="single" w:sz="4" w:space="0" w:color="000000"/>
              <w:left w:val="single" w:sz="4" w:space="0" w:color="000000"/>
              <w:bottom w:val="single" w:sz="4" w:space="0" w:color="000000"/>
              <w:right w:val="single" w:sz="4" w:space="0" w:color="000000"/>
            </w:tcBorders>
          </w:tcPr>
          <w:p w14:paraId="6684D937"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0.96 </w:t>
            </w:r>
          </w:p>
        </w:tc>
        <w:tc>
          <w:tcPr>
            <w:tcW w:w="1273" w:type="dxa"/>
            <w:tcBorders>
              <w:top w:val="single" w:sz="4" w:space="0" w:color="000000"/>
              <w:left w:val="single" w:sz="4" w:space="0" w:color="000000"/>
              <w:bottom w:val="single" w:sz="4" w:space="0" w:color="000000"/>
              <w:right w:val="single" w:sz="4" w:space="0" w:color="000000"/>
            </w:tcBorders>
          </w:tcPr>
          <w:p w14:paraId="118E0699" w14:textId="77777777" w:rsidR="006C4028" w:rsidRPr="006C4028" w:rsidRDefault="006C4028" w:rsidP="006C4028">
            <w:pPr>
              <w:widowControl/>
              <w:ind w:right="42"/>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0.15 </w:t>
            </w:r>
          </w:p>
        </w:tc>
      </w:tr>
      <w:tr w:rsidR="006C4028" w:rsidRPr="006C4028" w14:paraId="280924D3" w14:textId="77777777" w:rsidTr="00DB2F93">
        <w:trPr>
          <w:trHeight w:val="278"/>
        </w:trPr>
        <w:tc>
          <w:tcPr>
            <w:tcW w:w="1133" w:type="dxa"/>
            <w:tcBorders>
              <w:top w:val="single" w:sz="4" w:space="0" w:color="000000"/>
              <w:left w:val="single" w:sz="4" w:space="0" w:color="000000"/>
              <w:bottom w:val="single" w:sz="4" w:space="0" w:color="000000"/>
              <w:right w:val="single" w:sz="4" w:space="0" w:color="000000"/>
            </w:tcBorders>
          </w:tcPr>
          <w:p w14:paraId="5F66D225"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0.63 </w:t>
            </w:r>
          </w:p>
        </w:tc>
        <w:tc>
          <w:tcPr>
            <w:tcW w:w="994" w:type="dxa"/>
            <w:tcBorders>
              <w:top w:val="single" w:sz="4" w:space="0" w:color="000000"/>
              <w:left w:val="single" w:sz="4" w:space="0" w:color="000000"/>
              <w:bottom w:val="single" w:sz="4" w:space="0" w:color="000000"/>
              <w:right w:val="single" w:sz="4" w:space="0" w:color="000000"/>
            </w:tcBorders>
          </w:tcPr>
          <w:p w14:paraId="0698B175"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2ADC8B14"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1.84 </w:t>
            </w:r>
          </w:p>
        </w:tc>
        <w:tc>
          <w:tcPr>
            <w:tcW w:w="1066" w:type="dxa"/>
            <w:tcBorders>
              <w:top w:val="single" w:sz="4" w:space="0" w:color="000000"/>
              <w:left w:val="single" w:sz="4" w:space="0" w:color="000000"/>
              <w:bottom w:val="single" w:sz="4" w:space="0" w:color="000000"/>
              <w:right w:val="single" w:sz="4" w:space="0" w:color="000000"/>
            </w:tcBorders>
          </w:tcPr>
          <w:p w14:paraId="69D0533B"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7.91 </w:t>
            </w:r>
          </w:p>
        </w:tc>
        <w:tc>
          <w:tcPr>
            <w:tcW w:w="1326" w:type="dxa"/>
            <w:tcBorders>
              <w:top w:val="single" w:sz="4" w:space="0" w:color="000000"/>
              <w:left w:val="single" w:sz="4" w:space="0" w:color="000000"/>
              <w:bottom w:val="single" w:sz="4" w:space="0" w:color="000000"/>
              <w:right w:val="single" w:sz="4" w:space="0" w:color="000000"/>
            </w:tcBorders>
          </w:tcPr>
          <w:p w14:paraId="7815FDE2"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2.07 </w:t>
            </w:r>
          </w:p>
        </w:tc>
        <w:tc>
          <w:tcPr>
            <w:tcW w:w="1008" w:type="dxa"/>
            <w:tcBorders>
              <w:top w:val="single" w:sz="4" w:space="0" w:color="000000"/>
              <w:left w:val="single" w:sz="4" w:space="0" w:color="000000"/>
              <w:bottom w:val="single" w:sz="4" w:space="0" w:color="000000"/>
              <w:right w:val="single" w:sz="4" w:space="0" w:color="000000"/>
            </w:tcBorders>
          </w:tcPr>
          <w:p w14:paraId="7EB9C62D"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0.29 </w:t>
            </w:r>
          </w:p>
        </w:tc>
        <w:tc>
          <w:tcPr>
            <w:tcW w:w="1138" w:type="dxa"/>
            <w:tcBorders>
              <w:top w:val="single" w:sz="4" w:space="0" w:color="000000"/>
              <w:left w:val="single" w:sz="4" w:space="0" w:color="000000"/>
              <w:bottom w:val="single" w:sz="4" w:space="0" w:color="000000"/>
              <w:right w:val="single" w:sz="4" w:space="0" w:color="000000"/>
            </w:tcBorders>
          </w:tcPr>
          <w:p w14:paraId="37F4AEF3"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2.31 </w:t>
            </w:r>
          </w:p>
        </w:tc>
        <w:tc>
          <w:tcPr>
            <w:tcW w:w="989" w:type="dxa"/>
            <w:tcBorders>
              <w:top w:val="single" w:sz="4" w:space="0" w:color="000000"/>
              <w:left w:val="single" w:sz="4" w:space="0" w:color="000000"/>
              <w:bottom w:val="single" w:sz="4" w:space="0" w:color="000000"/>
              <w:right w:val="single" w:sz="4" w:space="0" w:color="000000"/>
            </w:tcBorders>
          </w:tcPr>
          <w:p w14:paraId="40E86AD5"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3.45 </w:t>
            </w:r>
          </w:p>
        </w:tc>
        <w:tc>
          <w:tcPr>
            <w:tcW w:w="1421" w:type="dxa"/>
            <w:tcBorders>
              <w:top w:val="single" w:sz="4" w:space="0" w:color="000000"/>
              <w:left w:val="single" w:sz="4" w:space="0" w:color="000000"/>
              <w:bottom w:val="single" w:sz="4" w:space="0" w:color="000000"/>
              <w:right w:val="single" w:sz="4" w:space="0" w:color="000000"/>
            </w:tcBorders>
          </w:tcPr>
          <w:p w14:paraId="2F573CF4"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1.12 </w:t>
            </w:r>
          </w:p>
        </w:tc>
        <w:tc>
          <w:tcPr>
            <w:tcW w:w="1273" w:type="dxa"/>
            <w:tcBorders>
              <w:top w:val="single" w:sz="4" w:space="0" w:color="000000"/>
              <w:left w:val="single" w:sz="4" w:space="0" w:color="000000"/>
              <w:bottom w:val="single" w:sz="4" w:space="0" w:color="000000"/>
              <w:right w:val="single" w:sz="4" w:space="0" w:color="000000"/>
            </w:tcBorders>
          </w:tcPr>
          <w:p w14:paraId="40CA32BC" w14:textId="77777777" w:rsidR="006C4028" w:rsidRPr="006C4028" w:rsidRDefault="006C4028" w:rsidP="006C4028">
            <w:pPr>
              <w:widowControl/>
              <w:ind w:right="41"/>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0.20 </w:t>
            </w:r>
          </w:p>
        </w:tc>
      </w:tr>
      <w:tr w:rsidR="006C4028" w:rsidRPr="006C4028" w14:paraId="1C9D5FB6" w14:textId="77777777" w:rsidTr="00DB2F93">
        <w:trPr>
          <w:trHeight w:val="278"/>
        </w:trPr>
        <w:tc>
          <w:tcPr>
            <w:tcW w:w="1133" w:type="dxa"/>
            <w:tcBorders>
              <w:top w:val="single" w:sz="4" w:space="0" w:color="000000"/>
              <w:left w:val="single" w:sz="4" w:space="0" w:color="000000"/>
              <w:bottom w:val="single" w:sz="4" w:space="0" w:color="000000"/>
              <w:right w:val="single" w:sz="4" w:space="0" w:color="000000"/>
            </w:tcBorders>
          </w:tcPr>
          <w:p w14:paraId="01D673EB"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0.75 </w:t>
            </w:r>
          </w:p>
        </w:tc>
        <w:tc>
          <w:tcPr>
            <w:tcW w:w="994" w:type="dxa"/>
            <w:tcBorders>
              <w:top w:val="single" w:sz="4" w:space="0" w:color="000000"/>
              <w:left w:val="single" w:sz="4" w:space="0" w:color="000000"/>
              <w:bottom w:val="single" w:sz="4" w:space="0" w:color="000000"/>
              <w:right w:val="single" w:sz="4" w:space="0" w:color="000000"/>
            </w:tcBorders>
          </w:tcPr>
          <w:p w14:paraId="1B29B9DE"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2ACC35AC"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2.07 </w:t>
            </w:r>
          </w:p>
        </w:tc>
        <w:tc>
          <w:tcPr>
            <w:tcW w:w="1066" w:type="dxa"/>
            <w:tcBorders>
              <w:top w:val="single" w:sz="4" w:space="0" w:color="000000"/>
              <w:left w:val="single" w:sz="4" w:space="0" w:color="000000"/>
              <w:bottom w:val="single" w:sz="4" w:space="0" w:color="000000"/>
              <w:right w:val="single" w:sz="4" w:space="0" w:color="000000"/>
            </w:tcBorders>
          </w:tcPr>
          <w:p w14:paraId="7733BE8E"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8.52 </w:t>
            </w:r>
          </w:p>
        </w:tc>
        <w:tc>
          <w:tcPr>
            <w:tcW w:w="1326" w:type="dxa"/>
            <w:tcBorders>
              <w:top w:val="single" w:sz="4" w:space="0" w:color="000000"/>
              <w:left w:val="single" w:sz="4" w:space="0" w:color="000000"/>
              <w:bottom w:val="single" w:sz="4" w:space="0" w:color="000000"/>
              <w:right w:val="single" w:sz="4" w:space="0" w:color="000000"/>
            </w:tcBorders>
          </w:tcPr>
          <w:p w14:paraId="17223AD6"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2.53 </w:t>
            </w:r>
          </w:p>
        </w:tc>
        <w:tc>
          <w:tcPr>
            <w:tcW w:w="1008" w:type="dxa"/>
            <w:tcBorders>
              <w:top w:val="single" w:sz="4" w:space="0" w:color="000000"/>
              <w:left w:val="single" w:sz="4" w:space="0" w:color="000000"/>
              <w:bottom w:val="single" w:sz="4" w:space="0" w:color="000000"/>
              <w:right w:val="single" w:sz="4" w:space="0" w:color="000000"/>
            </w:tcBorders>
          </w:tcPr>
          <w:p w14:paraId="1737D0ED"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0.38 </w:t>
            </w:r>
          </w:p>
        </w:tc>
        <w:tc>
          <w:tcPr>
            <w:tcW w:w="1138" w:type="dxa"/>
            <w:tcBorders>
              <w:top w:val="single" w:sz="4" w:space="0" w:color="000000"/>
              <w:left w:val="single" w:sz="4" w:space="0" w:color="000000"/>
              <w:bottom w:val="single" w:sz="4" w:space="0" w:color="000000"/>
              <w:right w:val="single" w:sz="4" w:space="0" w:color="000000"/>
            </w:tcBorders>
          </w:tcPr>
          <w:p w14:paraId="5356DBE1"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2.44 </w:t>
            </w:r>
          </w:p>
        </w:tc>
        <w:tc>
          <w:tcPr>
            <w:tcW w:w="989" w:type="dxa"/>
            <w:tcBorders>
              <w:top w:val="single" w:sz="4" w:space="0" w:color="000000"/>
              <w:left w:val="single" w:sz="4" w:space="0" w:color="000000"/>
              <w:bottom w:val="single" w:sz="4" w:space="0" w:color="000000"/>
              <w:right w:val="single" w:sz="4" w:space="0" w:color="000000"/>
            </w:tcBorders>
          </w:tcPr>
          <w:p w14:paraId="463E2107"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3.68 </w:t>
            </w:r>
          </w:p>
        </w:tc>
        <w:tc>
          <w:tcPr>
            <w:tcW w:w="1421" w:type="dxa"/>
            <w:tcBorders>
              <w:top w:val="single" w:sz="4" w:space="0" w:color="000000"/>
              <w:left w:val="single" w:sz="4" w:space="0" w:color="000000"/>
              <w:bottom w:val="single" w:sz="4" w:space="0" w:color="000000"/>
              <w:right w:val="single" w:sz="4" w:space="0" w:color="000000"/>
            </w:tcBorders>
          </w:tcPr>
          <w:p w14:paraId="5885DEA9"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2.32 </w:t>
            </w:r>
          </w:p>
        </w:tc>
        <w:tc>
          <w:tcPr>
            <w:tcW w:w="1273" w:type="dxa"/>
            <w:tcBorders>
              <w:top w:val="single" w:sz="4" w:space="0" w:color="000000"/>
              <w:left w:val="single" w:sz="4" w:space="0" w:color="000000"/>
              <w:bottom w:val="single" w:sz="4" w:space="0" w:color="000000"/>
              <w:right w:val="single" w:sz="4" w:space="0" w:color="000000"/>
            </w:tcBorders>
          </w:tcPr>
          <w:p w14:paraId="22BBE06C" w14:textId="77777777" w:rsidR="006C4028" w:rsidRPr="006C4028" w:rsidRDefault="006C4028" w:rsidP="006C4028">
            <w:pPr>
              <w:widowControl/>
              <w:ind w:right="42"/>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0.26 </w:t>
            </w:r>
          </w:p>
        </w:tc>
      </w:tr>
      <w:tr w:rsidR="006C4028" w:rsidRPr="006C4028" w14:paraId="0E8BF471" w14:textId="77777777" w:rsidTr="00DB2F93">
        <w:trPr>
          <w:trHeight w:val="278"/>
        </w:trPr>
        <w:tc>
          <w:tcPr>
            <w:tcW w:w="1133" w:type="dxa"/>
            <w:tcBorders>
              <w:top w:val="single" w:sz="4" w:space="0" w:color="000000"/>
              <w:left w:val="single" w:sz="4" w:space="0" w:color="000000"/>
              <w:bottom w:val="single" w:sz="4" w:space="0" w:color="000000"/>
              <w:right w:val="single" w:sz="4" w:space="0" w:color="000000"/>
            </w:tcBorders>
          </w:tcPr>
          <w:p w14:paraId="5C6D7FBD"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0.88 </w:t>
            </w:r>
          </w:p>
        </w:tc>
        <w:tc>
          <w:tcPr>
            <w:tcW w:w="994" w:type="dxa"/>
            <w:tcBorders>
              <w:top w:val="single" w:sz="4" w:space="0" w:color="000000"/>
              <w:left w:val="single" w:sz="4" w:space="0" w:color="000000"/>
              <w:bottom w:val="single" w:sz="4" w:space="0" w:color="000000"/>
              <w:right w:val="single" w:sz="4" w:space="0" w:color="000000"/>
            </w:tcBorders>
          </w:tcPr>
          <w:p w14:paraId="6FCA5F75"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41BCF7A0"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2.33 </w:t>
            </w:r>
          </w:p>
        </w:tc>
        <w:tc>
          <w:tcPr>
            <w:tcW w:w="1066" w:type="dxa"/>
            <w:tcBorders>
              <w:top w:val="single" w:sz="4" w:space="0" w:color="000000"/>
              <w:left w:val="single" w:sz="4" w:space="0" w:color="000000"/>
              <w:bottom w:val="single" w:sz="4" w:space="0" w:color="000000"/>
              <w:right w:val="single" w:sz="4" w:space="0" w:color="000000"/>
            </w:tcBorders>
          </w:tcPr>
          <w:p w14:paraId="0974932A"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9.60 </w:t>
            </w:r>
          </w:p>
        </w:tc>
        <w:tc>
          <w:tcPr>
            <w:tcW w:w="1326" w:type="dxa"/>
            <w:tcBorders>
              <w:top w:val="single" w:sz="4" w:space="0" w:color="000000"/>
              <w:left w:val="single" w:sz="4" w:space="0" w:color="000000"/>
              <w:bottom w:val="single" w:sz="4" w:space="0" w:color="000000"/>
              <w:right w:val="single" w:sz="4" w:space="0" w:color="000000"/>
            </w:tcBorders>
          </w:tcPr>
          <w:p w14:paraId="583E6429"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2.79 </w:t>
            </w:r>
          </w:p>
        </w:tc>
        <w:tc>
          <w:tcPr>
            <w:tcW w:w="1008" w:type="dxa"/>
            <w:tcBorders>
              <w:top w:val="single" w:sz="4" w:space="0" w:color="000000"/>
              <w:left w:val="single" w:sz="4" w:space="0" w:color="000000"/>
              <w:bottom w:val="single" w:sz="4" w:space="0" w:color="000000"/>
              <w:right w:val="single" w:sz="4" w:space="0" w:color="000000"/>
            </w:tcBorders>
          </w:tcPr>
          <w:p w14:paraId="6C9551AF"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0.41 </w:t>
            </w:r>
          </w:p>
        </w:tc>
        <w:tc>
          <w:tcPr>
            <w:tcW w:w="1138" w:type="dxa"/>
            <w:tcBorders>
              <w:top w:val="single" w:sz="4" w:space="0" w:color="000000"/>
              <w:left w:val="single" w:sz="4" w:space="0" w:color="000000"/>
              <w:bottom w:val="single" w:sz="4" w:space="0" w:color="000000"/>
              <w:right w:val="single" w:sz="4" w:space="0" w:color="000000"/>
            </w:tcBorders>
          </w:tcPr>
          <w:p w14:paraId="376B89C8"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2.50 </w:t>
            </w:r>
          </w:p>
        </w:tc>
        <w:tc>
          <w:tcPr>
            <w:tcW w:w="989" w:type="dxa"/>
            <w:tcBorders>
              <w:top w:val="single" w:sz="4" w:space="0" w:color="000000"/>
              <w:left w:val="single" w:sz="4" w:space="0" w:color="000000"/>
              <w:bottom w:val="single" w:sz="4" w:space="0" w:color="000000"/>
              <w:right w:val="single" w:sz="4" w:space="0" w:color="000000"/>
            </w:tcBorders>
          </w:tcPr>
          <w:p w14:paraId="33918404"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4.37 </w:t>
            </w:r>
          </w:p>
        </w:tc>
        <w:tc>
          <w:tcPr>
            <w:tcW w:w="1421" w:type="dxa"/>
            <w:tcBorders>
              <w:top w:val="single" w:sz="4" w:space="0" w:color="000000"/>
              <w:left w:val="single" w:sz="4" w:space="0" w:color="000000"/>
              <w:bottom w:val="single" w:sz="4" w:space="0" w:color="000000"/>
              <w:right w:val="single" w:sz="4" w:space="0" w:color="000000"/>
            </w:tcBorders>
          </w:tcPr>
          <w:p w14:paraId="7082566E"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2.94 </w:t>
            </w:r>
          </w:p>
        </w:tc>
        <w:tc>
          <w:tcPr>
            <w:tcW w:w="1273" w:type="dxa"/>
            <w:tcBorders>
              <w:top w:val="single" w:sz="4" w:space="0" w:color="000000"/>
              <w:left w:val="single" w:sz="4" w:space="0" w:color="000000"/>
              <w:bottom w:val="single" w:sz="4" w:space="0" w:color="000000"/>
              <w:right w:val="single" w:sz="4" w:space="0" w:color="000000"/>
            </w:tcBorders>
          </w:tcPr>
          <w:p w14:paraId="533AB704" w14:textId="77777777" w:rsidR="006C4028" w:rsidRPr="006C4028" w:rsidRDefault="006C4028" w:rsidP="006C4028">
            <w:pPr>
              <w:widowControl/>
              <w:ind w:right="42"/>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0.28 </w:t>
            </w:r>
          </w:p>
        </w:tc>
      </w:tr>
      <w:tr w:rsidR="006C4028" w:rsidRPr="006C4028" w14:paraId="09B2715D" w14:textId="77777777" w:rsidTr="00DB2F93">
        <w:trPr>
          <w:trHeight w:val="283"/>
        </w:trPr>
        <w:tc>
          <w:tcPr>
            <w:tcW w:w="1133" w:type="dxa"/>
            <w:tcBorders>
              <w:top w:val="single" w:sz="4" w:space="0" w:color="000000"/>
              <w:left w:val="single" w:sz="4" w:space="0" w:color="000000"/>
              <w:bottom w:val="single" w:sz="4" w:space="0" w:color="000000"/>
              <w:right w:val="single" w:sz="4" w:space="0" w:color="000000"/>
            </w:tcBorders>
          </w:tcPr>
          <w:p w14:paraId="2A2D3A51" w14:textId="77777777" w:rsidR="006C4028" w:rsidRPr="006C4028" w:rsidRDefault="006C4028" w:rsidP="006C4028">
            <w:pPr>
              <w:widowControl/>
              <w:ind w:right="45"/>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2422EFCC"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6B562BB1" w14:textId="77777777" w:rsidR="006C4028" w:rsidRPr="006C4028" w:rsidRDefault="006C4028" w:rsidP="006C4028">
            <w:pPr>
              <w:widowControl/>
              <w:ind w:right="54"/>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4.66 </w:t>
            </w:r>
          </w:p>
        </w:tc>
        <w:tc>
          <w:tcPr>
            <w:tcW w:w="1066" w:type="dxa"/>
            <w:tcBorders>
              <w:top w:val="single" w:sz="4" w:space="0" w:color="000000"/>
              <w:left w:val="single" w:sz="4" w:space="0" w:color="000000"/>
              <w:bottom w:val="single" w:sz="4" w:space="0" w:color="000000"/>
              <w:right w:val="single" w:sz="4" w:space="0" w:color="000000"/>
            </w:tcBorders>
          </w:tcPr>
          <w:p w14:paraId="63D7032F"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9.82 </w:t>
            </w:r>
          </w:p>
        </w:tc>
        <w:tc>
          <w:tcPr>
            <w:tcW w:w="1326" w:type="dxa"/>
            <w:tcBorders>
              <w:top w:val="single" w:sz="4" w:space="0" w:color="000000"/>
              <w:left w:val="single" w:sz="4" w:space="0" w:color="000000"/>
              <w:bottom w:val="single" w:sz="4" w:space="0" w:color="000000"/>
              <w:right w:val="single" w:sz="4" w:space="0" w:color="000000"/>
            </w:tcBorders>
          </w:tcPr>
          <w:p w14:paraId="4AA212D7" w14:textId="77777777" w:rsidR="006C4028" w:rsidRPr="006C4028" w:rsidRDefault="006C4028" w:rsidP="006C4028">
            <w:pPr>
              <w:widowControl/>
              <w:ind w:right="39"/>
              <w:jc w:val="center"/>
              <w:rPr>
                <w:rFonts w:ascii="Times New Roman" w:eastAsia="Calibri" w:hAnsi="Times New Roman"/>
                <w:color w:val="000000"/>
                <w:sz w:val="20"/>
                <w:szCs w:val="20"/>
                <w:lang w:val="en-IN" w:eastAsia="en-IN"/>
              </w:rPr>
            </w:pPr>
            <w:r w:rsidRPr="006C4028">
              <w:rPr>
                <w:rFonts w:ascii="Times New Roman" w:eastAsia="Calibri" w:hAnsi="Times New Roman"/>
                <w:color w:val="000000"/>
                <w:sz w:val="20"/>
                <w:szCs w:val="20"/>
                <w:lang w:val="en-IN" w:eastAsia="en-IN"/>
              </w:rPr>
              <w:t xml:space="preserve">3.31 </w:t>
            </w:r>
          </w:p>
        </w:tc>
        <w:tc>
          <w:tcPr>
            <w:tcW w:w="1008" w:type="dxa"/>
            <w:tcBorders>
              <w:top w:val="single" w:sz="4" w:space="0" w:color="000000"/>
              <w:left w:val="single" w:sz="4" w:space="0" w:color="000000"/>
              <w:bottom w:val="single" w:sz="4" w:space="0" w:color="000000"/>
              <w:right w:val="single" w:sz="4" w:space="0" w:color="000000"/>
            </w:tcBorders>
          </w:tcPr>
          <w:p w14:paraId="46B9AA1B"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0.52 </w:t>
            </w:r>
          </w:p>
        </w:tc>
        <w:tc>
          <w:tcPr>
            <w:tcW w:w="1138" w:type="dxa"/>
            <w:tcBorders>
              <w:top w:val="single" w:sz="4" w:space="0" w:color="000000"/>
              <w:left w:val="single" w:sz="4" w:space="0" w:color="000000"/>
              <w:bottom w:val="single" w:sz="4" w:space="0" w:color="000000"/>
              <w:right w:val="single" w:sz="4" w:space="0" w:color="000000"/>
            </w:tcBorders>
          </w:tcPr>
          <w:p w14:paraId="5BBFAC24" w14:textId="77777777" w:rsidR="006C4028" w:rsidRPr="006C4028" w:rsidRDefault="006C4028" w:rsidP="006C4028">
            <w:pPr>
              <w:widowControl/>
              <w:ind w:right="17"/>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0.87 </w:t>
            </w:r>
          </w:p>
        </w:tc>
        <w:tc>
          <w:tcPr>
            <w:tcW w:w="989" w:type="dxa"/>
            <w:tcBorders>
              <w:top w:val="single" w:sz="4" w:space="0" w:color="000000"/>
              <w:left w:val="single" w:sz="4" w:space="0" w:color="000000"/>
              <w:bottom w:val="single" w:sz="4" w:space="0" w:color="000000"/>
              <w:right w:val="single" w:sz="4" w:space="0" w:color="000000"/>
            </w:tcBorders>
          </w:tcPr>
          <w:p w14:paraId="633BD537"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5.12 </w:t>
            </w:r>
          </w:p>
        </w:tc>
        <w:tc>
          <w:tcPr>
            <w:tcW w:w="1421" w:type="dxa"/>
            <w:tcBorders>
              <w:top w:val="single" w:sz="4" w:space="0" w:color="000000"/>
              <w:left w:val="single" w:sz="4" w:space="0" w:color="000000"/>
              <w:bottom w:val="single" w:sz="4" w:space="0" w:color="000000"/>
              <w:right w:val="single" w:sz="4" w:space="0" w:color="000000"/>
            </w:tcBorders>
          </w:tcPr>
          <w:p w14:paraId="096F8DA7" w14:textId="77777777" w:rsidR="006C4028" w:rsidRPr="006C4028" w:rsidRDefault="006C4028" w:rsidP="006C4028">
            <w:pPr>
              <w:widowControl/>
              <w:ind w:right="46"/>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3.80 </w:t>
            </w:r>
          </w:p>
        </w:tc>
        <w:tc>
          <w:tcPr>
            <w:tcW w:w="1273" w:type="dxa"/>
            <w:tcBorders>
              <w:top w:val="single" w:sz="4" w:space="0" w:color="000000"/>
              <w:left w:val="single" w:sz="4" w:space="0" w:color="000000"/>
              <w:bottom w:val="single" w:sz="4" w:space="0" w:color="000000"/>
              <w:right w:val="single" w:sz="4" w:space="0" w:color="000000"/>
            </w:tcBorders>
          </w:tcPr>
          <w:p w14:paraId="1799FE03" w14:textId="77777777" w:rsidR="006C4028" w:rsidRPr="006C4028" w:rsidRDefault="006C4028" w:rsidP="006C4028">
            <w:pPr>
              <w:widowControl/>
              <w:ind w:right="42"/>
              <w:jc w:val="center"/>
              <w:rPr>
                <w:rFonts w:ascii="Times New Roman" w:eastAsia="Calibri" w:hAnsi="Times New Roman"/>
                <w:color w:val="000000"/>
                <w:sz w:val="20"/>
                <w:szCs w:val="20"/>
                <w:lang w:val="en-IN" w:eastAsia="en-IN"/>
              </w:rPr>
            </w:pPr>
            <w:r w:rsidRPr="006C4028">
              <w:rPr>
                <w:rFonts w:ascii="Times New Roman" w:eastAsia="Times New Roman" w:hAnsi="Times New Roman"/>
                <w:color w:val="000000"/>
                <w:sz w:val="20"/>
                <w:szCs w:val="20"/>
                <w:lang w:val="en-IN" w:eastAsia="en-IN"/>
              </w:rPr>
              <w:t xml:space="preserve">0.33 </w:t>
            </w:r>
          </w:p>
        </w:tc>
      </w:tr>
    </w:tbl>
    <w:p w14:paraId="58E40673" w14:textId="737B297F" w:rsidR="00C34248" w:rsidRDefault="00C34248" w:rsidP="00C34248">
      <w:pPr>
        <w:pStyle w:val="BodyL"/>
        <w:rPr>
          <w:lang w:val="en-US"/>
        </w:rPr>
      </w:pPr>
    </w:p>
    <w:p w14:paraId="56F3D489" w14:textId="77777777" w:rsidR="00C34248" w:rsidRPr="00C34248" w:rsidRDefault="00C34248" w:rsidP="00C34248">
      <w:pPr>
        <w:pStyle w:val="BodyL"/>
        <w:rPr>
          <w:lang w:val="en-US"/>
        </w:rPr>
      </w:pPr>
    </w:p>
    <w:p w14:paraId="0596B0E9" w14:textId="26B1C8F9" w:rsidR="008F2EFA" w:rsidRPr="008366E3" w:rsidRDefault="008F2EFA" w:rsidP="000E622B">
      <w:pPr>
        <w:pStyle w:val="Heading"/>
        <w:suppressAutoHyphens/>
        <w:spacing w:line="276" w:lineRule="auto"/>
        <w:rPr>
          <w:rFonts w:asciiTheme="majorBidi" w:hAnsiTheme="majorBidi" w:cstheme="majorBidi"/>
          <w:sz w:val="24"/>
          <w:szCs w:val="24"/>
          <w:lang w:val="en-US"/>
        </w:rPr>
      </w:pPr>
      <w:r w:rsidRPr="008366E3">
        <w:rPr>
          <w:rFonts w:asciiTheme="majorBidi" w:hAnsiTheme="majorBidi" w:cstheme="majorBidi"/>
          <w:sz w:val="24"/>
          <w:szCs w:val="24"/>
          <w:lang w:val="en-US"/>
        </w:rPr>
        <w:t>Figure Captions</w:t>
      </w:r>
    </w:p>
    <w:p w14:paraId="3815B73C" w14:textId="77777777" w:rsidR="006C4028" w:rsidRPr="006C4028" w:rsidRDefault="006C4028" w:rsidP="006C4028">
      <w:pPr>
        <w:suppressAutoHyphens/>
        <w:spacing w:line="276" w:lineRule="auto"/>
        <w:rPr>
          <w:rFonts w:asciiTheme="majorBidi" w:eastAsia="SimHei" w:hAnsiTheme="majorBidi" w:cstheme="majorBidi"/>
          <w:color w:val="000000"/>
          <w:sz w:val="24"/>
          <w:lang w:val="en-IN"/>
        </w:rPr>
      </w:pPr>
      <w:bookmarkStart w:id="5" w:name="_Hlk198200074"/>
      <w:r w:rsidRPr="006C4028">
        <w:rPr>
          <w:rFonts w:asciiTheme="majorBidi" w:eastAsia="SimHei" w:hAnsiTheme="majorBidi" w:cstheme="majorBidi"/>
          <w:b/>
          <w:color w:val="000000"/>
          <w:sz w:val="24"/>
          <w:lang w:val="en-IN"/>
        </w:rPr>
        <w:t>Fig. 1</w:t>
      </w:r>
      <w:r w:rsidRPr="006C4028">
        <w:rPr>
          <w:rFonts w:asciiTheme="majorBidi" w:eastAsia="SimHei" w:hAnsiTheme="majorBidi" w:cstheme="majorBidi"/>
          <w:color w:val="000000"/>
          <w:sz w:val="24"/>
          <w:lang w:val="en-IN"/>
        </w:rPr>
        <w:t xml:space="preserve"> Rate constant data for oxidation of alcohols using PCC Oxidizing agent </w:t>
      </w:r>
    </w:p>
    <w:p w14:paraId="7AD3FCE6" w14:textId="0D189461" w:rsidR="00C97ED2" w:rsidRPr="006C4028" w:rsidRDefault="006C4028" w:rsidP="000E622B">
      <w:pPr>
        <w:suppressAutoHyphens/>
        <w:spacing w:line="276" w:lineRule="auto"/>
        <w:rPr>
          <w:rFonts w:asciiTheme="majorBidi" w:eastAsia="SimHei" w:hAnsiTheme="majorBidi" w:cstheme="majorBidi"/>
          <w:sz w:val="24"/>
          <w:lang w:val="en-IN"/>
        </w:rPr>
      </w:pPr>
      <w:r w:rsidRPr="006C4028">
        <w:rPr>
          <w:rFonts w:asciiTheme="majorBidi" w:eastAsia="SimHei" w:hAnsiTheme="majorBidi" w:cstheme="majorBidi"/>
          <w:b/>
          <w:sz w:val="24"/>
          <w:lang w:val="en-IN"/>
        </w:rPr>
        <w:t>Fig.2</w:t>
      </w:r>
      <w:r w:rsidRPr="006C4028">
        <w:rPr>
          <w:rFonts w:asciiTheme="majorBidi" w:eastAsia="SimHei" w:hAnsiTheme="majorBidi" w:cstheme="majorBidi"/>
          <w:sz w:val="24"/>
          <w:lang w:val="en-IN"/>
        </w:rPr>
        <w:t xml:space="preserve"> Rate constant data for oxidation of alcohols using PDC Oxidizing agent </w:t>
      </w:r>
    </w:p>
    <w:p w14:paraId="44F8AF95" w14:textId="77777777" w:rsidR="006C4028" w:rsidRPr="006C4028" w:rsidRDefault="006C4028" w:rsidP="006C4028">
      <w:pPr>
        <w:suppressAutoHyphens/>
        <w:spacing w:line="276" w:lineRule="auto"/>
        <w:rPr>
          <w:rFonts w:asciiTheme="majorBidi" w:eastAsia="SimHei" w:hAnsiTheme="majorBidi" w:cstheme="majorBidi"/>
          <w:color w:val="000000"/>
          <w:sz w:val="24"/>
          <w:lang w:val="en-IN"/>
        </w:rPr>
      </w:pPr>
      <w:r w:rsidRPr="006C4028">
        <w:rPr>
          <w:rFonts w:asciiTheme="majorBidi" w:eastAsia="SimHei" w:hAnsiTheme="majorBidi" w:cstheme="majorBidi"/>
          <w:b/>
          <w:color w:val="000000"/>
          <w:sz w:val="24"/>
          <w:lang w:val="en-IN"/>
        </w:rPr>
        <w:t>Fig.3</w:t>
      </w:r>
      <w:r w:rsidRPr="006C4028">
        <w:rPr>
          <w:rFonts w:asciiTheme="majorBidi" w:eastAsia="SimHei" w:hAnsiTheme="majorBidi" w:cstheme="majorBidi"/>
          <w:color w:val="000000"/>
          <w:sz w:val="24"/>
          <w:lang w:val="en-IN"/>
        </w:rPr>
        <w:t>. Effect of ionic strength on the oxidation rates of alcohols by PCC in 0.2M H</w:t>
      </w:r>
      <w:r w:rsidRPr="006C4028">
        <w:rPr>
          <w:rFonts w:asciiTheme="majorBidi" w:eastAsia="SimHei" w:hAnsiTheme="majorBidi" w:cstheme="majorBidi"/>
          <w:color w:val="000000"/>
          <w:sz w:val="24"/>
          <w:vertAlign w:val="subscript"/>
          <w:lang w:val="en-IN"/>
        </w:rPr>
        <w:t>2</w:t>
      </w:r>
      <w:r w:rsidRPr="006C4028">
        <w:rPr>
          <w:rFonts w:asciiTheme="majorBidi" w:eastAsia="SimHei" w:hAnsiTheme="majorBidi" w:cstheme="majorBidi"/>
          <w:color w:val="000000"/>
          <w:sz w:val="24"/>
          <w:lang w:val="en-IN"/>
        </w:rPr>
        <w:t>SO</w:t>
      </w:r>
      <w:r w:rsidRPr="006C4028">
        <w:rPr>
          <w:rFonts w:asciiTheme="majorBidi" w:eastAsia="SimHei" w:hAnsiTheme="majorBidi" w:cstheme="majorBidi"/>
          <w:color w:val="000000"/>
          <w:sz w:val="24"/>
          <w:vertAlign w:val="subscript"/>
          <w:lang w:val="en-IN"/>
        </w:rPr>
        <w:t>4</w:t>
      </w:r>
      <w:r w:rsidRPr="006C4028">
        <w:rPr>
          <w:rFonts w:asciiTheme="majorBidi" w:eastAsia="SimHei" w:hAnsiTheme="majorBidi" w:cstheme="majorBidi"/>
          <w:color w:val="000000"/>
          <w:sz w:val="24"/>
          <w:lang w:val="en-IN"/>
        </w:rPr>
        <w:t xml:space="preserve"> [alc.]= 0.2 mol dm-3, [PCC] = 2.5 x 10-</w:t>
      </w:r>
      <w:r w:rsidRPr="006C4028">
        <w:rPr>
          <w:rFonts w:asciiTheme="majorBidi" w:eastAsia="SimHei" w:hAnsiTheme="majorBidi" w:cstheme="majorBidi"/>
          <w:color w:val="000000"/>
          <w:sz w:val="24"/>
          <w:vertAlign w:val="superscript"/>
          <w:lang w:val="en-IN"/>
        </w:rPr>
        <w:t>2</w:t>
      </w:r>
      <w:r w:rsidRPr="006C4028">
        <w:rPr>
          <w:rFonts w:asciiTheme="majorBidi" w:eastAsia="SimHei" w:hAnsiTheme="majorBidi" w:cstheme="majorBidi"/>
          <w:color w:val="000000"/>
          <w:sz w:val="24"/>
          <w:lang w:val="en-IN"/>
        </w:rPr>
        <w:t xml:space="preserve"> mol dm-</w:t>
      </w:r>
      <w:r w:rsidRPr="006C4028">
        <w:rPr>
          <w:rFonts w:asciiTheme="majorBidi" w:eastAsia="SimHei" w:hAnsiTheme="majorBidi" w:cstheme="majorBidi"/>
          <w:color w:val="000000"/>
          <w:sz w:val="24"/>
          <w:vertAlign w:val="superscript"/>
          <w:lang w:val="en-IN"/>
        </w:rPr>
        <w:t>3,</w:t>
      </w:r>
      <w:r w:rsidRPr="006C4028">
        <w:rPr>
          <w:rFonts w:asciiTheme="majorBidi" w:eastAsia="SimHei" w:hAnsiTheme="majorBidi" w:cstheme="majorBidi"/>
          <w:color w:val="000000"/>
          <w:sz w:val="24"/>
          <w:lang w:val="en-IN"/>
        </w:rPr>
        <w:t xml:space="preserve"> Temperature = 313K</w:t>
      </w:r>
    </w:p>
    <w:p w14:paraId="40D68AA0" w14:textId="77777777"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Fig.4</w:t>
      </w:r>
      <w:r w:rsidRPr="006C4028">
        <w:rPr>
          <w:rFonts w:asciiTheme="majorBidi" w:hAnsiTheme="majorBidi" w:cstheme="majorBidi"/>
          <w:sz w:val="24"/>
          <w:lang w:val="en-IN"/>
        </w:rPr>
        <w:t>. Effect of ionic strength on the oxidation rates of alcohols by PDC in 0.2M H</w:t>
      </w:r>
      <w:r w:rsidRPr="006C4028">
        <w:rPr>
          <w:rFonts w:asciiTheme="majorBidi" w:hAnsiTheme="majorBidi" w:cstheme="majorBidi"/>
          <w:sz w:val="24"/>
          <w:vertAlign w:val="subscript"/>
          <w:lang w:val="en-IN"/>
        </w:rPr>
        <w:t>2</w:t>
      </w:r>
      <w:r w:rsidRPr="006C4028">
        <w:rPr>
          <w:rFonts w:asciiTheme="majorBidi" w:hAnsiTheme="majorBidi" w:cstheme="majorBidi"/>
          <w:sz w:val="24"/>
          <w:lang w:val="en-IN"/>
        </w:rPr>
        <w:t>SO</w:t>
      </w:r>
      <w:r w:rsidRPr="006C4028">
        <w:rPr>
          <w:rFonts w:asciiTheme="majorBidi" w:hAnsiTheme="majorBidi" w:cstheme="majorBidi"/>
          <w:sz w:val="24"/>
          <w:vertAlign w:val="subscript"/>
          <w:lang w:val="en-IN"/>
        </w:rPr>
        <w:t>4</w:t>
      </w:r>
      <w:r w:rsidRPr="006C4028">
        <w:rPr>
          <w:rFonts w:asciiTheme="majorBidi" w:hAnsiTheme="majorBidi" w:cstheme="majorBidi"/>
          <w:sz w:val="24"/>
          <w:lang w:val="en-IN"/>
        </w:rPr>
        <w:t>.[</w:t>
      </w:r>
      <w:proofErr w:type="spellStart"/>
      <w:r w:rsidRPr="006C4028">
        <w:rPr>
          <w:rFonts w:asciiTheme="majorBidi" w:hAnsiTheme="majorBidi" w:cstheme="majorBidi"/>
          <w:sz w:val="24"/>
          <w:lang w:val="en-IN"/>
        </w:rPr>
        <w:t>alc</w:t>
      </w:r>
      <w:proofErr w:type="spellEnd"/>
      <w:r w:rsidRPr="006C4028">
        <w:rPr>
          <w:rFonts w:asciiTheme="majorBidi" w:hAnsiTheme="majorBidi" w:cstheme="majorBidi"/>
          <w:sz w:val="24"/>
          <w:lang w:val="en-IN"/>
        </w:rPr>
        <w:t>]=0.2 mol dm-3, [PDC] = 2.5 x 10</w:t>
      </w:r>
      <w:r w:rsidRPr="006C4028">
        <w:rPr>
          <w:rFonts w:asciiTheme="majorBidi" w:hAnsiTheme="majorBidi" w:cstheme="majorBidi"/>
          <w:sz w:val="24"/>
          <w:vertAlign w:val="superscript"/>
          <w:lang w:val="en-IN"/>
        </w:rPr>
        <w:t>-2</w:t>
      </w:r>
      <w:r w:rsidRPr="006C4028">
        <w:rPr>
          <w:rFonts w:asciiTheme="majorBidi" w:hAnsiTheme="majorBidi" w:cstheme="majorBidi"/>
          <w:sz w:val="24"/>
          <w:lang w:val="en-IN"/>
        </w:rPr>
        <w:t xml:space="preserve"> mol dm-</w:t>
      </w:r>
      <w:r w:rsidRPr="006C4028">
        <w:rPr>
          <w:rFonts w:asciiTheme="majorBidi" w:hAnsiTheme="majorBidi" w:cstheme="majorBidi"/>
          <w:sz w:val="24"/>
          <w:vertAlign w:val="superscript"/>
          <w:lang w:val="en-IN"/>
        </w:rPr>
        <w:t>3,</w:t>
      </w:r>
      <w:r w:rsidRPr="006C4028">
        <w:rPr>
          <w:rFonts w:asciiTheme="majorBidi" w:hAnsiTheme="majorBidi" w:cstheme="majorBidi"/>
          <w:sz w:val="24"/>
          <w:lang w:val="en-IN"/>
        </w:rPr>
        <w:t xml:space="preserve"> Temperature = 313K </w:t>
      </w:r>
    </w:p>
    <w:p w14:paraId="464533E5" w14:textId="77777777"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Fig.5</w:t>
      </w:r>
      <w:r w:rsidRPr="006C4028">
        <w:rPr>
          <w:rFonts w:asciiTheme="majorBidi" w:hAnsiTheme="majorBidi" w:cstheme="majorBidi"/>
          <w:sz w:val="24"/>
          <w:lang w:val="en-IN"/>
        </w:rPr>
        <w:t xml:space="preserve"> Temperature graph of PCC </w:t>
      </w:r>
    </w:p>
    <w:p w14:paraId="490D96A4" w14:textId="2C9DEB68" w:rsid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Fig.6</w:t>
      </w:r>
      <w:r>
        <w:rPr>
          <w:rFonts w:asciiTheme="majorBidi" w:hAnsiTheme="majorBidi" w:cstheme="majorBidi"/>
          <w:sz w:val="24"/>
          <w:lang w:val="en-IN"/>
        </w:rPr>
        <w:t xml:space="preserve"> Temperature graph of PD</w:t>
      </w:r>
      <w:r w:rsidRPr="006C4028">
        <w:rPr>
          <w:rFonts w:asciiTheme="majorBidi" w:hAnsiTheme="majorBidi" w:cstheme="majorBidi"/>
          <w:sz w:val="24"/>
          <w:lang w:val="en-IN"/>
        </w:rPr>
        <w:t xml:space="preserve">C </w:t>
      </w:r>
    </w:p>
    <w:p w14:paraId="1F245D6A" w14:textId="77777777"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Fig.7</w:t>
      </w:r>
      <w:r w:rsidRPr="006C4028">
        <w:rPr>
          <w:rFonts w:asciiTheme="majorBidi" w:hAnsiTheme="majorBidi" w:cstheme="majorBidi"/>
          <w:sz w:val="24"/>
          <w:lang w:val="en-IN"/>
        </w:rPr>
        <w:t xml:space="preserve">. Synthesis of </w:t>
      </w:r>
      <w:proofErr w:type="spellStart"/>
      <w:r w:rsidRPr="006C4028">
        <w:rPr>
          <w:rFonts w:asciiTheme="majorBidi" w:hAnsiTheme="majorBidi" w:cstheme="majorBidi"/>
          <w:sz w:val="24"/>
          <w:lang w:val="en-IN"/>
        </w:rPr>
        <w:t>AgNP</w:t>
      </w:r>
      <w:proofErr w:type="spellEnd"/>
    </w:p>
    <w:p w14:paraId="1BE55186" w14:textId="77777777"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Fig.8</w:t>
      </w:r>
      <w:r w:rsidRPr="006C4028">
        <w:rPr>
          <w:rFonts w:asciiTheme="majorBidi" w:hAnsiTheme="majorBidi" w:cstheme="majorBidi"/>
          <w:sz w:val="24"/>
          <w:lang w:val="en-IN"/>
        </w:rPr>
        <w:t xml:space="preserve"> UV graph of </w:t>
      </w:r>
      <w:proofErr w:type="spellStart"/>
      <w:r w:rsidRPr="006C4028">
        <w:rPr>
          <w:rFonts w:asciiTheme="majorBidi" w:hAnsiTheme="majorBidi" w:cstheme="majorBidi"/>
          <w:sz w:val="24"/>
          <w:lang w:val="en-IN"/>
        </w:rPr>
        <w:t>AgNP</w:t>
      </w:r>
      <w:proofErr w:type="spellEnd"/>
      <w:r w:rsidRPr="006C4028">
        <w:rPr>
          <w:rFonts w:asciiTheme="majorBidi" w:hAnsiTheme="majorBidi" w:cstheme="majorBidi"/>
          <w:sz w:val="24"/>
          <w:lang w:val="en-IN"/>
        </w:rPr>
        <w:t xml:space="preserve"> Using </w:t>
      </w:r>
      <w:r w:rsidRPr="006C4028">
        <w:rPr>
          <w:rFonts w:asciiTheme="majorBidi" w:hAnsiTheme="majorBidi" w:cstheme="majorBidi"/>
          <w:i/>
          <w:sz w:val="24"/>
          <w:lang w:val="en-IN"/>
        </w:rPr>
        <w:t xml:space="preserve">Ziziphus jujuba </w:t>
      </w:r>
      <w:r w:rsidRPr="006C4028">
        <w:rPr>
          <w:rFonts w:asciiTheme="majorBidi" w:hAnsiTheme="majorBidi" w:cstheme="majorBidi"/>
          <w:sz w:val="24"/>
          <w:lang w:val="en-IN"/>
        </w:rPr>
        <w:t>leaves</w:t>
      </w:r>
    </w:p>
    <w:p w14:paraId="57C22C4E" w14:textId="3FC4186F" w:rsid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 9.(a),(b)</w:t>
      </w:r>
      <w:r w:rsidRPr="006C4028">
        <w:rPr>
          <w:rFonts w:asciiTheme="majorBidi" w:hAnsiTheme="majorBidi" w:cstheme="majorBidi"/>
          <w:sz w:val="24"/>
          <w:lang w:val="en-IN"/>
        </w:rPr>
        <w:t xml:space="preserve">: SEM images of </w:t>
      </w:r>
      <w:proofErr w:type="spellStart"/>
      <w:r w:rsidRPr="006C4028">
        <w:rPr>
          <w:rFonts w:asciiTheme="majorBidi" w:hAnsiTheme="majorBidi" w:cstheme="majorBidi"/>
          <w:sz w:val="24"/>
          <w:lang w:val="en-IN"/>
        </w:rPr>
        <w:t>AgNP</w:t>
      </w:r>
      <w:proofErr w:type="spellEnd"/>
      <w:r w:rsidRPr="006C4028">
        <w:rPr>
          <w:rFonts w:asciiTheme="majorBidi" w:hAnsiTheme="majorBidi" w:cstheme="majorBidi"/>
          <w:sz w:val="24"/>
          <w:lang w:val="en-IN"/>
        </w:rPr>
        <w:t xml:space="preserve"> prepared from </w:t>
      </w:r>
      <w:proofErr w:type="spellStart"/>
      <w:r w:rsidRPr="006C4028">
        <w:rPr>
          <w:rFonts w:asciiTheme="majorBidi" w:hAnsiTheme="majorBidi" w:cstheme="majorBidi"/>
          <w:i/>
          <w:sz w:val="24"/>
          <w:lang w:val="en-IN"/>
        </w:rPr>
        <w:t>Ziziphusjujuba</w:t>
      </w:r>
      <w:proofErr w:type="spellEnd"/>
      <w:r w:rsidRPr="006C4028">
        <w:rPr>
          <w:rFonts w:asciiTheme="majorBidi" w:hAnsiTheme="majorBidi" w:cstheme="majorBidi"/>
          <w:sz w:val="24"/>
          <w:lang w:val="en-IN"/>
        </w:rPr>
        <w:t xml:space="preserve"> leaves </w:t>
      </w:r>
    </w:p>
    <w:p w14:paraId="6C361656" w14:textId="6D2D2D04" w:rsid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Fig.10</w:t>
      </w:r>
      <w:r w:rsidRPr="006C4028">
        <w:rPr>
          <w:rFonts w:asciiTheme="majorBidi" w:hAnsiTheme="majorBidi" w:cstheme="majorBidi"/>
          <w:sz w:val="24"/>
          <w:lang w:val="en-IN"/>
        </w:rPr>
        <w:t xml:space="preserve"> FTIR Spectra of </w:t>
      </w:r>
      <w:proofErr w:type="spellStart"/>
      <w:r w:rsidRPr="006C4028">
        <w:rPr>
          <w:rFonts w:asciiTheme="majorBidi" w:hAnsiTheme="majorBidi" w:cstheme="majorBidi"/>
          <w:sz w:val="24"/>
          <w:lang w:val="en-IN"/>
        </w:rPr>
        <w:t>AgNP</w:t>
      </w:r>
      <w:proofErr w:type="spellEnd"/>
      <w:r w:rsidRPr="006C4028">
        <w:rPr>
          <w:rFonts w:asciiTheme="majorBidi" w:hAnsiTheme="majorBidi" w:cstheme="majorBidi"/>
          <w:sz w:val="24"/>
          <w:lang w:val="en-IN"/>
        </w:rPr>
        <w:t xml:space="preserve"> derived from </w:t>
      </w:r>
      <w:r w:rsidRPr="006C4028">
        <w:rPr>
          <w:rFonts w:asciiTheme="majorBidi" w:hAnsiTheme="majorBidi" w:cstheme="majorBidi"/>
          <w:i/>
          <w:sz w:val="24"/>
          <w:lang w:val="en-IN"/>
        </w:rPr>
        <w:t>Ziziphus jujuba</w:t>
      </w:r>
      <w:r w:rsidRPr="006C4028">
        <w:rPr>
          <w:rFonts w:asciiTheme="majorBidi" w:hAnsiTheme="majorBidi" w:cstheme="majorBidi"/>
          <w:sz w:val="24"/>
          <w:lang w:val="en-IN"/>
        </w:rPr>
        <w:t xml:space="preserve"> leaves </w:t>
      </w:r>
    </w:p>
    <w:p w14:paraId="16C99685" w14:textId="31255955"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 11</w:t>
      </w:r>
      <w:r w:rsidRPr="006C4028">
        <w:rPr>
          <w:rFonts w:asciiTheme="majorBidi" w:hAnsiTheme="majorBidi" w:cstheme="majorBidi"/>
          <w:sz w:val="24"/>
          <w:lang w:val="en-IN"/>
        </w:rPr>
        <w:t xml:space="preserve"> Rate constant data for alcohol oxidation using PCC and </w:t>
      </w:r>
      <w:proofErr w:type="spellStart"/>
      <w:r w:rsidRPr="006C4028">
        <w:rPr>
          <w:rFonts w:asciiTheme="majorBidi" w:hAnsiTheme="majorBidi" w:cstheme="majorBidi"/>
          <w:sz w:val="24"/>
          <w:lang w:val="en-IN"/>
        </w:rPr>
        <w:t>AgNP</w:t>
      </w:r>
      <w:proofErr w:type="spellEnd"/>
      <w:r w:rsidRPr="006C4028">
        <w:rPr>
          <w:rFonts w:asciiTheme="majorBidi" w:hAnsiTheme="majorBidi" w:cstheme="majorBidi"/>
          <w:sz w:val="24"/>
          <w:lang w:val="en-IN"/>
        </w:rPr>
        <w:t xml:space="preserve"> from </w:t>
      </w:r>
      <w:r w:rsidRPr="006C4028">
        <w:rPr>
          <w:rFonts w:asciiTheme="majorBidi" w:hAnsiTheme="majorBidi" w:cstheme="majorBidi"/>
          <w:i/>
          <w:sz w:val="24"/>
          <w:lang w:val="en-IN"/>
        </w:rPr>
        <w:t xml:space="preserve">Ziziphus </w:t>
      </w:r>
      <w:r w:rsidRPr="006C4028">
        <w:rPr>
          <w:rFonts w:asciiTheme="majorBidi" w:hAnsiTheme="majorBidi" w:cstheme="majorBidi"/>
          <w:sz w:val="24"/>
          <w:lang w:val="en-IN"/>
        </w:rPr>
        <w:t xml:space="preserve">leaves  </w:t>
      </w:r>
    </w:p>
    <w:p w14:paraId="3AC3E656" w14:textId="2E108775" w:rsidR="006C4028" w:rsidRPr="006C4028" w:rsidRDefault="006C4028" w:rsidP="006C4028">
      <w:pPr>
        <w:suppressAutoHyphens/>
        <w:spacing w:line="276" w:lineRule="auto"/>
        <w:rPr>
          <w:rFonts w:asciiTheme="majorBidi" w:hAnsiTheme="majorBidi" w:cstheme="majorBidi"/>
          <w:sz w:val="24"/>
          <w:lang w:val="en-IN"/>
        </w:rPr>
      </w:pPr>
      <w:r w:rsidRPr="006C4028">
        <w:rPr>
          <w:rFonts w:asciiTheme="majorBidi" w:hAnsiTheme="majorBidi" w:cstheme="majorBidi"/>
          <w:b/>
          <w:sz w:val="24"/>
          <w:lang w:val="en-IN"/>
        </w:rPr>
        <w:t>Fig. 12</w:t>
      </w:r>
      <w:r w:rsidRPr="006C4028">
        <w:rPr>
          <w:rFonts w:asciiTheme="majorBidi" w:hAnsiTheme="majorBidi" w:cstheme="majorBidi"/>
          <w:sz w:val="24"/>
          <w:lang w:val="en-IN"/>
        </w:rPr>
        <w:t xml:space="preserve"> Rate constant data for alcohol oxidation using PDC and </w:t>
      </w:r>
      <w:proofErr w:type="spellStart"/>
      <w:r w:rsidRPr="006C4028">
        <w:rPr>
          <w:rFonts w:asciiTheme="majorBidi" w:hAnsiTheme="majorBidi" w:cstheme="majorBidi"/>
          <w:sz w:val="24"/>
          <w:lang w:val="en-IN"/>
        </w:rPr>
        <w:t>AgNPs</w:t>
      </w:r>
      <w:proofErr w:type="spellEnd"/>
      <w:r w:rsidRPr="006C4028">
        <w:rPr>
          <w:rFonts w:asciiTheme="majorBidi" w:hAnsiTheme="majorBidi" w:cstheme="majorBidi"/>
          <w:sz w:val="24"/>
          <w:lang w:val="en-IN"/>
        </w:rPr>
        <w:t xml:space="preserve"> from </w:t>
      </w:r>
      <w:r w:rsidRPr="006C4028">
        <w:rPr>
          <w:rFonts w:asciiTheme="majorBidi" w:hAnsiTheme="majorBidi" w:cstheme="majorBidi"/>
          <w:i/>
          <w:sz w:val="24"/>
          <w:lang w:val="en-IN"/>
        </w:rPr>
        <w:t xml:space="preserve">Ziziphus </w:t>
      </w:r>
      <w:r w:rsidRPr="006C4028">
        <w:rPr>
          <w:rFonts w:asciiTheme="majorBidi" w:hAnsiTheme="majorBidi" w:cstheme="majorBidi"/>
          <w:sz w:val="24"/>
          <w:lang w:val="en-IN"/>
        </w:rPr>
        <w:t xml:space="preserve">leaves  </w:t>
      </w:r>
    </w:p>
    <w:bookmarkEnd w:id="5"/>
    <w:p w14:paraId="7924D293" w14:textId="77777777" w:rsidR="006C4028" w:rsidRPr="006C4028" w:rsidRDefault="006C4028" w:rsidP="006C4028">
      <w:pPr>
        <w:suppressAutoHyphens/>
        <w:spacing w:line="276" w:lineRule="auto"/>
        <w:rPr>
          <w:rFonts w:asciiTheme="majorBidi" w:hAnsiTheme="majorBidi" w:cstheme="majorBidi"/>
          <w:sz w:val="24"/>
          <w:lang w:val="en-IN"/>
        </w:rPr>
      </w:pPr>
    </w:p>
    <w:p w14:paraId="18618CA7" w14:textId="3E2736EF" w:rsidR="004C58E4" w:rsidRPr="00D64040" w:rsidRDefault="004C58E4" w:rsidP="000E622B">
      <w:pPr>
        <w:suppressAutoHyphens/>
        <w:spacing w:line="276" w:lineRule="auto"/>
        <w:rPr>
          <w:rFonts w:asciiTheme="majorBidi" w:hAnsiTheme="majorBidi" w:cstheme="majorBidi"/>
          <w:sz w:val="24"/>
          <w:lang w:val="fr-FR"/>
        </w:rPr>
      </w:pPr>
    </w:p>
    <w:p w14:paraId="0173473E" w14:textId="348559FD" w:rsidR="00B06F7B" w:rsidRDefault="00B06F7B" w:rsidP="00B06F7B">
      <w:pPr>
        <w:suppressAutoHyphens/>
        <w:spacing w:line="276" w:lineRule="auto"/>
        <w:jc w:val="center"/>
        <w:rPr>
          <w:rFonts w:asciiTheme="majorBidi" w:hAnsiTheme="majorBidi" w:cstheme="majorBidi"/>
          <w:sz w:val="24"/>
        </w:rPr>
      </w:pPr>
      <w:r>
        <w:rPr>
          <w:rFonts w:asciiTheme="majorBidi" w:hAnsiTheme="majorBidi" w:cstheme="majorBidi"/>
          <w:sz w:val="24"/>
        </w:rPr>
        <w:t>FIGURES</w:t>
      </w:r>
    </w:p>
    <w:p w14:paraId="6F9A406D" w14:textId="77777777" w:rsidR="00B06F7B" w:rsidRPr="008366E3" w:rsidRDefault="00B06F7B" w:rsidP="000E622B">
      <w:pPr>
        <w:suppressAutoHyphens/>
        <w:spacing w:line="276" w:lineRule="auto"/>
        <w:rPr>
          <w:rFonts w:asciiTheme="majorBidi" w:hAnsiTheme="majorBidi" w:cstheme="majorBidi"/>
          <w:sz w:val="24"/>
        </w:rPr>
      </w:pPr>
    </w:p>
    <w:p w14:paraId="092C4D08" w14:textId="301406E3" w:rsidR="00341B88" w:rsidRPr="008366E3" w:rsidRDefault="00341B88" w:rsidP="000E622B">
      <w:pPr>
        <w:suppressAutoHyphens/>
        <w:spacing w:line="276" w:lineRule="auto"/>
        <w:jc w:val="center"/>
        <w:rPr>
          <w:rFonts w:asciiTheme="majorBidi" w:eastAsia="SimSun" w:hAnsiTheme="majorBidi" w:cstheme="majorBidi"/>
          <w:color w:val="000000"/>
          <w:sz w:val="24"/>
        </w:rPr>
      </w:pPr>
    </w:p>
    <w:p w14:paraId="252E4BC5" w14:textId="0B590244" w:rsidR="00341B88" w:rsidRPr="00D64040" w:rsidRDefault="00341B88" w:rsidP="000E622B">
      <w:pPr>
        <w:suppressAutoHyphens/>
        <w:adjustRightInd w:val="0"/>
        <w:spacing w:line="276" w:lineRule="auto"/>
        <w:rPr>
          <w:rFonts w:asciiTheme="majorBidi" w:hAnsiTheme="majorBidi" w:cstheme="majorBidi"/>
          <w:color w:val="000000"/>
          <w:sz w:val="24"/>
        </w:rPr>
      </w:pPr>
    </w:p>
    <w:p w14:paraId="7893A40E" w14:textId="7C9CB752" w:rsidR="00ED1D92"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w:lastRenderedPageBreak/>
        <mc:AlternateContent>
          <mc:Choice Requires="wpg">
            <w:drawing>
              <wp:inline distT="0" distB="0" distL="0" distR="0" wp14:anchorId="2564EF9B" wp14:editId="35619BA4">
                <wp:extent cx="4649470" cy="2756535"/>
                <wp:effectExtent l="10160" t="8890" r="112395" b="53975"/>
                <wp:docPr id="48365" name="Group 3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9470" cy="2756535"/>
                          <a:chOff x="0" y="0"/>
                          <a:chExt cx="46493" cy="27563"/>
                        </a:xfrm>
                      </wpg:grpSpPr>
                      <wps:wsp>
                        <wps:cNvPr id="48366" name="Rectangle 1418"/>
                        <wps:cNvSpPr>
                          <a:spLocks noChangeArrowheads="1"/>
                        </wps:cNvSpPr>
                        <wps:spPr bwMode="auto">
                          <a:xfrm>
                            <a:off x="46112" y="2587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95DA" w14:textId="77777777" w:rsidR="00DB2F93" w:rsidRDefault="00DB2F93" w:rsidP="003865F3"/>
                          </w:txbxContent>
                        </wps:txbx>
                        <wps:bodyPr rot="0" vert="horz" wrap="square" lIns="0" tIns="0" rIns="0" bIns="0" anchor="t" anchorCtr="0" upright="1">
                          <a:noAutofit/>
                        </wps:bodyPr>
                      </wps:wsp>
                      <wps:wsp>
                        <wps:cNvPr id="48367" name="Shape 1475"/>
                        <wps:cNvSpPr>
                          <a:spLocks noChangeArrowheads="1"/>
                        </wps:cNvSpPr>
                        <wps:spPr bwMode="auto">
                          <a:xfrm>
                            <a:off x="5984" y="1409"/>
                            <a:ext cx="0" cy="19956"/>
                          </a:xfrm>
                          <a:custGeom>
                            <a:avLst/>
                            <a:gdLst>
                              <a:gd name="T0" fmla="*/ 19956 h 1995678"/>
                              <a:gd name="T1" fmla="*/ 0 h 1995678"/>
                              <a:gd name="T2" fmla="*/ 0 60000 65536"/>
                              <a:gd name="T3" fmla="*/ 0 60000 65536"/>
                            </a:gdLst>
                            <a:ahLst/>
                            <a:cxnLst>
                              <a:cxn ang="T2">
                                <a:pos x="0" y="T0"/>
                              </a:cxn>
                              <a:cxn ang="T3">
                                <a:pos x="0" y="T1"/>
                              </a:cxn>
                            </a:cxnLst>
                            <a:rect l="0" t="0" r="r" b="b"/>
                            <a:pathLst>
                              <a:path h="1995678">
                                <a:moveTo>
                                  <a:pt x="0" y="1995678"/>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8" name="Shape 1476"/>
                        <wps:cNvSpPr>
                          <a:spLocks noChangeArrowheads="1"/>
                        </wps:cNvSpPr>
                        <wps:spPr bwMode="auto">
                          <a:xfrm>
                            <a:off x="5581" y="2136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9" name="Shape 1477"/>
                        <wps:cNvSpPr>
                          <a:spLocks noChangeArrowheads="1"/>
                        </wps:cNvSpPr>
                        <wps:spPr bwMode="auto">
                          <a:xfrm>
                            <a:off x="5581" y="173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0" name="Shape 1478"/>
                        <wps:cNvSpPr>
                          <a:spLocks noChangeArrowheads="1"/>
                        </wps:cNvSpPr>
                        <wps:spPr bwMode="auto">
                          <a:xfrm>
                            <a:off x="5581" y="133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1" name="Shape 1479"/>
                        <wps:cNvSpPr>
                          <a:spLocks noChangeArrowheads="1"/>
                        </wps:cNvSpPr>
                        <wps:spPr bwMode="auto">
                          <a:xfrm>
                            <a:off x="5581" y="938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2" name="Shape 1480"/>
                        <wps:cNvSpPr>
                          <a:spLocks noChangeArrowheads="1"/>
                        </wps:cNvSpPr>
                        <wps:spPr bwMode="auto">
                          <a:xfrm>
                            <a:off x="5581" y="5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3" name="Shape 1481"/>
                        <wps:cNvSpPr>
                          <a:spLocks noChangeArrowheads="1"/>
                        </wps:cNvSpPr>
                        <wps:spPr bwMode="auto">
                          <a:xfrm>
                            <a:off x="5581" y="140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4" name="Shape 1482"/>
                        <wps:cNvSpPr>
                          <a:spLocks noChangeArrowheads="1"/>
                        </wps:cNvSpPr>
                        <wps:spPr bwMode="auto">
                          <a:xfrm>
                            <a:off x="5984" y="21365"/>
                            <a:ext cx="26169" cy="0"/>
                          </a:xfrm>
                          <a:custGeom>
                            <a:avLst/>
                            <a:gdLst>
                              <a:gd name="T0" fmla="*/ 0 w 2616962"/>
                              <a:gd name="T1" fmla="*/ 26169 w 2616962"/>
                              <a:gd name="T2" fmla="*/ 0 60000 65536"/>
                              <a:gd name="T3" fmla="*/ 0 60000 65536"/>
                            </a:gdLst>
                            <a:ahLst/>
                            <a:cxnLst>
                              <a:cxn ang="T2">
                                <a:pos x="T0" y="0"/>
                              </a:cxn>
                              <a:cxn ang="T3">
                                <a:pos x="T1" y="0"/>
                              </a:cxn>
                            </a:cxnLst>
                            <a:rect l="0" t="0" r="r" b="b"/>
                            <a:pathLst>
                              <a:path w="2616962">
                                <a:moveTo>
                                  <a:pt x="0" y="0"/>
                                </a:moveTo>
                                <a:lnTo>
                                  <a:pt x="2616962"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5" name="Shape 1483"/>
                        <wps:cNvSpPr>
                          <a:spLocks noChangeArrowheads="1"/>
                        </wps:cNvSpPr>
                        <wps:spPr bwMode="auto">
                          <a:xfrm>
                            <a:off x="5984"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6" name="Shape 1484"/>
                        <wps:cNvSpPr>
                          <a:spLocks noChangeArrowheads="1"/>
                        </wps:cNvSpPr>
                        <wps:spPr bwMode="auto">
                          <a:xfrm>
                            <a:off x="11219"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7" name="Shape 1485"/>
                        <wps:cNvSpPr>
                          <a:spLocks noChangeArrowheads="1"/>
                        </wps:cNvSpPr>
                        <wps:spPr bwMode="auto">
                          <a:xfrm>
                            <a:off x="16461"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8" name="Shape 1486"/>
                        <wps:cNvSpPr>
                          <a:spLocks noChangeArrowheads="1"/>
                        </wps:cNvSpPr>
                        <wps:spPr bwMode="auto">
                          <a:xfrm>
                            <a:off x="2167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9" name="Shape 1487"/>
                        <wps:cNvSpPr>
                          <a:spLocks noChangeArrowheads="1"/>
                        </wps:cNvSpPr>
                        <wps:spPr bwMode="auto">
                          <a:xfrm>
                            <a:off x="26916"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0" name="Shape 1488"/>
                        <wps:cNvSpPr>
                          <a:spLocks noChangeArrowheads="1"/>
                        </wps:cNvSpPr>
                        <wps:spPr bwMode="auto">
                          <a:xfrm>
                            <a:off x="3215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1" name="Shape 49277"/>
                        <wps:cNvSpPr>
                          <a:spLocks noChangeArrowheads="1"/>
                        </wps:cNvSpPr>
                        <wps:spPr bwMode="auto">
                          <a:xfrm>
                            <a:off x="6842" y="1034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2" name="Shape 1490"/>
                        <wps:cNvSpPr>
                          <a:spLocks noChangeArrowheads="1"/>
                        </wps:cNvSpPr>
                        <wps:spPr bwMode="auto">
                          <a:xfrm>
                            <a:off x="6842" y="1034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3" name="Shape 49278"/>
                        <wps:cNvSpPr>
                          <a:spLocks noChangeArrowheads="1"/>
                        </wps:cNvSpPr>
                        <wps:spPr bwMode="auto">
                          <a:xfrm>
                            <a:off x="13365" y="766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4" name="Shape 1492"/>
                        <wps:cNvSpPr>
                          <a:spLocks noChangeArrowheads="1"/>
                        </wps:cNvSpPr>
                        <wps:spPr bwMode="auto">
                          <a:xfrm>
                            <a:off x="13365" y="766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5" name="Shape 49279"/>
                        <wps:cNvSpPr>
                          <a:spLocks noChangeArrowheads="1"/>
                        </wps:cNvSpPr>
                        <wps:spPr bwMode="auto">
                          <a:xfrm>
                            <a:off x="16779" y="513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6" name="Shape 1494"/>
                        <wps:cNvSpPr>
                          <a:spLocks noChangeArrowheads="1"/>
                        </wps:cNvSpPr>
                        <wps:spPr bwMode="auto">
                          <a:xfrm>
                            <a:off x="16779" y="513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7" name="Shape 49280"/>
                        <wps:cNvSpPr>
                          <a:spLocks noChangeArrowheads="1"/>
                        </wps:cNvSpPr>
                        <wps:spPr bwMode="auto">
                          <a:xfrm>
                            <a:off x="19918" y="391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8" name="Shape 1496"/>
                        <wps:cNvSpPr>
                          <a:spLocks noChangeArrowheads="1"/>
                        </wps:cNvSpPr>
                        <wps:spPr bwMode="auto">
                          <a:xfrm>
                            <a:off x="19918" y="391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9" name="Shape 49281"/>
                        <wps:cNvSpPr>
                          <a:spLocks noChangeArrowheads="1"/>
                        </wps:cNvSpPr>
                        <wps:spPr bwMode="auto">
                          <a:xfrm>
                            <a:off x="23332" y="175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0" name="Shape 1498"/>
                        <wps:cNvSpPr>
                          <a:spLocks noChangeArrowheads="1"/>
                        </wps:cNvSpPr>
                        <wps:spPr bwMode="auto">
                          <a:xfrm>
                            <a:off x="23332" y="175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1" name="Shape 49282"/>
                        <wps:cNvSpPr>
                          <a:spLocks noChangeArrowheads="1"/>
                        </wps:cNvSpPr>
                        <wps:spPr bwMode="auto">
                          <a:xfrm>
                            <a:off x="26471" y="129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2" name="Shape 1500"/>
                        <wps:cNvSpPr>
                          <a:spLocks noChangeArrowheads="1"/>
                        </wps:cNvSpPr>
                        <wps:spPr bwMode="auto">
                          <a:xfrm>
                            <a:off x="26471" y="129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3" name="Shape 1501"/>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4" name="Shape 1502"/>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5" name="Shape 1503"/>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6" name="Shape 1504"/>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7" name="Shape 1505"/>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8" name="Shape 1506"/>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9" name="Shape 1507"/>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0" name="Shape 1508"/>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1" name="Shape 1509"/>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2" name="Shape 1510"/>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3" name="Shape 1511"/>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4" name="Shape 1512"/>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5" name="Shape 1513"/>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6" name="Shape 1514"/>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7" name="Shape 1515"/>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8" name="Shape 1516"/>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9" name="Shape 1517"/>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0" name="Shape 1518"/>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1" name="Shape 1519"/>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2" name="Shape 1520"/>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3" name="Shape 1521"/>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4" name="Shape 1522"/>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5" name="Shape 1523"/>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6" name="Shape 1524"/>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7" name="Shape 1525"/>
                        <wps:cNvSpPr>
                          <a:spLocks noChangeArrowheads="1"/>
                        </wps:cNvSpPr>
                        <wps:spPr bwMode="auto">
                          <a:xfrm>
                            <a:off x="6858" y="2128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8" name="Shape 1526"/>
                        <wps:cNvSpPr>
                          <a:spLocks noChangeArrowheads="1"/>
                        </wps:cNvSpPr>
                        <wps:spPr bwMode="auto">
                          <a:xfrm>
                            <a:off x="6858" y="2084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9" name="Shape 1527"/>
                        <wps:cNvSpPr>
                          <a:spLocks noChangeArrowheads="1"/>
                        </wps:cNvSpPr>
                        <wps:spPr bwMode="auto">
                          <a:xfrm>
                            <a:off x="6858" y="2084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0" name="Shape 1528"/>
                        <wps:cNvSpPr>
                          <a:spLocks noChangeArrowheads="1"/>
                        </wps:cNvSpPr>
                        <wps:spPr bwMode="auto">
                          <a:xfrm>
                            <a:off x="6858" y="2084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1" name="Shape 1529"/>
                        <wps:cNvSpPr>
                          <a:spLocks noChangeArrowheads="1"/>
                        </wps:cNvSpPr>
                        <wps:spPr bwMode="auto">
                          <a:xfrm>
                            <a:off x="13380" y="2089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2" name="Shape 1530"/>
                        <wps:cNvSpPr>
                          <a:spLocks noChangeArrowheads="1"/>
                        </wps:cNvSpPr>
                        <wps:spPr bwMode="auto">
                          <a:xfrm>
                            <a:off x="13380" y="2045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3" name="Shape 1531"/>
                        <wps:cNvSpPr>
                          <a:spLocks noChangeArrowheads="1"/>
                        </wps:cNvSpPr>
                        <wps:spPr bwMode="auto">
                          <a:xfrm>
                            <a:off x="13380" y="2045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4" name="Shape 1532"/>
                        <wps:cNvSpPr>
                          <a:spLocks noChangeArrowheads="1"/>
                        </wps:cNvSpPr>
                        <wps:spPr bwMode="auto">
                          <a:xfrm>
                            <a:off x="13380" y="2045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5" name="Shape 1533"/>
                        <wps:cNvSpPr>
                          <a:spLocks noChangeArrowheads="1"/>
                        </wps:cNvSpPr>
                        <wps:spPr bwMode="auto">
                          <a:xfrm>
                            <a:off x="16794" y="2077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6" name="Shape 1534"/>
                        <wps:cNvSpPr>
                          <a:spLocks noChangeArrowheads="1"/>
                        </wps:cNvSpPr>
                        <wps:spPr bwMode="auto">
                          <a:xfrm>
                            <a:off x="16794" y="2032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7" name="Shape 1535"/>
                        <wps:cNvSpPr>
                          <a:spLocks noChangeArrowheads="1"/>
                        </wps:cNvSpPr>
                        <wps:spPr bwMode="auto">
                          <a:xfrm>
                            <a:off x="16794" y="2032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8" name="Shape 1536"/>
                        <wps:cNvSpPr>
                          <a:spLocks noChangeArrowheads="1"/>
                        </wps:cNvSpPr>
                        <wps:spPr bwMode="auto">
                          <a:xfrm>
                            <a:off x="16794" y="2032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9" name="Shape 1537"/>
                        <wps:cNvSpPr>
                          <a:spLocks noChangeArrowheads="1"/>
                        </wps:cNvSpPr>
                        <wps:spPr bwMode="auto">
                          <a:xfrm>
                            <a:off x="19933" y="2061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0" name="Shape 1538"/>
                        <wps:cNvSpPr>
                          <a:spLocks noChangeArrowheads="1"/>
                        </wps:cNvSpPr>
                        <wps:spPr bwMode="auto">
                          <a:xfrm>
                            <a:off x="19933" y="2017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1" name="Shape 1539"/>
                        <wps:cNvSpPr>
                          <a:spLocks noChangeArrowheads="1"/>
                        </wps:cNvSpPr>
                        <wps:spPr bwMode="auto">
                          <a:xfrm>
                            <a:off x="19933" y="2017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2" name="Shape 1540"/>
                        <wps:cNvSpPr>
                          <a:spLocks noChangeArrowheads="1"/>
                        </wps:cNvSpPr>
                        <wps:spPr bwMode="auto">
                          <a:xfrm>
                            <a:off x="19933" y="2017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3" name="Shape 1541"/>
                        <wps:cNvSpPr>
                          <a:spLocks noChangeArrowheads="1"/>
                        </wps:cNvSpPr>
                        <wps:spPr bwMode="auto">
                          <a:xfrm>
                            <a:off x="23347" y="2055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4" name="Shape 1542"/>
                        <wps:cNvSpPr>
                          <a:spLocks noChangeArrowheads="1"/>
                        </wps:cNvSpPr>
                        <wps:spPr bwMode="auto">
                          <a:xfrm>
                            <a:off x="23347" y="2011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5" name="Shape 1543"/>
                        <wps:cNvSpPr>
                          <a:spLocks noChangeArrowheads="1"/>
                        </wps:cNvSpPr>
                        <wps:spPr bwMode="auto">
                          <a:xfrm>
                            <a:off x="23347" y="2011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6" name="Shape 1544"/>
                        <wps:cNvSpPr>
                          <a:spLocks noChangeArrowheads="1"/>
                        </wps:cNvSpPr>
                        <wps:spPr bwMode="auto">
                          <a:xfrm>
                            <a:off x="23347" y="2011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7" name="Shape 1545"/>
                        <wps:cNvSpPr>
                          <a:spLocks noChangeArrowheads="1"/>
                        </wps:cNvSpPr>
                        <wps:spPr bwMode="auto">
                          <a:xfrm>
                            <a:off x="26487" y="20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8" name="Shape 1546"/>
                        <wps:cNvSpPr>
                          <a:spLocks noChangeArrowheads="1"/>
                        </wps:cNvSpPr>
                        <wps:spPr bwMode="auto">
                          <a:xfrm>
                            <a:off x="26487" y="1987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9" name="Shape 1547"/>
                        <wps:cNvSpPr>
                          <a:spLocks noChangeArrowheads="1"/>
                        </wps:cNvSpPr>
                        <wps:spPr bwMode="auto">
                          <a:xfrm>
                            <a:off x="26487" y="19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0" name="Shape 1548"/>
                        <wps:cNvSpPr>
                          <a:spLocks noChangeArrowheads="1"/>
                        </wps:cNvSpPr>
                        <wps:spPr bwMode="auto">
                          <a:xfrm>
                            <a:off x="26487" y="19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1" name="Shape 1549"/>
                        <wps:cNvSpPr>
                          <a:spLocks noChangeArrowheads="1"/>
                        </wps:cNvSpPr>
                        <wps:spPr bwMode="auto">
                          <a:xfrm>
                            <a:off x="7293" y="1402"/>
                            <a:ext cx="19264" cy="9436"/>
                          </a:xfrm>
                          <a:custGeom>
                            <a:avLst/>
                            <a:gdLst>
                              <a:gd name="T0" fmla="*/ 0 w 1926491"/>
                              <a:gd name="T1" fmla="*/ 9436 h 943674"/>
                              <a:gd name="T2" fmla="*/ 19264 w 1926491"/>
                              <a:gd name="T3" fmla="*/ 0 h 943674"/>
                              <a:gd name="T4" fmla="*/ 0 60000 65536"/>
                              <a:gd name="T5" fmla="*/ 0 60000 65536"/>
                            </a:gdLst>
                            <a:ahLst/>
                            <a:cxnLst>
                              <a:cxn ang="T4">
                                <a:pos x="T0" y="T1"/>
                              </a:cxn>
                              <a:cxn ang="T5">
                                <a:pos x="T2" y="T3"/>
                              </a:cxn>
                            </a:cxnLst>
                            <a:rect l="0" t="0" r="r" b="b"/>
                            <a:pathLst>
                              <a:path w="1926491" h="943674">
                                <a:moveTo>
                                  <a:pt x="0" y="943674"/>
                                </a:moveTo>
                                <a:lnTo>
                                  <a:pt x="1926491"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2" name="Shape 1550"/>
                        <wps:cNvSpPr>
                          <a:spLocks noChangeArrowheads="1"/>
                        </wps:cNvSpPr>
                        <wps:spPr bwMode="auto">
                          <a:xfrm>
                            <a:off x="7293" y="9177"/>
                            <a:ext cx="19626" cy="4687"/>
                          </a:xfrm>
                          <a:custGeom>
                            <a:avLst/>
                            <a:gdLst>
                              <a:gd name="T0" fmla="*/ 0 w 1962658"/>
                              <a:gd name="T1" fmla="*/ 4687 h 468757"/>
                              <a:gd name="T2" fmla="*/ 19626 w 1962658"/>
                              <a:gd name="T3" fmla="*/ 0 h 468757"/>
                              <a:gd name="T4" fmla="*/ 0 60000 65536"/>
                              <a:gd name="T5" fmla="*/ 0 60000 65536"/>
                            </a:gdLst>
                            <a:ahLst/>
                            <a:cxnLst>
                              <a:cxn ang="T4">
                                <a:pos x="T0" y="T1"/>
                              </a:cxn>
                              <a:cxn ang="T5">
                                <a:pos x="T2" y="T3"/>
                              </a:cxn>
                            </a:cxnLst>
                            <a:rect l="0" t="0" r="r" b="b"/>
                            <a:pathLst>
                              <a:path w="1962658" h="468757">
                                <a:moveTo>
                                  <a:pt x="0" y="468757"/>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3" name="Shape 1551"/>
                        <wps:cNvSpPr>
                          <a:spLocks noChangeArrowheads="1"/>
                        </wps:cNvSpPr>
                        <wps:spPr bwMode="auto">
                          <a:xfrm>
                            <a:off x="7293" y="17573"/>
                            <a:ext cx="19626" cy="1864"/>
                          </a:xfrm>
                          <a:custGeom>
                            <a:avLst/>
                            <a:gdLst>
                              <a:gd name="T0" fmla="*/ 0 w 1962658"/>
                              <a:gd name="T1" fmla="*/ 1864 h 186436"/>
                              <a:gd name="T2" fmla="*/ 19626 w 1962658"/>
                              <a:gd name="T3" fmla="*/ 0 h 186436"/>
                              <a:gd name="T4" fmla="*/ 0 60000 65536"/>
                              <a:gd name="T5" fmla="*/ 0 60000 65536"/>
                            </a:gdLst>
                            <a:ahLst/>
                            <a:cxnLst>
                              <a:cxn ang="T4">
                                <a:pos x="T0" y="T1"/>
                              </a:cxn>
                              <a:cxn ang="T5">
                                <a:pos x="T2" y="T3"/>
                              </a:cxn>
                            </a:cxnLst>
                            <a:rect l="0" t="0" r="r" b="b"/>
                            <a:pathLst>
                              <a:path w="1962658" h="186436">
                                <a:moveTo>
                                  <a:pt x="0" y="186436"/>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4" name="Shape 1552"/>
                        <wps:cNvSpPr>
                          <a:spLocks noChangeArrowheads="1"/>
                        </wps:cNvSpPr>
                        <wps:spPr bwMode="auto">
                          <a:xfrm>
                            <a:off x="7293" y="20339"/>
                            <a:ext cx="19626" cy="913"/>
                          </a:xfrm>
                          <a:custGeom>
                            <a:avLst/>
                            <a:gdLst>
                              <a:gd name="T0" fmla="*/ 0 w 1962658"/>
                              <a:gd name="T1" fmla="*/ 913 h 91313"/>
                              <a:gd name="T2" fmla="*/ 19626 w 1962658"/>
                              <a:gd name="T3" fmla="*/ 0 h 91313"/>
                              <a:gd name="T4" fmla="*/ 0 60000 65536"/>
                              <a:gd name="T5" fmla="*/ 0 60000 65536"/>
                            </a:gdLst>
                            <a:ahLst/>
                            <a:cxnLst>
                              <a:cxn ang="T4">
                                <a:pos x="T0" y="T1"/>
                              </a:cxn>
                              <a:cxn ang="T5">
                                <a:pos x="T2" y="T3"/>
                              </a:cxn>
                            </a:cxnLst>
                            <a:rect l="0" t="0" r="r" b="b"/>
                            <a:pathLst>
                              <a:path w="1962658" h="91313">
                                <a:moveTo>
                                  <a:pt x="0" y="91313"/>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5" name="Rectangle 1553"/>
                        <wps:cNvSpPr>
                          <a:spLocks noChangeArrowheads="1"/>
                        </wps:cNvSpPr>
                        <wps:spPr bwMode="auto">
                          <a:xfrm>
                            <a:off x="4169" y="207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93CA" w14:textId="77777777" w:rsidR="00DB2F93" w:rsidRDefault="00DB2F93" w:rsidP="003865F3">
                              <w:r>
                                <w:rPr>
                                  <w:sz w:val="20"/>
                                </w:rPr>
                                <w:t>0</w:t>
                              </w:r>
                            </w:p>
                          </w:txbxContent>
                        </wps:txbx>
                        <wps:bodyPr rot="0" vert="horz" wrap="square" lIns="0" tIns="0" rIns="0" bIns="0" anchor="t" anchorCtr="0" upright="1">
                          <a:noAutofit/>
                        </wps:bodyPr>
                      </wps:wsp>
                      <wps:wsp>
                        <wps:cNvPr id="48446" name="Rectangle 1554"/>
                        <wps:cNvSpPr>
                          <a:spLocks noChangeArrowheads="1"/>
                        </wps:cNvSpPr>
                        <wps:spPr bwMode="auto">
                          <a:xfrm>
                            <a:off x="4169" y="16795"/>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6DD1" w14:textId="77777777" w:rsidR="00DB2F93" w:rsidRDefault="00DB2F93" w:rsidP="003865F3">
                              <w:r>
                                <w:rPr>
                                  <w:sz w:val="20"/>
                                </w:rPr>
                                <w:t>2</w:t>
                              </w:r>
                            </w:p>
                          </w:txbxContent>
                        </wps:txbx>
                        <wps:bodyPr rot="0" vert="horz" wrap="square" lIns="0" tIns="0" rIns="0" bIns="0" anchor="t" anchorCtr="0" upright="1">
                          <a:noAutofit/>
                        </wps:bodyPr>
                      </wps:wsp>
                      <wps:wsp>
                        <wps:cNvPr id="48447" name="Rectangle 1555"/>
                        <wps:cNvSpPr>
                          <a:spLocks noChangeArrowheads="1"/>
                        </wps:cNvSpPr>
                        <wps:spPr bwMode="auto">
                          <a:xfrm>
                            <a:off x="4169" y="1280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8B27" w14:textId="77777777" w:rsidR="00DB2F93" w:rsidRDefault="00DB2F93" w:rsidP="003865F3">
                              <w:r>
                                <w:rPr>
                                  <w:sz w:val="20"/>
                                </w:rPr>
                                <w:t>4</w:t>
                              </w:r>
                            </w:p>
                          </w:txbxContent>
                        </wps:txbx>
                        <wps:bodyPr rot="0" vert="horz" wrap="square" lIns="0" tIns="0" rIns="0" bIns="0" anchor="t" anchorCtr="0" upright="1">
                          <a:noAutofit/>
                        </wps:bodyPr>
                      </wps:wsp>
                      <wps:wsp>
                        <wps:cNvPr id="48448" name="Rectangle 1556"/>
                        <wps:cNvSpPr>
                          <a:spLocks noChangeArrowheads="1"/>
                        </wps:cNvSpPr>
                        <wps:spPr bwMode="auto">
                          <a:xfrm>
                            <a:off x="4169" y="881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3727" w14:textId="77777777" w:rsidR="00DB2F93" w:rsidRDefault="00DB2F93" w:rsidP="003865F3">
                              <w:r>
                                <w:rPr>
                                  <w:sz w:val="20"/>
                                </w:rPr>
                                <w:t>6</w:t>
                              </w:r>
                            </w:p>
                          </w:txbxContent>
                        </wps:txbx>
                        <wps:bodyPr rot="0" vert="horz" wrap="square" lIns="0" tIns="0" rIns="0" bIns="0" anchor="t" anchorCtr="0" upright="1">
                          <a:noAutofit/>
                        </wps:bodyPr>
                      </wps:wsp>
                      <wps:wsp>
                        <wps:cNvPr id="48449" name="Rectangle 1557"/>
                        <wps:cNvSpPr>
                          <a:spLocks noChangeArrowheads="1"/>
                        </wps:cNvSpPr>
                        <wps:spPr bwMode="auto">
                          <a:xfrm>
                            <a:off x="4169" y="482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528E" w14:textId="77777777" w:rsidR="00DB2F93" w:rsidRDefault="00DB2F93" w:rsidP="003865F3">
                              <w:r>
                                <w:rPr>
                                  <w:sz w:val="20"/>
                                </w:rPr>
                                <w:t>8</w:t>
                              </w:r>
                            </w:p>
                          </w:txbxContent>
                        </wps:txbx>
                        <wps:bodyPr rot="0" vert="horz" wrap="square" lIns="0" tIns="0" rIns="0" bIns="0" anchor="t" anchorCtr="0" upright="1">
                          <a:noAutofit/>
                        </wps:bodyPr>
                      </wps:wsp>
                      <wps:wsp>
                        <wps:cNvPr id="48450" name="Rectangle 1558"/>
                        <wps:cNvSpPr>
                          <a:spLocks noChangeArrowheads="1"/>
                        </wps:cNvSpPr>
                        <wps:spPr bwMode="auto">
                          <a:xfrm>
                            <a:off x="3525" y="829"/>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56223" w14:textId="77777777" w:rsidR="00DB2F93" w:rsidRDefault="00DB2F93" w:rsidP="003865F3">
                              <w:r>
                                <w:rPr>
                                  <w:sz w:val="20"/>
                                </w:rPr>
                                <w:t>10</w:t>
                              </w:r>
                            </w:p>
                          </w:txbxContent>
                        </wps:txbx>
                        <wps:bodyPr rot="0" vert="horz" wrap="square" lIns="0" tIns="0" rIns="0" bIns="0" anchor="t" anchorCtr="0" upright="1">
                          <a:noAutofit/>
                        </wps:bodyPr>
                      </wps:wsp>
                      <wps:wsp>
                        <wps:cNvPr id="48451" name="Rectangle 1559"/>
                        <wps:cNvSpPr>
                          <a:spLocks noChangeArrowheads="1"/>
                        </wps:cNvSpPr>
                        <wps:spPr bwMode="auto">
                          <a:xfrm>
                            <a:off x="518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01F65" w14:textId="77777777" w:rsidR="00DB2F93" w:rsidRDefault="00DB2F93" w:rsidP="003865F3">
                              <w:r>
                                <w:rPr>
                                  <w:sz w:val="20"/>
                                </w:rPr>
                                <w:t>0.2</w:t>
                              </w:r>
                            </w:p>
                          </w:txbxContent>
                        </wps:txbx>
                        <wps:bodyPr rot="0" vert="horz" wrap="square" lIns="0" tIns="0" rIns="0" bIns="0" anchor="t" anchorCtr="0" upright="1">
                          <a:noAutofit/>
                        </wps:bodyPr>
                      </wps:wsp>
                      <wps:wsp>
                        <wps:cNvPr id="48452" name="Rectangle 1560"/>
                        <wps:cNvSpPr>
                          <a:spLocks noChangeArrowheads="1"/>
                        </wps:cNvSpPr>
                        <wps:spPr bwMode="auto">
                          <a:xfrm>
                            <a:off x="10424"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5FA17" w14:textId="77777777" w:rsidR="00DB2F93" w:rsidRDefault="00DB2F93" w:rsidP="003865F3">
                              <w:r>
                                <w:rPr>
                                  <w:sz w:val="20"/>
                                </w:rPr>
                                <w:t>0.4</w:t>
                              </w:r>
                            </w:p>
                          </w:txbxContent>
                        </wps:txbx>
                        <wps:bodyPr rot="0" vert="horz" wrap="square" lIns="0" tIns="0" rIns="0" bIns="0" anchor="t" anchorCtr="0" upright="1">
                          <a:noAutofit/>
                        </wps:bodyPr>
                      </wps:wsp>
                      <wps:wsp>
                        <wps:cNvPr id="48453" name="Rectangle 1561"/>
                        <wps:cNvSpPr>
                          <a:spLocks noChangeArrowheads="1"/>
                        </wps:cNvSpPr>
                        <wps:spPr bwMode="auto">
                          <a:xfrm>
                            <a:off x="15660"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02F9" w14:textId="77777777" w:rsidR="00DB2F93" w:rsidRDefault="00DB2F93" w:rsidP="003865F3">
                              <w:r>
                                <w:rPr>
                                  <w:sz w:val="20"/>
                                </w:rPr>
                                <w:t>0.6</w:t>
                              </w:r>
                            </w:p>
                          </w:txbxContent>
                        </wps:txbx>
                        <wps:bodyPr rot="0" vert="horz" wrap="square" lIns="0" tIns="0" rIns="0" bIns="0" anchor="t" anchorCtr="0" upright="1">
                          <a:noAutofit/>
                        </wps:bodyPr>
                      </wps:wsp>
                      <wps:wsp>
                        <wps:cNvPr id="48454" name="Rectangle 1562"/>
                        <wps:cNvSpPr>
                          <a:spLocks noChangeArrowheads="1"/>
                        </wps:cNvSpPr>
                        <wps:spPr bwMode="auto">
                          <a:xfrm>
                            <a:off x="2089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8BD0" w14:textId="77777777" w:rsidR="00DB2F93" w:rsidRDefault="00DB2F93" w:rsidP="003865F3">
                              <w:r>
                                <w:rPr>
                                  <w:sz w:val="20"/>
                                </w:rPr>
                                <w:t>0.8</w:t>
                              </w:r>
                            </w:p>
                          </w:txbxContent>
                        </wps:txbx>
                        <wps:bodyPr rot="0" vert="horz" wrap="square" lIns="0" tIns="0" rIns="0" bIns="0" anchor="t" anchorCtr="0" upright="1">
                          <a:noAutofit/>
                        </wps:bodyPr>
                      </wps:wsp>
                      <wps:wsp>
                        <wps:cNvPr id="48455" name="Rectangle 1563"/>
                        <wps:cNvSpPr>
                          <a:spLocks noChangeArrowheads="1"/>
                        </wps:cNvSpPr>
                        <wps:spPr bwMode="auto">
                          <a:xfrm>
                            <a:off x="26614" y="2244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F6AF2" w14:textId="77777777" w:rsidR="00DB2F93" w:rsidRDefault="00DB2F93" w:rsidP="003865F3">
                              <w:r>
                                <w:rPr>
                                  <w:sz w:val="20"/>
                                </w:rPr>
                                <w:t>1</w:t>
                              </w:r>
                            </w:p>
                          </w:txbxContent>
                        </wps:txbx>
                        <wps:bodyPr rot="0" vert="horz" wrap="square" lIns="0" tIns="0" rIns="0" bIns="0" anchor="t" anchorCtr="0" upright="1">
                          <a:noAutofit/>
                        </wps:bodyPr>
                      </wps:wsp>
                      <wps:wsp>
                        <wps:cNvPr id="48456" name="Rectangle 1564"/>
                        <wps:cNvSpPr>
                          <a:spLocks noChangeArrowheads="1"/>
                        </wps:cNvSpPr>
                        <wps:spPr bwMode="auto">
                          <a:xfrm>
                            <a:off x="3136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3737" w14:textId="77777777" w:rsidR="00DB2F93" w:rsidRDefault="00DB2F93" w:rsidP="003865F3">
                              <w:r>
                                <w:rPr>
                                  <w:sz w:val="20"/>
                                </w:rPr>
                                <w:t>1.2</w:t>
                              </w:r>
                            </w:p>
                          </w:txbxContent>
                        </wps:txbx>
                        <wps:bodyPr rot="0" vert="horz" wrap="square" lIns="0" tIns="0" rIns="0" bIns="0" anchor="t" anchorCtr="0" upright="1">
                          <a:noAutofit/>
                        </wps:bodyPr>
                      </wps:wsp>
                      <wps:wsp>
                        <wps:cNvPr id="48457" name="Rectangle 1565"/>
                        <wps:cNvSpPr>
                          <a:spLocks noChangeArrowheads="1"/>
                        </wps:cNvSpPr>
                        <wps:spPr bwMode="auto">
                          <a:xfrm rot="-5400000">
                            <a:off x="-4617" y="9897"/>
                            <a:ext cx="14673"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F5161" w14:textId="77777777" w:rsidR="00DB2F93" w:rsidRDefault="00DB2F93" w:rsidP="003865F3">
                              <w:r>
                                <w:rPr>
                                  <w:b/>
                                  <w:sz w:val="20"/>
                                </w:rPr>
                                <w:t>Rate constant (k x 10</w:t>
                              </w:r>
                            </w:p>
                          </w:txbxContent>
                        </wps:txbx>
                        <wps:bodyPr rot="0" vert="vert270" wrap="square" lIns="0" tIns="0" rIns="0" bIns="0" anchor="t" anchorCtr="0" upright="1">
                          <a:noAutofit/>
                        </wps:bodyPr>
                      </wps:wsp>
                      <wps:wsp>
                        <wps:cNvPr id="48458" name="Rectangle 1566"/>
                        <wps:cNvSpPr>
                          <a:spLocks noChangeArrowheads="1"/>
                        </wps:cNvSpPr>
                        <wps:spPr bwMode="auto">
                          <a:xfrm rot="-5400000">
                            <a:off x="2065" y="6196"/>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EDC2" w14:textId="77777777" w:rsidR="00DB2F93" w:rsidRDefault="00DB2F93" w:rsidP="003865F3">
                              <w:r>
                                <w:rPr>
                                  <w:b/>
                                  <w:sz w:val="13"/>
                                </w:rPr>
                                <w:t>3</w:t>
                              </w:r>
                            </w:p>
                          </w:txbxContent>
                        </wps:txbx>
                        <wps:bodyPr rot="0" vert="vert270" wrap="square" lIns="0" tIns="0" rIns="0" bIns="0" anchor="t" anchorCtr="0" upright="1">
                          <a:noAutofit/>
                        </wps:bodyPr>
                      </wps:wsp>
                      <wps:wsp>
                        <wps:cNvPr id="48459" name="Rectangle 1567"/>
                        <wps:cNvSpPr>
                          <a:spLocks noChangeArrowheads="1"/>
                        </wps:cNvSpPr>
                        <wps:spPr bwMode="auto">
                          <a:xfrm rot="-5400000">
                            <a:off x="2379" y="5124"/>
                            <a:ext cx="68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FD38B" w14:textId="77777777" w:rsidR="00DB2F93" w:rsidRDefault="00DB2F93" w:rsidP="003865F3">
                              <w:r>
                                <w:rPr>
                                  <w:b/>
                                  <w:sz w:val="20"/>
                                </w:rPr>
                                <w:t>s</w:t>
                              </w:r>
                            </w:p>
                          </w:txbxContent>
                        </wps:txbx>
                        <wps:bodyPr rot="0" vert="vert270" wrap="square" lIns="0" tIns="0" rIns="0" bIns="0" anchor="t" anchorCtr="0" upright="1">
                          <a:noAutofit/>
                        </wps:bodyPr>
                      </wps:wsp>
                      <wps:wsp>
                        <wps:cNvPr id="48460" name="Rectangle 1568"/>
                        <wps:cNvSpPr>
                          <a:spLocks noChangeArrowheads="1"/>
                        </wps:cNvSpPr>
                        <wps:spPr bwMode="auto">
                          <a:xfrm rot="-5400000">
                            <a:off x="2180" y="5061"/>
                            <a:ext cx="348"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C8E9" w14:textId="77777777" w:rsidR="00DB2F93" w:rsidRDefault="00DB2F93" w:rsidP="003865F3">
                              <w:r>
                                <w:rPr>
                                  <w:b/>
                                  <w:sz w:val="13"/>
                                </w:rPr>
                                <w:t>-</w:t>
                              </w:r>
                            </w:p>
                          </w:txbxContent>
                        </wps:txbx>
                        <wps:bodyPr rot="0" vert="vert270" wrap="square" lIns="0" tIns="0" rIns="0" bIns="0" anchor="t" anchorCtr="0" upright="1">
                          <a:noAutofit/>
                        </wps:bodyPr>
                      </wps:wsp>
                      <wps:wsp>
                        <wps:cNvPr id="48461" name="Rectangle 1569"/>
                        <wps:cNvSpPr>
                          <a:spLocks noChangeArrowheads="1"/>
                        </wps:cNvSpPr>
                        <wps:spPr bwMode="auto">
                          <a:xfrm rot="-5400000">
                            <a:off x="2065" y="4672"/>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3905" w14:textId="77777777" w:rsidR="00DB2F93" w:rsidRDefault="00DB2F93" w:rsidP="003865F3">
                              <w:r>
                                <w:rPr>
                                  <w:b/>
                                  <w:sz w:val="13"/>
                                </w:rPr>
                                <w:t>1</w:t>
                              </w:r>
                            </w:p>
                          </w:txbxContent>
                        </wps:txbx>
                        <wps:bodyPr rot="0" vert="vert270" wrap="square" lIns="0" tIns="0" rIns="0" bIns="0" anchor="t" anchorCtr="0" upright="1">
                          <a:noAutofit/>
                        </wps:bodyPr>
                      </wps:wsp>
                      <wps:wsp>
                        <wps:cNvPr id="48462" name="Rectangle 36315"/>
                        <wps:cNvSpPr>
                          <a:spLocks noChangeArrowheads="1"/>
                        </wps:cNvSpPr>
                        <wps:spPr bwMode="auto">
                          <a:xfrm rot="-5400000">
                            <a:off x="2066" y="3591"/>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B93A" w14:textId="77777777" w:rsidR="00DB2F93" w:rsidRDefault="00DB2F93" w:rsidP="003865F3"/>
                          </w:txbxContent>
                        </wps:txbx>
                        <wps:bodyPr rot="0" vert="vert270" wrap="square" lIns="0" tIns="0" rIns="0" bIns="0" anchor="t" anchorCtr="0" upright="1">
                          <a:noAutofit/>
                        </wps:bodyPr>
                      </wps:wsp>
                      <wps:wsp>
                        <wps:cNvPr id="48463" name="Rectangle 36314"/>
                        <wps:cNvSpPr>
                          <a:spLocks noChangeArrowheads="1"/>
                        </wps:cNvSpPr>
                        <wps:spPr bwMode="auto">
                          <a:xfrm rot="-5400000">
                            <a:off x="2407" y="3933"/>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0DC9" w14:textId="77777777" w:rsidR="00DB2F93" w:rsidRDefault="00DB2F93" w:rsidP="003865F3">
                              <w:r>
                                <w:rPr>
                                  <w:b/>
                                  <w:sz w:val="20"/>
                                </w:rPr>
                                <w:t>)</w:t>
                              </w:r>
                            </w:p>
                          </w:txbxContent>
                        </wps:txbx>
                        <wps:bodyPr rot="0" vert="vert270" wrap="square" lIns="0" tIns="0" rIns="0" bIns="0" anchor="t" anchorCtr="0" upright="1">
                          <a:noAutofit/>
                        </wps:bodyPr>
                      </wps:wsp>
                      <wps:wsp>
                        <wps:cNvPr id="48464" name="Rectangle 36318"/>
                        <wps:cNvSpPr>
                          <a:spLocks noChangeArrowheads="1"/>
                        </wps:cNvSpPr>
                        <wps:spPr bwMode="auto">
                          <a:xfrm>
                            <a:off x="14157" y="24375"/>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00CF" w14:textId="77777777" w:rsidR="00DB2F93" w:rsidRDefault="00DB2F93" w:rsidP="003865F3">
                              <w:r>
                                <w:rPr>
                                  <w:b/>
                                  <w:sz w:val="20"/>
                                </w:rPr>
                                <w:t>[</w:t>
                              </w:r>
                            </w:p>
                          </w:txbxContent>
                        </wps:txbx>
                        <wps:bodyPr rot="0" vert="horz" wrap="square" lIns="0" tIns="0" rIns="0" bIns="0" anchor="t" anchorCtr="0" upright="1">
                          <a:noAutofit/>
                        </wps:bodyPr>
                      </wps:wsp>
                      <wps:wsp>
                        <wps:cNvPr id="48465" name="Rectangle 36319"/>
                        <wps:cNvSpPr>
                          <a:spLocks noChangeArrowheads="1"/>
                        </wps:cNvSpPr>
                        <wps:spPr bwMode="auto">
                          <a:xfrm>
                            <a:off x="14582" y="24375"/>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D508" w14:textId="77777777" w:rsidR="00DB2F93" w:rsidRDefault="00DB2F93" w:rsidP="003865F3">
                              <w:r>
                                <w:rPr>
                                  <w:b/>
                                  <w:sz w:val="20"/>
                                </w:rPr>
                                <w:t>Alcohol] mol dm</w:t>
                              </w:r>
                            </w:p>
                          </w:txbxContent>
                        </wps:txbx>
                        <wps:bodyPr rot="0" vert="horz" wrap="square" lIns="0" tIns="0" rIns="0" bIns="0" anchor="t" anchorCtr="0" upright="1">
                          <a:noAutofit/>
                        </wps:bodyPr>
                      </wps:wsp>
                      <wps:wsp>
                        <wps:cNvPr id="48466" name="Rectangle 1572"/>
                        <wps:cNvSpPr>
                          <a:spLocks noChangeArrowheads="1"/>
                        </wps:cNvSpPr>
                        <wps:spPr bwMode="auto">
                          <a:xfrm>
                            <a:off x="23304" y="24299"/>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3BB8" w14:textId="77777777" w:rsidR="00DB2F93" w:rsidRDefault="00DB2F93" w:rsidP="003865F3">
                              <w:r>
                                <w:rPr>
                                  <w:b/>
                                  <w:sz w:val="13"/>
                                </w:rPr>
                                <w:t>-</w:t>
                              </w:r>
                            </w:p>
                          </w:txbxContent>
                        </wps:txbx>
                        <wps:bodyPr rot="0" vert="horz" wrap="square" lIns="0" tIns="0" rIns="0" bIns="0" anchor="t" anchorCtr="0" upright="1">
                          <a:noAutofit/>
                        </wps:bodyPr>
                      </wps:wsp>
                      <wps:wsp>
                        <wps:cNvPr id="48467" name="Rectangle 1573"/>
                        <wps:cNvSpPr>
                          <a:spLocks noChangeArrowheads="1"/>
                        </wps:cNvSpPr>
                        <wps:spPr bwMode="auto">
                          <a:xfrm>
                            <a:off x="23578" y="24299"/>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4A77" w14:textId="77777777" w:rsidR="00DB2F93" w:rsidRDefault="00DB2F93" w:rsidP="003865F3">
                              <w:r>
                                <w:rPr>
                                  <w:b/>
                                  <w:sz w:val="13"/>
                                </w:rPr>
                                <w:t>3</w:t>
                              </w:r>
                            </w:p>
                          </w:txbxContent>
                        </wps:txbx>
                        <wps:bodyPr rot="0" vert="horz" wrap="square" lIns="0" tIns="0" rIns="0" bIns="0" anchor="t" anchorCtr="0" upright="1">
                          <a:noAutofit/>
                        </wps:bodyPr>
                      </wps:wsp>
                      <wps:wsp>
                        <wps:cNvPr id="48468" name="Shape 49283"/>
                        <wps:cNvSpPr>
                          <a:spLocks noChangeArrowheads="1"/>
                        </wps:cNvSpPr>
                        <wps:spPr bwMode="auto">
                          <a:xfrm>
                            <a:off x="34963" y="9784"/>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469" name="Shape 1575"/>
                        <wps:cNvSpPr>
                          <a:spLocks noChangeArrowheads="1"/>
                        </wps:cNvSpPr>
                        <wps:spPr bwMode="auto">
                          <a:xfrm>
                            <a:off x="34963" y="9784"/>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0" name="Rectangle 36316"/>
                        <wps:cNvSpPr>
                          <a:spLocks noChangeArrowheads="1"/>
                        </wps:cNvSpPr>
                        <wps:spPr bwMode="auto">
                          <a:xfrm>
                            <a:off x="36005" y="9599"/>
                            <a:ext cx="137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76D6" w14:textId="77777777" w:rsidR="00DB2F93" w:rsidRDefault="00DB2F93" w:rsidP="003865F3">
                              <w:r>
                                <w:rPr>
                                  <w:sz w:val="20"/>
                                </w:rPr>
                                <w:t>2-</w:t>
                              </w:r>
                            </w:p>
                          </w:txbxContent>
                        </wps:txbx>
                        <wps:bodyPr rot="0" vert="horz" wrap="square" lIns="0" tIns="0" rIns="0" bIns="0" anchor="t" anchorCtr="0" upright="1">
                          <a:noAutofit/>
                        </wps:bodyPr>
                      </wps:wsp>
                      <wps:wsp>
                        <wps:cNvPr id="48471" name="Rectangle 36317"/>
                        <wps:cNvSpPr>
                          <a:spLocks noChangeArrowheads="1"/>
                        </wps:cNvSpPr>
                        <wps:spPr bwMode="auto">
                          <a:xfrm>
                            <a:off x="37046" y="9599"/>
                            <a:ext cx="96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267F" w14:textId="77777777" w:rsidR="00DB2F93" w:rsidRDefault="00DB2F93" w:rsidP="003865F3">
                              <w:r>
                                <w:rPr>
                                  <w:sz w:val="20"/>
                                </w:rPr>
                                <w:t>chloroethanol</w:t>
                              </w:r>
                            </w:p>
                          </w:txbxContent>
                        </wps:txbx>
                        <wps:bodyPr rot="0" vert="horz" wrap="square" lIns="0" tIns="0" rIns="0" bIns="0" anchor="t" anchorCtr="0" upright="1">
                          <a:noAutofit/>
                        </wps:bodyPr>
                      </wps:wsp>
                      <wps:wsp>
                        <wps:cNvPr id="48472" name="Shape 49284"/>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3" name="Shape 1578"/>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4" name="Rectangle 1579"/>
                        <wps:cNvSpPr>
                          <a:spLocks noChangeArrowheads="1"/>
                        </wps:cNvSpPr>
                        <wps:spPr bwMode="auto">
                          <a:xfrm>
                            <a:off x="36005" y="11894"/>
                            <a:ext cx="67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D0EF" w14:textId="77777777" w:rsidR="00DB2F93" w:rsidRDefault="00DB2F93" w:rsidP="003865F3">
                              <w:r>
                                <w:rPr>
                                  <w:sz w:val="20"/>
                                </w:rPr>
                                <w:t>n-butanol</w:t>
                              </w:r>
                            </w:p>
                          </w:txbxContent>
                        </wps:txbx>
                        <wps:bodyPr rot="0" vert="horz" wrap="square" lIns="0" tIns="0" rIns="0" bIns="0" anchor="t" anchorCtr="0" upright="1">
                          <a:noAutofit/>
                        </wps:bodyPr>
                      </wps:wsp>
                      <wps:wsp>
                        <wps:cNvPr id="48475" name="Shape 1580"/>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6" name="Shape 1581"/>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7" name="Rectangle 1582"/>
                        <wps:cNvSpPr>
                          <a:spLocks noChangeArrowheads="1"/>
                        </wps:cNvSpPr>
                        <wps:spPr bwMode="auto">
                          <a:xfrm>
                            <a:off x="36005" y="14191"/>
                            <a:ext cx="894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9491" w14:textId="77777777" w:rsidR="00DB2F93" w:rsidRDefault="00DB2F93" w:rsidP="003865F3">
                              <w:r>
                                <w:rPr>
                                  <w:sz w:val="20"/>
                                </w:rPr>
                                <w:t>cyclohexanol</w:t>
                              </w:r>
                            </w:p>
                          </w:txbxContent>
                        </wps:txbx>
                        <wps:bodyPr rot="0" vert="horz" wrap="square" lIns="0" tIns="0" rIns="0" bIns="0" anchor="t" anchorCtr="0" upright="1">
                          <a:noAutofit/>
                        </wps:bodyPr>
                      </wps:wsp>
                      <wps:wsp>
                        <wps:cNvPr id="48478" name="Shape 1583"/>
                        <wps:cNvSpPr>
                          <a:spLocks noChangeArrowheads="1"/>
                        </wps:cNvSpPr>
                        <wps:spPr bwMode="auto">
                          <a:xfrm>
                            <a:off x="34963" y="17054"/>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9" name="Shape 1584"/>
                        <wps:cNvSpPr>
                          <a:spLocks noChangeArrowheads="1"/>
                        </wps:cNvSpPr>
                        <wps:spPr bwMode="auto">
                          <a:xfrm>
                            <a:off x="34963" y="16673"/>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80" name="Shape 1585"/>
                        <wps:cNvSpPr>
                          <a:spLocks noChangeArrowheads="1"/>
                        </wps:cNvSpPr>
                        <wps:spPr bwMode="auto">
                          <a:xfrm>
                            <a:off x="34963" y="16673"/>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81" name="Shape 1586"/>
                        <wps:cNvSpPr>
                          <a:spLocks noChangeArrowheads="1"/>
                        </wps:cNvSpPr>
                        <wps:spPr bwMode="auto">
                          <a:xfrm>
                            <a:off x="34963" y="16673"/>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82" name="Rectangle 1587"/>
                        <wps:cNvSpPr>
                          <a:spLocks noChangeArrowheads="1"/>
                        </wps:cNvSpPr>
                        <wps:spPr bwMode="auto">
                          <a:xfrm>
                            <a:off x="36005" y="16490"/>
                            <a:ext cx="1159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4D2C" w14:textId="77777777" w:rsidR="00DB2F93" w:rsidRDefault="00DB2F93" w:rsidP="003865F3">
                              <w:r>
                                <w:rPr>
                                  <w:sz w:val="20"/>
                                </w:rPr>
                                <w:t>cinnamyl alcohol</w:t>
                              </w:r>
                            </w:p>
                          </w:txbxContent>
                        </wps:txbx>
                        <wps:bodyPr rot="0" vert="horz" wrap="square" lIns="0" tIns="0" rIns="0" bIns="0" anchor="t" anchorCtr="0" upright="1">
                          <a:noAutofit/>
                        </wps:bodyPr>
                      </wps:wsp>
                      <wps:wsp>
                        <wps:cNvPr id="48483" name="Shape 1588"/>
                        <wps:cNvSpPr>
                          <a:spLocks noChangeArrowheads="1"/>
                        </wps:cNvSpPr>
                        <wps:spPr bwMode="auto">
                          <a:xfrm>
                            <a:off x="0" y="0"/>
                            <a:ext cx="45948" cy="27239"/>
                          </a:xfrm>
                          <a:custGeom>
                            <a:avLst/>
                            <a:gdLst>
                              <a:gd name="T0" fmla="*/ 45948 w 4594860"/>
                              <a:gd name="T1" fmla="*/ 0 h 2723960"/>
                              <a:gd name="T2" fmla="*/ 45948 w 4594860"/>
                              <a:gd name="T3" fmla="*/ 27239 h 2723960"/>
                              <a:gd name="T4" fmla="*/ 0 w 4594860"/>
                              <a:gd name="T5" fmla="*/ 27239 h 2723960"/>
                              <a:gd name="T6" fmla="*/ 0 w 4594860"/>
                              <a:gd name="T7" fmla="*/ 0 h 272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23960">
                                <a:moveTo>
                                  <a:pt x="4594860" y="0"/>
                                </a:moveTo>
                                <a:lnTo>
                                  <a:pt x="4594860" y="2723960"/>
                                </a:lnTo>
                                <a:lnTo>
                                  <a:pt x="0" y="2723960"/>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564EF9B" id="Group 37901" o:spid="_x0000_s1261" style="width:366.1pt;height:217.05pt;mso-position-horizontal-relative:char;mso-position-vertical-relative:line" coordsize="46493,2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">
                <v:rect id="Rectangle 1418" o:spid="_x0000_s1262" style="position:absolute;left:46112;top:258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" filled="f" stroked="f">
                  <v:textbox inset="0,0,0,0">
                    <w:txbxContent>
                      <w:p w14:paraId="033495DA" w14:textId="77777777" w:rsidR="00DB2F93" w:rsidRDefault="00DB2F93" w:rsidP="003865F3"/>
                    </w:txbxContent>
                  </v:textbox>
                </v:rect>
                <v:shape id="Shape 1475" o:spid="_x0000_s1263" style="position:absolute;left:5984;top:1409;width:0;height:19956;visibility:visible;mso-wrap-style:square;v-text-anchor:top" coordsize="0,199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" path="m,1995678l,e" filled="f" fillcolor="black" strokecolor="#868686">
                  <v:fill opacity="0"/>
                  <v:path o:connecttype="custom" o:connectlocs="0,200;0,0" o:connectangles="0,0"/>
                </v:shape>
                <v:shape id="Shape 1476" o:spid="_x0000_s1264" style="position:absolute;left:5581;top:2136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" path="m,l40259,e" filled="f" fillcolor="black" strokecolor="#868686">
                  <v:fill opacity="0"/>
                  <v:path o:connecttype="custom" o:connectlocs="0,0;4,0" o:connectangles="0,0"/>
                </v:shape>
                <v:shape id="Shape 1477" o:spid="_x0000_s1265" style="position:absolute;left:5581;top:1737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" path="m,l40259,e" filled="f" fillcolor="black" strokecolor="#868686">
                  <v:fill opacity="0"/>
                  <v:path o:connecttype="custom" o:connectlocs="0,0;4,0" o:connectangles="0,0"/>
                </v:shape>
                <v:shape id="Shape 1478" o:spid="_x0000_s1266" style="position:absolute;left:5581;top:1338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" path="m,l40259,e" filled="f" fillcolor="black" strokecolor="#868686">
                  <v:fill opacity="0"/>
                  <v:path o:connecttype="custom" o:connectlocs="0,0;4,0" o:connectangles="0,0"/>
                </v:shape>
                <v:shape id="Shape 1479" o:spid="_x0000_s1267" style="position:absolute;left:5581;top:938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" path="m,l40259,e" filled="f" fillcolor="black" strokecolor="#868686">
                  <v:fill opacity="0"/>
                  <v:path o:connecttype="custom" o:connectlocs="0,0;4,0" o:connectangles="0,0"/>
                </v:shape>
                <v:shape id="Shape 1480" o:spid="_x0000_s1268" style="position:absolute;left:5581;top:539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" path="m,l40259,e" filled="f" fillcolor="black" strokecolor="#868686">
                  <v:fill opacity="0"/>
                  <v:path o:connecttype="custom" o:connectlocs="0,0;4,0" o:connectangles="0,0"/>
                </v:shape>
                <v:shape id="Shape 1481" o:spid="_x0000_s1269" style="position:absolute;left:5581;top:140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" path="m,l40259,e" filled="f" fillcolor="black" strokecolor="#868686">
                  <v:fill opacity="0"/>
                  <v:path o:connecttype="custom" o:connectlocs="0,0;4,0" o:connectangles="0,0"/>
                </v:shape>
                <v:shape id="Shape 1482" o:spid="_x0000_s1270" style="position:absolute;left:5984;top:21365;width:26169;height:0;visibility:visible;mso-wrap-style:square;v-text-anchor:top" coordsize="261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" path="m,l2616962,e" filled="f" fillcolor="black" strokecolor="#868686">
                  <v:fill opacity="0"/>
                  <v:path o:connecttype="custom" o:connectlocs="0,0;262,0" o:connectangles="0,0"/>
                </v:shape>
                <v:shape id="Shape 1483" o:spid="_x0000_s1271" style="position:absolute;left:5984;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" path="m,l,40259e" filled="f" fillcolor="black" strokecolor="#868686">
                  <v:fill opacity="0"/>
                  <v:path o:connecttype="custom" o:connectlocs="0,0;0,4" o:connectangles="0,0"/>
                </v:shape>
                <v:shape id="Shape 1484" o:spid="_x0000_s1272" style="position:absolute;left:11219;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" path="m,l,40259e" filled="f" fillcolor="black" strokecolor="#868686">
                  <v:fill opacity="0"/>
                  <v:path o:connecttype="custom" o:connectlocs="0,0;0,4" o:connectangles="0,0"/>
                </v:shape>
                <v:shape id="Shape 1485" o:spid="_x0000_s1273" style="position:absolute;left:16461;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" path="m,l,40259e" filled="f" fillcolor="black" strokecolor="#868686">
                  <v:fill opacity="0"/>
                  <v:path o:connecttype="custom" o:connectlocs="0,0;0,4" o:connectangles="0,0"/>
                </v:shape>
                <v:shape id="Shape 1486" o:spid="_x0000_s1274" style="position:absolute;left:21673;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" path="m,l,40259e" filled="f" fillcolor="black" strokecolor="#868686">
                  <v:fill opacity="0"/>
                  <v:path o:connecttype="custom" o:connectlocs="0,0;0,4" o:connectangles="0,0"/>
                </v:shape>
                <v:shape id="Shape 1487" o:spid="_x0000_s1275" style="position:absolute;left:26916;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" path="m,l,40259e" filled="f" fillcolor="black" strokecolor="#868686">
                  <v:fill opacity="0"/>
                  <v:path o:connecttype="custom" o:connectlocs="0,0;0,4" o:connectangles="0,0"/>
                </v:shape>
                <v:shape id="Shape 1488" o:spid="_x0000_s1276" style="position:absolute;left:32153;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" path="m,l,40259e" filled="f" fillcolor="black" strokecolor="#868686">
                  <v:fill opacity="0"/>
                  <v:path o:connecttype="custom" o:connectlocs="0,0;0,4" o:connectangles="0,0"/>
                </v:shape>
                <v:shape id="Shape 49277" o:spid="_x0000_s1277" style="position:absolute;left:6842;top:103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" path="m,l85344,r,85344l,85344,,e" fillcolor="#c0504d" stroked="f" strokeweight="0">
                  <v:stroke opacity="0"/>
                  <v:path o:connecttype="custom" o:connectlocs="0,0;9,0;9,9;0,9;0,0" o:connectangles="0,0,0,0,0"/>
                </v:shape>
                <v:shape id="Shape 1490" o:spid="_x0000_s1278" style="position:absolute;left:6842;top:103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78" o:spid="_x0000_s1279" style="position:absolute;left:13365;top:766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" path="m,l85344,r,85344l,85344,,e" fillcolor="#c0504d" stroked="f" strokeweight="0">
                  <v:stroke opacity="0"/>
                  <v:path o:connecttype="custom" o:connectlocs="0,0;9,0;9,9;0,9;0,0" o:connectangles="0,0,0,0,0"/>
                </v:shape>
                <v:shape id="Shape 1492" o:spid="_x0000_s1280" style="position:absolute;left:13365;top:766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79" o:spid="_x0000_s1281" style="position:absolute;left:16779;top:513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" path="m,l85344,r,85344l,85344,,e" fillcolor="#c0504d" stroked="f" strokeweight="0">
                  <v:stroke opacity="0"/>
                  <v:path o:connecttype="custom" o:connectlocs="0,0;9,0;9,9;0,9;0,0" o:connectangles="0,0,0,0,0"/>
                </v:shape>
                <v:shape id="Shape 1494" o:spid="_x0000_s1282" style="position:absolute;left:16779;top:513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80" o:spid="_x0000_s1283" style="position:absolute;left:19918;top:39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" path="m,l85344,r,85344l,85344,,e" fillcolor="#c0504d" stroked="f" strokeweight="0">
                  <v:stroke opacity="0"/>
                  <v:path o:connecttype="custom" o:connectlocs="0,0;9,0;9,9;0,9;0,0" o:connectangles="0,0,0,0,0"/>
                </v:shape>
                <v:shape id="Shape 1496" o:spid="_x0000_s1284" style="position:absolute;left:19918;top:39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" path="m,85344r85344,l85344,,,,,85344xe" filled="f" fillcolor="black" strokecolor="#be4b48" strokeweight=".72pt">
                  <v:fill opacity="0"/>
                  <v:path o:connecttype="custom" o:connectlocs="0,9;9,9;9,0;0,0" o:connectangles="0,0,0,0"/>
                </v:shape>
                <v:shape id="Shape 49281" o:spid="_x0000_s1285" style="position:absolute;left:23332;top:175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" path="m,l85344,r,85344l,85344,,e" fillcolor="#c0504d" stroked="f" strokeweight="0">
                  <v:stroke opacity="0"/>
                  <v:path o:connecttype="custom" o:connectlocs="0,0;9,0;9,9;0,9;0,0" o:connectangles="0,0,0,0,0"/>
                </v:shape>
                <v:shape id="Shape 1498" o:spid="_x0000_s1286" style="position:absolute;left:23332;top:175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" path="m,85344r85344,l85344,,,,,85344xe" filled="f" fillcolor="black" strokecolor="#be4b48" strokeweight=".72pt">
                  <v:fill opacity="0"/>
                  <v:path o:connecttype="custom" o:connectlocs="0,9;9,9;9,0;0,0" o:connectangles="0,0,0,0"/>
                </v:shape>
                <v:shape id="Shape 49282" o:spid="_x0000_s1287" style="position:absolute;left:26471;top:129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" path="m,l85344,r,85344l,85344,,e" fillcolor="#c0504d" stroked="f" strokeweight="0">
                  <v:stroke opacity="0"/>
                  <v:path o:connecttype="custom" o:connectlocs="0,0;9,0;9,9;0,9;0,0" o:connectangles="0,0,0,0,0"/>
                </v:shape>
                <v:shape id="Shape 1500" o:spid="_x0000_s1288" style="position:absolute;left:26471;top:129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1501" o:spid="_x0000_s1289" style="position:absolute;left:6873;top:129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" path="m42672,l85344,42673,42672,85344,,42673,42672,xe" fillcolor="#4f81bd" stroked="f" strokeweight="0">
                  <v:stroke opacity="0"/>
                  <v:path o:connecttype="custom" o:connectlocs="4,0;9,4;4,9;0,4;4,0" o:connectangles="0,0,0,0,0"/>
                </v:shape>
                <v:shape id="Shape 1502" o:spid="_x0000_s1290" style="position:absolute;left:6873;top:129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1503" o:spid="_x0000_s1291" style="position:absolute;left:13395;top:122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" path="m42672,l85344,42672,42672,85344,,42672,42672,xe" fillcolor="#4f81bd" stroked="f" strokeweight="0">
                  <v:stroke opacity="0"/>
                  <v:path o:connecttype="custom" o:connectlocs="4,0;9,4;4,9;0,4;4,0" o:connectangles="0,0,0,0,0"/>
                </v:shape>
                <v:shape id="Shape 1504" o:spid="_x0000_s1292" style="position:absolute;left:13395;top:122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505" o:spid="_x0000_s1293" style="position:absolute;left:16809;top:120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" path="m42672,l85344,42672,42672,85344,,42672,42672,xe" fillcolor="#4f81bd" stroked="f" strokeweight="0">
                  <v:stroke opacity="0"/>
                  <v:path o:connecttype="custom" o:connectlocs="4,0;9,4;4,9;0,4;4,0" o:connectangles="0,0,0,0,0"/>
                </v:shape>
                <v:shape id="Shape 1506" o:spid="_x0000_s1294" style="position:absolute;left:16809;top:120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1507" o:spid="_x0000_s1295" style="position:absolute;left:19949;top:982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508" o:spid="_x0000_s1296" style="position:absolute;left:19949;top:982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" path="m42672,l85344,42672,42672,85344,,42672,42672,xe" filled="f" fillcolor="black" strokecolor="#4a7ebb" strokeweight=".72pt">
                  <v:fill opacity="0"/>
                  <v:path o:connecttype="custom" o:connectlocs="4,0;9,4;4,9;0,4" o:connectangles="0,0,0,0"/>
                </v:shape>
                <v:shape id="Shape 1509" o:spid="_x0000_s1297" style="position:absolute;left:23362;top:93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" path="m42672,l85344,42673,42672,85344,,42673,42672,xe" fillcolor="#4f81bd" stroked="f" strokeweight="0">
                  <v:stroke opacity="0"/>
                  <v:path o:connecttype="custom" o:connectlocs="4,0;9,4;4,9;0,4;4,0" o:connectangles="0,0,0,0,0"/>
                </v:shape>
                <v:shape id="Shape 1510" o:spid="_x0000_s1298" style="position:absolute;left:23362;top:93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1511" o:spid="_x0000_s1299" style="position:absolute;left:26502;top:860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512" o:spid="_x0000_s1300" style="position:absolute;left:26502;top:860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513" o:spid="_x0000_s1301" style="position:absolute;left:6873;top:187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" path="m42672,l85344,85344,,85344,42672,xe" fillcolor="#9bbb59" stroked="f" strokeweight="0">
                  <v:stroke opacity="0"/>
                  <v:path o:connecttype="custom" o:connectlocs="4,0;9,9;0,9;4,0" o:connectangles="0,0,0,0"/>
                </v:shape>
                <v:shape id="Shape 1514" o:spid="_x0000_s1302" style="position:absolute;left:6873;top:187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15" o:spid="_x0000_s1303" style="position:absolute;left:13395;top:1857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" path="m42672,l85344,85344,,85344,42672,xe" fillcolor="#9bbb59" stroked="f" strokeweight="0">
                  <v:stroke opacity="0"/>
                  <v:path o:connecttype="custom" o:connectlocs="4,0;9,9;0,9;4,0" o:connectangles="0,0,0,0"/>
                </v:shape>
                <v:shape id="Shape 1516" o:spid="_x0000_s1304" style="position:absolute;left:13395;top:1857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" path="m42672,l85344,85344,,85344,42672,xe" filled="f" fillcolor="black" strokecolor="#98b954" strokeweight=".72pt">
                  <v:fill opacity="0"/>
                  <v:path o:connecttype="custom" o:connectlocs="4,0;9,9;0,9" o:connectangles="0,0,0"/>
                </v:shape>
                <v:shape id="Shape 1517" o:spid="_x0000_s1305" style="position:absolute;left:16809;top:1839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" path="m42672,l85344,85344,,85344,42672,xe" fillcolor="#9bbb59" stroked="f" strokeweight="0">
                  <v:stroke opacity="0"/>
                  <v:path o:connecttype="custom" o:connectlocs="4,0;9,9;0,9;4,0" o:connectangles="0,0,0,0"/>
                </v:shape>
                <v:shape id="Shape 1518" o:spid="_x0000_s1306" style="position:absolute;left:16809;top:1839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19" o:spid="_x0000_s1307" style="position:absolute;left:19949;top:176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" path="m42672,l85344,85344,,85344,42672,xe" fillcolor="#9bbb59" stroked="f" strokeweight="0">
                  <v:stroke opacity="0"/>
                  <v:path o:connecttype="custom" o:connectlocs="4,0;9,9;0,9;4,0" o:connectangles="0,0,0,0"/>
                </v:shape>
                <v:shape id="Shape 1520" o:spid="_x0000_s1308" style="position:absolute;left:19949;top:176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1" o:spid="_x0000_s1309" style="position:absolute;left:23362;top:1741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" path="m42672,l85344,85344,,85344,42672,xe" fillcolor="#9bbb59" stroked="f" strokeweight="0">
                  <v:stroke opacity="0"/>
                  <v:path o:connecttype="custom" o:connectlocs="4,0;9,9;0,9;4,0" o:connectangles="0,0,0,0"/>
                </v:shape>
                <v:shape id="Shape 1522" o:spid="_x0000_s1310" style="position:absolute;left:23362;top:1741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3" o:spid="_x0000_s1311" style="position:absolute;left:26502;top:1699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" path="m42672,l85344,85344,,85344,42672,xe" fillcolor="#9bbb59" stroked="f" strokeweight="0">
                  <v:stroke opacity="0"/>
                  <v:path o:connecttype="custom" o:connectlocs="4,0;9,9;0,9;4,0" o:connectangles="0,0,0,0"/>
                </v:shape>
                <v:shape id="Shape 1524" o:spid="_x0000_s1312" style="position:absolute;left:26502;top:1699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5" o:spid="_x0000_s1313" style="position:absolute;left:6858;top:2128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" path="m,44196l44196,,88392,44196,,44196xe" fillcolor="#8064a2" stroked="f" strokeweight="0">
                  <v:stroke opacity="0"/>
                  <v:path o:connecttype="custom" o:connectlocs="0,4;4,0;9,4" o:connectangles="0,0,0"/>
                </v:shape>
                <v:shape id="Shape 1526" o:spid="_x0000_s1314" style="position:absolute;left:6858;top:2084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" path="m88392,l44196,44196,,,88392,xe" fillcolor="#8064a2" stroked="f" strokeweight="0">
                  <v:stroke opacity="0"/>
                  <v:path o:connecttype="custom" o:connectlocs="9,0;4,4;0,0" o:connectangles="0,0,0"/>
                </v:shape>
                <v:shape id="Shape 1527" o:spid="_x0000_s1315" style="position:absolute;left:6858;top:2084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" path="m88392,88392l,e" filled="f" fillcolor="black" strokecolor="#7d60a0" strokeweight=".72pt">
                  <v:fill opacity="0"/>
                  <v:path o:connecttype="custom" o:connectlocs="9,9;0,0" o:connectangles="0,0"/>
                </v:shape>
                <v:shape id="Shape 1528" o:spid="_x0000_s1316" style="position:absolute;left:6858;top:2084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" path="m,88392l88392,e" filled="f" fillcolor="black" strokecolor="#7d60a0" strokeweight=".72pt">
                  <v:fill opacity="0"/>
                  <v:path o:connecttype="custom" o:connectlocs="0,9;9,0" o:connectangles="0,0"/>
                </v:shape>
                <v:shape id="Shape 1529" o:spid="_x0000_s1317" style="position:absolute;left:13380;top:2089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" path="m,44196l44196,,88392,44196,,44196xe" fillcolor="#8064a2" stroked="f" strokeweight="0">
                  <v:stroke opacity="0"/>
                  <v:path o:connecttype="custom" o:connectlocs="0,4;4,0;9,4" o:connectangles="0,0,0"/>
                </v:shape>
                <v:shape id="Shape 1530" o:spid="_x0000_s1318" style="position:absolute;left:13380;top:2045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" path="m88392,l44196,44196,,,88392,xe" fillcolor="#8064a2" stroked="f" strokeweight="0">
                  <v:stroke opacity="0"/>
                  <v:path o:connecttype="custom" o:connectlocs="9,0;4,4;0,0" o:connectangles="0,0,0"/>
                </v:shape>
                <v:shape id="Shape 1531" o:spid="_x0000_s1319" style="position:absolute;left:13380;top:2045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" path="m88392,88392l,e" filled="f" fillcolor="black" strokecolor="#7d60a0" strokeweight=".72pt">
                  <v:fill opacity="0"/>
                  <v:path o:connecttype="custom" o:connectlocs="9,9;0,0" o:connectangles="0,0"/>
                </v:shape>
                <v:shape id="Shape 1532" o:spid="_x0000_s1320" style="position:absolute;left:13380;top:2045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" path="m,88392l88392,e" filled="f" fillcolor="black" strokecolor="#7d60a0" strokeweight=".72pt">
                  <v:fill opacity="0"/>
                  <v:path o:connecttype="custom" o:connectlocs="0,9;9,0" o:connectangles="0,0"/>
                </v:shape>
                <v:shape id="Shape 1533" o:spid="_x0000_s1321" style="position:absolute;left:16794;top:2077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" path="m,44196l44196,,88392,44196,,44196xe" fillcolor="#8064a2" stroked="f" strokeweight="0">
                  <v:stroke opacity="0"/>
                  <v:path o:connecttype="custom" o:connectlocs="0,4;4,0;9,4" o:connectangles="0,0,0"/>
                </v:shape>
                <v:shape id="Shape 1534" o:spid="_x0000_s1322" style="position:absolute;left:16794;top:2032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" path="m88392,l44196,44196,,,88392,xe" fillcolor="#8064a2" stroked="f" strokeweight="0">
                  <v:stroke opacity="0"/>
                  <v:path o:connecttype="custom" o:connectlocs="9,0;4,4;0,0" o:connectangles="0,0,0"/>
                </v:shape>
                <v:shape id="Shape 1535" o:spid="_x0000_s1323" style="position:absolute;left:16794;top:2032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" path="m88392,88392l,e" filled="f" fillcolor="black" strokecolor="#7d60a0" strokeweight=".72pt">
                  <v:fill opacity="0"/>
                  <v:path o:connecttype="custom" o:connectlocs="9,9;0,0" o:connectangles="0,0"/>
                </v:shape>
                <v:shape id="Shape 1536" o:spid="_x0000_s1324" style="position:absolute;left:16794;top:2032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" path="m,88392l88392,e" filled="f" fillcolor="black" strokecolor="#7d60a0" strokeweight=".72pt">
                  <v:fill opacity="0"/>
                  <v:path o:connecttype="custom" o:connectlocs="0,9;9,0" o:connectangles="0,0"/>
                </v:shape>
                <v:shape id="Shape 1537" o:spid="_x0000_s1325" style="position:absolute;left:19933;top:2061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" path="m,44196l44196,,88392,44196,,44196xe" fillcolor="#8064a2" stroked="f" strokeweight="0">
                  <v:stroke opacity="0"/>
                  <v:path o:connecttype="custom" o:connectlocs="0,4;4,0;9,4" o:connectangles="0,0,0"/>
                </v:shape>
                <v:shape id="Shape 1538" o:spid="_x0000_s1326" style="position:absolute;left:19933;top:2017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" path="m88392,l44196,44196,,,88392,xe" fillcolor="#8064a2" stroked="f" strokeweight="0">
                  <v:stroke opacity="0"/>
                  <v:path o:connecttype="custom" o:connectlocs="9,0;4,4;0,0" o:connectangles="0,0,0"/>
                </v:shape>
                <v:shape id="Shape 1539" o:spid="_x0000_s1327" style="position:absolute;left:19933;top:2017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" path="m88392,88392l,e" filled="f" fillcolor="black" strokecolor="#7d60a0" strokeweight=".72pt">
                  <v:fill opacity="0"/>
                  <v:path o:connecttype="custom" o:connectlocs="9,9;0,0" o:connectangles="0,0"/>
                </v:shape>
                <v:shape id="Shape 1540" o:spid="_x0000_s1328" style="position:absolute;left:19933;top:2017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" path="m,88392l88392,e" filled="f" fillcolor="black" strokecolor="#7d60a0" strokeweight=".72pt">
                  <v:fill opacity="0"/>
                  <v:path o:connecttype="custom" o:connectlocs="0,9;9,0" o:connectangles="0,0"/>
                </v:shape>
                <v:shape id="Shape 1541" o:spid="_x0000_s1329" style="position:absolute;left:23347;top:2055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" path="m,44196l44196,,88392,44196,,44196xe" fillcolor="#8064a2" stroked="f" strokeweight="0">
                  <v:stroke opacity="0"/>
                  <v:path o:connecttype="custom" o:connectlocs="0,4;4,0;9,4" o:connectangles="0,0,0"/>
                </v:shape>
                <v:shape id="Shape 1542" o:spid="_x0000_s1330" style="position:absolute;left:23347;top:2011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" path="m88392,l44196,44196,,,88392,xe" fillcolor="#8064a2" stroked="f" strokeweight="0">
                  <v:stroke opacity="0"/>
                  <v:path o:connecttype="custom" o:connectlocs="9,0;4,4;0,0" o:connectangles="0,0,0"/>
                </v:shape>
                <v:shape id="Shape 1543" o:spid="_x0000_s1331" style="position:absolute;left:23347;top:2011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" path="m88392,88392l,e" filled="f" fillcolor="black" strokecolor="#7d60a0" strokeweight=".72pt">
                  <v:fill opacity="0"/>
                  <v:path o:connecttype="custom" o:connectlocs="9,9;0,0" o:connectangles="0,0"/>
                </v:shape>
                <v:shape id="Shape 1544" o:spid="_x0000_s1332" style="position:absolute;left:23347;top:2011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" path="m,88392l88392,e" filled="f" fillcolor="black" strokecolor="#7d60a0" strokeweight=".72pt">
                  <v:fill opacity="0"/>
                  <v:path o:connecttype="custom" o:connectlocs="0,9;9,0" o:connectangles="0,0"/>
                </v:shape>
                <v:shape id="Shape 1545" o:spid="_x0000_s1333" style="position:absolute;left:26487;top:2031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" path="m,44196l44196,,88392,44196,,44196xe" fillcolor="#8064a2" stroked="f" strokeweight="0">
                  <v:stroke opacity="0"/>
                  <v:path o:connecttype="custom" o:connectlocs="0,4;4,0;9,4" o:connectangles="0,0,0"/>
                </v:shape>
                <v:shape id="Shape 1546" o:spid="_x0000_s1334" style="position:absolute;left:26487;top:1987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" path="m88392,l44196,44196,,,88392,xe" fillcolor="#8064a2" stroked="f" strokeweight="0">
                  <v:stroke opacity="0"/>
                  <v:path o:connecttype="custom" o:connectlocs="9,0;4,4;0,0" o:connectangles="0,0,0"/>
                </v:shape>
                <v:shape id="Shape 1547" o:spid="_x0000_s1335" style="position:absolute;left:26487;top:19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" path="m88392,88392l,e" filled="f" fillcolor="black" strokecolor="#7d60a0" strokeweight=".72pt">
                  <v:fill opacity="0"/>
                  <v:path o:connecttype="custom" o:connectlocs="9,9;0,0" o:connectangles="0,0"/>
                </v:shape>
                <v:shape id="Shape 1548" o:spid="_x0000_s1336" style="position:absolute;left:26487;top:19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" path="m,88392l88392,e" filled="f" fillcolor="black" strokecolor="#7d60a0" strokeweight=".72pt">
                  <v:fill opacity="0"/>
                  <v:path o:connecttype="custom" o:connectlocs="0,9;9,0" o:connectangles="0,0"/>
                </v:shape>
                <v:shape id="Shape 1549" o:spid="_x0000_s1337" style="position:absolute;left:7293;top:1402;width:19264;height:9436;visibility:visible;mso-wrap-style:square;v-text-anchor:top" coordsize="1926491,9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" path="m,943674l1926491,e" filled="f" fillcolor="black">
                  <v:fill opacity="0"/>
                  <v:stroke endcap="round"/>
                  <v:path o:connecttype="custom" o:connectlocs="0,94;193,0" o:connectangles="0,0"/>
                </v:shape>
                <v:shape id="Shape 1550" o:spid="_x0000_s1338" style="position:absolute;left:7293;top:9177;width:19626;height:4687;visibility:visible;mso-wrap-style:square;v-text-anchor:top" coordsize="1962658,46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" path="m,468757l1962658,e" filled="f" fillcolor="black">
                  <v:fill opacity="0"/>
                  <v:stroke endcap="round"/>
                  <v:path o:connecttype="custom" o:connectlocs="0,47;196,0" o:connectangles="0,0"/>
                </v:shape>
                <v:shape id="Shape 1551" o:spid="_x0000_s1339" style="position:absolute;left:7293;top:17573;width:19626;height:1864;visibility:visible;mso-wrap-style:square;v-text-anchor:top" coordsize="1962658,1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" path="m,186436l1962658,e" filled="f" fillcolor="black">
                  <v:fill opacity="0"/>
                  <v:stroke endcap="round"/>
                  <v:path o:connecttype="custom" o:connectlocs="0,19;196,0" o:connectangles="0,0"/>
                </v:shape>
                <v:shape id="Shape 1552" o:spid="_x0000_s1340" style="position:absolute;left:7293;top:20339;width:19626;height:913;visibility:visible;mso-wrap-style:square;v-text-anchor:top" coordsize="1962658,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" path="m,91313l1962658,e" filled="f" fillcolor="black">
                  <v:fill opacity="0"/>
                  <v:stroke endcap="round"/>
                  <v:path o:connecttype="custom" o:connectlocs="0,9;196,0" o:connectangles="0,0"/>
                </v:shape>
                <v:rect id="Rectangle 1553" o:spid="_x0000_s1341" style="position:absolute;left:4169;top:207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" filled="f" stroked="f">
                  <v:textbox inset="0,0,0,0">
                    <w:txbxContent>
                      <w:p w14:paraId="388393CA" w14:textId="77777777" w:rsidR="00DB2F93" w:rsidRDefault="00DB2F93" w:rsidP="003865F3">
                        <w:r>
                          <w:rPr>
                            <w:sz w:val="20"/>
                          </w:rPr>
                          <w:t>0</w:t>
                        </w:r>
                      </w:p>
                    </w:txbxContent>
                  </v:textbox>
                </v:rect>
                <v:rect id="Rectangle 1554" o:spid="_x0000_s1342" style="position:absolute;left:4169;top:16795;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" filled="f" stroked="f">
                  <v:textbox inset="0,0,0,0">
                    <w:txbxContent>
                      <w:p w14:paraId="0D1B6DD1" w14:textId="77777777" w:rsidR="00DB2F93" w:rsidRDefault="00DB2F93" w:rsidP="003865F3">
                        <w:r>
                          <w:rPr>
                            <w:sz w:val="20"/>
                          </w:rPr>
                          <w:t>2</w:t>
                        </w:r>
                      </w:p>
                    </w:txbxContent>
                  </v:textbox>
                </v:rect>
                <v:rect id="Rectangle 1555" o:spid="_x0000_s1343" style="position:absolute;left:4169;top:1280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" filled="f" stroked="f">
                  <v:textbox inset="0,0,0,0">
                    <w:txbxContent>
                      <w:p w14:paraId="62468B27" w14:textId="77777777" w:rsidR="00DB2F93" w:rsidRDefault="00DB2F93" w:rsidP="003865F3">
                        <w:r>
                          <w:rPr>
                            <w:sz w:val="20"/>
                          </w:rPr>
                          <w:t>4</w:t>
                        </w:r>
                      </w:p>
                    </w:txbxContent>
                  </v:textbox>
                </v:rect>
                <v:rect id="Rectangle 1556" o:spid="_x0000_s1344" style="position:absolute;left:4169;top:881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" filled="f" stroked="f">
                  <v:textbox inset="0,0,0,0">
                    <w:txbxContent>
                      <w:p w14:paraId="2ECF3727" w14:textId="77777777" w:rsidR="00DB2F93" w:rsidRDefault="00DB2F93" w:rsidP="003865F3">
                        <w:r>
                          <w:rPr>
                            <w:sz w:val="20"/>
                          </w:rPr>
                          <w:t>6</w:t>
                        </w:r>
                      </w:p>
                    </w:txbxContent>
                  </v:textbox>
                </v:rect>
                <v:rect id="Rectangle 1557" o:spid="_x0000_s1345" style="position:absolute;left:4169;top:482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" filled="f" stroked="f">
                  <v:textbox inset="0,0,0,0">
                    <w:txbxContent>
                      <w:p w14:paraId="7A35528E" w14:textId="77777777" w:rsidR="00DB2F93" w:rsidRDefault="00DB2F93" w:rsidP="003865F3">
                        <w:r>
                          <w:rPr>
                            <w:sz w:val="20"/>
                          </w:rPr>
                          <w:t>8</w:t>
                        </w:r>
                      </w:p>
                    </w:txbxContent>
                  </v:textbox>
                </v:rect>
                <v:rect id="Rectangle 1558" o:spid="_x0000_s1346" style="position:absolute;left:3525;top:829;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" filled="f" stroked="f">
                  <v:textbox inset="0,0,0,0">
                    <w:txbxContent>
                      <w:p w14:paraId="09F56223" w14:textId="77777777" w:rsidR="00DB2F93" w:rsidRDefault="00DB2F93" w:rsidP="003865F3">
                        <w:r>
                          <w:rPr>
                            <w:sz w:val="20"/>
                          </w:rPr>
                          <w:t>10</w:t>
                        </w:r>
                      </w:p>
                    </w:txbxContent>
                  </v:textbox>
                </v:rect>
                <v:rect id="Rectangle 1559" o:spid="_x0000_s1347" style="position:absolute;left:518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" filled="f" stroked="f">
                  <v:textbox inset="0,0,0,0">
                    <w:txbxContent>
                      <w:p w14:paraId="34101F65" w14:textId="77777777" w:rsidR="00DB2F93" w:rsidRDefault="00DB2F93" w:rsidP="003865F3">
                        <w:r>
                          <w:rPr>
                            <w:sz w:val="20"/>
                          </w:rPr>
                          <w:t>0.2</w:t>
                        </w:r>
                      </w:p>
                    </w:txbxContent>
                  </v:textbox>
                </v:rect>
                <v:rect id="Rectangle 1560" o:spid="_x0000_s1348" style="position:absolute;left:10424;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" filled="f" stroked="f">
                  <v:textbox inset="0,0,0,0">
                    <w:txbxContent>
                      <w:p w14:paraId="03E5FA17" w14:textId="77777777" w:rsidR="00DB2F93" w:rsidRDefault="00DB2F93" w:rsidP="003865F3">
                        <w:r>
                          <w:rPr>
                            <w:sz w:val="20"/>
                          </w:rPr>
                          <w:t>0.4</w:t>
                        </w:r>
                      </w:p>
                    </w:txbxContent>
                  </v:textbox>
                </v:rect>
                <v:rect id="Rectangle 1561" o:spid="_x0000_s1349" style="position:absolute;left:15660;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" filled="f" stroked="f">
                  <v:textbox inset="0,0,0,0">
                    <w:txbxContent>
                      <w:p w14:paraId="368002F9" w14:textId="77777777" w:rsidR="00DB2F93" w:rsidRDefault="00DB2F93" w:rsidP="003865F3">
                        <w:r>
                          <w:rPr>
                            <w:sz w:val="20"/>
                          </w:rPr>
                          <w:t>0.6</w:t>
                        </w:r>
                      </w:p>
                    </w:txbxContent>
                  </v:textbox>
                </v:rect>
                <v:rect id="Rectangle 1562" o:spid="_x0000_s1350" style="position:absolute;left:2089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" filled="f" stroked="f">
                  <v:textbox inset="0,0,0,0">
                    <w:txbxContent>
                      <w:p w14:paraId="35898BD0" w14:textId="77777777" w:rsidR="00DB2F93" w:rsidRDefault="00DB2F93" w:rsidP="003865F3">
                        <w:r>
                          <w:rPr>
                            <w:sz w:val="20"/>
                          </w:rPr>
                          <w:t>0.8</w:t>
                        </w:r>
                      </w:p>
                    </w:txbxContent>
                  </v:textbox>
                </v:rect>
                <v:rect id="Rectangle 1563" o:spid="_x0000_s1351" style="position:absolute;left:26614;top:2244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gE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xmN43AlXQM7vAAAA//8DAFBLAQItABQABgAIAAAAIQDb4fbL7gAAAIUBAAATAAAAAAAA&#10;AAAAAAAAAAAAAABbQ29udGVudF9UeXBlc10ueG1sUEsBAi0AFAAGAAgAAAAhAFr0LFu/AAAAFQEA&#10;AAsAAAAAAAAAAAAAAAAAHwEAAF9yZWxzLy5yZWxzUEsBAi0AFAAGAAgAAAAhAN1zSATHAAAA3gAA&#10;AA8AAAAAAAAAAAAAAAAABwIAAGRycy9kb3ducmV2LnhtbFBLBQYAAAAAAwADALcAAAD7AgAAAAA=&#10;" filled="f" stroked="f">
                  <v:textbox inset="0,0,0,0">
                    <w:txbxContent>
                      <w:p w14:paraId="4A8F6AF2" w14:textId="77777777" w:rsidR="00DB2F93" w:rsidRDefault="00DB2F93" w:rsidP="003865F3">
                        <w:r>
                          <w:rPr>
                            <w:sz w:val="20"/>
                          </w:rPr>
                          <w:t>1</w:t>
                        </w:r>
                      </w:p>
                    </w:txbxContent>
                  </v:textbox>
                </v:rect>
                <v:rect id="Rectangle 1564" o:spid="_x0000_s1352" style="position:absolute;left:3136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Zz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gHwxH83QlXQM5+AQAA//8DAFBLAQItABQABgAIAAAAIQDb4fbL7gAAAIUBAAATAAAAAAAA&#10;AAAAAAAAAAAAAABbQ29udGVudF9UeXBlc10ueG1sUEsBAi0AFAAGAAgAAAAhAFr0LFu/AAAAFQEA&#10;AAsAAAAAAAAAAAAAAAAAHwEAAF9yZWxzLy5yZWxzUEsBAi0AFAAGAAgAAAAhAC2h1nPHAAAA3gAA&#10;AA8AAAAAAAAAAAAAAAAABwIAAGRycy9kb3ducmV2LnhtbFBLBQYAAAAAAwADALcAAAD7AgAAAAA=&#10;" filled="f" stroked="f">
                  <v:textbox inset="0,0,0,0">
                    <w:txbxContent>
                      <w:p w14:paraId="49003737" w14:textId="77777777" w:rsidR="00DB2F93" w:rsidRDefault="00DB2F93" w:rsidP="003865F3">
                        <w:r>
                          <w:rPr>
                            <w:sz w:val="20"/>
                          </w:rPr>
                          <w:t>1.2</w:t>
                        </w:r>
                      </w:p>
                    </w:txbxContent>
                  </v:textbox>
                </v:rect>
                <v:rect id="Rectangle 1565" o:spid="_x0000_s1353" style="position:absolute;left:-4617;top:9897;width:14673;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" filled="f" stroked="f">
                  <v:textbox style="layout-flow:vertical;mso-layout-flow-alt:bottom-to-top" inset="0,0,0,0">
                    <w:txbxContent>
                      <w:p w14:paraId="163F5161" w14:textId="77777777" w:rsidR="00DB2F93" w:rsidRDefault="00DB2F93" w:rsidP="003865F3">
                        <w:r>
                          <w:rPr>
                            <w:b/>
                            <w:sz w:val="20"/>
                          </w:rPr>
                          <w:t>Rate constant (k x 10</w:t>
                        </w:r>
                      </w:p>
                    </w:txbxContent>
                  </v:textbox>
                </v:rect>
                <v:rect id="Rectangle 1566" o:spid="_x0000_s1354" style="position:absolute;left:2065;top:6196;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" filled="f" stroked="f">
                  <v:textbox style="layout-flow:vertical;mso-layout-flow-alt:bottom-to-top" inset="0,0,0,0">
                    <w:txbxContent>
                      <w:p w14:paraId="238CEDC2" w14:textId="77777777" w:rsidR="00DB2F93" w:rsidRDefault="00DB2F93" w:rsidP="003865F3">
                        <w:r>
                          <w:rPr>
                            <w:b/>
                            <w:sz w:val="13"/>
                          </w:rPr>
                          <w:t>3</w:t>
                        </w:r>
                      </w:p>
                    </w:txbxContent>
                  </v:textbox>
                </v:rect>
                <v:rect id="Rectangle 1567" o:spid="_x0000_s1355" style="position:absolute;left:2379;top:5124;width:680;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" filled="f" stroked="f">
                  <v:textbox style="layout-flow:vertical;mso-layout-flow-alt:bottom-to-top" inset="0,0,0,0">
                    <w:txbxContent>
                      <w:p w14:paraId="78CFD38B" w14:textId="77777777" w:rsidR="00DB2F93" w:rsidRDefault="00DB2F93" w:rsidP="003865F3">
                        <w:r>
                          <w:rPr>
                            <w:b/>
                            <w:sz w:val="20"/>
                          </w:rPr>
                          <w:t>s</w:t>
                        </w:r>
                      </w:p>
                    </w:txbxContent>
                  </v:textbox>
                </v:rect>
                <v:rect id="Rectangle 1568" o:spid="_x0000_s1356" style="position:absolute;left:2180;top:5061;width:348;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" filled="f" stroked="f">
                  <v:textbox style="layout-flow:vertical;mso-layout-flow-alt:bottom-to-top" inset="0,0,0,0">
                    <w:txbxContent>
                      <w:p w14:paraId="33CEC8E9" w14:textId="77777777" w:rsidR="00DB2F93" w:rsidRDefault="00DB2F93" w:rsidP="003865F3">
                        <w:r>
                          <w:rPr>
                            <w:b/>
                            <w:sz w:val="13"/>
                          </w:rPr>
                          <w:t>-</w:t>
                        </w:r>
                      </w:p>
                    </w:txbxContent>
                  </v:textbox>
                </v:rect>
                <v:rect id="Rectangle 1569" o:spid="_x0000_s1357" style="position:absolute;left:2065;top:4672;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" filled="f" stroked="f">
                  <v:textbox style="layout-flow:vertical;mso-layout-flow-alt:bottom-to-top" inset="0,0,0,0">
                    <w:txbxContent>
                      <w:p w14:paraId="226C3905" w14:textId="77777777" w:rsidR="00DB2F93" w:rsidRDefault="00DB2F93" w:rsidP="003865F3">
                        <w:r>
                          <w:rPr>
                            <w:b/>
                            <w:sz w:val="13"/>
                          </w:rPr>
                          <w:t>1</w:t>
                        </w:r>
                      </w:p>
                    </w:txbxContent>
                  </v:textbox>
                </v:rect>
                <v:rect id="Rectangle 36315" o:spid="_x0000_s1358" style="position:absolute;left:2066;top:3591;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" filled="f" stroked="f">
                  <v:textbox style="layout-flow:vertical;mso-layout-flow-alt:bottom-to-top" inset="0,0,0,0">
                    <w:txbxContent>
                      <w:p w14:paraId="6775B93A" w14:textId="77777777" w:rsidR="00DB2F93" w:rsidRDefault="00DB2F93" w:rsidP="003865F3"/>
                    </w:txbxContent>
                  </v:textbox>
                </v:rect>
                <v:rect id="Rectangle 36314" o:spid="_x0000_s1359" style="position:absolute;left:2407;top:3933;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" filled="f" stroked="f">
                  <v:textbox style="layout-flow:vertical;mso-layout-flow-alt:bottom-to-top" inset="0,0,0,0">
                    <w:txbxContent>
                      <w:p w14:paraId="54CF0DC9" w14:textId="77777777" w:rsidR="00DB2F93" w:rsidRDefault="00DB2F93" w:rsidP="003865F3">
                        <w:r>
                          <w:rPr>
                            <w:b/>
                            <w:sz w:val="20"/>
                          </w:rPr>
                          <w:t>)</w:t>
                        </w:r>
                      </w:p>
                    </w:txbxContent>
                  </v:textbox>
                </v:rect>
                <v:rect id="Rectangle 36318" o:spid="_x0000_s1360" style="position:absolute;left:14157;top:24375;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" filled="f" stroked="f">
                  <v:textbox inset="0,0,0,0">
                    <w:txbxContent>
                      <w:p w14:paraId="7FE100CF" w14:textId="77777777" w:rsidR="00DB2F93" w:rsidRDefault="00DB2F93" w:rsidP="003865F3">
                        <w:r>
                          <w:rPr>
                            <w:b/>
                            <w:sz w:val="20"/>
                          </w:rPr>
                          <w:t>[</w:t>
                        </w:r>
                      </w:p>
                    </w:txbxContent>
                  </v:textbox>
                </v:rect>
                <v:rect id="Rectangle 36319" o:spid="_x0000_s1361" style="position:absolute;left:14582;top:24375;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K5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gHoyH83QlXQM5+AQAA//8DAFBLAQItABQABgAIAAAAIQDb4fbL7gAAAIUBAAATAAAAAAAA&#10;AAAAAAAAAAAAAABbQ29udGVudF9UeXBlc10ueG1sUEsBAi0AFAAGAAgAAAAhAFr0LFu/AAAAFQEA&#10;AAsAAAAAAAAAAAAAAAAAHwEAAF9yZWxzLy5yZWxzUEsBAi0AFAAGAAgAAAAhABMfgrnHAAAA3gAA&#10;AA8AAAAAAAAAAAAAAAAABwIAAGRycy9kb3ducmV2LnhtbFBLBQYAAAAAAwADALcAAAD7AgAAAAA=&#10;" filled="f" stroked="f">
                  <v:textbox inset="0,0,0,0">
                    <w:txbxContent>
                      <w:p w14:paraId="047BD508" w14:textId="77777777" w:rsidR="00DB2F93" w:rsidRDefault="00DB2F93" w:rsidP="003865F3">
                        <w:r>
                          <w:rPr>
                            <w:b/>
                            <w:sz w:val="20"/>
                          </w:rPr>
                          <w:t>Alcohol] mol dm</w:t>
                        </w:r>
                      </w:p>
                    </w:txbxContent>
                  </v:textbox>
                </v:rect>
                <v:rect id="Rectangle 1572" o:spid="_x0000_s1362" style="position:absolute;left:23304;top:24299;width:34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" filled="f" stroked="f">
                  <v:textbox inset="0,0,0,0">
                    <w:txbxContent>
                      <w:p w14:paraId="5D373BB8" w14:textId="77777777" w:rsidR="00DB2F93" w:rsidRDefault="00DB2F93" w:rsidP="003865F3">
                        <w:r>
                          <w:rPr>
                            <w:b/>
                            <w:sz w:val="13"/>
                          </w:rPr>
                          <w:t>-</w:t>
                        </w:r>
                      </w:p>
                    </w:txbxContent>
                  </v:textbox>
                </v:rect>
                <v:rect id="Rectangle 1573" o:spid="_x0000_s1363" style="position:absolute;left:23578;top:24299;width:57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" filled="f" stroked="f">
                  <v:textbox inset="0,0,0,0">
                    <w:txbxContent>
                      <w:p w14:paraId="76294A77" w14:textId="77777777" w:rsidR="00DB2F93" w:rsidRDefault="00DB2F93" w:rsidP="003865F3">
                        <w:r>
                          <w:rPr>
                            <w:b/>
                            <w:sz w:val="13"/>
                          </w:rPr>
                          <w:t>3</w:t>
                        </w:r>
                      </w:p>
                    </w:txbxContent>
                  </v:textbox>
                </v:rect>
                <v:shape id="Shape 49283" o:spid="_x0000_s1364" style="position:absolute;left:34963;top:9784;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" path="m,l73152,r,73152l,73152,,e" fillcolor="#c0504d" stroked="f" strokeweight="0">
                  <v:stroke opacity="0" endcap="round"/>
                  <v:path o:connecttype="custom" o:connectlocs="0,0;7,0;7,7;0,7;0,0" o:connectangles="0,0,0,0,0"/>
                </v:shape>
                <v:shape id="Shape 1575" o:spid="_x0000_s1365" style="position:absolute;left:34963;top:9784;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" path="m,73152r73152,l73152,,,,,73152xe" filled="f" fillcolor="black" strokecolor="#be4b48">
                  <v:fill opacity="0"/>
                  <v:path o:connecttype="custom" o:connectlocs="0,7;7,7;7,0;0,0" o:connectangles="0,0,0,0"/>
                </v:shape>
                <v:rect id="Rectangle 36316" o:spid="_x0000_s1366" style="position:absolute;left:36005;top:9599;width:137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" filled="f" stroked="f">
                  <v:textbox inset="0,0,0,0">
                    <w:txbxContent>
                      <w:p w14:paraId="004F76D6" w14:textId="77777777" w:rsidR="00DB2F93" w:rsidRDefault="00DB2F93" w:rsidP="003865F3">
                        <w:r>
                          <w:rPr>
                            <w:sz w:val="20"/>
                          </w:rPr>
                          <w:t>2-</w:t>
                        </w:r>
                      </w:p>
                    </w:txbxContent>
                  </v:textbox>
                </v:rect>
                <v:rect id="Rectangle 36317" o:spid="_x0000_s1367" style="position:absolute;left:37046;top:9599;width:96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" filled="f" stroked="f">
                  <v:textbox inset="0,0,0,0">
                    <w:txbxContent>
                      <w:p w14:paraId="0FE2267F" w14:textId="77777777" w:rsidR="00DB2F93" w:rsidRDefault="00DB2F93" w:rsidP="003865F3">
                        <w:r>
                          <w:rPr>
                            <w:sz w:val="20"/>
                          </w:rPr>
                          <w:t>chloroethanol</w:t>
                        </w:r>
                      </w:p>
                    </w:txbxContent>
                  </v:textbox>
                </v:rect>
                <v:shape id="Shape 49284" o:spid="_x0000_s1368" style="position:absolute;left:34978;top:1211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1578" o:spid="_x0000_s1369" style="position:absolute;left:34978;top:1211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1579" o:spid="_x0000_s1370" style="position:absolute;left:36005;top:11894;width:67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" filled="f" stroked="f">
                  <v:textbox inset="0,0,0,0">
                    <w:txbxContent>
                      <w:p w14:paraId="770FD0EF" w14:textId="77777777" w:rsidR="00DB2F93" w:rsidRDefault="00DB2F93" w:rsidP="003865F3">
                        <w:r>
                          <w:rPr>
                            <w:sz w:val="20"/>
                          </w:rPr>
                          <w:t>n-butanol</w:t>
                        </w:r>
                      </w:p>
                    </w:txbxContent>
                  </v:textbox>
                </v:rect>
                <v:shape id="Shape 1580" o:spid="_x0000_s1371" style="position:absolute;left:34978;top:14402;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" path="m36576,l73152,73152,,73152,36576,xe" fillcolor="#9bbb59" stroked="f" strokeweight="0">
                  <v:stroke opacity="0"/>
                  <v:path o:connecttype="custom" o:connectlocs="4,0;7,7;0,7;4,0" o:connectangles="0,0,0,0"/>
                </v:shape>
                <v:shape id="Shape 1581" o:spid="_x0000_s1372" style="position:absolute;left:34978;top:14402;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" path="m36576,l73152,73152,,73152,36576,xe" filled="f" fillcolor="black" strokecolor="#98b954" strokeweight=".72pt">
                  <v:fill opacity="0"/>
                  <v:path o:connecttype="custom" o:connectlocs="4,0;7,7;0,7" o:connectangles="0,0,0"/>
                </v:shape>
                <v:rect id="Rectangle 1582" o:spid="_x0000_s1373" style="position:absolute;left:36005;top:14191;width:894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I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IgHoxH83QlXQM5+AQAA//8DAFBLAQItABQABgAIAAAAIQDb4fbL7gAAAIUBAAATAAAAAAAA&#10;AAAAAAAAAAAAAABbQ29udGVudF9UeXBlc10ueG1sUEsBAi0AFAAGAAgAAAAhAFr0LFu/AAAAFQEA&#10;AAsAAAAAAAAAAAAAAAAAHwEAAF9yZWxzLy5yZWxzUEsBAi0AFAAGAAgAAAAhAAlYL4jHAAAA3gAA&#10;AA8AAAAAAAAAAAAAAAAABwIAAGRycy9kb3ducmV2LnhtbFBLBQYAAAAAAwADALcAAAD7AgAAAAA=&#10;" filled="f" stroked="f">
                  <v:textbox inset="0,0,0,0">
                    <w:txbxContent>
                      <w:p w14:paraId="135F9491" w14:textId="77777777" w:rsidR="00DB2F93" w:rsidRDefault="00DB2F93" w:rsidP="003865F3">
                        <w:r>
                          <w:rPr>
                            <w:sz w:val="20"/>
                          </w:rPr>
                          <w:t>cyclohexanol</w:t>
                        </w:r>
                      </w:p>
                    </w:txbxContent>
                  </v:textbox>
                </v:rect>
                <v:shape id="Shape 1583" o:spid="_x0000_s1374" style="position:absolute;left:34963;top:1705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" path="m,38100l38100,,76200,38100,,38100xe" fillcolor="#8064a2" stroked="f" strokeweight="0">
                  <v:stroke opacity="0"/>
                  <v:path o:connecttype="custom" o:connectlocs="0,4;4,0;8,4" o:connectangles="0,0,0"/>
                </v:shape>
                <v:shape id="Shape 1584" o:spid="_x0000_s1375" style="position:absolute;left:34963;top:16673;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" path="m76200,l38100,38100,,,76200,xe" fillcolor="#8064a2" stroked="f" strokeweight="0">
                  <v:stroke opacity="0"/>
                  <v:path o:connecttype="custom" o:connectlocs="8,0;4,4;0,0" o:connectangles="0,0,0"/>
                </v:shape>
                <v:shape id="Shape 1585" o:spid="_x0000_s1376" style="position:absolute;left:34963;top:166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" path="m76200,76200l,e" filled="f" fillcolor="black" strokecolor="#7d60a0">
                  <v:fill opacity="0"/>
                  <v:path o:connecttype="custom" o:connectlocs="8,8;0,0" o:connectangles="0,0"/>
                </v:shape>
                <v:shape id="Shape 1586" o:spid="_x0000_s1377" style="position:absolute;left:34963;top:166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" path="m,76200l76200,e" filled="f" fillcolor="black" strokecolor="#7d60a0">
                  <v:fill opacity="0"/>
                  <v:path o:connecttype="custom" o:connectlocs="0,8;8,0" o:connectangles="0,0"/>
                </v:shape>
                <v:rect id="Rectangle 1587" o:spid="_x0000_s1378" style="position:absolute;left:36005;top:16490;width:1159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" filled="f" stroked="f">
                  <v:textbox inset="0,0,0,0">
                    <w:txbxContent>
                      <w:p w14:paraId="48934D2C" w14:textId="77777777" w:rsidR="00DB2F93" w:rsidRDefault="00DB2F93" w:rsidP="003865F3">
                        <w:r>
                          <w:rPr>
                            <w:sz w:val="20"/>
                          </w:rPr>
                          <w:t>cinnamyl alcohol</w:t>
                        </w:r>
                      </w:p>
                    </w:txbxContent>
                  </v:textbox>
                </v:rect>
                <v:shape id="Shape 1588" o:spid="_x0000_s1379" style="position:absolute;width:45948;height:27239;visibility:visible;mso-wrap-style:square;v-text-anchor:top" coordsize="4594860,27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" path="m4594860,r,2723960l,2723960,,e" filled="f" fillcolor="black" strokecolor="#868686">
                  <v:fill opacity="0"/>
                  <v:path o:connecttype="custom" o:connectlocs="459,0;459,272;0,272;0,0" o:connectangles="0,0,0,0"/>
                </v:shape>
                <w10:anchorlock/>
              </v:group>
            </w:pict>
          </mc:Fallback>
        </mc:AlternateContent>
      </w:r>
    </w:p>
    <w:p w14:paraId="4A7FCAC2" w14:textId="73F12CD6" w:rsidR="004B5EF4"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 1 Rate constant data for oxidation of alcohols using PCC Oxidizing agent</w:t>
      </w:r>
    </w:p>
    <w:p w14:paraId="6794711B" w14:textId="2B723D2F"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3BF1EA45" wp14:editId="45BE2A86">
                <wp:extent cx="4649470" cy="2775585"/>
                <wp:effectExtent l="10160" t="11430" r="112395" b="51435"/>
                <wp:docPr id="48248" name="Group 37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9470" cy="2775585"/>
                          <a:chOff x="0" y="0"/>
                          <a:chExt cx="46493" cy="27755"/>
                        </a:xfrm>
                      </wpg:grpSpPr>
                      <wps:wsp>
                        <wps:cNvPr id="48249" name="Rectangle 1426"/>
                        <wps:cNvSpPr>
                          <a:spLocks noChangeArrowheads="1"/>
                        </wps:cNvSpPr>
                        <wps:spPr bwMode="auto">
                          <a:xfrm>
                            <a:off x="46112" y="260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A609" w14:textId="77777777" w:rsidR="00DB2F93" w:rsidRDefault="00DB2F93" w:rsidP="003865F3"/>
                          </w:txbxContent>
                        </wps:txbx>
                        <wps:bodyPr rot="0" vert="horz" wrap="square" lIns="0" tIns="0" rIns="0" bIns="0" anchor="t" anchorCtr="0" upright="1">
                          <a:noAutofit/>
                        </wps:bodyPr>
                      </wps:wsp>
                      <wps:wsp>
                        <wps:cNvPr id="48250" name="Shape 1591"/>
                        <wps:cNvSpPr>
                          <a:spLocks noChangeArrowheads="1"/>
                        </wps:cNvSpPr>
                        <wps:spPr bwMode="auto">
                          <a:xfrm>
                            <a:off x="5340" y="1402"/>
                            <a:ext cx="0" cy="20109"/>
                          </a:xfrm>
                          <a:custGeom>
                            <a:avLst/>
                            <a:gdLst>
                              <a:gd name="T0" fmla="*/ 20109 h 2010918"/>
                              <a:gd name="T1" fmla="*/ 0 h 2010918"/>
                              <a:gd name="T2" fmla="*/ 0 60000 65536"/>
                              <a:gd name="T3" fmla="*/ 0 60000 65536"/>
                            </a:gdLst>
                            <a:ahLst/>
                            <a:cxnLst>
                              <a:cxn ang="T2">
                                <a:pos x="0" y="T0"/>
                              </a:cxn>
                              <a:cxn ang="T3">
                                <a:pos x="0" y="T1"/>
                              </a:cxn>
                            </a:cxnLst>
                            <a:rect l="0" t="0" r="r" b="b"/>
                            <a:pathLst>
                              <a:path h="2010918">
                                <a:moveTo>
                                  <a:pt x="0" y="2010918"/>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1" name="Shape 1592"/>
                        <wps:cNvSpPr>
                          <a:spLocks noChangeArrowheads="1"/>
                        </wps:cNvSpPr>
                        <wps:spPr bwMode="auto">
                          <a:xfrm>
                            <a:off x="4937" y="21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2" name="Shape 1593"/>
                        <wps:cNvSpPr>
                          <a:spLocks noChangeArrowheads="1"/>
                        </wps:cNvSpPr>
                        <wps:spPr bwMode="auto">
                          <a:xfrm>
                            <a:off x="4937"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3" name="Shape 1594"/>
                        <wps:cNvSpPr>
                          <a:spLocks noChangeArrowheads="1"/>
                        </wps:cNvSpPr>
                        <wps:spPr bwMode="auto">
                          <a:xfrm>
                            <a:off x="4937"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4" name="Shape 1595"/>
                        <wps:cNvSpPr>
                          <a:spLocks noChangeArrowheads="1"/>
                        </wps:cNvSpPr>
                        <wps:spPr bwMode="auto">
                          <a:xfrm>
                            <a:off x="4937"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5" name="Shape 1596"/>
                        <wps:cNvSpPr>
                          <a:spLocks noChangeArrowheads="1"/>
                        </wps:cNvSpPr>
                        <wps:spPr bwMode="auto">
                          <a:xfrm>
                            <a:off x="4937"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6" name="Shape 1597"/>
                        <wps:cNvSpPr>
                          <a:spLocks noChangeArrowheads="1"/>
                        </wps:cNvSpPr>
                        <wps:spPr bwMode="auto">
                          <a:xfrm>
                            <a:off x="4937"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7" name="Shape 1598"/>
                        <wps:cNvSpPr>
                          <a:spLocks noChangeArrowheads="1"/>
                        </wps:cNvSpPr>
                        <wps:spPr bwMode="auto">
                          <a:xfrm>
                            <a:off x="4937" y="140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8" name="Shape 1599"/>
                        <wps:cNvSpPr>
                          <a:spLocks noChangeArrowheads="1"/>
                        </wps:cNvSpPr>
                        <wps:spPr bwMode="auto">
                          <a:xfrm>
                            <a:off x="5340" y="21511"/>
                            <a:ext cx="26813" cy="1"/>
                          </a:xfrm>
                          <a:custGeom>
                            <a:avLst/>
                            <a:gdLst>
                              <a:gd name="T0" fmla="*/ 0 w 2681351"/>
                              <a:gd name="T1" fmla="*/ 0 h 127"/>
                              <a:gd name="T2" fmla="*/ 26813 w 2681351"/>
                              <a:gd name="T3" fmla="*/ 1 h 127"/>
                              <a:gd name="T4" fmla="*/ 0 60000 65536"/>
                              <a:gd name="T5" fmla="*/ 0 60000 65536"/>
                            </a:gdLst>
                            <a:ahLst/>
                            <a:cxnLst>
                              <a:cxn ang="T4">
                                <a:pos x="T0" y="T1"/>
                              </a:cxn>
                              <a:cxn ang="T5">
                                <a:pos x="T2" y="T3"/>
                              </a:cxn>
                            </a:cxnLst>
                            <a:rect l="0" t="0" r="r" b="b"/>
                            <a:pathLst>
                              <a:path w="2681351" h="127">
                                <a:moveTo>
                                  <a:pt x="0" y="0"/>
                                </a:moveTo>
                                <a:lnTo>
                                  <a:pt x="2681351" y="12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9" name="Shape 1600"/>
                        <wps:cNvSpPr>
                          <a:spLocks noChangeArrowheads="1"/>
                        </wps:cNvSpPr>
                        <wps:spPr bwMode="auto">
                          <a:xfrm>
                            <a:off x="5340"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0" name="Shape 1601"/>
                        <wps:cNvSpPr>
                          <a:spLocks noChangeArrowheads="1"/>
                        </wps:cNvSpPr>
                        <wps:spPr bwMode="auto">
                          <a:xfrm>
                            <a:off x="10701"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1" name="Shape 1602"/>
                        <wps:cNvSpPr>
                          <a:spLocks noChangeArrowheads="1"/>
                        </wps:cNvSpPr>
                        <wps:spPr bwMode="auto">
                          <a:xfrm>
                            <a:off x="16065"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2" name="Shape 1603"/>
                        <wps:cNvSpPr>
                          <a:spLocks noChangeArrowheads="1"/>
                        </wps:cNvSpPr>
                        <wps:spPr bwMode="auto">
                          <a:xfrm>
                            <a:off x="21429"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3" name="Shape 1604"/>
                        <wps:cNvSpPr>
                          <a:spLocks noChangeArrowheads="1"/>
                        </wps:cNvSpPr>
                        <wps:spPr bwMode="auto">
                          <a:xfrm>
                            <a:off x="26794"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4" name="Shape 1605"/>
                        <wps:cNvSpPr>
                          <a:spLocks noChangeArrowheads="1"/>
                        </wps:cNvSpPr>
                        <wps:spPr bwMode="auto">
                          <a:xfrm>
                            <a:off x="32153"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5" name="Shape 49293"/>
                        <wps:cNvSpPr>
                          <a:spLocks noChangeArrowheads="1"/>
                        </wps:cNvSpPr>
                        <wps:spPr bwMode="auto">
                          <a:xfrm>
                            <a:off x="6233" y="1180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66" name="Shape 1607"/>
                        <wps:cNvSpPr>
                          <a:spLocks noChangeArrowheads="1"/>
                        </wps:cNvSpPr>
                        <wps:spPr bwMode="auto">
                          <a:xfrm>
                            <a:off x="6233" y="1180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7" name="Shape 49294"/>
                        <wps:cNvSpPr>
                          <a:spLocks noChangeArrowheads="1"/>
                        </wps:cNvSpPr>
                        <wps:spPr bwMode="auto">
                          <a:xfrm>
                            <a:off x="12938" y="1024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68" name="Shape 1609"/>
                        <wps:cNvSpPr>
                          <a:spLocks noChangeArrowheads="1"/>
                        </wps:cNvSpPr>
                        <wps:spPr bwMode="auto">
                          <a:xfrm>
                            <a:off x="12938" y="1024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9" name="Shape 49295"/>
                        <wps:cNvSpPr>
                          <a:spLocks noChangeArrowheads="1"/>
                        </wps:cNvSpPr>
                        <wps:spPr bwMode="auto">
                          <a:xfrm>
                            <a:off x="16413" y="94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0" name="Shape 1611"/>
                        <wps:cNvSpPr>
                          <a:spLocks noChangeArrowheads="1"/>
                        </wps:cNvSpPr>
                        <wps:spPr bwMode="auto">
                          <a:xfrm>
                            <a:off x="16413" y="94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1" name="Shape 49296"/>
                        <wps:cNvSpPr>
                          <a:spLocks noChangeArrowheads="1"/>
                        </wps:cNvSpPr>
                        <wps:spPr bwMode="auto">
                          <a:xfrm>
                            <a:off x="19613" y="872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2" name="Shape 1613"/>
                        <wps:cNvSpPr>
                          <a:spLocks noChangeArrowheads="1"/>
                        </wps:cNvSpPr>
                        <wps:spPr bwMode="auto">
                          <a:xfrm>
                            <a:off x="19613" y="872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3" name="Shape 49297"/>
                        <wps:cNvSpPr>
                          <a:spLocks noChangeArrowheads="1"/>
                        </wps:cNvSpPr>
                        <wps:spPr bwMode="auto">
                          <a:xfrm>
                            <a:off x="23119" y="640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4" name="Shape 1615"/>
                        <wps:cNvSpPr>
                          <a:spLocks noChangeArrowheads="1"/>
                        </wps:cNvSpPr>
                        <wps:spPr bwMode="auto">
                          <a:xfrm>
                            <a:off x="23119" y="640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5" name="Shape 49298"/>
                        <wps:cNvSpPr>
                          <a:spLocks noChangeArrowheads="1"/>
                        </wps:cNvSpPr>
                        <wps:spPr bwMode="auto">
                          <a:xfrm>
                            <a:off x="26319" y="387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6" name="Shape 1617"/>
                        <wps:cNvSpPr>
                          <a:spLocks noChangeArrowheads="1"/>
                        </wps:cNvSpPr>
                        <wps:spPr bwMode="auto">
                          <a:xfrm>
                            <a:off x="26319" y="387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7" name="Shape 1618"/>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8" name="Shape 1619"/>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9" name="Shape 1620"/>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0" name="Shape 1621"/>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1" name="Shape 1622"/>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2" name="Shape 1623"/>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3" name="Shape 1624"/>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4" name="Shape 1625"/>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5" name="Shape 1626"/>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6" name="Shape 1627"/>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7" name="Shape 1628"/>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8" name="Shape 1629"/>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9" name="Shape 1630"/>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0" name="Shape 1631"/>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1" name="Shape 1632"/>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2" name="Shape 1633"/>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3" name="Shape 1634"/>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4" name="Shape 1635"/>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5" name="Shape 1636"/>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6" name="Shape 1637"/>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7" name="Shape 1638"/>
                        <wps:cNvSpPr>
                          <a:spLocks noChangeArrowheads="1"/>
                        </wps:cNvSpPr>
                        <wps:spPr bwMode="auto">
                          <a:xfrm>
                            <a:off x="6248" y="21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8" name="Shape 1639"/>
                        <wps:cNvSpPr>
                          <a:spLocks noChangeArrowheads="1"/>
                        </wps:cNvSpPr>
                        <wps:spPr bwMode="auto">
                          <a:xfrm>
                            <a:off x="6248" y="20871"/>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9" name="Shape 1640"/>
                        <wps:cNvSpPr>
                          <a:spLocks noChangeArrowheads="1"/>
                        </wps:cNvSpPr>
                        <wps:spPr bwMode="auto">
                          <a:xfrm>
                            <a:off x="6248" y="20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0" name="Shape 1641"/>
                        <wps:cNvSpPr>
                          <a:spLocks noChangeArrowheads="1"/>
                        </wps:cNvSpPr>
                        <wps:spPr bwMode="auto">
                          <a:xfrm>
                            <a:off x="6248" y="20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1" name="Shape 1642"/>
                        <wps:cNvSpPr>
                          <a:spLocks noChangeArrowheads="1"/>
                        </wps:cNvSpPr>
                        <wps:spPr bwMode="auto">
                          <a:xfrm>
                            <a:off x="12954" y="210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2" name="Shape 1643"/>
                        <wps:cNvSpPr>
                          <a:spLocks noChangeArrowheads="1"/>
                        </wps:cNvSpPr>
                        <wps:spPr bwMode="auto">
                          <a:xfrm>
                            <a:off x="12954" y="2056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3" name="Shape 1644"/>
                        <wps:cNvSpPr>
                          <a:spLocks noChangeArrowheads="1"/>
                        </wps:cNvSpPr>
                        <wps:spPr bwMode="auto">
                          <a:xfrm>
                            <a:off x="12954" y="2056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4" name="Shape 1645"/>
                        <wps:cNvSpPr>
                          <a:spLocks noChangeArrowheads="1"/>
                        </wps:cNvSpPr>
                        <wps:spPr bwMode="auto">
                          <a:xfrm>
                            <a:off x="12954" y="2056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5" name="Shape 1646"/>
                        <wps:cNvSpPr>
                          <a:spLocks noChangeArrowheads="1"/>
                        </wps:cNvSpPr>
                        <wps:spPr bwMode="auto">
                          <a:xfrm>
                            <a:off x="16428" y="2082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6" name="Shape 1647"/>
                        <wps:cNvSpPr>
                          <a:spLocks noChangeArrowheads="1"/>
                        </wps:cNvSpPr>
                        <wps:spPr bwMode="auto">
                          <a:xfrm>
                            <a:off x="16428" y="2038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7" name="Shape 1648"/>
                        <wps:cNvSpPr>
                          <a:spLocks noChangeArrowheads="1"/>
                        </wps:cNvSpPr>
                        <wps:spPr bwMode="auto">
                          <a:xfrm>
                            <a:off x="16428" y="2038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8" name="Shape 1649"/>
                        <wps:cNvSpPr>
                          <a:spLocks noChangeArrowheads="1"/>
                        </wps:cNvSpPr>
                        <wps:spPr bwMode="auto">
                          <a:xfrm>
                            <a:off x="16428" y="2038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9" name="Shape 1650"/>
                        <wps:cNvSpPr>
                          <a:spLocks noChangeArrowheads="1"/>
                        </wps:cNvSpPr>
                        <wps:spPr bwMode="auto">
                          <a:xfrm>
                            <a:off x="19629" y="2064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0" name="Shape 1651"/>
                        <wps:cNvSpPr>
                          <a:spLocks noChangeArrowheads="1"/>
                        </wps:cNvSpPr>
                        <wps:spPr bwMode="auto">
                          <a:xfrm>
                            <a:off x="19629" y="2020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1" name="Shape 1652"/>
                        <wps:cNvSpPr>
                          <a:spLocks noChangeArrowheads="1"/>
                        </wps:cNvSpPr>
                        <wps:spPr bwMode="auto">
                          <a:xfrm>
                            <a:off x="19629" y="2020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2" name="Shape 1653"/>
                        <wps:cNvSpPr>
                          <a:spLocks noChangeArrowheads="1"/>
                        </wps:cNvSpPr>
                        <wps:spPr bwMode="auto">
                          <a:xfrm>
                            <a:off x="19629" y="2020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3" name="Shape 1654"/>
                        <wps:cNvSpPr>
                          <a:spLocks noChangeArrowheads="1"/>
                        </wps:cNvSpPr>
                        <wps:spPr bwMode="auto">
                          <a:xfrm>
                            <a:off x="23134" y="2055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4" name="Shape 1655"/>
                        <wps:cNvSpPr>
                          <a:spLocks noChangeArrowheads="1"/>
                        </wps:cNvSpPr>
                        <wps:spPr bwMode="auto">
                          <a:xfrm>
                            <a:off x="23134" y="2010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5" name="Shape 1656"/>
                        <wps:cNvSpPr>
                          <a:spLocks noChangeArrowheads="1"/>
                        </wps:cNvSpPr>
                        <wps:spPr bwMode="auto">
                          <a:xfrm>
                            <a:off x="23134" y="2010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6" name="Shape 1657"/>
                        <wps:cNvSpPr>
                          <a:spLocks noChangeArrowheads="1"/>
                        </wps:cNvSpPr>
                        <wps:spPr bwMode="auto">
                          <a:xfrm>
                            <a:off x="23134" y="2010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7" name="Shape 1658"/>
                        <wps:cNvSpPr>
                          <a:spLocks noChangeArrowheads="1"/>
                        </wps:cNvSpPr>
                        <wps:spPr bwMode="auto">
                          <a:xfrm>
                            <a:off x="26334" y="20399"/>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8" name="Shape 1659"/>
                        <wps:cNvSpPr>
                          <a:spLocks noChangeArrowheads="1"/>
                        </wps:cNvSpPr>
                        <wps:spPr bwMode="auto">
                          <a:xfrm>
                            <a:off x="26334" y="1995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9" name="Shape 1660"/>
                        <wps:cNvSpPr>
                          <a:spLocks noChangeArrowheads="1"/>
                        </wps:cNvSpPr>
                        <wps:spPr bwMode="auto">
                          <a:xfrm>
                            <a:off x="26334" y="1995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0" name="Shape 1661"/>
                        <wps:cNvSpPr>
                          <a:spLocks noChangeArrowheads="1"/>
                        </wps:cNvSpPr>
                        <wps:spPr bwMode="auto">
                          <a:xfrm>
                            <a:off x="26334" y="1995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1" name="Shape 1662"/>
                        <wps:cNvSpPr>
                          <a:spLocks noChangeArrowheads="1"/>
                        </wps:cNvSpPr>
                        <wps:spPr bwMode="auto">
                          <a:xfrm>
                            <a:off x="6681" y="5565"/>
                            <a:ext cx="20109" cy="7513"/>
                          </a:xfrm>
                          <a:custGeom>
                            <a:avLst/>
                            <a:gdLst>
                              <a:gd name="T0" fmla="*/ 0 w 2010918"/>
                              <a:gd name="T1" fmla="*/ 7513 h 751332"/>
                              <a:gd name="T2" fmla="*/ 20109 w 2010918"/>
                              <a:gd name="T3" fmla="*/ 0 h 751332"/>
                              <a:gd name="T4" fmla="*/ 0 60000 65536"/>
                              <a:gd name="T5" fmla="*/ 0 60000 65536"/>
                            </a:gdLst>
                            <a:ahLst/>
                            <a:cxnLst>
                              <a:cxn ang="T4">
                                <a:pos x="T0" y="T1"/>
                              </a:cxn>
                              <a:cxn ang="T5">
                                <a:pos x="T2" y="T3"/>
                              </a:cxn>
                            </a:cxnLst>
                            <a:rect l="0" t="0" r="r" b="b"/>
                            <a:pathLst>
                              <a:path w="2010918" h="751332">
                                <a:moveTo>
                                  <a:pt x="0" y="751332"/>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2" name="Shape 1663"/>
                        <wps:cNvSpPr>
                          <a:spLocks noChangeArrowheads="1"/>
                        </wps:cNvSpPr>
                        <wps:spPr bwMode="auto">
                          <a:xfrm>
                            <a:off x="6681" y="15625"/>
                            <a:ext cx="13406" cy="4037"/>
                          </a:xfrm>
                          <a:custGeom>
                            <a:avLst/>
                            <a:gdLst>
                              <a:gd name="T0" fmla="*/ 0 w 1340612"/>
                              <a:gd name="T1" fmla="*/ 4037 h 403734"/>
                              <a:gd name="T2" fmla="*/ 13406 w 1340612"/>
                              <a:gd name="T3" fmla="*/ 0 h 403734"/>
                              <a:gd name="T4" fmla="*/ 0 60000 65536"/>
                              <a:gd name="T5" fmla="*/ 0 60000 65536"/>
                            </a:gdLst>
                            <a:ahLst/>
                            <a:cxnLst>
                              <a:cxn ang="T4">
                                <a:pos x="T0" y="T1"/>
                              </a:cxn>
                              <a:cxn ang="T5">
                                <a:pos x="T2" y="T3"/>
                              </a:cxn>
                            </a:cxnLst>
                            <a:rect l="0" t="0" r="r" b="b"/>
                            <a:pathLst>
                              <a:path w="1340612" h="403734">
                                <a:moveTo>
                                  <a:pt x="0" y="403734"/>
                                </a:moveTo>
                                <a:lnTo>
                                  <a:pt x="1340612"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3" name="Shape 1664"/>
                        <wps:cNvSpPr>
                          <a:spLocks noChangeArrowheads="1"/>
                        </wps:cNvSpPr>
                        <wps:spPr bwMode="auto">
                          <a:xfrm>
                            <a:off x="6681" y="18569"/>
                            <a:ext cx="20109" cy="2235"/>
                          </a:xfrm>
                          <a:custGeom>
                            <a:avLst/>
                            <a:gdLst>
                              <a:gd name="T0" fmla="*/ 0 w 2010918"/>
                              <a:gd name="T1" fmla="*/ 2235 h 223520"/>
                              <a:gd name="T2" fmla="*/ 20109 w 2010918"/>
                              <a:gd name="T3" fmla="*/ 0 h 223520"/>
                              <a:gd name="T4" fmla="*/ 0 60000 65536"/>
                              <a:gd name="T5" fmla="*/ 0 60000 65536"/>
                            </a:gdLst>
                            <a:ahLst/>
                            <a:cxnLst>
                              <a:cxn ang="T4">
                                <a:pos x="T0" y="T1"/>
                              </a:cxn>
                              <a:cxn ang="T5">
                                <a:pos x="T2" y="T3"/>
                              </a:cxn>
                            </a:cxnLst>
                            <a:rect l="0" t="0" r="r" b="b"/>
                            <a:pathLst>
                              <a:path w="2010918" h="223520">
                                <a:moveTo>
                                  <a:pt x="0" y="223520"/>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4" name="Shape 1665"/>
                        <wps:cNvSpPr>
                          <a:spLocks noChangeArrowheads="1"/>
                        </wps:cNvSpPr>
                        <wps:spPr bwMode="auto">
                          <a:xfrm>
                            <a:off x="6681" y="20396"/>
                            <a:ext cx="20109" cy="905"/>
                          </a:xfrm>
                          <a:custGeom>
                            <a:avLst/>
                            <a:gdLst>
                              <a:gd name="T0" fmla="*/ 0 w 2010918"/>
                              <a:gd name="T1" fmla="*/ 905 h 90551"/>
                              <a:gd name="T2" fmla="*/ 20109 w 2010918"/>
                              <a:gd name="T3" fmla="*/ 0 h 90551"/>
                              <a:gd name="T4" fmla="*/ 0 60000 65536"/>
                              <a:gd name="T5" fmla="*/ 0 60000 65536"/>
                            </a:gdLst>
                            <a:ahLst/>
                            <a:cxnLst>
                              <a:cxn ang="T4">
                                <a:pos x="T0" y="T1"/>
                              </a:cxn>
                              <a:cxn ang="T5">
                                <a:pos x="T2" y="T3"/>
                              </a:cxn>
                            </a:cxnLst>
                            <a:rect l="0" t="0" r="r" b="b"/>
                            <a:pathLst>
                              <a:path w="2010918" h="90551">
                                <a:moveTo>
                                  <a:pt x="0" y="90551"/>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5" name="Rectangle 1666"/>
                        <wps:cNvSpPr>
                          <a:spLocks noChangeArrowheads="1"/>
                        </wps:cNvSpPr>
                        <wps:spPr bwMode="auto">
                          <a:xfrm>
                            <a:off x="3525" y="20949"/>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1C09B" w14:textId="77777777" w:rsidR="00DB2F93" w:rsidRDefault="00DB2F93" w:rsidP="003865F3">
                              <w:r>
                                <w:rPr>
                                  <w:sz w:val="20"/>
                                </w:rPr>
                                <w:t>0</w:t>
                              </w:r>
                            </w:p>
                          </w:txbxContent>
                        </wps:txbx>
                        <wps:bodyPr rot="0" vert="horz" wrap="square" lIns="0" tIns="0" rIns="0" bIns="0" anchor="t" anchorCtr="0" upright="1">
                          <a:noAutofit/>
                        </wps:bodyPr>
                      </wps:wsp>
                      <wps:wsp>
                        <wps:cNvPr id="48326" name="Rectangle 1667"/>
                        <wps:cNvSpPr>
                          <a:spLocks noChangeArrowheads="1"/>
                        </wps:cNvSpPr>
                        <wps:spPr bwMode="auto">
                          <a:xfrm>
                            <a:off x="3525" y="1759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82D2F" w14:textId="77777777" w:rsidR="00DB2F93" w:rsidRDefault="00DB2F93" w:rsidP="003865F3">
                              <w:r>
                                <w:rPr>
                                  <w:sz w:val="20"/>
                                </w:rPr>
                                <w:t>1</w:t>
                              </w:r>
                            </w:p>
                          </w:txbxContent>
                        </wps:txbx>
                        <wps:bodyPr rot="0" vert="horz" wrap="square" lIns="0" tIns="0" rIns="0" bIns="0" anchor="t" anchorCtr="0" upright="1">
                          <a:noAutofit/>
                        </wps:bodyPr>
                      </wps:wsp>
                      <wps:wsp>
                        <wps:cNvPr id="48327" name="Rectangle 1668"/>
                        <wps:cNvSpPr>
                          <a:spLocks noChangeArrowheads="1"/>
                        </wps:cNvSpPr>
                        <wps:spPr bwMode="auto">
                          <a:xfrm>
                            <a:off x="3525" y="1424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330D" w14:textId="77777777" w:rsidR="00DB2F93" w:rsidRDefault="00DB2F93" w:rsidP="003865F3">
                              <w:r>
                                <w:rPr>
                                  <w:sz w:val="20"/>
                                </w:rPr>
                                <w:t>2</w:t>
                              </w:r>
                            </w:p>
                          </w:txbxContent>
                        </wps:txbx>
                        <wps:bodyPr rot="0" vert="horz" wrap="square" lIns="0" tIns="0" rIns="0" bIns="0" anchor="t" anchorCtr="0" upright="1">
                          <a:noAutofit/>
                        </wps:bodyPr>
                      </wps:wsp>
                      <wps:wsp>
                        <wps:cNvPr id="48328" name="Rectangle 1669"/>
                        <wps:cNvSpPr>
                          <a:spLocks noChangeArrowheads="1"/>
                        </wps:cNvSpPr>
                        <wps:spPr bwMode="auto">
                          <a:xfrm>
                            <a:off x="3525" y="108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659D" w14:textId="77777777" w:rsidR="00DB2F93" w:rsidRDefault="00DB2F93" w:rsidP="003865F3">
                              <w:r>
                                <w:rPr>
                                  <w:sz w:val="20"/>
                                </w:rPr>
                                <w:t>3</w:t>
                              </w:r>
                            </w:p>
                          </w:txbxContent>
                        </wps:txbx>
                        <wps:bodyPr rot="0" vert="horz" wrap="square" lIns="0" tIns="0" rIns="0" bIns="0" anchor="t" anchorCtr="0" upright="1">
                          <a:noAutofit/>
                        </wps:bodyPr>
                      </wps:wsp>
                      <wps:wsp>
                        <wps:cNvPr id="48329" name="Rectangle 1670"/>
                        <wps:cNvSpPr>
                          <a:spLocks noChangeArrowheads="1"/>
                        </wps:cNvSpPr>
                        <wps:spPr bwMode="auto">
                          <a:xfrm>
                            <a:off x="3525" y="753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38F9" w14:textId="77777777" w:rsidR="00DB2F93" w:rsidRDefault="00DB2F93" w:rsidP="003865F3">
                              <w:r>
                                <w:rPr>
                                  <w:sz w:val="20"/>
                                </w:rPr>
                                <w:t>4</w:t>
                              </w:r>
                            </w:p>
                          </w:txbxContent>
                        </wps:txbx>
                        <wps:bodyPr rot="0" vert="horz" wrap="square" lIns="0" tIns="0" rIns="0" bIns="0" anchor="t" anchorCtr="0" upright="1">
                          <a:noAutofit/>
                        </wps:bodyPr>
                      </wps:wsp>
                      <wps:wsp>
                        <wps:cNvPr id="48330" name="Rectangle 1671"/>
                        <wps:cNvSpPr>
                          <a:spLocks noChangeArrowheads="1"/>
                        </wps:cNvSpPr>
                        <wps:spPr bwMode="auto">
                          <a:xfrm>
                            <a:off x="3525" y="418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4F6FB" w14:textId="77777777" w:rsidR="00DB2F93" w:rsidRDefault="00DB2F93" w:rsidP="003865F3">
                              <w:r>
                                <w:rPr>
                                  <w:sz w:val="20"/>
                                </w:rPr>
                                <w:t>5</w:t>
                              </w:r>
                            </w:p>
                          </w:txbxContent>
                        </wps:txbx>
                        <wps:bodyPr rot="0" vert="horz" wrap="square" lIns="0" tIns="0" rIns="0" bIns="0" anchor="t" anchorCtr="0" upright="1">
                          <a:noAutofit/>
                        </wps:bodyPr>
                      </wps:wsp>
                      <wps:wsp>
                        <wps:cNvPr id="48331" name="Rectangle 1672"/>
                        <wps:cNvSpPr>
                          <a:spLocks noChangeArrowheads="1"/>
                        </wps:cNvSpPr>
                        <wps:spPr bwMode="auto">
                          <a:xfrm>
                            <a:off x="3525" y="83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F8D7" w14:textId="77777777" w:rsidR="00DB2F93" w:rsidRDefault="00DB2F93" w:rsidP="003865F3">
                              <w:r>
                                <w:rPr>
                                  <w:sz w:val="20"/>
                                </w:rPr>
                                <w:t>6</w:t>
                              </w:r>
                            </w:p>
                          </w:txbxContent>
                        </wps:txbx>
                        <wps:bodyPr rot="0" vert="horz" wrap="square" lIns="0" tIns="0" rIns="0" bIns="0" anchor="t" anchorCtr="0" upright="1">
                          <a:noAutofit/>
                        </wps:bodyPr>
                      </wps:wsp>
                      <wps:wsp>
                        <wps:cNvPr id="48332" name="Rectangle 1673"/>
                        <wps:cNvSpPr>
                          <a:spLocks noChangeArrowheads="1"/>
                        </wps:cNvSpPr>
                        <wps:spPr bwMode="auto">
                          <a:xfrm>
                            <a:off x="4544"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2916" w14:textId="77777777" w:rsidR="00DB2F93" w:rsidRDefault="00DB2F93" w:rsidP="003865F3">
                              <w:r>
                                <w:rPr>
                                  <w:sz w:val="20"/>
                                </w:rPr>
                                <w:t>0.2</w:t>
                              </w:r>
                            </w:p>
                          </w:txbxContent>
                        </wps:txbx>
                        <wps:bodyPr rot="0" vert="horz" wrap="square" lIns="0" tIns="0" rIns="0" bIns="0" anchor="t" anchorCtr="0" upright="1">
                          <a:noAutofit/>
                        </wps:bodyPr>
                      </wps:wsp>
                      <wps:wsp>
                        <wps:cNvPr id="48333" name="Rectangle 1674"/>
                        <wps:cNvSpPr>
                          <a:spLocks noChangeArrowheads="1"/>
                        </wps:cNvSpPr>
                        <wps:spPr bwMode="auto">
                          <a:xfrm>
                            <a:off x="9908"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F240" w14:textId="77777777" w:rsidR="00DB2F93" w:rsidRDefault="00DB2F93" w:rsidP="003865F3">
                              <w:r>
                                <w:rPr>
                                  <w:sz w:val="20"/>
                                </w:rPr>
                                <w:t>0.4</w:t>
                              </w:r>
                            </w:p>
                          </w:txbxContent>
                        </wps:txbx>
                        <wps:bodyPr rot="0" vert="horz" wrap="square" lIns="0" tIns="0" rIns="0" bIns="0" anchor="t" anchorCtr="0" upright="1">
                          <a:noAutofit/>
                        </wps:bodyPr>
                      </wps:wsp>
                      <wps:wsp>
                        <wps:cNvPr id="48334" name="Rectangle 1675"/>
                        <wps:cNvSpPr>
                          <a:spLocks noChangeArrowheads="1"/>
                        </wps:cNvSpPr>
                        <wps:spPr bwMode="auto">
                          <a:xfrm>
                            <a:off x="15273"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DDD6" w14:textId="77777777" w:rsidR="00DB2F93" w:rsidRDefault="00DB2F93" w:rsidP="003865F3">
                              <w:r>
                                <w:rPr>
                                  <w:sz w:val="20"/>
                                </w:rPr>
                                <w:t>0.6</w:t>
                              </w:r>
                            </w:p>
                          </w:txbxContent>
                        </wps:txbx>
                        <wps:bodyPr rot="0" vert="horz" wrap="square" lIns="0" tIns="0" rIns="0" bIns="0" anchor="t" anchorCtr="0" upright="1">
                          <a:noAutofit/>
                        </wps:bodyPr>
                      </wps:wsp>
                      <wps:wsp>
                        <wps:cNvPr id="48335" name="Rectangle 1676"/>
                        <wps:cNvSpPr>
                          <a:spLocks noChangeArrowheads="1"/>
                        </wps:cNvSpPr>
                        <wps:spPr bwMode="auto">
                          <a:xfrm>
                            <a:off x="20637"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27CE" w14:textId="77777777" w:rsidR="00DB2F93" w:rsidRDefault="00DB2F93" w:rsidP="003865F3">
                              <w:r>
                                <w:rPr>
                                  <w:sz w:val="20"/>
                                </w:rPr>
                                <w:t>0.8</w:t>
                              </w:r>
                            </w:p>
                          </w:txbxContent>
                        </wps:txbx>
                        <wps:bodyPr rot="0" vert="horz" wrap="square" lIns="0" tIns="0" rIns="0" bIns="0" anchor="t" anchorCtr="0" upright="1">
                          <a:noAutofit/>
                        </wps:bodyPr>
                      </wps:wsp>
                      <wps:wsp>
                        <wps:cNvPr id="48336" name="Rectangle 1677"/>
                        <wps:cNvSpPr>
                          <a:spLocks noChangeArrowheads="1"/>
                        </wps:cNvSpPr>
                        <wps:spPr bwMode="auto">
                          <a:xfrm>
                            <a:off x="26483" y="22596"/>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FB78" w14:textId="77777777" w:rsidR="00DB2F93" w:rsidRDefault="00DB2F93" w:rsidP="003865F3">
                              <w:r>
                                <w:rPr>
                                  <w:sz w:val="20"/>
                                </w:rPr>
                                <w:t>1</w:t>
                              </w:r>
                            </w:p>
                          </w:txbxContent>
                        </wps:txbx>
                        <wps:bodyPr rot="0" vert="horz" wrap="square" lIns="0" tIns="0" rIns="0" bIns="0" anchor="t" anchorCtr="0" upright="1">
                          <a:noAutofit/>
                        </wps:bodyPr>
                      </wps:wsp>
                      <wps:wsp>
                        <wps:cNvPr id="48337" name="Rectangle 1678"/>
                        <wps:cNvSpPr>
                          <a:spLocks noChangeArrowheads="1"/>
                        </wps:cNvSpPr>
                        <wps:spPr bwMode="auto">
                          <a:xfrm>
                            <a:off x="31366"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6CA7" w14:textId="77777777" w:rsidR="00DB2F93" w:rsidRDefault="00DB2F93" w:rsidP="003865F3">
                              <w:r>
                                <w:rPr>
                                  <w:sz w:val="20"/>
                                </w:rPr>
                                <w:t>1.2</w:t>
                              </w:r>
                            </w:p>
                          </w:txbxContent>
                        </wps:txbx>
                        <wps:bodyPr rot="0" vert="horz" wrap="square" lIns="0" tIns="0" rIns="0" bIns="0" anchor="t" anchorCtr="0" upright="1">
                          <a:noAutofit/>
                        </wps:bodyPr>
                      </wps:wsp>
                      <wps:wsp>
                        <wps:cNvPr id="48338" name="Rectangle 1679"/>
                        <wps:cNvSpPr>
                          <a:spLocks noChangeArrowheads="1"/>
                        </wps:cNvSpPr>
                        <wps:spPr bwMode="auto">
                          <a:xfrm rot="-5400000">
                            <a:off x="-4617" y="9978"/>
                            <a:ext cx="14673"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C278" w14:textId="77777777" w:rsidR="00DB2F93" w:rsidRDefault="00DB2F93" w:rsidP="003865F3">
                              <w:r>
                                <w:rPr>
                                  <w:b/>
                                  <w:sz w:val="20"/>
                                </w:rPr>
                                <w:t>Rate constant (k x 10</w:t>
                              </w:r>
                            </w:p>
                          </w:txbxContent>
                        </wps:txbx>
                        <wps:bodyPr rot="0" vert="vert270" wrap="square" lIns="0" tIns="0" rIns="0" bIns="0" anchor="t" anchorCtr="0" upright="1">
                          <a:noAutofit/>
                        </wps:bodyPr>
                      </wps:wsp>
                      <wps:wsp>
                        <wps:cNvPr id="48339" name="Rectangle 1680"/>
                        <wps:cNvSpPr>
                          <a:spLocks noChangeArrowheads="1"/>
                        </wps:cNvSpPr>
                        <wps:spPr bwMode="auto">
                          <a:xfrm rot="-5400000">
                            <a:off x="2065" y="6279"/>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2B23" w14:textId="77777777" w:rsidR="00DB2F93" w:rsidRDefault="00DB2F93" w:rsidP="003865F3">
                              <w:r>
                                <w:rPr>
                                  <w:b/>
                                  <w:sz w:val="13"/>
                                </w:rPr>
                                <w:t>3</w:t>
                              </w:r>
                            </w:p>
                          </w:txbxContent>
                        </wps:txbx>
                        <wps:bodyPr rot="0" vert="vert270" wrap="square" lIns="0" tIns="0" rIns="0" bIns="0" anchor="t" anchorCtr="0" upright="1">
                          <a:noAutofit/>
                        </wps:bodyPr>
                      </wps:wsp>
                      <wps:wsp>
                        <wps:cNvPr id="48340" name="Rectangle 1681"/>
                        <wps:cNvSpPr>
                          <a:spLocks noChangeArrowheads="1"/>
                        </wps:cNvSpPr>
                        <wps:spPr bwMode="auto">
                          <a:xfrm rot="-5400000">
                            <a:off x="2379" y="5207"/>
                            <a:ext cx="68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17A48" w14:textId="77777777" w:rsidR="00DB2F93" w:rsidRDefault="00DB2F93" w:rsidP="003865F3">
                              <w:r>
                                <w:rPr>
                                  <w:b/>
                                  <w:sz w:val="20"/>
                                </w:rPr>
                                <w:t>s</w:t>
                              </w:r>
                            </w:p>
                          </w:txbxContent>
                        </wps:txbx>
                        <wps:bodyPr rot="0" vert="vert270" wrap="square" lIns="0" tIns="0" rIns="0" bIns="0" anchor="t" anchorCtr="0" upright="1">
                          <a:noAutofit/>
                        </wps:bodyPr>
                      </wps:wsp>
                      <wps:wsp>
                        <wps:cNvPr id="48341" name="Rectangle 1682"/>
                        <wps:cNvSpPr>
                          <a:spLocks noChangeArrowheads="1"/>
                        </wps:cNvSpPr>
                        <wps:spPr bwMode="auto">
                          <a:xfrm rot="-5400000">
                            <a:off x="2180" y="5141"/>
                            <a:ext cx="348"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A5C3" w14:textId="77777777" w:rsidR="00DB2F93" w:rsidRDefault="00DB2F93" w:rsidP="003865F3">
                              <w:r>
                                <w:rPr>
                                  <w:b/>
                                  <w:sz w:val="13"/>
                                </w:rPr>
                                <w:t>-</w:t>
                              </w:r>
                            </w:p>
                          </w:txbxContent>
                        </wps:txbx>
                        <wps:bodyPr rot="0" vert="vert270" wrap="square" lIns="0" tIns="0" rIns="0" bIns="0" anchor="t" anchorCtr="0" upright="1">
                          <a:noAutofit/>
                        </wps:bodyPr>
                      </wps:wsp>
                      <wps:wsp>
                        <wps:cNvPr id="48342" name="Rectangle 1683"/>
                        <wps:cNvSpPr>
                          <a:spLocks noChangeArrowheads="1"/>
                        </wps:cNvSpPr>
                        <wps:spPr bwMode="auto">
                          <a:xfrm rot="-5400000">
                            <a:off x="2065" y="4752"/>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14B7" w14:textId="77777777" w:rsidR="00DB2F93" w:rsidRDefault="00DB2F93" w:rsidP="003865F3">
                              <w:r>
                                <w:rPr>
                                  <w:b/>
                                  <w:sz w:val="13"/>
                                </w:rPr>
                                <w:t>1</w:t>
                              </w:r>
                            </w:p>
                          </w:txbxContent>
                        </wps:txbx>
                        <wps:bodyPr rot="0" vert="vert270" wrap="square" lIns="0" tIns="0" rIns="0" bIns="0" anchor="t" anchorCtr="0" upright="1">
                          <a:noAutofit/>
                        </wps:bodyPr>
                      </wps:wsp>
                      <wps:wsp>
                        <wps:cNvPr id="48343" name="Rectangle 36321"/>
                        <wps:cNvSpPr>
                          <a:spLocks noChangeArrowheads="1"/>
                        </wps:cNvSpPr>
                        <wps:spPr bwMode="auto">
                          <a:xfrm rot="-5400000">
                            <a:off x="2066" y="3671"/>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C1711" w14:textId="77777777" w:rsidR="00DB2F93" w:rsidRDefault="00DB2F93" w:rsidP="003865F3"/>
                          </w:txbxContent>
                        </wps:txbx>
                        <wps:bodyPr rot="0" vert="vert270" wrap="square" lIns="0" tIns="0" rIns="0" bIns="0" anchor="t" anchorCtr="0" upright="1">
                          <a:noAutofit/>
                        </wps:bodyPr>
                      </wps:wsp>
                      <wps:wsp>
                        <wps:cNvPr id="48344" name="Rectangle 36320"/>
                        <wps:cNvSpPr>
                          <a:spLocks noChangeArrowheads="1"/>
                        </wps:cNvSpPr>
                        <wps:spPr bwMode="auto">
                          <a:xfrm rot="-5400000">
                            <a:off x="2407" y="4013"/>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F721" w14:textId="77777777" w:rsidR="00DB2F93" w:rsidRDefault="00DB2F93" w:rsidP="003865F3">
                              <w:r>
                                <w:rPr>
                                  <w:b/>
                                  <w:sz w:val="20"/>
                                </w:rPr>
                                <w:t>)</w:t>
                              </w:r>
                            </w:p>
                          </w:txbxContent>
                        </wps:txbx>
                        <wps:bodyPr rot="0" vert="vert270" wrap="square" lIns="0" tIns="0" rIns="0" bIns="0" anchor="t" anchorCtr="0" upright="1">
                          <a:noAutofit/>
                        </wps:bodyPr>
                      </wps:wsp>
                      <wps:wsp>
                        <wps:cNvPr id="48345" name="Rectangle 36324"/>
                        <wps:cNvSpPr>
                          <a:spLocks noChangeArrowheads="1"/>
                        </wps:cNvSpPr>
                        <wps:spPr bwMode="auto">
                          <a:xfrm>
                            <a:off x="13837" y="24530"/>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E555" w14:textId="77777777" w:rsidR="00DB2F93" w:rsidRDefault="00DB2F93" w:rsidP="003865F3">
                              <w:r>
                                <w:rPr>
                                  <w:b/>
                                  <w:sz w:val="20"/>
                                </w:rPr>
                                <w:t>[</w:t>
                              </w:r>
                            </w:p>
                          </w:txbxContent>
                        </wps:txbx>
                        <wps:bodyPr rot="0" vert="horz" wrap="square" lIns="0" tIns="0" rIns="0" bIns="0" anchor="t" anchorCtr="0" upright="1">
                          <a:noAutofit/>
                        </wps:bodyPr>
                      </wps:wsp>
                      <wps:wsp>
                        <wps:cNvPr id="48346" name="Rectangle 36325"/>
                        <wps:cNvSpPr>
                          <a:spLocks noChangeArrowheads="1"/>
                        </wps:cNvSpPr>
                        <wps:spPr bwMode="auto">
                          <a:xfrm>
                            <a:off x="14262" y="24530"/>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ECBA" w14:textId="77777777" w:rsidR="00DB2F93" w:rsidRDefault="00DB2F93" w:rsidP="003865F3">
                              <w:r>
                                <w:rPr>
                                  <w:b/>
                                  <w:sz w:val="20"/>
                                </w:rPr>
                                <w:t>Alcohol] mol dm</w:t>
                              </w:r>
                            </w:p>
                          </w:txbxContent>
                        </wps:txbx>
                        <wps:bodyPr rot="0" vert="horz" wrap="square" lIns="0" tIns="0" rIns="0" bIns="0" anchor="t" anchorCtr="0" upright="1">
                          <a:noAutofit/>
                        </wps:bodyPr>
                      </wps:wsp>
                      <wps:wsp>
                        <wps:cNvPr id="48347" name="Rectangle 1686"/>
                        <wps:cNvSpPr>
                          <a:spLocks noChangeArrowheads="1"/>
                        </wps:cNvSpPr>
                        <wps:spPr bwMode="auto">
                          <a:xfrm>
                            <a:off x="22984" y="24454"/>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28BC" w14:textId="77777777" w:rsidR="00DB2F93" w:rsidRDefault="00DB2F93" w:rsidP="003865F3">
                              <w:r>
                                <w:rPr>
                                  <w:b/>
                                  <w:sz w:val="13"/>
                                </w:rPr>
                                <w:t>-</w:t>
                              </w:r>
                            </w:p>
                          </w:txbxContent>
                        </wps:txbx>
                        <wps:bodyPr rot="0" vert="horz" wrap="square" lIns="0" tIns="0" rIns="0" bIns="0" anchor="t" anchorCtr="0" upright="1">
                          <a:noAutofit/>
                        </wps:bodyPr>
                      </wps:wsp>
                      <wps:wsp>
                        <wps:cNvPr id="48348" name="Rectangle 1687"/>
                        <wps:cNvSpPr>
                          <a:spLocks noChangeArrowheads="1"/>
                        </wps:cNvSpPr>
                        <wps:spPr bwMode="auto">
                          <a:xfrm>
                            <a:off x="23258" y="24454"/>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482F" w14:textId="77777777" w:rsidR="00DB2F93" w:rsidRDefault="00DB2F93" w:rsidP="003865F3">
                              <w:r>
                                <w:rPr>
                                  <w:b/>
                                  <w:sz w:val="13"/>
                                </w:rPr>
                                <w:t>3</w:t>
                              </w:r>
                            </w:p>
                          </w:txbxContent>
                        </wps:txbx>
                        <wps:bodyPr rot="0" vert="horz" wrap="square" lIns="0" tIns="0" rIns="0" bIns="0" anchor="t" anchorCtr="0" upright="1">
                          <a:noAutofit/>
                        </wps:bodyPr>
                      </wps:wsp>
                      <wps:wsp>
                        <wps:cNvPr id="48349" name="Shape 49299"/>
                        <wps:cNvSpPr>
                          <a:spLocks noChangeArrowheads="1"/>
                        </wps:cNvSpPr>
                        <wps:spPr bwMode="auto">
                          <a:xfrm>
                            <a:off x="34963"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350" name="Shape 1689"/>
                        <wps:cNvSpPr>
                          <a:spLocks noChangeArrowheads="1"/>
                        </wps:cNvSpPr>
                        <wps:spPr bwMode="auto">
                          <a:xfrm>
                            <a:off x="34963"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1" name="Rectangle 36322"/>
                        <wps:cNvSpPr>
                          <a:spLocks noChangeArrowheads="1"/>
                        </wps:cNvSpPr>
                        <wps:spPr bwMode="auto">
                          <a:xfrm>
                            <a:off x="36005" y="9678"/>
                            <a:ext cx="137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0BD1" w14:textId="77777777" w:rsidR="00DB2F93" w:rsidRDefault="00DB2F93" w:rsidP="003865F3">
                              <w:r>
                                <w:rPr>
                                  <w:sz w:val="20"/>
                                </w:rPr>
                                <w:t>2-</w:t>
                              </w:r>
                            </w:p>
                          </w:txbxContent>
                        </wps:txbx>
                        <wps:bodyPr rot="0" vert="horz" wrap="square" lIns="0" tIns="0" rIns="0" bIns="0" anchor="t" anchorCtr="0" upright="1">
                          <a:noAutofit/>
                        </wps:bodyPr>
                      </wps:wsp>
                      <wps:wsp>
                        <wps:cNvPr id="48352" name="Rectangle 36323"/>
                        <wps:cNvSpPr>
                          <a:spLocks noChangeArrowheads="1"/>
                        </wps:cNvSpPr>
                        <wps:spPr bwMode="auto">
                          <a:xfrm>
                            <a:off x="37046" y="9678"/>
                            <a:ext cx="96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F568" w14:textId="77777777" w:rsidR="00DB2F93" w:rsidRDefault="00DB2F93" w:rsidP="003865F3">
                              <w:r>
                                <w:rPr>
                                  <w:sz w:val="20"/>
                                </w:rPr>
                                <w:t>chloroethanol</w:t>
                              </w:r>
                            </w:p>
                          </w:txbxContent>
                        </wps:txbx>
                        <wps:bodyPr rot="0" vert="horz" wrap="square" lIns="0" tIns="0" rIns="0" bIns="0" anchor="t" anchorCtr="0" upright="1">
                          <a:noAutofit/>
                        </wps:bodyPr>
                      </wps:wsp>
                      <wps:wsp>
                        <wps:cNvPr id="48353" name="Shape 49300"/>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54" name="Shape 1692"/>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5" name="Rectangle 1693"/>
                        <wps:cNvSpPr>
                          <a:spLocks noChangeArrowheads="1"/>
                        </wps:cNvSpPr>
                        <wps:spPr bwMode="auto">
                          <a:xfrm>
                            <a:off x="36005" y="11976"/>
                            <a:ext cx="67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A8B4B" w14:textId="77777777" w:rsidR="00DB2F93" w:rsidRDefault="00DB2F93" w:rsidP="003865F3">
                              <w:r>
                                <w:rPr>
                                  <w:sz w:val="20"/>
                                </w:rPr>
                                <w:t>n-butanol</w:t>
                              </w:r>
                            </w:p>
                          </w:txbxContent>
                        </wps:txbx>
                        <wps:bodyPr rot="0" vert="horz" wrap="square" lIns="0" tIns="0" rIns="0" bIns="0" anchor="t" anchorCtr="0" upright="1">
                          <a:noAutofit/>
                        </wps:bodyPr>
                      </wps:wsp>
                      <wps:wsp>
                        <wps:cNvPr id="48356" name="Shape 1694"/>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57" name="Shape 1695"/>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8" name="Rectangle 1696"/>
                        <wps:cNvSpPr>
                          <a:spLocks noChangeArrowheads="1"/>
                        </wps:cNvSpPr>
                        <wps:spPr bwMode="auto">
                          <a:xfrm>
                            <a:off x="36005" y="14271"/>
                            <a:ext cx="894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B470" w14:textId="77777777" w:rsidR="00DB2F93" w:rsidRDefault="00DB2F93" w:rsidP="003865F3">
                              <w:r>
                                <w:rPr>
                                  <w:sz w:val="20"/>
                                </w:rPr>
                                <w:t>cyclohexanol</w:t>
                              </w:r>
                            </w:p>
                          </w:txbxContent>
                        </wps:txbx>
                        <wps:bodyPr rot="0" vert="horz" wrap="square" lIns="0" tIns="0" rIns="0" bIns="0" anchor="t" anchorCtr="0" upright="1">
                          <a:noAutofit/>
                        </wps:bodyPr>
                      </wps:wsp>
                      <wps:wsp>
                        <wps:cNvPr id="48359" name="Shape 1697"/>
                        <wps:cNvSpPr>
                          <a:spLocks noChangeArrowheads="1"/>
                        </wps:cNvSpPr>
                        <wps:spPr bwMode="auto">
                          <a:xfrm>
                            <a:off x="34963"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60" name="Shape 1698"/>
                        <wps:cNvSpPr>
                          <a:spLocks noChangeArrowheads="1"/>
                        </wps:cNvSpPr>
                        <wps:spPr bwMode="auto">
                          <a:xfrm>
                            <a:off x="34963"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61" name="Shape 1699"/>
                        <wps:cNvSpPr>
                          <a:spLocks noChangeArrowheads="1"/>
                        </wps:cNvSpPr>
                        <wps:spPr bwMode="auto">
                          <a:xfrm>
                            <a:off x="34963"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2" name="Shape 1700"/>
                        <wps:cNvSpPr>
                          <a:spLocks noChangeArrowheads="1"/>
                        </wps:cNvSpPr>
                        <wps:spPr bwMode="auto">
                          <a:xfrm>
                            <a:off x="34963"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3" name="Rectangle 1701"/>
                        <wps:cNvSpPr>
                          <a:spLocks noChangeArrowheads="1"/>
                        </wps:cNvSpPr>
                        <wps:spPr bwMode="auto">
                          <a:xfrm>
                            <a:off x="36005" y="16569"/>
                            <a:ext cx="1159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D104" w14:textId="77777777" w:rsidR="00DB2F93" w:rsidRDefault="00DB2F93" w:rsidP="003865F3">
                              <w:r>
                                <w:rPr>
                                  <w:sz w:val="20"/>
                                </w:rPr>
                                <w:t>cinnamyl alcohol</w:t>
                              </w:r>
                            </w:p>
                          </w:txbxContent>
                        </wps:txbx>
                        <wps:bodyPr rot="0" vert="horz" wrap="square" lIns="0" tIns="0" rIns="0" bIns="0" anchor="t" anchorCtr="0" upright="1">
                          <a:noAutofit/>
                        </wps:bodyPr>
                      </wps:wsp>
                      <wps:wsp>
                        <wps:cNvPr id="48364" name="Shape 1702"/>
                        <wps:cNvSpPr>
                          <a:spLocks noChangeArrowheads="1"/>
                        </wps:cNvSpPr>
                        <wps:spPr bwMode="auto">
                          <a:xfrm>
                            <a:off x="0" y="0"/>
                            <a:ext cx="45948" cy="27386"/>
                          </a:xfrm>
                          <a:custGeom>
                            <a:avLst/>
                            <a:gdLst>
                              <a:gd name="T0" fmla="*/ 45948 w 4594860"/>
                              <a:gd name="T1" fmla="*/ 0 h 2738691"/>
                              <a:gd name="T2" fmla="*/ 45948 w 4594860"/>
                              <a:gd name="T3" fmla="*/ 27386 h 2738691"/>
                              <a:gd name="T4" fmla="*/ 0 w 4594860"/>
                              <a:gd name="T5" fmla="*/ 27386 h 2738691"/>
                              <a:gd name="T6" fmla="*/ 0 w 4594860"/>
                              <a:gd name="T7" fmla="*/ 0 h 27386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38691">
                                <a:moveTo>
                                  <a:pt x="4594860" y="0"/>
                                </a:moveTo>
                                <a:lnTo>
                                  <a:pt x="4594860" y="2738691"/>
                                </a:lnTo>
                                <a:lnTo>
                                  <a:pt x="0" y="2738691"/>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BF1EA45" id="Group 37902" o:spid="_x0000_s1380" style="width:366.1pt;height:218.55pt;mso-position-horizontal-relative:char;mso-position-vertical-relative:line" coordsize="46493,2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">
                <v:rect id="Rectangle 1426" o:spid="_x0000_s1381" style="position:absolute;left:46112;top:260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Yk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5SqB651wBWT+DwAA//8DAFBLAQItABQABgAIAAAAIQDb4fbL7gAAAIUBAAATAAAAAAAA&#10;AAAAAAAAAAAAAABbQ29udGVudF9UeXBlc10ueG1sUEsBAi0AFAAGAAgAAAAhAFr0LFu/AAAAFQEA&#10;AAsAAAAAAAAAAAAAAAAAHwEAAF9yZWxzLy5yZWxzUEsBAi0AFAAGAAgAAAAhAG+sFiTHAAAA3gAA&#10;AA8AAAAAAAAAAAAAAAAABwIAAGRycy9kb3ducmV2LnhtbFBLBQYAAAAAAwADALcAAAD7AgAAAAA=&#10;" filled="f" stroked="f">
                  <v:textbox inset="0,0,0,0">
                    <w:txbxContent>
                      <w:p w14:paraId="23E7A609" w14:textId="77777777" w:rsidR="00DB2F93" w:rsidRDefault="00DB2F93" w:rsidP="003865F3"/>
                    </w:txbxContent>
                  </v:textbox>
                </v:rect>
                <v:shape id="Shape 1591" o:spid="_x0000_s1382" style="position:absolute;left:5340;top:1402;width:0;height:20109;visibility:visible;mso-wrap-style:square;v-text-anchor:top" coordsize="0,201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" path="m,2010918l,e" filled="f" fillcolor="black" strokecolor="#868686">
                  <v:fill opacity="0"/>
                  <v:path o:connecttype="custom" o:connectlocs="0,201;0,0" o:connectangles="0,0"/>
                </v:shape>
                <v:shape id="Shape 1592" o:spid="_x0000_s1383" style="position:absolute;left:4937;top:215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" path="m,l40259,e" filled="f" fillcolor="black" strokecolor="#868686">
                  <v:fill opacity="0"/>
                  <v:path o:connecttype="custom" o:connectlocs="0,0;4,0" o:connectangles="0,0"/>
                </v:shape>
                <v:shape id="Shape 1593" o:spid="_x0000_s1384" style="position:absolute;left:4937;top:181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" path="m,l40259,e" filled="f" fillcolor="black" strokecolor="#868686">
                  <v:fill opacity="0"/>
                  <v:path o:connecttype="custom" o:connectlocs="0,0;4,0" o:connectangles="0,0"/>
                </v:shape>
                <v:shape id="Shape 1594" o:spid="_x0000_s1385" style="position:absolute;left:4937;top:1481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" path="m,l40259,e" filled="f" fillcolor="black" strokecolor="#868686">
                  <v:fill opacity="0"/>
                  <v:path o:connecttype="custom" o:connectlocs="0,0;4,0" o:connectangles="0,0"/>
                </v:shape>
                <v:shape id="Shape 1595" o:spid="_x0000_s1386" style="position:absolute;left:4937;top:1146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" path="m,l40259,e" filled="f" fillcolor="black" strokecolor="#868686">
                  <v:fill opacity="0"/>
                  <v:path o:connecttype="custom" o:connectlocs="0,0;4,0" o:connectangles="0,0"/>
                </v:shape>
                <v:shape id="Shape 1596" o:spid="_x0000_s1387" style="position:absolute;left:4937;top:810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" path="m,l40259,e" filled="f" fillcolor="black" strokecolor="#868686">
                  <v:fill opacity="0"/>
                  <v:path o:connecttype="custom" o:connectlocs="0,0;4,0" o:connectangles="0,0"/>
                </v:shape>
                <v:shape id="Shape 1597" o:spid="_x0000_s1388" style="position:absolute;left:4937;top:47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" path="m,l40259,e" filled="f" fillcolor="black" strokecolor="#868686">
                  <v:fill opacity="0"/>
                  <v:path o:connecttype="custom" o:connectlocs="0,0;4,0" o:connectangles="0,0"/>
                </v:shape>
                <v:shape id="Shape 1598" o:spid="_x0000_s1389" style="position:absolute;left:4937;top:140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" path="m,l40259,e" filled="f" fillcolor="black" strokecolor="#868686">
                  <v:fill opacity="0"/>
                  <v:path o:connecttype="custom" o:connectlocs="0,0;4,0" o:connectangles="0,0"/>
                </v:shape>
                <v:shape id="Shape 1599" o:spid="_x0000_s1390" style="position:absolute;left:5340;top:21511;width:26813;height:1;visibility:visible;mso-wrap-style:square;v-text-anchor:top" coordsize="268135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" path="m,l2681351,127e" filled="f" fillcolor="black" strokecolor="#868686">
                  <v:fill opacity="0"/>
                  <v:path o:connecttype="custom" o:connectlocs="0,0;268,0" o:connectangles="0,0"/>
                </v:shape>
                <v:shape id="Shape 1600" o:spid="_x0000_s1391" style="position:absolute;left:5340;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" path="m,l,40387e" filled="f" fillcolor="black" strokecolor="#868686">
                  <v:fill opacity="0"/>
                  <v:path o:connecttype="custom" o:connectlocs="0,0;0,4" o:connectangles="0,0"/>
                </v:shape>
                <v:shape id="Shape 1601" o:spid="_x0000_s1392" style="position:absolute;left:10701;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" path="m,l,40387e" filled="f" fillcolor="black" strokecolor="#868686">
                  <v:fill opacity="0"/>
                  <v:path o:connecttype="custom" o:connectlocs="0,0;0,4" o:connectangles="0,0"/>
                </v:shape>
                <v:shape id="Shape 1602" o:spid="_x0000_s1393" style="position:absolute;left:16065;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" path="m,l,40387e" filled="f" fillcolor="black" strokecolor="#868686">
                  <v:fill opacity="0"/>
                  <v:path o:connecttype="custom" o:connectlocs="0,0;0,4" o:connectangles="0,0"/>
                </v:shape>
                <v:shape id="Shape 1603" o:spid="_x0000_s1394" style="position:absolute;left:21429;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" path="m,l,40387e" filled="f" fillcolor="black" strokecolor="#868686">
                  <v:fill opacity="0"/>
                  <v:path o:connecttype="custom" o:connectlocs="0,0;0,4" o:connectangles="0,0"/>
                </v:shape>
                <v:shape id="Shape 1604" o:spid="_x0000_s1395" style="position:absolute;left:26794;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" path="m,l,40387e" filled="f" fillcolor="black" strokecolor="#868686">
                  <v:fill opacity="0"/>
                  <v:path o:connecttype="custom" o:connectlocs="0,0;0,4" o:connectangles="0,0"/>
                </v:shape>
                <v:shape id="Shape 1605" o:spid="_x0000_s1396" style="position:absolute;left:32153;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" path="m,l,40387e" filled="f" fillcolor="black" strokecolor="#868686">
                  <v:fill opacity="0"/>
                  <v:path o:connecttype="custom" o:connectlocs="0,0;0,4" o:connectangles="0,0"/>
                </v:shape>
                <v:shape id="Shape 49293" o:spid="_x0000_s1397" style="position:absolute;left:6233;top:1180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" path="m,l85344,r,85344l,85344,,e" fillcolor="#c0504d" stroked="f" strokeweight="0">
                  <v:stroke opacity="0"/>
                  <v:path o:connecttype="custom" o:connectlocs="0,0;9,0;9,9;0,9;0,0" o:connectangles="0,0,0,0,0"/>
                </v:shape>
                <v:shape id="Shape 1607" o:spid="_x0000_s1398" style="position:absolute;left:6233;top:1180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4" o:spid="_x0000_s1399" style="position:absolute;left:12938;top:1024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" path="m,l85344,r,85344l,85344,,e" fillcolor="#c0504d" stroked="f" strokeweight="0">
                  <v:stroke opacity="0"/>
                  <v:path o:connecttype="custom" o:connectlocs="0,0;9,0;9,9;0,9;0,0" o:connectangles="0,0,0,0,0"/>
                </v:shape>
                <v:shape id="Shape 1609" o:spid="_x0000_s1400" style="position:absolute;left:12938;top:1024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" path="m,85344r85344,l85344,,,,,85344xe" filled="f" fillcolor="black" strokecolor="#be4b48" strokeweight=".72pt">
                  <v:fill opacity="0"/>
                  <v:path o:connecttype="custom" o:connectlocs="0,9;9,9;9,0;0,0" o:connectangles="0,0,0,0"/>
                </v:shape>
                <v:shape id="Shape 49295" o:spid="_x0000_s1401" style="position:absolute;left:16413;top:94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" path="m,l85344,r,85344l,85344,,e" fillcolor="#c0504d" stroked="f" strokeweight="0">
                  <v:stroke opacity="0"/>
                  <v:path o:connecttype="custom" o:connectlocs="0,0;9,0;9,9;0,9;0,0" o:connectangles="0,0,0,0,0"/>
                </v:shape>
                <v:shape id="Shape 1611" o:spid="_x0000_s1402" style="position:absolute;left:16413;top:94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296" o:spid="_x0000_s1403" style="position:absolute;left:19613;top:87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" path="m,l85344,r,85344l,85344,,e" fillcolor="#c0504d" stroked="f" strokeweight="0">
                  <v:stroke opacity="0"/>
                  <v:path o:connecttype="custom" o:connectlocs="0,0;9,0;9,9;0,9;0,0" o:connectangles="0,0,0,0,0"/>
                </v:shape>
                <v:shape id="Shape 1613" o:spid="_x0000_s1404" style="position:absolute;left:19613;top:87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7" o:spid="_x0000_s1405" style="position:absolute;left:23119;top:64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" path="m,l85344,r,85344l,85344,,e" fillcolor="#c0504d" stroked="f" strokeweight="0">
                  <v:stroke opacity="0"/>
                  <v:path o:connecttype="custom" o:connectlocs="0,0;9,0;9,9;0,9;0,0" o:connectangles="0,0,0,0,0"/>
                </v:shape>
                <v:shape id="Shape 1615" o:spid="_x0000_s1406" style="position:absolute;left:23119;top:64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8" o:spid="_x0000_s1407" style="position:absolute;left:26319;top:387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" path="m,l85344,r,85344l,85344,,e" fillcolor="#c0504d" stroked="f" strokeweight="0">
                  <v:stroke opacity="0"/>
                  <v:path o:connecttype="custom" o:connectlocs="0,0;9,0;9,9;0,9;0,0" o:connectangles="0,0,0,0,0"/>
                </v:shape>
                <v:shape id="Shape 1617" o:spid="_x0000_s1408" style="position:absolute;left:26319;top:387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" path="m,85344r85344,l85344,,,,,85344xe" filled="f" fillcolor="black" strokecolor="#be4b48" strokeweight=".72pt">
                  <v:fill opacity="0"/>
                  <v:path o:connecttype="custom" o:connectlocs="0,9;9,9;9,0;0,0" o:connectangles="0,0,0,0"/>
                </v:shape>
                <v:shape id="Shape 1618" o:spid="_x0000_s1409" style="position:absolute;left:6263;top:187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19" o:spid="_x0000_s1410" style="position:absolute;left:6263;top:187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1620" o:spid="_x0000_s1411" style="position:absolute;left:12969;top:179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" path="m42672,l85344,42672,42672,85344,,42672,42672,xe" fillcolor="#4f81bd" stroked="f" strokeweight="0">
                  <v:stroke opacity="0"/>
                  <v:path o:connecttype="custom" o:connectlocs="4,0;9,4;4,9;0,4;4,0" o:connectangles="0,0,0,0,0"/>
                </v:shape>
                <v:shape id="Shape 1621" o:spid="_x0000_s1412" style="position:absolute;left:12969;top:179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1622" o:spid="_x0000_s1413" style="position:absolute;left:16443;top:164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23" o:spid="_x0000_s1414" style="position:absolute;left:16443;top:164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" path="m42672,l85344,42672,42672,85344,,42672,42672,xe" filled="f" fillcolor="black" strokecolor="#4a7ebb" strokeweight=".72pt">
                  <v:fill opacity="0"/>
                  <v:path o:connecttype="custom" o:connectlocs="4,0;9,4;4,9;0,4" o:connectangles="0,0,0,0"/>
                </v:shape>
                <v:shape id="Shape 1624" o:spid="_x0000_s1415" style="position:absolute;left:19644;top:145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25" o:spid="_x0000_s1416" style="position:absolute;left:19644;top:145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626" o:spid="_x0000_s1417" style="position:absolute;left:6263;top:201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" path="m42672,l85344,85344,,85344,42672,xe" fillcolor="#9bbb59" stroked="f" strokeweight="0">
                  <v:stroke opacity="0"/>
                  <v:path o:connecttype="custom" o:connectlocs="4,0;9,9;0,9;4,0" o:connectangles="0,0,0,0"/>
                </v:shape>
                <v:shape id="Shape 1627" o:spid="_x0000_s1418" style="position:absolute;left:6263;top:201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28" o:spid="_x0000_s1419" style="position:absolute;left:12969;top:196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" path="m42672,l85344,85344,,85344,42672,xe" fillcolor="#9bbb59" stroked="f" strokeweight="0">
                  <v:stroke opacity="0"/>
                  <v:path o:connecttype="custom" o:connectlocs="4,0;9,9;0,9;4,0" o:connectangles="0,0,0,0"/>
                </v:shape>
                <v:shape id="Shape 1629" o:spid="_x0000_s1420" style="position:absolute;left:12969;top:196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" path="m42672,l85344,85344,,85344,42672,xe" filled="f" fillcolor="black" strokecolor="#98b954" strokeweight=".72pt">
                  <v:fill opacity="0"/>
                  <v:path o:connecttype="custom" o:connectlocs="4,0;9,9;0,9" o:connectangles="0,0,0"/>
                </v:shape>
                <v:shape id="Shape 1630" o:spid="_x0000_s1421" style="position:absolute;left:16443;top:1930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" path="m42672,l85344,85344,,85344,42672,xe" fillcolor="#9bbb59" stroked="f" strokeweight="0">
                  <v:stroke opacity="0"/>
                  <v:path o:connecttype="custom" o:connectlocs="4,0;9,9;0,9;4,0" o:connectangles="0,0,0,0"/>
                </v:shape>
                <v:shape id="Shape 1631" o:spid="_x0000_s1422" style="position:absolute;left:16443;top:1930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" path="m42672,l85344,85344,,85344,42672,xe" filled="f" fillcolor="black" strokecolor="#98b954" strokeweight=".72pt">
                  <v:fill opacity="0"/>
                  <v:path o:connecttype="custom" o:connectlocs="4,0;9,9;0,9" o:connectangles="0,0,0"/>
                </v:shape>
                <v:shape id="Shape 1632" o:spid="_x0000_s1423" style="position:absolute;left:19644;top:190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" path="m42672,l85344,85344,,85344,42672,xe" fillcolor="#9bbb59" stroked="f" strokeweight="0">
                  <v:stroke opacity="0"/>
                  <v:path o:connecttype="custom" o:connectlocs="4,0;9,9;0,9;4,0" o:connectangles="0,0,0,0"/>
                </v:shape>
                <v:shape id="Shape 1633" o:spid="_x0000_s1424" style="position:absolute;left:19644;top:190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4" o:spid="_x0000_s1425" style="position:absolute;left:23149;top:18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" path="m42672,l85344,85344,,85344,42672,xe" fillcolor="#9bbb59" stroked="f" strokeweight="0">
                  <v:stroke opacity="0"/>
                  <v:path o:connecttype="custom" o:connectlocs="4,0;9,9;0,9;4,0" o:connectangles="0,0,0,0"/>
                </v:shape>
                <v:shape id="Shape 1635" o:spid="_x0000_s1426" style="position:absolute;left:23149;top:18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6" o:spid="_x0000_s1427" style="position:absolute;left:26349;top:176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" path="m42672,l85344,85344,,85344,42672,xe" fillcolor="#9bbb59" stroked="f" strokeweight="0">
                  <v:stroke opacity="0"/>
                  <v:path o:connecttype="custom" o:connectlocs="4,0;9,9;0,9;4,0" o:connectangles="0,0,0,0"/>
                </v:shape>
                <v:shape id="Shape 1637" o:spid="_x0000_s1428" style="position:absolute;left:26349;top:176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8" o:spid="_x0000_s1429" style="position:absolute;left:6248;top:2131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" path="m,44196l44196,,88392,44196,,44196xe" fillcolor="#8064a2" stroked="f" strokeweight="0">
                  <v:stroke opacity="0"/>
                  <v:path o:connecttype="custom" o:connectlocs="0,4;4,0;9,4" o:connectangles="0,0,0"/>
                </v:shape>
                <v:shape id="Shape 1639" o:spid="_x0000_s1430" style="position:absolute;left:6248;top:20871;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" path="m88392,l44196,44197,,,88392,xe" fillcolor="#8064a2" stroked="f" strokeweight="0">
                  <v:stroke opacity="0"/>
                  <v:path o:connecttype="custom" o:connectlocs="9,0;4,4;0,0" o:connectangles="0,0,0"/>
                </v:shape>
                <v:shape id="Shape 1640" o:spid="_x0000_s1431" style="position:absolute;left:6248;top:20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" path="m88392,88392l,e" filled="f" fillcolor="black" strokecolor="#7d60a0" strokeweight=".72pt">
                  <v:fill opacity="0"/>
                  <v:path o:connecttype="custom" o:connectlocs="9,9;0,0" o:connectangles="0,0"/>
                </v:shape>
                <v:shape id="Shape 1641" o:spid="_x0000_s1432" style="position:absolute;left:6248;top:20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" path="m,88392l88392,e" filled="f" fillcolor="black" strokecolor="#7d60a0" strokeweight=".72pt">
                  <v:fill opacity="0"/>
                  <v:path o:connecttype="custom" o:connectlocs="0,9;9,0" o:connectangles="0,0"/>
                </v:shape>
                <v:shape id="Shape 1642" o:spid="_x0000_s1433" style="position:absolute;left:12954;top:2100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" path="m,44196l44196,,88392,44196,,44196xe" fillcolor="#8064a2" stroked="f" strokeweight="0">
                  <v:stroke opacity="0"/>
                  <v:path o:connecttype="custom" o:connectlocs="0,4;4,0;9,4" o:connectangles="0,0,0"/>
                </v:shape>
                <v:shape id="Shape 1643" o:spid="_x0000_s1434" style="position:absolute;left:12954;top:2056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" path="m88392,l44196,44196,,,88392,xe" fillcolor="#8064a2" stroked="f" strokeweight="0">
                  <v:stroke opacity="0"/>
                  <v:path o:connecttype="custom" o:connectlocs="9,0;4,4;0,0" o:connectangles="0,0,0"/>
                </v:shape>
                <v:shape id="Shape 1644" o:spid="_x0000_s1435" style="position:absolute;left:12954;top:2056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" path="m88392,88392l,e" filled="f" fillcolor="black" strokecolor="#7d60a0" strokeweight=".72pt">
                  <v:fill opacity="0"/>
                  <v:path o:connecttype="custom" o:connectlocs="9,9;0,0" o:connectangles="0,0"/>
                </v:shape>
                <v:shape id="Shape 1645" o:spid="_x0000_s1436" style="position:absolute;left:12954;top:2056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" path="m,88392l88392,e" filled="f" fillcolor="black" strokecolor="#7d60a0" strokeweight=".72pt">
                  <v:fill opacity="0"/>
                  <v:path o:connecttype="custom" o:connectlocs="0,9;9,0" o:connectangles="0,0"/>
                </v:shape>
                <v:shape id="Shape 1646" o:spid="_x0000_s1437" style="position:absolute;left:16428;top:20826;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" path="m,44197l44196,,88392,44197,,44197xe" fillcolor="#8064a2" stroked="f" strokeweight="0">
                  <v:stroke opacity="0"/>
                  <v:path o:connecttype="custom" o:connectlocs="0,4;4,0;9,4" o:connectangles="0,0,0"/>
                </v:shape>
                <v:shape id="Shape 1647" o:spid="_x0000_s1438" style="position:absolute;left:16428;top:2038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" path="m88392,l44196,44196,,,88392,xe" fillcolor="#8064a2" stroked="f" strokeweight="0">
                  <v:stroke opacity="0"/>
                  <v:path o:connecttype="custom" o:connectlocs="9,0;4,4;0,0" o:connectangles="0,0,0"/>
                </v:shape>
                <v:shape id="Shape 1648" o:spid="_x0000_s1439" style="position:absolute;left:16428;top:2038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" path="m88392,88392l,e" filled="f" fillcolor="black" strokecolor="#7d60a0" strokeweight=".72pt">
                  <v:fill opacity="0"/>
                  <v:path o:connecttype="custom" o:connectlocs="9,9;0,0" o:connectangles="0,0"/>
                </v:shape>
                <v:shape id="Shape 1649" o:spid="_x0000_s1440" style="position:absolute;left:16428;top:2038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" path="m,88392l88392,e" filled="f" fillcolor="black" strokecolor="#7d60a0" strokeweight=".72pt">
                  <v:fill opacity="0"/>
                  <v:path o:connecttype="custom" o:connectlocs="0,9;9,0" o:connectangles="0,0"/>
                </v:shape>
                <v:shape id="Shape 1650" o:spid="_x0000_s1441" style="position:absolute;left:19629;top:2064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" path="m,44196l44196,,88392,44196,,44196xe" fillcolor="#8064a2" stroked="f" strokeweight="0">
                  <v:stroke opacity="0"/>
                  <v:path o:connecttype="custom" o:connectlocs="0,4;4,0;9,4" o:connectangles="0,0,0"/>
                </v:shape>
                <v:shape id="Shape 1651" o:spid="_x0000_s1442" style="position:absolute;left:19629;top:2020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" path="m88392,l44196,44196,,,88392,xe" fillcolor="#8064a2" stroked="f" strokeweight="0">
                  <v:stroke opacity="0"/>
                  <v:path o:connecttype="custom" o:connectlocs="9,0;4,4;0,0" o:connectangles="0,0,0"/>
                </v:shape>
                <v:shape id="Shape 1652" o:spid="_x0000_s1443" style="position:absolute;left:19629;top:2020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" path="m88392,88392l,e" filled="f" fillcolor="black" strokecolor="#7d60a0" strokeweight=".72pt">
                  <v:fill opacity="0"/>
                  <v:path o:connecttype="custom" o:connectlocs="9,9;0,0" o:connectangles="0,0"/>
                </v:shape>
                <v:shape id="Shape 1653" o:spid="_x0000_s1444" style="position:absolute;left:19629;top:2020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" path="m,88392l88392,e" filled="f" fillcolor="black" strokecolor="#7d60a0" strokeweight=".72pt">
                  <v:fill opacity="0"/>
                  <v:path o:connecttype="custom" o:connectlocs="0,9;9,0" o:connectangles="0,0"/>
                </v:shape>
                <v:shape id="Shape 1654" o:spid="_x0000_s1445" style="position:absolute;left:23134;top:2055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" path="m,44196l44196,,88392,44196,,44196xe" fillcolor="#8064a2" stroked="f" strokeweight="0">
                  <v:stroke opacity="0"/>
                  <v:path o:connecttype="custom" o:connectlocs="0,4;4,0;9,4" o:connectangles="0,0,0"/>
                </v:shape>
                <v:shape id="Shape 1655" o:spid="_x0000_s1446" style="position:absolute;left:23134;top:2010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" path="m88392,l44196,44197,,,88392,xe" fillcolor="#8064a2" stroked="f" strokeweight="0">
                  <v:stroke opacity="0"/>
                  <v:path o:connecttype="custom" o:connectlocs="9,0;4,4;0,0" o:connectangles="0,0,0"/>
                </v:shape>
                <v:shape id="Shape 1656" o:spid="_x0000_s1447" style="position:absolute;left:23134;top:2010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" path="m88392,88392l,e" filled="f" fillcolor="black" strokecolor="#7d60a0" strokeweight=".72pt">
                  <v:fill opacity="0"/>
                  <v:path o:connecttype="custom" o:connectlocs="9,9;0,0" o:connectangles="0,0"/>
                </v:shape>
                <v:shape id="Shape 1657" o:spid="_x0000_s1448" style="position:absolute;left:23134;top:2010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" path="m,88392l88392,e" filled="f" fillcolor="black" strokecolor="#7d60a0" strokeweight=".72pt">
                  <v:fill opacity="0"/>
                  <v:path o:connecttype="custom" o:connectlocs="0,9;9,0" o:connectangles="0,0"/>
                </v:shape>
                <v:shape id="Shape 1658" o:spid="_x0000_s1449" style="position:absolute;left:26334;top:2039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" path="m,44197l44196,,88392,44197,,44197xe" fillcolor="#8064a2" stroked="f" strokeweight="0">
                  <v:stroke opacity="0"/>
                  <v:path o:connecttype="custom" o:connectlocs="0,4;4,0;9,4" o:connectangles="0,0,0"/>
                </v:shape>
                <v:shape id="Shape 1659" o:spid="_x0000_s1450" style="position:absolute;left:26334;top:1995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" path="m88392,l44196,44196,,,88392,xe" fillcolor="#8064a2" stroked="f" strokeweight="0">
                  <v:stroke opacity="0"/>
                  <v:path o:connecttype="custom" o:connectlocs="9,0;4,4;0,0" o:connectangles="0,0,0"/>
                </v:shape>
                <v:shape id="Shape 1660" o:spid="_x0000_s1451" style="position:absolute;left:26334;top:1995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" path="m88392,88392l,e" filled="f" fillcolor="black" strokecolor="#7d60a0" strokeweight=".72pt">
                  <v:fill opacity="0"/>
                  <v:path o:connecttype="custom" o:connectlocs="9,9;0,0" o:connectangles="0,0"/>
                </v:shape>
                <v:shape id="Shape 1661" o:spid="_x0000_s1452" style="position:absolute;left:26334;top:1995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" path="m,88392l88392,e" filled="f" fillcolor="black" strokecolor="#7d60a0" strokeweight=".72pt">
                  <v:fill opacity="0"/>
                  <v:path o:connecttype="custom" o:connectlocs="0,9;9,0" o:connectangles="0,0"/>
                </v:shape>
                <v:shape id="Shape 1662" o:spid="_x0000_s1453" style="position:absolute;left:6681;top:5565;width:20109;height:7513;visibility:visible;mso-wrap-style:square;v-text-anchor:top" coordsize="2010918,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" path="m,751332l2010918,e" filled="f" fillcolor="black">
                  <v:fill opacity="0"/>
                  <v:stroke endcap="round"/>
                  <v:path o:connecttype="custom" o:connectlocs="0,75;201,0" o:connectangles="0,0"/>
                </v:shape>
                <v:shape id="Shape 1663" o:spid="_x0000_s1454" style="position:absolute;left:6681;top:15625;width:13406;height:4037;visibility:visible;mso-wrap-style:square;v-text-anchor:top" coordsize="1340612,4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" path="m,403734l1340612,e" filled="f" fillcolor="black">
                  <v:fill opacity="0"/>
                  <v:stroke endcap="round"/>
                  <v:path o:connecttype="custom" o:connectlocs="0,40;134,0" o:connectangles="0,0"/>
                </v:shape>
                <v:shape id="Shape 1664" o:spid="_x0000_s1455" style="position:absolute;left:6681;top:18569;width:20109;height:2235;visibility:visible;mso-wrap-style:square;v-text-anchor:top" coordsize="2010918,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" path="m,223520l2010918,e" filled="f" fillcolor="black">
                  <v:fill opacity="0"/>
                  <v:stroke endcap="round"/>
                  <v:path o:connecttype="custom" o:connectlocs="0,22;201,0" o:connectangles="0,0"/>
                </v:shape>
                <v:shape id="Shape 1665" o:spid="_x0000_s1456" style="position:absolute;left:6681;top:20396;width:20109;height:905;visibility:visible;mso-wrap-style:square;v-text-anchor:top" coordsize="2010918,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" path="m,90551l2010918,e" filled="f" fillcolor="black">
                  <v:fill opacity="0"/>
                  <v:stroke endcap="round"/>
                  <v:path o:connecttype="custom" o:connectlocs="0,9;201,0" o:connectangles="0,0"/>
                </v:shape>
                <v:rect id="Rectangle 1666" o:spid="_x0000_s1457" style="position:absolute;left:3525;top:20949;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c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" filled="f" stroked="f">
                  <v:textbox inset="0,0,0,0">
                    <w:txbxContent>
                      <w:p w14:paraId="15B1C09B" w14:textId="77777777" w:rsidR="00DB2F93" w:rsidRDefault="00DB2F93" w:rsidP="003865F3">
                        <w:r>
                          <w:rPr>
                            <w:sz w:val="20"/>
                          </w:rPr>
                          <w:t>0</w:t>
                        </w:r>
                      </w:p>
                    </w:txbxContent>
                  </v:textbox>
                </v:rect>
                <v:rect id="Rectangle 1667" o:spid="_x0000_s1458" style="position:absolute;left:3525;top:1759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" filled="f" stroked="f">
                  <v:textbox inset="0,0,0,0">
                    <w:txbxContent>
                      <w:p w14:paraId="4F682D2F" w14:textId="77777777" w:rsidR="00DB2F93" w:rsidRDefault="00DB2F93" w:rsidP="003865F3">
                        <w:r>
                          <w:rPr>
                            <w:sz w:val="20"/>
                          </w:rPr>
                          <w:t>1</w:t>
                        </w:r>
                      </w:p>
                    </w:txbxContent>
                  </v:textbox>
                </v:rect>
                <v:rect id="Rectangle 1668" o:spid="_x0000_s1459" style="position:absolute;left:3525;top:1424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3w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" filled="f" stroked="f">
                  <v:textbox inset="0,0,0,0">
                    <w:txbxContent>
                      <w:p w14:paraId="39A2330D" w14:textId="77777777" w:rsidR="00DB2F93" w:rsidRDefault="00DB2F93" w:rsidP="003865F3">
                        <w:r>
                          <w:rPr>
                            <w:sz w:val="20"/>
                          </w:rPr>
                          <w:t>2</w:t>
                        </w:r>
                      </w:p>
                    </w:txbxContent>
                  </v:textbox>
                </v:rect>
                <v:rect id="Rectangle 1669" o:spid="_x0000_s1460" style="position:absolute;left:3525;top:108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" filled="f" stroked="f">
                  <v:textbox inset="0,0,0,0">
                    <w:txbxContent>
                      <w:p w14:paraId="2F6F659D" w14:textId="77777777" w:rsidR="00DB2F93" w:rsidRDefault="00DB2F93" w:rsidP="003865F3">
                        <w:r>
                          <w:rPr>
                            <w:sz w:val="20"/>
                          </w:rPr>
                          <w:t>3</w:t>
                        </w:r>
                      </w:p>
                    </w:txbxContent>
                  </v:textbox>
                </v:rect>
                <v:rect id="Rectangle 1670" o:spid="_x0000_s1461" style="position:absolute;left:3525;top:753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" filled="f" stroked="f">
                  <v:textbox inset="0,0,0,0">
                    <w:txbxContent>
                      <w:p w14:paraId="33E638F9" w14:textId="77777777" w:rsidR="00DB2F93" w:rsidRDefault="00DB2F93" w:rsidP="003865F3">
                        <w:r>
                          <w:rPr>
                            <w:sz w:val="20"/>
                          </w:rPr>
                          <w:t>4</w:t>
                        </w:r>
                      </w:p>
                    </w:txbxContent>
                  </v:textbox>
                </v:rect>
                <v:rect id="Rectangle 1671" o:spid="_x0000_s1462" style="position:absolute;left:3525;top:418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" filled="f" stroked="f">
                  <v:textbox inset="0,0,0,0">
                    <w:txbxContent>
                      <w:p w14:paraId="6A34F6FB" w14:textId="77777777" w:rsidR="00DB2F93" w:rsidRDefault="00DB2F93" w:rsidP="003865F3">
                        <w:r>
                          <w:rPr>
                            <w:sz w:val="20"/>
                          </w:rPr>
                          <w:t>5</w:t>
                        </w:r>
                      </w:p>
                    </w:txbxContent>
                  </v:textbox>
                </v:rect>
                <v:rect id="Rectangle 1672" o:spid="_x0000_s1463" style="position:absolute;left:3525;top:83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" filled="f" stroked="f">
                  <v:textbox inset="0,0,0,0">
                    <w:txbxContent>
                      <w:p w14:paraId="06CEF8D7" w14:textId="77777777" w:rsidR="00DB2F93" w:rsidRDefault="00DB2F93" w:rsidP="003865F3">
                        <w:r>
                          <w:rPr>
                            <w:sz w:val="20"/>
                          </w:rPr>
                          <w:t>6</w:t>
                        </w:r>
                      </w:p>
                    </w:txbxContent>
                  </v:textbox>
                </v:rect>
                <v:rect id="Rectangle 1673" o:spid="_x0000_s1464" style="position:absolute;left:4544;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" filled="f" stroked="f">
                  <v:textbox inset="0,0,0,0">
                    <w:txbxContent>
                      <w:p w14:paraId="51DE2916" w14:textId="77777777" w:rsidR="00DB2F93" w:rsidRDefault="00DB2F93" w:rsidP="003865F3">
                        <w:r>
                          <w:rPr>
                            <w:sz w:val="20"/>
                          </w:rPr>
                          <w:t>0.2</w:t>
                        </w:r>
                      </w:p>
                    </w:txbxContent>
                  </v:textbox>
                </v:rect>
                <v:rect id="Rectangle 1674" o:spid="_x0000_s1465" style="position:absolute;left:9908;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" filled="f" stroked="f">
                  <v:textbox inset="0,0,0,0">
                    <w:txbxContent>
                      <w:p w14:paraId="3957F240" w14:textId="77777777" w:rsidR="00DB2F93" w:rsidRDefault="00DB2F93" w:rsidP="003865F3">
                        <w:r>
                          <w:rPr>
                            <w:sz w:val="20"/>
                          </w:rPr>
                          <w:t>0.4</w:t>
                        </w:r>
                      </w:p>
                    </w:txbxContent>
                  </v:textbox>
                </v:rect>
                <v:rect id="Rectangle 1675" o:spid="_x0000_s1466" style="position:absolute;left:15273;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" filled="f" stroked="f">
                  <v:textbox inset="0,0,0,0">
                    <w:txbxContent>
                      <w:p w14:paraId="44FCDDD6" w14:textId="77777777" w:rsidR="00DB2F93" w:rsidRDefault="00DB2F93" w:rsidP="003865F3">
                        <w:r>
                          <w:rPr>
                            <w:sz w:val="20"/>
                          </w:rPr>
                          <w:t>0.6</w:t>
                        </w:r>
                      </w:p>
                    </w:txbxContent>
                  </v:textbox>
                </v:rect>
                <v:rect id="Rectangle 1676" o:spid="_x0000_s1467" style="position:absolute;left:20637;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" filled="f" stroked="f">
                  <v:textbox inset="0,0,0,0">
                    <w:txbxContent>
                      <w:p w14:paraId="5F6E27CE" w14:textId="77777777" w:rsidR="00DB2F93" w:rsidRDefault="00DB2F93" w:rsidP="003865F3">
                        <w:r>
                          <w:rPr>
                            <w:sz w:val="20"/>
                          </w:rPr>
                          <w:t>0.8</w:t>
                        </w:r>
                      </w:p>
                    </w:txbxContent>
                  </v:textbox>
                </v:rect>
                <v:rect id="Rectangle 1677" o:spid="_x0000_s1468" style="position:absolute;left:26483;top:22596;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62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wHgxH83QlXQM5+AQAA//8DAFBLAQItABQABgAIAAAAIQDb4fbL7gAAAIUBAAATAAAAAAAA&#10;AAAAAAAAAAAAAABbQ29udGVudF9UeXBlc10ueG1sUEsBAi0AFAAGAAgAAAAhAFr0LFu/AAAAFQEA&#10;AAsAAAAAAAAAAAAAAAAAHwEAAF9yZWxzLy5yZWxzUEsBAi0AFAAGAAgAAAAhADDU/rbHAAAA3gAA&#10;AA8AAAAAAAAAAAAAAAAABwIAAGRycy9kb3ducmV2LnhtbFBLBQYAAAAAAwADALcAAAD7AgAAAAA=&#10;" filled="f" stroked="f">
                  <v:textbox inset="0,0,0,0">
                    <w:txbxContent>
                      <w:p w14:paraId="501BFB78" w14:textId="77777777" w:rsidR="00DB2F93" w:rsidRDefault="00DB2F93" w:rsidP="003865F3">
                        <w:r>
                          <w:rPr>
                            <w:sz w:val="20"/>
                          </w:rPr>
                          <w:t>1</w:t>
                        </w:r>
                      </w:p>
                    </w:txbxContent>
                  </v:textbox>
                </v:rect>
                <v:rect id="Rectangle 1678" o:spid="_x0000_s1469" style="position:absolute;left:31366;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" filled="f" stroked="f">
                  <v:textbox inset="0,0,0,0">
                    <w:txbxContent>
                      <w:p w14:paraId="5BCE6CA7" w14:textId="77777777" w:rsidR="00DB2F93" w:rsidRDefault="00DB2F93" w:rsidP="003865F3">
                        <w:r>
                          <w:rPr>
                            <w:sz w:val="20"/>
                          </w:rPr>
                          <w:t>1.2</w:t>
                        </w:r>
                      </w:p>
                    </w:txbxContent>
                  </v:textbox>
                </v:rect>
                <v:rect id="Rectangle 1679" o:spid="_x0000_s1470" style="position:absolute;left:-4617;top:9978;width:14673;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" filled="f" stroked="f">
                  <v:textbox style="layout-flow:vertical;mso-layout-flow-alt:bottom-to-top" inset="0,0,0,0">
                    <w:txbxContent>
                      <w:p w14:paraId="251CC278" w14:textId="77777777" w:rsidR="00DB2F93" w:rsidRDefault="00DB2F93" w:rsidP="003865F3">
                        <w:r>
                          <w:rPr>
                            <w:b/>
                            <w:sz w:val="20"/>
                          </w:rPr>
                          <w:t>Rate constant (k x 10</w:t>
                        </w:r>
                      </w:p>
                    </w:txbxContent>
                  </v:textbox>
                </v:rect>
                <v:rect id="Rectangle 1680" o:spid="_x0000_s1471" style="position:absolute;left:2065;top:6279;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" filled="f" stroked="f">
                  <v:textbox style="layout-flow:vertical;mso-layout-flow-alt:bottom-to-top" inset="0,0,0,0">
                    <w:txbxContent>
                      <w:p w14:paraId="25612B23" w14:textId="77777777" w:rsidR="00DB2F93" w:rsidRDefault="00DB2F93" w:rsidP="003865F3">
                        <w:r>
                          <w:rPr>
                            <w:b/>
                            <w:sz w:val="13"/>
                          </w:rPr>
                          <w:t>3</w:t>
                        </w:r>
                      </w:p>
                    </w:txbxContent>
                  </v:textbox>
                </v:rect>
                <v:rect id="Rectangle 1681" o:spid="_x0000_s1472" style="position:absolute;left:2379;top:5207;width:680;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" filled="f" stroked="f">
                  <v:textbox style="layout-flow:vertical;mso-layout-flow-alt:bottom-to-top" inset="0,0,0,0">
                    <w:txbxContent>
                      <w:p w14:paraId="48017A48" w14:textId="77777777" w:rsidR="00DB2F93" w:rsidRDefault="00DB2F93" w:rsidP="003865F3">
                        <w:r>
                          <w:rPr>
                            <w:b/>
                            <w:sz w:val="20"/>
                          </w:rPr>
                          <w:t>s</w:t>
                        </w:r>
                      </w:p>
                    </w:txbxContent>
                  </v:textbox>
                </v:rect>
                <v:rect id="Rectangle 1682" o:spid="_x0000_s1473" style="position:absolute;left:2180;top:5141;width:348;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" filled="f" stroked="f">
                  <v:textbox style="layout-flow:vertical;mso-layout-flow-alt:bottom-to-top" inset="0,0,0,0">
                    <w:txbxContent>
                      <w:p w14:paraId="18BDA5C3" w14:textId="77777777" w:rsidR="00DB2F93" w:rsidRDefault="00DB2F93" w:rsidP="003865F3">
                        <w:r>
                          <w:rPr>
                            <w:b/>
                            <w:sz w:val="13"/>
                          </w:rPr>
                          <w:t>-</w:t>
                        </w:r>
                      </w:p>
                    </w:txbxContent>
                  </v:textbox>
                </v:rect>
                <v:rect id="Rectangle 1683" o:spid="_x0000_s1474" style="position:absolute;left:2065;top:4752;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" filled="f" stroked="f">
                  <v:textbox style="layout-flow:vertical;mso-layout-flow-alt:bottom-to-top" inset="0,0,0,0">
                    <w:txbxContent>
                      <w:p w14:paraId="40AB14B7" w14:textId="77777777" w:rsidR="00DB2F93" w:rsidRDefault="00DB2F93" w:rsidP="003865F3">
                        <w:r>
                          <w:rPr>
                            <w:b/>
                            <w:sz w:val="13"/>
                          </w:rPr>
                          <w:t>1</w:t>
                        </w:r>
                      </w:p>
                    </w:txbxContent>
                  </v:textbox>
                </v:rect>
                <v:rect id="Rectangle 36321" o:spid="_x0000_s1475" style="position:absolute;left:2066;top:3671;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" filled="f" stroked="f">
                  <v:textbox style="layout-flow:vertical;mso-layout-flow-alt:bottom-to-top" inset="0,0,0,0">
                    <w:txbxContent>
                      <w:p w14:paraId="70FC1711" w14:textId="77777777" w:rsidR="00DB2F93" w:rsidRDefault="00DB2F93" w:rsidP="003865F3"/>
                    </w:txbxContent>
                  </v:textbox>
                </v:rect>
                <v:rect id="Rectangle 36320" o:spid="_x0000_s1476" style="position:absolute;left:2407;top:4013;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" filled="f" stroked="f">
                  <v:textbox style="layout-flow:vertical;mso-layout-flow-alt:bottom-to-top" inset="0,0,0,0">
                    <w:txbxContent>
                      <w:p w14:paraId="362DF721" w14:textId="77777777" w:rsidR="00DB2F93" w:rsidRDefault="00DB2F93" w:rsidP="003865F3">
                        <w:r>
                          <w:rPr>
                            <w:b/>
                            <w:sz w:val="20"/>
                          </w:rPr>
                          <w:t>)</w:t>
                        </w:r>
                      </w:p>
                    </w:txbxContent>
                  </v:textbox>
                </v:rect>
                <v:rect id="Rectangle 36324" o:spid="_x0000_s1477" style="position:absolute;left:13837;top:24530;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" filled="f" stroked="f">
                  <v:textbox inset="0,0,0,0">
                    <w:txbxContent>
                      <w:p w14:paraId="5728E555" w14:textId="77777777" w:rsidR="00DB2F93" w:rsidRDefault="00DB2F93" w:rsidP="003865F3">
                        <w:r>
                          <w:rPr>
                            <w:b/>
                            <w:sz w:val="20"/>
                          </w:rPr>
                          <w:t>[</w:t>
                        </w:r>
                      </w:p>
                    </w:txbxContent>
                  </v:textbox>
                </v:rect>
                <v:rect id="Rectangle 36325" o:spid="_x0000_s1478" style="position:absolute;left:14262;top:24530;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" filled="f" stroked="f">
                  <v:textbox inset="0,0,0,0">
                    <w:txbxContent>
                      <w:p w14:paraId="3DE9ECBA" w14:textId="77777777" w:rsidR="00DB2F93" w:rsidRDefault="00DB2F93" w:rsidP="003865F3">
                        <w:r>
                          <w:rPr>
                            <w:b/>
                            <w:sz w:val="20"/>
                          </w:rPr>
                          <w:t>Alcohol] mol dm</w:t>
                        </w:r>
                      </w:p>
                    </w:txbxContent>
                  </v:textbox>
                </v:rect>
                <v:rect id="Rectangle 1686" o:spid="_x0000_s1479" style="position:absolute;left:22984;top:24454;width:34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hQ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" filled="f" stroked="f">
                  <v:textbox inset="0,0,0,0">
                    <w:txbxContent>
                      <w:p w14:paraId="68CB28BC" w14:textId="77777777" w:rsidR="00DB2F93" w:rsidRDefault="00DB2F93" w:rsidP="003865F3">
                        <w:r>
                          <w:rPr>
                            <w:b/>
                            <w:sz w:val="13"/>
                          </w:rPr>
                          <w:t>-</w:t>
                        </w:r>
                      </w:p>
                    </w:txbxContent>
                  </v:textbox>
                </v:rect>
                <v:rect id="Rectangle 1687" o:spid="_x0000_s1480" style="position:absolute;left:23258;top:24454;width:57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" filled="f" stroked="f">
                  <v:textbox inset="0,0,0,0">
                    <w:txbxContent>
                      <w:p w14:paraId="314E482F" w14:textId="77777777" w:rsidR="00DB2F93" w:rsidRDefault="00DB2F93" w:rsidP="003865F3">
                        <w:r>
                          <w:rPr>
                            <w:b/>
                            <w:sz w:val="13"/>
                          </w:rPr>
                          <w:t>3</w:t>
                        </w:r>
                      </w:p>
                    </w:txbxContent>
                  </v:textbox>
                </v:rect>
                <v:shape id="Shape 49299" o:spid="_x0000_s1481" style="position:absolute;left:34963;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" path="m,l73152,r,73152l,73152,,e" fillcolor="#c0504d" stroked="f" strokeweight="0">
                  <v:stroke opacity="0" endcap="round"/>
                  <v:path o:connecttype="custom" o:connectlocs="0,0;7,0;7,7;0,7;0,0" o:connectangles="0,0,0,0,0"/>
                </v:shape>
                <v:shape id="Shape 1689" o:spid="_x0000_s1482" style="position:absolute;left:34963;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" path="m,73152r73152,l73152,,,,,73152xe" filled="f" fillcolor="black" strokecolor="#be4b48">
                  <v:fill opacity="0"/>
                  <v:path o:connecttype="custom" o:connectlocs="0,7;7,7;7,0;0,0" o:connectangles="0,0,0,0"/>
                </v:shape>
                <v:rect id="Rectangle 36322" o:spid="_x0000_s1483" style="position:absolute;left:36005;top:9678;width:137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Ni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" filled="f" stroked="f">
                  <v:textbox inset="0,0,0,0">
                    <w:txbxContent>
                      <w:p w14:paraId="1AF50BD1" w14:textId="77777777" w:rsidR="00DB2F93" w:rsidRDefault="00DB2F93" w:rsidP="003865F3">
                        <w:r>
                          <w:rPr>
                            <w:sz w:val="20"/>
                          </w:rPr>
                          <w:t>2-</w:t>
                        </w:r>
                      </w:p>
                    </w:txbxContent>
                  </v:textbox>
                </v:rect>
                <v:rect id="Rectangle 36323" o:spid="_x0000_s1484" style="position:absolute;left:37046;top:9678;width:96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0V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" filled="f" stroked="f">
                  <v:textbox inset="0,0,0,0">
                    <w:txbxContent>
                      <w:p w14:paraId="4E1CF568" w14:textId="77777777" w:rsidR="00DB2F93" w:rsidRDefault="00DB2F93" w:rsidP="003865F3">
                        <w:r>
                          <w:rPr>
                            <w:sz w:val="20"/>
                          </w:rPr>
                          <w:t>chloroethanol</w:t>
                        </w:r>
                      </w:p>
                    </w:txbxContent>
                  </v:textbox>
                </v:rect>
                <v:shape id="Shape 49300" o:spid="_x0000_s1485" style="position:absolute;left:34978;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1692" o:spid="_x0000_s1486" style="position:absolute;left:34978;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1693" o:spid="_x0000_s1487" style="position:absolute;left:36005;top:11976;width:67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Vh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zfRyN43glXQM5+AQAA//8DAFBLAQItABQABgAIAAAAIQDb4fbL7gAAAIUBAAATAAAAAAAA&#10;AAAAAAAAAAAAAABbQ29udGVudF9UeXBlc10ueG1sUEsBAi0AFAAGAAgAAAAhAFr0LFu/AAAAFQEA&#10;AAsAAAAAAAAAAAAAAAAAHwEAAF9yZWxzLy5yZWxzUEsBAi0AFAAGAAgAAAAhAB3ZhWHHAAAA3gAA&#10;AA8AAAAAAAAAAAAAAAAABwIAAGRycy9kb3ducmV2LnhtbFBLBQYAAAAAAwADALcAAAD7AgAAAAA=&#10;" filled="f" stroked="f">
                  <v:textbox inset="0,0,0,0">
                    <w:txbxContent>
                      <w:p w14:paraId="2BAA8B4B" w14:textId="77777777" w:rsidR="00DB2F93" w:rsidRDefault="00DB2F93" w:rsidP="003865F3">
                        <w:r>
                          <w:rPr>
                            <w:sz w:val="20"/>
                          </w:rPr>
                          <w:t>n-butanol</w:t>
                        </w:r>
                      </w:p>
                    </w:txbxContent>
                  </v:textbox>
                </v:rect>
                <v:shape id="Shape 1694" o:spid="_x0000_s1488" style="position:absolute;left:34978;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" path="m36576,l73152,73152,,73152,36576,xe" fillcolor="#9bbb59" stroked="f" strokeweight="0">
                  <v:stroke opacity="0"/>
                  <v:path o:connecttype="custom" o:connectlocs="4,0;7,7;0,7;4,0" o:connectangles="0,0,0,0"/>
                </v:shape>
                <v:shape id="Shape 1695" o:spid="_x0000_s1489" style="position:absolute;left:34978;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1696" o:spid="_x0000_s1490" style="position:absolute;left:36005;top:14271;width:894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" filled="f" stroked="f">
                  <v:textbox inset="0,0,0,0">
                    <w:txbxContent>
                      <w:p w14:paraId="67D2B470" w14:textId="77777777" w:rsidR="00DB2F93" w:rsidRDefault="00DB2F93" w:rsidP="003865F3">
                        <w:r>
                          <w:rPr>
                            <w:sz w:val="20"/>
                          </w:rPr>
                          <w:t>cyclohexanol</w:t>
                        </w:r>
                      </w:p>
                    </w:txbxContent>
                  </v:textbox>
                </v:rect>
                <v:shape id="Shape 1697" o:spid="_x0000_s1491" style="position:absolute;left:34963;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" path="m,38100l38100,,76200,38100,,38100xe" fillcolor="#8064a2" stroked="f" strokeweight="0">
                  <v:stroke opacity="0"/>
                  <v:path o:connecttype="custom" o:connectlocs="0,4;4,0;8,4" o:connectangles="0,0,0"/>
                </v:shape>
                <v:shape id="Shape 1698" o:spid="_x0000_s1492" style="position:absolute;left:34963;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" path="m76200,l38100,38100,,,76200,xe" fillcolor="#8064a2" stroked="f" strokeweight="0">
                  <v:stroke opacity="0"/>
                  <v:path o:connecttype="custom" o:connectlocs="8,0;4,4;0,0" o:connectangles="0,0,0"/>
                </v:shape>
                <v:shape id="Shape 1699" o:spid="_x0000_s1493" style="position:absolute;left:34963;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" path="m76200,76200l,e" filled="f" fillcolor="black" strokecolor="#7d60a0">
                  <v:fill opacity="0"/>
                  <v:path o:connecttype="custom" o:connectlocs="8,8;0,0" o:connectangles="0,0"/>
                </v:shape>
                <v:shape id="Shape 1700" o:spid="_x0000_s1494" style="position:absolute;left:34963;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" path="m,76200l76200,e" filled="f" fillcolor="black" strokecolor="#7d60a0">
                  <v:fill opacity="0"/>
                  <v:path o:connecttype="custom" o:connectlocs="0,8;8,0" o:connectangles="0,0"/>
                </v:shape>
                <v:rect id="Rectangle 1701" o:spid="_x0000_s1495" style="position:absolute;left:36005;top:16569;width:1159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Iz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wHowH83QlXQM5+AQAA//8DAFBLAQItABQABgAIAAAAIQDb4fbL7gAAAIUBAAATAAAAAAAA&#10;AAAAAAAAAAAAAABbQ29udGVudF9UeXBlc10ueG1sUEsBAi0AFAAGAAgAAAAhAFr0LFu/AAAAFQEA&#10;AAsAAAAAAAAAAAAAAAAAHwEAAF9yZWxzLy5yZWxzUEsBAi0AFAAGAAgAAAAhADMQcjPHAAAA3gAA&#10;AA8AAAAAAAAAAAAAAAAABwIAAGRycy9kb3ducmV2LnhtbFBLBQYAAAAAAwADALcAAAD7AgAAAAA=&#10;" filled="f" stroked="f">
                  <v:textbox inset="0,0,0,0">
                    <w:txbxContent>
                      <w:p w14:paraId="3B1BD104" w14:textId="77777777" w:rsidR="00DB2F93" w:rsidRDefault="00DB2F93" w:rsidP="003865F3">
                        <w:r>
                          <w:rPr>
                            <w:sz w:val="20"/>
                          </w:rPr>
                          <w:t>cinnamyl alcohol</w:t>
                        </w:r>
                      </w:p>
                    </w:txbxContent>
                  </v:textbox>
                </v:rect>
                <v:shape id="Shape 1702" o:spid="_x0000_s1496" style="position:absolute;width:45948;height:27386;visibility:visible;mso-wrap-style:square;v-text-anchor:top" coordsize="4594860,273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" path="m4594860,r,2738691l,2738691,,e" filled="f" fillcolor="black" strokecolor="#868686">
                  <v:fill opacity="0"/>
                  <v:path o:connecttype="custom" o:connectlocs="459,0;459,274;0,274;0,0" o:connectangles="0,0,0,0"/>
                </v:shape>
                <w10:anchorlock/>
              </v:group>
            </w:pict>
          </mc:Fallback>
        </mc:AlternateContent>
      </w:r>
    </w:p>
    <w:p w14:paraId="09B1BDF9" w14:textId="47BA9321" w:rsidR="003865F3"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Fig.2 Rate constant data for oxidation of alcohols using PDC Oxidizing agent</w:t>
      </w:r>
    </w:p>
    <w:p w14:paraId="178975EF" w14:textId="74D33096"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0A0537B3" wp14:editId="7DEFD534">
                <wp:extent cx="3695065" cy="2073910"/>
                <wp:effectExtent l="10160" t="10160" r="104775" b="49530"/>
                <wp:docPr id="48156" name="Group 47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2073910"/>
                          <a:chOff x="0" y="0"/>
                          <a:chExt cx="36949" cy="20737"/>
                        </a:xfrm>
                      </wpg:grpSpPr>
                      <wps:wsp>
                        <wps:cNvPr id="48157" name="Rectangle 2158"/>
                        <wps:cNvSpPr>
                          <a:spLocks noChangeArrowheads="1"/>
                        </wps:cNvSpPr>
                        <wps:spPr bwMode="auto">
                          <a:xfrm>
                            <a:off x="36598" y="1918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5DC6" w14:textId="77777777" w:rsidR="00DB2F93" w:rsidRDefault="00DB2F93" w:rsidP="003865F3"/>
                          </w:txbxContent>
                        </wps:txbx>
                        <wps:bodyPr rot="0" vert="horz" wrap="square" lIns="0" tIns="0" rIns="0" bIns="0" anchor="t" anchorCtr="0" upright="1">
                          <a:noAutofit/>
                        </wps:bodyPr>
                      </wps:wsp>
                      <wps:wsp>
                        <wps:cNvPr id="48158" name="Shape 2203"/>
                        <wps:cNvSpPr>
                          <a:spLocks noChangeArrowheads="1"/>
                        </wps:cNvSpPr>
                        <wps:spPr bwMode="auto">
                          <a:xfrm>
                            <a:off x="4310" y="1409"/>
                            <a:ext cx="0" cy="15811"/>
                          </a:xfrm>
                          <a:custGeom>
                            <a:avLst/>
                            <a:gdLst>
                              <a:gd name="T0" fmla="*/ 15811 h 1581150"/>
                              <a:gd name="T1" fmla="*/ 0 h 1581150"/>
                              <a:gd name="T2" fmla="*/ 0 60000 65536"/>
                              <a:gd name="T3" fmla="*/ 0 60000 65536"/>
                            </a:gdLst>
                            <a:ahLst/>
                            <a:cxnLst>
                              <a:cxn ang="T2">
                                <a:pos x="0" y="T0"/>
                              </a:cxn>
                              <a:cxn ang="T3">
                                <a:pos x="0" y="T1"/>
                              </a:cxn>
                            </a:cxnLst>
                            <a:rect l="0" t="0" r="r" b="b"/>
                            <a:pathLst>
                              <a:path h="1581150">
                                <a:moveTo>
                                  <a:pt x="0" y="1581150"/>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9" name="Shape 2204"/>
                        <wps:cNvSpPr>
                          <a:spLocks noChangeArrowheads="1"/>
                        </wps:cNvSpPr>
                        <wps:spPr bwMode="auto">
                          <a:xfrm>
                            <a:off x="3907" y="172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0" name="Shape 2205"/>
                        <wps:cNvSpPr>
                          <a:spLocks noChangeArrowheads="1"/>
                        </wps:cNvSpPr>
                        <wps:spPr bwMode="auto">
                          <a:xfrm>
                            <a:off x="3907" y="1389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1" name="Shape 2206"/>
                        <wps:cNvSpPr>
                          <a:spLocks noChangeArrowheads="1"/>
                        </wps:cNvSpPr>
                        <wps:spPr bwMode="auto">
                          <a:xfrm>
                            <a:off x="3907" y="1057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2" name="Shape 2207"/>
                        <wps:cNvSpPr>
                          <a:spLocks noChangeArrowheads="1"/>
                        </wps:cNvSpPr>
                        <wps:spPr bwMode="auto">
                          <a:xfrm>
                            <a:off x="3907" y="724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3" name="Shape 2208"/>
                        <wps:cNvSpPr>
                          <a:spLocks noChangeArrowheads="1"/>
                        </wps:cNvSpPr>
                        <wps:spPr bwMode="auto">
                          <a:xfrm>
                            <a:off x="3907" y="39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4" name="Shape 2209"/>
                        <wps:cNvSpPr>
                          <a:spLocks noChangeArrowheads="1"/>
                        </wps:cNvSpPr>
                        <wps:spPr bwMode="auto">
                          <a:xfrm>
                            <a:off x="4310" y="17221"/>
                            <a:ext cx="20946" cy="0"/>
                          </a:xfrm>
                          <a:custGeom>
                            <a:avLst/>
                            <a:gdLst>
                              <a:gd name="T0" fmla="*/ 0 w 2094611"/>
                              <a:gd name="T1" fmla="*/ 20946 w 2094611"/>
                              <a:gd name="T2" fmla="*/ 0 60000 65536"/>
                              <a:gd name="T3" fmla="*/ 0 60000 65536"/>
                            </a:gdLst>
                            <a:ahLst/>
                            <a:cxnLst>
                              <a:cxn ang="T2">
                                <a:pos x="T0" y="0"/>
                              </a:cxn>
                              <a:cxn ang="T3">
                                <a:pos x="T1" y="0"/>
                              </a:cxn>
                            </a:cxnLst>
                            <a:rect l="0" t="0" r="r" b="b"/>
                            <a:pathLst>
                              <a:path w="2094611">
                                <a:moveTo>
                                  <a:pt x="0" y="0"/>
                                </a:moveTo>
                                <a:lnTo>
                                  <a:pt x="2094611"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5" name="Shape 2210"/>
                        <wps:cNvSpPr>
                          <a:spLocks noChangeArrowheads="1"/>
                        </wps:cNvSpPr>
                        <wps:spPr bwMode="auto">
                          <a:xfrm>
                            <a:off x="4310"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6" name="Shape 2211"/>
                        <wps:cNvSpPr>
                          <a:spLocks noChangeArrowheads="1"/>
                        </wps:cNvSpPr>
                        <wps:spPr bwMode="auto">
                          <a:xfrm>
                            <a:off x="11278"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7" name="Shape 2212"/>
                        <wps:cNvSpPr>
                          <a:spLocks noChangeArrowheads="1"/>
                        </wps:cNvSpPr>
                        <wps:spPr bwMode="auto">
                          <a:xfrm>
                            <a:off x="18289"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8" name="Shape 2213"/>
                        <wps:cNvSpPr>
                          <a:spLocks noChangeArrowheads="1"/>
                        </wps:cNvSpPr>
                        <wps:spPr bwMode="auto">
                          <a:xfrm>
                            <a:off x="25256"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9" name="Shape 2214"/>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0" name="Shape 2215"/>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1" name="Shape 2216"/>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2" name="Shape 2217"/>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3" name="Shape 2218"/>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4" name="Shape 2219"/>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5" name="Shape 2220"/>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6" name="Shape 2221"/>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7" name="Shape 2222"/>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8" name="Shape 2223"/>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9" name="Shape 2224"/>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0" name="Shape 2225"/>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1" name="Shape 2226"/>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2" name="Shape 2227"/>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3" name="Shape 2228"/>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4" name="Shape 2229"/>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5" name="Shape 2230"/>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6" name="Shape 2231"/>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7" name="Shape 2232"/>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8" name="Shape 2233"/>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9" name="Shape 49307"/>
                        <wps:cNvSpPr>
                          <a:spLocks noChangeArrowheads="1"/>
                        </wps:cNvSpPr>
                        <wps:spPr bwMode="auto">
                          <a:xfrm>
                            <a:off x="3855" y="145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0" name="Shape 2235"/>
                        <wps:cNvSpPr>
                          <a:spLocks noChangeArrowheads="1"/>
                        </wps:cNvSpPr>
                        <wps:spPr bwMode="auto">
                          <a:xfrm>
                            <a:off x="3855" y="145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1" name="Shape 49308"/>
                        <wps:cNvSpPr>
                          <a:spLocks noChangeArrowheads="1"/>
                        </wps:cNvSpPr>
                        <wps:spPr bwMode="auto">
                          <a:xfrm>
                            <a:off x="733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2" name="Shape 2237"/>
                        <wps:cNvSpPr>
                          <a:spLocks noChangeArrowheads="1"/>
                        </wps:cNvSpPr>
                        <wps:spPr bwMode="auto">
                          <a:xfrm>
                            <a:off x="733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3" name="Shape 49309"/>
                        <wps:cNvSpPr>
                          <a:spLocks noChangeArrowheads="1"/>
                        </wps:cNvSpPr>
                        <wps:spPr bwMode="auto">
                          <a:xfrm>
                            <a:off x="10835"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4" name="Shape 2239"/>
                        <wps:cNvSpPr>
                          <a:spLocks noChangeArrowheads="1"/>
                        </wps:cNvSpPr>
                        <wps:spPr bwMode="auto">
                          <a:xfrm>
                            <a:off x="10835"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5" name="Shape 49310"/>
                        <wps:cNvSpPr>
                          <a:spLocks noChangeArrowheads="1"/>
                        </wps:cNvSpPr>
                        <wps:spPr bwMode="auto">
                          <a:xfrm>
                            <a:off x="1431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6" name="Shape 2241"/>
                        <wps:cNvSpPr>
                          <a:spLocks noChangeArrowheads="1"/>
                        </wps:cNvSpPr>
                        <wps:spPr bwMode="auto">
                          <a:xfrm>
                            <a:off x="1431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7" name="Shape 2242"/>
                        <wps:cNvSpPr>
                          <a:spLocks noChangeArrowheads="1"/>
                        </wps:cNvSpPr>
                        <wps:spPr bwMode="auto">
                          <a:xfrm>
                            <a:off x="3870"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8" name="Shape 2243"/>
                        <wps:cNvSpPr>
                          <a:spLocks noChangeArrowheads="1"/>
                        </wps:cNvSpPr>
                        <wps:spPr bwMode="auto">
                          <a:xfrm>
                            <a:off x="3870"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9" name="Shape 2244"/>
                        <wps:cNvSpPr>
                          <a:spLocks noChangeArrowheads="1"/>
                        </wps:cNvSpPr>
                        <wps:spPr bwMode="auto">
                          <a:xfrm>
                            <a:off x="3870"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0" name="Shape 2245"/>
                        <wps:cNvSpPr>
                          <a:spLocks noChangeArrowheads="1"/>
                        </wps:cNvSpPr>
                        <wps:spPr bwMode="auto">
                          <a:xfrm>
                            <a:off x="3870"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1" name="Shape 2246"/>
                        <wps:cNvSpPr>
                          <a:spLocks noChangeArrowheads="1"/>
                        </wps:cNvSpPr>
                        <wps:spPr bwMode="auto">
                          <a:xfrm>
                            <a:off x="7345"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2" name="Shape 2247"/>
                        <wps:cNvSpPr>
                          <a:spLocks noChangeArrowheads="1"/>
                        </wps:cNvSpPr>
                        <wps:spPr bwMode="auto">
                          <a:xfrm>
                            <a:off x="7345"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3" name="Shape 2248"/>
                        <wps:cNvSpPr>
                          <a:spLocks noChangeArrowheads="1"/>
                        </wps:cNvSpPr>
                        <wps:spPr bwMode="auto">
                          <a:xfrm>
                            <a:off x="7345"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4" name="Shape 2249"/>
                        <wps:cNvSpPr>
                          <a:spLocks noChangeArrowheads="1"/>
                        </wps:cNvSpPr>
                        <wps:spPr bwMode="auto">
                          <a:xfrm>
                            <a:off x="7345"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5" name="Shape 2250"/>
                        <wps:cNvSpPr>
                          <a:spLocks noChangeArrowheads="1"/>
                        </wps:cNvSpPr>
                        <wps:spPr bwMode="auto">
                          <a:xfrm>
                            <a:off x="1085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6" name="Shape 2251"/>
                        <wps:cNvSpPr>
                          <a:spLocks noChangeArrowheads="1"/>
                        </wps:cNvSpPr>
                        <wps:spPr bwMode="auto">
                          <a:xfrm>
                            <a:off x="1085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7" name="Shape 2252"/>
                        <wps:cNvSpPr>
                          <a:spLocks noChangeArrowheads="1"/>
                        </wps:cNvSpPr>
                        <wps:spPr bwMode="auto">
                          <a:xfrm>
                            <a:off x="1085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8" name="Shape 2253"/>
                        <wps:cNvSpPr>
                          <a:spLocks noChangeArrowheads="1"/>
                        </wps:cNvSpPr>
                        <wps:spPr bwMode="auto">
                          <a:xfrm>
                            <a:off x="1085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9" name="Shape 2254"/>
                        <wps:cNvSpPr>
                          <a:spLocks noChangeArrowheads="1"/>
                        </wps:cNvSpPr>
                        <wps:spPr bwMode="auto">
                          <a:xfrm>
                            <a:off x="14325"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0" name="Shape 2255"/>
                        <wps:cNvSpPr>
                          <a:spLocks noChangeArrowheads="1"/>
                        </wps:cNvSpPr>
                        <wps:spPr bwMode="auto">
                          <a:xfrm>
                            <a:off x="14325"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1" name="Shape 2256"/>
                        <wps:cNvSpPr>
                          <a:spLocks noChangeArrowheads="1"/>
                        </wps:cNvSpPr>
                        <wps:spPr bwMode="auto">
                          <a:xfrm>
                            <a:off x="14325"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2" name="Shape 2257"/>
                        <wps:cNvSpPr>
                          <a:spLocks noChangeArrowheads="1"/>
                        </wps:cNvSpPr>
                        <wps:spPr bwMode="auto">
                          <a:xfrm>
                            <a:off x="14325"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3" name="Shape 2258"/>
                        <wps:cNvSpPr>
                          <a:spLocks noChangeArrowheads="1"/>
                        </wps:cNvSpPr>
                        <wps:spPr bwMode="auto">
                          <a:xfrm>
                            <a:off x="1783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4" name="Shape 2259"/>
                        <wps:cNvSpPr>
                          <a:spLocks noChangeArrowheads="1"/>
                        </wps:cNvSpPr>
                        <wps:spPr bwMode="auto">
                          <a:xfrm>
                            <a:off x="1783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5" name="Shape 2260"/>
                        <wps:cNvSpPr>
                          <a:spLocks noChangeArrowheads="1"/>
                        </wps:cNvSpPr>
                        <wps:spPr bwMode="auto">
                          <a:xfrm>
                            <a:off x="1783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6" name="Shape 2261"/>
                        <wps:cNvSpPr>
                          <a:spLocks noChangeArrowheads="1"/>
                        </wps:cNvSpPr>
                        <wps:spPr bwMode="auto">
                          <a:xfrm>
                            <a:off x="1783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7" name="Shape 2262"/>
                        <wps:cNvSpPr>
                          <a:spLocks noChangeArrowheads="1"/>
                        </wps:cNvSpPr>
                        <wps:spPr bwMode="auto">
                          <a:xfrm>
                            <a:off x="4310" y="8284"/>
                            <a:ext cx="13964" cy="66"/>
                          </a:xfrm>
                          <a:custGeom>
                            <a:avLst/>
                            <a:gdLst>
                              <a:gd name="T0" fmla="*/ 0 w 1396492"/>
                              <a:gd name="T1" fmla="*/ 0 h 6604"/>
                              <a:gd name="T2" fmla="*/ 13964 w 1396492"/>
                              <a:gd name="T3" fmla="*/ 66 h 6604"/>
                              <a:gd name="T4" fmla="*/ 0 60000 65536"/>
                              <a:gd name="T5" fmla="*/ 0 60000 65536"/>
                            </a:gdLst>
                            <a:ahLst/>
                            <a:cxnLst>
                              <a:cxn ang="T4">
                                <a:pos x="T0" y="T1"/>
                              </a:cxn>
                              <a:cxn ang="T5">
                                <a:pos x="T2" y="T3"/>
                              </a:cxn>
                            </a:cxnLst>
                            <a:rect l="0" t="0" r="r" b="b"/>
                            <a:pathLst>
                              <a:path w="1396492" h="6604">
                                <a:moveTo>
                                  <a:pt x="0" y="0"/>
                                </a:moveTo>
                                <a:lnTo>
                                  <a:pt x="1396492" y="6604"/>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8" name="Shape 2263"/>
                        <wps:cNvSpPr>
                          <a:spLocks noChangeArrowheads="1"/>
                        </wps:cNvSpPr>
                        <wps:spPr bwMode="auto">
                          <a:xfrm>
                            <a:off x="4310" y="6506"/>
                            <a:ext cx="13964" cy="915"/>
                          </a:xfrm>
                          <a:custGeom>
                            <a:avLst/>
                            <a:gdLst>
                              <a:gd name="T0" fmla="*/ 0 w 1396492"/>
                              <a:gd name="T1" fmla="*/ 0 h 91567"/>
                              <a:gd name="T2" fmla="*/ 13964 w 1396492"/>
                              <a:gd name="T3" fmla="*/ 915 h 91567"/>
                              <a:gd name="T4" fmla="*/ 0 60000 65536"/>
                              <a:gd name="T5" fmla="*/ 0 60000 65536"/>
                            </a:gdLst>
                            <a:ahLst/>
                            <a:cxnLst>
                              <a:cxn ang="T4">
                                <a:pos x="T0" y="T1"/>
                              </a:cxn>
                              <a:cxn ang="T5">
                                <a:pos x="T2" y="T3"/>
                              </a:cxn>
                            </a:cxnLst>
                            <a:rect l="0" t="0" r="r" b="b"/>
                            <a:pathLst>
                              <a:path w="1396492" h="91567">
                                <a:moveTo>
                                  <a:pt x="0" y="0"/>
                                </a:moveTo>
                                <a:lnTo>
                                  <a:pt x="1396492" y="91567"/>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9" name="Shape 2264"/>
                        <wps:cNvSpPr>
                          <a:spLocks noChangeArrowheads="1"/>
                        </wps:cNvSpPr>
                        <wps:spPr bwMode="auto">
                          <a:xfrm>
                            <a:off x="4310" y="14462"/>
                            <a:ext cx="10473" cy="396"/>
                          </a:xfrm>
                          <a:custGeom>
                            <a:avLst/>
                            <a:gdLst>
                              <a:gd name="T0" fmla="*/ 0 w 1047369"/>
                              <a:gd name="T1" fmla="*/ 396 h 39624"/>
                              <a:gd name="T2" fmla="*/ 10473 w 1047369"/>
                              <a:gd name="T3" fmla="*/ 0 h 39624"/>
                              <a:gd name="T4" fmla="*/ 0 60000 65536"/>
                              <a:gd name="T5" fmla="*/ 0 60000 65536"/>
                            </a:gdLst>
                            <a:ahLst/>
                            <a:cxnLst>
                              <a:cxn ang="T4">
                                <a:pos x="T0" y="T1"/>
                              </a:cxn>
                              <a:cxn ang="T5">
                                <a:pos x="T2" y="T3"/>
                              </a:cxn>
                            </a:cxnLst>
                            <a:rect l="0" t="0" r="r" b="b"/>
                            <a:pathLst>
                              <a:path w="1047369" h="39624">
                                <a:moveTo>
                                  <a:pt x="0" y="39624"/>
                                </a:moveTo>
                                <a:lnTo>
                                  <a:pt x="1047369"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20" name="Shape 2265"/>
                        <wps:cNvSpPr>
                          <a:spLocks noChangeArrowheads="1"/>
                        </wps:cNvSpPr>
                        <wps:spPr bwMode="auto">
                          <a:xfrm>
                            <a:off x="4310" y="8982"/>
                            <a:ext cx="13964" cy="999"/>
                          </a:xfrm>
                          <a:custGeom>
                            <a:avLst/>
                            <a:gdLst>
                              <a:gd name="T0" fmla="*/ 0 w 1396492"/>
                              <a:gd name="T1" fmla="*/ 0 h 99949"/>
                              <a:gd name="T2" fmla="*/ 13964 w 1396492"/>
                              <a:gd name="T3" fmla="*/ 999 h 99949"/>
                              <a:gd name="T4" fmla="*/ 0 60000 65536"/>
                              <a:gd name="T5" fmla="*/ 0 60000 65536"/>
                            </a:gdLst>
                            <a:ahLst/>
                            <a:cxnLst>
                              <a:cxn ang="T4">
                                <a:pos x="T0" y="T1"/>
                              </a:cxn>
                              <a:cxn ang="T5">
                                <a:pos x="T2" y="T3"/>
                              </a:cxn>
                            </a:cxnLst>
                            <a:rect l="0" t="0" r="r" b="b"/>
                            <a:pathLst>
                              <a:path w="1396492" h="99949">
                                <a:moveTo>
                                  <a:pt x="0" y="0"/>
                                </a:moveTo>
                                <a:lnTo>
                                  <a:pt x="1396492" y="9994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21" name="Rectangle 2266"/>
                        <wps:cNvSpPr>
                          <a:spLocks noChangeArrowheads="1"/>
                        </wps:cNvSpPr>
                        <wps:spPr bwMode="auto">
                          <a:xfrm>
                            <a:off x="1531" y="1665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90655" w14:textId="77777777" w:rsidR="00DB2F93" w:rsidRDefault="00DB2F93" w:rsidP="003865F3">
                              <w:r>
                                <w:rPr>
                                  <w:sz w:val="20"/>
                                </w:rPr>
                                <w:t>0.6</w:t>
                              </w:r>
                            </w:p>
                          </w:txbxContent>
                        </wps:txbx>
                        <wps:bodyPr rot="0" vert="horz" wrap="square" lIns="0" tIns="0" rIns="0" bIns="0" anchor="t" anchorCtr="0" upright="1">
                          <a:noAutofit/>
                        </wps:bodyPr>
                      </wps:wsp>
                      <wps:wsp>
                        <wps:cNvPr id="48222" name="Rectangle 2267"/>
                        <wps:cNvSpPr>
                          <a:spLocks noChangeArrowheads="1"/>
                        </wps:cNvSpPr>
                        <wps:spPr bwMode="auto">
                          <a:xfrm>
                            <a:off x="2498" y="1332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E61D" w14:textId="77777777" w:rsidR="00DB2F93" w:rsidRDefault="00DB2F93" w:rsidP="003865F3">
                              <w:r>
                                <w:rPr>
                                  <w:sz w:val="20"/>
                                </w:rPr>
                                <w:t>1</w:t>
                              </w:r>
                            </w:p>
                          </w:txbxContent>
                        </wps:txbx>
                        <wps:bodyPr rot="0" vert="horz" wrap="square" lIns="0" tIns="0" rIns="0" bIns="0" anchor="t" anchorCtr="0" upright="1">
                          <a:noAutofit/>
                        </wps:bodyPr>
                      </wps:wsp>
                      <wps:wsp>
                        <wps:cNvPr id="48223" name="Rectangle 2268"/>
                        <wps:cNvSpPr>
                          <a:spLocks noChangeArrowheads="1"/>
                        </wps:cNvSpPr>
                        <wps:spPr bwMode="auto">
                          <a:xfrm>
                            <a:off x="1531" y="999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D989" w14:textId="77777777" w:rsidR="00DB2F93" w:rsidRDefault="00DB2F93" w:rsidP="003865F3">
                              <w:r>
                                <w:rPr>
                                  <w:sz w:val="20"/>
                                </w:rPr>
                                <w:t>1.4</w:t>
                              </w:r>
                            </w:p>
                          </w:txbxContent>
                        </wps:txbx>
                        <wps:bodyPr rot="0" vert="horz" wrap="square" lIns="0" tIns="0" rIns="0" bIns="0" anchor="t" anchorCtr="0" upright="1">
                          <a:noAutofit/>
                        </wps:bodyPr>
                      </wps:wsp>
                      <wps:wsp>
                        <wps:cNvPr id="48224" name="Rectangle 2269"/>
                        <wps:cNvSpPr>
                          <a:spLocks noChangeArrowheads="1"/>
                        </wps:cNvSpPr>
                        <wps:spPr bwMode="auto">
                          <a:xfrm>
                            <a:off x="1531" y="666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0637B" w14:textId="77777777" w:rsidR="00DB2F93" w:rsidRDefault="00DB2F93" w:rsidP="003865F3">
                              <w:r>
                                <w:rPr>
                                  <w:sz w:val="20"/>
                                </w:rPr>
                                <w:t>1.8</w:t>
                              </w:r>
                            </w:p>
                          </w:txbxContent>
                        </wps:txbx>
                        <wps:bodyPr rot="0" vert="horz" wrap="square" lIns="0" tIns="0" rIns="0" bIns="0" anchor="t" anchorCtr="0" upright="1">
                          <a:noAutofit/>
                        </wps:bodyPr>
                      </wps:wsp>
                      <wps:wsp>
                        <wps:cNvPr id="48225" name="Rectangle 2270"/>
                        <wps:cNvSpPr>
                          <a:spLocks noChangeArrowheads="1"/>
                        </wps:cNvSpPr>
                        <wps:spPr bwMode="auto">
                          <a:xfrm>
                            <a:off x="1531" y="333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CEA3" w14:textId="77777777" w:rsidR="00DB2F93" w:rsidRDefault="00DB2F93" w:rsidP="003865F3">
                              <w:r>
                                <w:rPr>
                                  <w:sz w:val="20"/>
                                </w:rPr>
                                <w:t>2.2</w:t>
                              </w:r>
                            </w:p>
                          </w:txbxContent>
                        </wps:txbx>
                        <wps:bodyPr rot="0" vert="horz" wrap="square" lIns="0" tIns="0" rIns="0" bIns="0" anchor="t" anchorCtr="0" upright="1">
                          <a:noAutofit/>
                        </wps:bodyPr>
                      </wps:wsp>
                      <wps:wsp>
                        <wps:cNvPr id="48226" name="Rectangle 2271"/>
                        <wps:cNvSpPr>
                          <a:spLocks noChangeArrowheads="1"/>
                        </wps:cNvSpPr>
                        <wps:spPr bwMode="auto">
                          <a:xfrm>
                            <a:off x="3996" y="18304"/>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6546" w14:textId="77777777" w:rsidR="00DB2F93" w:rsidRDefault="00DB2F93" w:rsidP="003865F3">
                              <w:r>
                                <w:rPr>
                                  <w:sz w:val="20"/>
                                </w:rPr>
                                <w:t>5</w:t>
                              </w:r>
                            </w:p>
                          </w:txbxContent>
                        </wps:txbx>
                        <wps:bodyPr rot="0" vert="horz" wrap="square" lIns="0" tIns="0" rIns="0" bIns="0" anchor="t" anchorCtr="0" upright="1">
                          <a:noAutofit/>
                        </wps:bodyPr>
                      </wps:wsp>
                      <wps:wsp>
                        <wps:cNvPr id="48227" name="Rectangle 2272"/>
                        <wps:cNvSpPr>
                          <a:spLocks noChangeArrowheads="1"/>
                        </wps:cNvSpPr>
                        <wps:spPr bwMode="auto">
                          <a:xfrm>
                            <a:off x="10660"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9354" w14:textId="77777777" w:rsidR="00DB2F93" w:rsidRDefault="00DB2F93" w:rsidP="003865F3">
                              <w:r>
                                <w:rPr>
                                  <w:sz w:val="20"/>
                                </w:rPr>
                                <w:t>15</w:t>
                              </w:r>
                            </w:p>
                          </w:txbxContent>
                        </wps:txbx>
                        <wps:bodyPr rot="0" vert="horz" wrap="square" lIns="0" tIns="0" rIns="0" bIns="0" anchor="t" anchorCtr="0" upright="1">
                          <a:noAutofit/>
                        </wps:bodyPr>
                      </wps:wsp>
                      <wps:wsp>
                        <wps:cNvPr id="48228" name="Rectangle 2273"/>
                        <wps:cNvSpPr>
                          <a:spLocks noChangeArrowheads="1"/>
                        </wps:cNvSpPr>
                        <wps:spPr bwMode="auto">
                          <a:xfrm>
                            <a:off x="17642"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1FE4" w14:textId="77777777" w:rsidR="00DB2F93" w:rsidRDefault="00DB2F93" w:rsidP="003865F3">
                              <w:r>
                                <w:rPr>
                                  <w:sz w:val="20"/>
                                </w:rPr>
                                <w:t>25</w:t>
                              </w:r>
                            </w:p>
                          </w:txbxContent>
                        </wps:txbx>
                        <wps:bodyPr rot="0" vert="horz" wrap="square" lIns="0" tIns="0" rIns="0" bIns="0" anchor="t" anchorCtr="0" upright="1">
                          <a:noAutofit/>
                        </wps:bodyPr>
                      </wps:wsp>
                      <wps:wsp>
                        <wps:cNvPr id="48229" name="Rectangle 2274"/>
                        <wps:cNvSpPr>
                          <a:spLocks noChangeArrowheads="1"/>
                        </wps:cNvSpPr>
                        <wps:spPr bwMode="auto">
                          <a:xfrm>
                            <a:off x="24629"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2A01" w14:textId="77777777" w:rsidR="00DB2F93" w:rsidRDefault="00DB2F93" w:rsidP="003865F3">
                              <w:r>
                                <w:rPr>
                                  <w:sz w:val="20"/>
                                </w:rPr>
                                <w:t>35</w:t>
                              </w:r>
                            </w:p>
                          </w:txbxContent>
                        </wps:txbx>
                        <wps:bodyPr rot="0" vert="horz" wrap="square" lIns="0" tIns="0" rIns="0" bIns="0" anchor="t" anchorCtr="0" upright="1">
                          <a:noAutofit/>
                        </wps:bodyPr>
                      </wps:wsp>
                      <wps:wsp>
                        <wps:cNvPr id="48230" name="Rectangle 2275"/>
                        <wps:cNvSpPr>
                          <a:spLocks noChangeArrowheads="1"/>
                        </wps:cNvSpPr>
                        <wps:spPr bwMode="auto">
                          <a:xfrm rot="-5400000">
                            <a:off x="-326" y="8014"/>
                            <a:ext cx="3093"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A92F" w14:textId="77777777" w:rsidR="00DB2F93" w:rsidRDefault="00DB2F93" w:rsidP="003865F3">
                              <w:r>
                                <w:rPr>
                                  <w:rFonts w:ascii="Times New Roman" w:eastAsia="Times New Roman" w:hAnsi="Times New Roman"/>
                                  <w:b/>
                                  <w:sz w:val="20"/>
                                </w:rPr>
                                <w:t>logk</w:t>
                              </w:r>
                            </w:p>
                          </w:txbxContent>
                        </wps:txbx>
                        <wps:bodyPr rot="0" vert="vert270" wrap="square" lIns="0" tIns="0" rIns="0" bIns="0" anchor="t" anchorCtr="0" upright="1">
                          <a:noAutofit/>
                        </wps:bodyPr>
                      </wps:wsp>
                      <wps:wsp>
                        <wps:cNvPr id="48231" name="Rectangle 2276"/>
                        <wps:cNvSpPr>
                          <a:spLocks noChangeArrowheads="1"/>
                        </wps:cNvSpPr>
                        <wps:spPr bwMode="auto">
                          <a:xfrm>
                            <a:off x="14065" y="19052"/>
                            <a:ext cx="1913"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096C" w14:textId="77777777" w:rsidR="00DB2F93" w:rsidRDefault="00DB2F93" w:rsidP="003865F3">
                              <w:r>
                                <w:rPr>
                                  <w:rFonts w:ascii="Times New Roman" w:eastAsia="Times New Roman" w:hAnsi="Times New Roman"/>
                                  <w:b/>
                                  <w:sz w:val="20"/>
                                </w:rPr>
                                <w:t>√µ</w:t>
                              </w:r>
                            </w:p>
                          </w:txbxContent>
                        </wps:txbx>
                        <wps:bodyPr rot="0" vert="horz" wrap="square" lIns="0" tIns="0" rIns="0" bIns="0" anchor="t" anchorCtr="0" upright="1">
                          <a:noAutofit/>
                        </wps:bodyPr>
                      </wps:wsp>
                      <wps:wsp>
                        <wps:cNvPr id="48232" name="Shape 2277"/>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33" name="Shape 2278"/>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34" name="Rectangle 39558"/>
                        <wps:cNvSpPr>
                          <a:spLocks noChangeArrowheads="1"/>
                        </wps:cNvSpPr>
                        <wps:spPr bwMode="auto">
                          <a:xfrm>
                            <a:off x="26440" y="6195"/>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CC9D" w14:textId="77777777" w:rsidR="00DB2F93" w:rsidRDefault="00DB2F93" w:rsidP="003865F3">
                              <w:r>
                                <w:rPr>
                                  <w:sz w:val="20"/>
                                </w:rPr>
                                <w:t>2-</w:t>
                              </w:r>
                            </w:p>
                          </w:txbxContent>
                        </wps:txbx>
                        <wps:bodyPr rot="0" vert="horz" wrap="square" lIns="0" tIns="0" rIns="0" bIns="0" anchor="t" anchorCtr="0" upright="1">
                          <a:noAutofit/>
                        </wps:bodyPr>
                      </wps:wsp>
                      <wps:wsp>
                        <wps:cNvPr id="48235" name="Rectangle 39562"/>
                        <wps:cNvSpPr>
                          <a:spLocks noChangeArrowheads="1"/>
                        </wps:cNvSpPr>
                        <wps:spPr bwMode="auto">
                          <a:xfrm>
                            <a:off x="27475" y="6195"/>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62D2" w14:textId="77777777" w:rsidR="00DB2F93" w:rsidRDefault="00DB2F93" w:rsidP="003865F3">
                              <w:r>
                                <w:rPr>
                                  <w:sz w:val="20"/>
                                </w:rPr>
                                <w:t>chloroethanol</w:t>
                              </w:r>
                            </w:p>
                          </w:txbxContent>
                        </wps:txbx>
                        <wps:bodyPr rot="0" vert="horz" wrap="square" lIns="0" tIns="0" rIns="0" bIns="0" anchor="t" anchorCtr="0" upright="1">
                          <a:noAutofit/>
                        </wps:bodyPr>
                      </wps:wsp>
                      <wps:wsp>
                        <wps:cNvPr id="48236" name="Shape 4931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37" name="Shape 228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38" name="Rectangle 2282"/>
                        <wps:cNvSpPr>
                          <a:spLocks noChangeArrowheads="1"/>
                        </wps:cNvSpPr>
                        <wps:spPr bwMode="auto">
                          <a:xfrm>
                            <a:off x="26440" y="8492"/>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ED80" w14:textId="77777777" w:rsidR="00DB2F93" w:rsidRDefault="00DB2F93" w:rsidP="003865F3">
                              <w:r>
                                <w:rPr>
                                  <w:sz w:val="20"/>
                                </w:rPr>
                                <w:t>n-butanol</w:t>
                              </w:r>
                            </w:p>
                          </w:txbxContent>
                        </wps:txbx>
                        <wps:bodyPr rot="0" vert="horz" wrap="square" lIns="0" tIns="0" rIns="0" bIns="0" anchor="t" anchorCtr="0" upright="1">
                          <a:noAutofit/>
                        </wps:bodyPr>
                      </wps:wsp>
                      <wps:wsp>
                        <wps:cNvPr id="48239" name="Shape 49312"/>
                        <wps:cNvSpPr>
                          <a:spLocks noChangeArrowheads="1"/>
                        </wps:cNvSpPr>
                        <wps:spPr bwMode="auto">
                          <a:xfrm>
                            <a:off x="25391" y="10967"/>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0" name="Shape 2284"/>
                        <wps:cNvSpPr>
                          <a:spLocks noChangeArrowheads="1"/>
                        </wps:cNvSpPr>
                        <wps:spPr bwMode="auto">
                          <a:xfrm>
                            <a:off x="25391" y="10967"/>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1" name="Rectangle 2285"/>
                        <wps:cNvSpPr>
                          <a:spLocks noChangeArrowheads="1"/>
                        </wps:cNvSpPr>
                        <wps:spPr bwMode="auto">
                          <a:xfrm>
                            <a:off x="26440" y="10787"/>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FA6B" w14:textId="77777777" w:rsidR="00DB2F93" w:rsidRDefault="00DB2F93" w:rsidP="003865F3">
                              <w:r>
                                <w:rPr>
                                  <w:sz w:val="20"/>
                                </w:rPr>
                                <w:t>cyclohexanol</w:t>
                              </w:r>
                            </w:p>
                          </w:txbxContent>
                        </wps:txbx>
                        <wps:bodyPr rot="0" vert="horz" wrap="square" lIns="0" tIns="0" rIns="0" bIns="0" anchor="t" anchorCtr="0" upright="1">
                          <a:noAutofit/>
                        </wps:bodyPr>
                      </wps:wsp>
                      <wps:wsp>
                        <wps:cNvPr id="48242" name="Shape 2286"/>
                        <wps:cNvSpPr>
                          <a:spLocks noChangeArrowheads="1"/>
                        </wps:cNvSpPr>
                        <wps:spPr bwMode="auto">
                          <a:xfrm>
                            <a:off x="25391" y="1366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3" name="Shape 2287"/>
                        <wps:cNvSpPr>
                          <a:spLocks noChangeArrowheads="1"/>
                        </wps:cNvSpPr>
                        <wps:spPr bwMode="auto">
                          <a:xfrm>
                            <a:off x="25391" y="1328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4" name="Shape 2288"/>
                        <wps:cNvSpPr>
                          <a:spLocks noChangeArrowheads="1"/>
                        </wps:cNvSpPr>
                        <wps:spPr bwMode="auto">
                          <a:xfrm>
                            <a:off x="25391" y="1328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5" name="Shape 2289"/>
                        <wps:cNvSpPr>
                          <a:spLocks noChangeArrowheads="1"/>
                        </wps:cNvSpPr>
                        <wps:spPr bwMode="auto">
                          <a:xfrm>
                            <a:off x="25391" y="1328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6" name="Rectangle 2290"/>
                        <wps:cNvSpPr>
                          <a:spLocks noChangeArrowheads="1"/>
                        </wps:cNvSpPr>
                        <wps:spPr bwMode="auto">
                          <a:xfrm>
                            <a:off x="26440" y="13086"/>
                            <a:ext cx="1153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E495" w14:textId="77777777" w:rsidR="00DB2F93" w:rsidRDefault="00DB2F93" w:rsidP="003865F3">
                              <w:r>
                                <w:rPr>
                                  <w:sz w:val="20"/>
                                </w:rPr>
                                <w:t>cinnamyl alcohol</w:t>
                              </w:r>
                            </w:p>
                          </w:txbxContent>
                        </wps:txbx>
                        <wps:bodyPr rot="0" vert="horz" wrap="square" lIns="0" tIns="0" rIns="0" bIns="0" anchor="t" anchorCtr="0" upright="1">
                          <a:noAutofit/>
                        </wps:bodyPr>
                      </wps:wsp>
                      <wps:wsp>
                        <wps:cNvPr id="48247" name="Shape 2291"/>
                        <wps:cNvSpPr>
                          <a:spLocks noChangeArrowheads="1"/>
                        </wps:cNvSpPr>
                        <wps:spPr bwMode="auto">
                          <a:xfrm>
                            <a:off x="0" y="0"/>
                            <a:ext cx="36385" cy="20421"/>
                          </a:xfrm>
                          <a:custGeom>
                            <a:avLst/>
                            <a:gdLst>
                              <a:gd name="T0" fmla="*/ 0 w 3638550"/>
                              <a:gd name="T1" fmla="*/ 20421 h 2042160"/>
                              <a:gd name="T2" fmla="*/ 36385 w 3638550"/>
                              <a:gd name="T3" fmla="*/ 20421 h 2042160"/>
                              <a:gd name="T4" fmla="*/ 36385 w 3638550"/>
                              <a:gd name="T5" fmla="*/ 0 h 2042160"/>
                              <a:gd name="T6" fmla="*/ 0 w 3638550"/>
                              <a:gd name="T7" fmla="*/ 0 h 204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8550" h="2042160">
                                <a:moveTo>
                                  <a:pt x="0" y="2042160"/>
                                </a:moveTo>
                                <a:lnTo>
                                  <a:pt x="3638550" y="2042160"/>
                                </a:lnTo>
                                <a:lnTo>
                                  <a:pt x="3638550" y="0"/>
                                </a:lnTo>
                                <a:lnTo>
                                  <a:pt x="0" y="0"/>
                                </a:lnTo>
                                <a:lnTo>
                                  <a:pt x="0" y="2042160"/>
                                </a:lnTo>
                                <a:close/>
                              </a:path>
                            </a:pathLst>
                          </a:custGeom>
                          <a:noFill/>
                          <a:ln w="317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0A0537B3" id="Group 47277" o:spid="_x0000_s1497" style="width:290.95pt;height:163.3pt;mso-position-horizontal-relative:char;mso-position-vertical-relative:line" coordsize="36949,2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">
                <v:rect id="Rectangle 2158" o:spid="_x0000_s1498" style="position:absolute;left:36598;top:191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" filled="f" stroked="f">
                  <v:textbox inset="0,0,0,0">
                    <w:txbxContent>
                      <w:p w14:paraId="1A5A5DC6" w14:textId="77777777" w:rsidR="00DB2F93" w:rsidRDefault="00DB2F93" w:rsidP="003865F3"/>
                    </w:txbxContent>
                  </v:textbox>
                </v:rect>
                <v:shape id="Shape 2203" o:spid="_x0000_s1499" style="position:absolute;left:4310;top:1409;width:0;height:15811;visibility:visible;mso-wrap-style:square;v-text-anchor:top" coordsize="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" path="m,1581150l,e" filled="f" fillcolor="black" strokecolor="#868686">
                  <v:fill opacity="0"/>
                  <v:path o:connecttype="custom" o:connectlocs="0,158;0,0" o:connectangles="0,0"/>
                </v:shape>
                <v:shape id="Shape 2204" o:spid="_x0000_s1500" style="position:absolute;left:3907;top:1722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" path="m,l40259,e" filled="f" fillcolor="black" strokecolor="#868686">
                  <v:fill opacity="0"/>
                  <v:path o:connecttype="custom" o:connectlocs="0,0;4,0" o:connectangles="0,0"/>
                </v:shape>
                <v:shape id="Shape 2205" o:spid="_x0000_s1501" style="position:absolute;left:3907;top:1389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" path="m,l40259,e" filled="f" fillcolor="black" strokecolor="#868686">
                  <v:fill opacity="0"/>
                  <v:path o:connecttype="custom" o:connectlocs="0,0;4,0" o:connectangles="0,0"/>
                </v:shape>
                <v:shape id="Shape 2206" o:spid="_x0000_s1502" style="position:absolute;left:3907;top:1057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" path="m,l40259,e" filled="f" fillcolor="black" strokecolor="#868686">
                  <v:fill opacity="0"/>
                  <v:path o:connecttype="custom" o:connectlocs="0,0;4,0" o:connectangles="0,0"/>
                </v:shape>
                <v:shape id="Shape 2207" o:spid="_x0000_s1503" style="position:absolute;left:3907;top:724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" path="m,l40259,e" filled="f" fillcolor="black" strokecolor="#868686">
                  <v:fill opacity="0"/>
                  <v:path o:connecttype="custom" o:connectlocs="0,0;4,0" o:connectangles="0,0"/>
                </v:shape>
                <v:shape id="Shape 2208" o:spid="_x0000_s1504" style="position:absolute;left:3907;top:390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" path="m,l40259,e" filled="f" fillcolor="black" strokecolor="#868686">
                  <v:fill opacity="0"/>
                  <v:path o:connecttype="custom" o:connectlocs="0,0;4,0" o:connectangles="0,0"/>
                </v:shape>
                <v:shape id="Shape 2209" o:spid="_x0000_s1505" style="position:absolute;left:4310;top:17221;width:20946;height:0;visibility:visible;mso-wrap-style:square;v-text-anchor:top" coordsize="209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" path="m,l2094611,e" filled="f" fillcolor="black" strokecolor="#868686">
                  <v:fill opacity="0"/>
                  <v:path o:connecttype="custom" o:connectlocs="0,0;209,0" o:connectangles="0,0"/>
                </v:shape>
                <v:shape id="Shape 2210" o:spid="_x0000_s1506" style="position:absolute;left:4310;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" path="m,l,40386e" filled="f" fillcolor="black" strokecolor="#868686">
                  <v:fill opacity="0"/>
                  <v:path o:connecttype="custom" o:connectlocs="0,0;0,4" o:connectangles="0,0"/>
                </v:shape>
                <v:shape id="Shape 2211" o:spid="_x0000_s1507" style="position:absolute;left:11278;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" path="m,l,40386e" filled="f" fillcolor="black" strokecolor="#868686">
                  <v:fill opacity="0"/>
                  <v:path o:connecttype="custom" o:connectlocs="0,0;0,4" o:connectangles="0,0"/>
                </v:shape>
                <v:shape id="Shape 2212" o:spid="_x0000_s1508" style="position:absolute;left:18289;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" path="m,l,40386e" filled="f" fillcolor="black" strokecolor="#868686">
                  <v:fill opacity="0"/>
                  <v:path o:connecttype="custom" o:connectlocs="0,0;0,4" o:connectangles="0,0"/>
                </v:shape>
                <v:shape id="Shape 2213" o:spid="_x0000_s1509" style="position:absolute;left:25256;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" path="m,l,40386e" filled="f" fillcolor="black" strokecolor="#868686">
                  <v:fill opacity="0"/>
                  <v:path o:connecttype="custom" o:connectlocs="0,0;0,4" o:connectangles="0,0"/>
                </v:shape>
                <v:shape id="Shape 2214" o:spid="_x0000_s1510" style="position:absolute;left:3886;top:772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" path="m42672,l85344,85344,,85344,42672,xe" fillcolor="#9bbb59" stroked="f" strokeweight="0">
                  <v:stroke opacity="0"/>
                  <v:path o:connecttype="custom" o:connectlocs="4,0;9,9;0,9;4,0" o:connectangles="0,0,0,0"/>
                </v:shape>
                <v:shape id="Shape 2215" o:spid="_x0000_s1511" style="position:absolute;left:3886;top:772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16" o:spid="_x0000_s1512" style="position:absolute;left:7360;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" path="m42672,l85344,85344,,85344,42672,xe" fillcolor="#9bbb59" stroked="f" strokeweight="0">
                  <v:stroke opacity="0"/>
                  <v:path o:connecttype="custom" o:connectlocs="4,0;9,9;0,9;4,0" o:connectangles="0,0,0,0"/>
                </v:shape>
                <v:shape id="Shape 2217" o:spid="_x0000_s1513" style="position:absolute;left:7360;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18" o:spid="_x0000_s1514" style="position:absolute;left:1086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" path="m42672,l85344,85344,,85344,42672,xe" fillcolor="#9bbb59" stroked="f" strokeweight="0">
                  <v:stroke opacity="0"/>
                  <v:path o:connecttype="custom" o:connectlocs="4,0;9,9;0,9;4,0" o:connectangles="0,0,0,0"/>
                </v:shape>
                <v:shape id="Shape 2219" o:spid="_x0000_s1515" style="position:absolute;left:1086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20" o:spid="_x0000_s1516" style="position:absolute;left:14340;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" path="m42672,l85344,85344,,85344,42672,xe" fillcolor="#9bbb59" stroked="f" strokeweight="0">
                  <v:stroke opacity="0"/>
                  <v:path o:connecttype="custom" o:connectlocs="4,0;9,9;0,9;4,0" o:connectangles="0,0,0,0"/>
                </v:shape>
                <v:shape id="Shape 2221" o:spid="_x0000_s1517" style="position:absolute;left:14340;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" path="m42672,l85344,85344,,85344,42672,xe" filled="f" fillcolor="black" strokecolor="#98b954" strokeweight=".72pt">
                  <v:fill opacity="0"/>
                  <v:path o:connecttype="custom" o:connectlocs="4,0;9,9;0,9" o:connectangles="0,0,0"/>
                </v:shape>
                <v:shape id="Shape 2222" o:spid="_x0000_s1518" style="position:absolute;left:1784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" path="m42672,l85344,85344,,85344,42672,xe" fillcolor="#9bbb59" stroked="f" strokeweight="0">
                  <v:stroke opacity="0"/>
                  <v:path o:connecttype="custom" o:connectlocs="4,0;9,9;0,9;4,0" o:connectangles="0,0,0,0"/>
                </v:shape>
                <v:shape id="Shape 2223" o:spid="_x0000_s1519" style="position:absolute;left:1784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" path="m42672,l85344,85344,,85344,42672,xe" filled="f" fillcolor="black" strokecolor="#98b954" strokeweight=".72pt">
                  <v:fill opacity="0"/>
                  <v:path o:connecttype="custom" o:connectlocs="4,0;9,9;0,9" o:connectangles="0,0,0"/>
                </v:shape>
                <v:shape id="Shape 2224" o:spid="_x0000_s1520" style="position:absolute;left:388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" path="m42672,l85344,42672,42672,85344,,42672,42672,xe" fillcolor="#4f81bd" stroked="f" strokeweight="0">
                  <v:stroke opacity="0"/>
                  <v:path o:connecttype="custom" o:connectlocs="4,0;9,4;4,9;0,4;4,0" o:connectangles="0,0,0,0,0"/>
                </v:shape>
                <v:shape id="Shape 2225" o:spid="_x0000_s1521" style="position:absolute;left:388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2226" o:spid="_x0000_s1522" style="position:absolute;left:7360;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27" o:spid="_x0000_s1523" style="position:absolute;left:7360;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28" o:spid="_x0000_s1524" style="position:absolute;left:1086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29" o:spid="_x0000_s1525" style="position:absolute;left:1086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30" o:spid="_x0000_s1526" style="position:absolute;left:14340;top:78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31" o:spid="_x0000_s1527" style="position:absolute;left:14340;top:78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32" o:spid="_x0000_s1528" style="position:absolute;left:17846;top:64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33" o:spid="_x0000_s1529" style="position:absolute;left:17846;top:64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49307" o:spid="_x0000_s1530" style="position:absolute;left:3855;top:145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" path="m,l85344,r,85344l,85344,,e" fillcolor="#c0504d" stroked="f" strokeweight="0">
                  <v:stroke opacity="0"/>
                  <v:path o:connecttype="custom" o:connectlocs="0,0;9,0;9,9;0,9;0,0" o:connectangles="0,0,0,0,0"/>
                </v:shape>
                <v:shape id="Shape 2235" o:spid="_x0000_s1531" style="position:absolute;left:3855;top:145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308" o:spid="_x0000_s1532" style="position:absolute;left:733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" path="m,l85344,r,85344l,85344,,e" fillcolor="#c0504d" stroked="f" strokeweight="0">
                  <v:stroke opacity="0"/>
                  <v:path o:connecttype="custom" o:connectlocs="0,0;9,0;9,9;0,9;0,0" o:connectangles="0,0,0,0,0"/>
                </v:shape>
                <v:shape id="Shape 2237" o:spid="_x0000_s1533" style="position:absolute;left:733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09" o:spid="_x0000_s1534" style="position:absolute;left:10835;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" path="m,l85344,r,85344l,85344,,e" fillcolor="#c0504d" stroked="f" strokeweight="0">
                  <v:stroke opacity="0"/>
                  <v:path o:connecttype="custom" o:connectlocs="0,0;9,0;9,9;0,9;0,0" o:connectangles="0,0,0,0,0"/>
                </v:shape>
                <v:shape id="Shape 2239" o:spid="_x0000_s1535" style="position:absolute;left:10835;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10" o:spid="_x0000_s1536" style="position:absolute;left:1431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" path="m,l85344,r,85344l,85344,,e" fillcolor="#c0504d" stroked="f" strokeweight="0">
                  <v:stroke opacity="0"/>
                  <v:path o:connecttype="custom" o:connectlocs="0,0;9,0;9,9;0,9;0,0" o:connectangles="0,0,0,0,0"/>
                </v:shape>
                <v:shape id="Shape 2241" o:spid="_x0000_s1537" style="position:absolute;left:1431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2242" o:spid="_x0000_s1538" style="position:absolute;left:3870;top:89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" path="m,44196l44196,,88392,44196,,44196xe" fillcolor="#8064a2" stroked="f" strokeweight="0">
                  <v:stroke opacity="0"/>
                  <v:path o:connecttype="custom" o:connectlocs="0,4;4,0;9,4" o:connectangles="0,0,0"/>
                </v:shape>
                <v:shape id="Shape 2243" o:spid="_x0000_s1539" style="position:absolute;left:3870;top:85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" path="m88392,l44196,44196,,,88392,xe" fillcolor="#8064a2" stroked="f" strokeweight="0">
                  <v:stroke opacity="0"/>
                  <v:path o:connecttype="custom" o:connectlocs="9,0;4,4;0,0" o:connectangles="0,0,0"/>
                </v:shape>
                <v:shape id="Shape 2244" o:spid="_x0000_s1540" style="position:absolute;left:3870;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" path="m88392,88392l,e" filled="f" fillcolor="black" strokecolor="#7d60a0" strokeweight=".72pt">
                  <v:fill opacity="0"/>
                  <v:path o:connecttype="custom" o:connectlocs="9,9;0,0" o:connectangles="0,0"/>
                </v:shape>
                <v:shape id="Shape 2245" o:spid="_x0000_s1541" style="position:absolute;left:3870;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" path="m,88392l88392,e" filled="f" fillcolor="black" strokecolor="#7d60a0" strokeweight=".72pt">
                  <v:fill opacity="0"/>
                  <v:path o:connecttype="custom" o:connectlocs="0,9;9,0" o:connectangles="0,0"/>
                </v:shape>
                <v:shape id="Shape 2246" o:spid="_x0000_s1542" style="position:absolute;left:7345;top:89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" path="m,44196l44196,,88392,44196,,44196xe" fillcolor="#8064a2" stroked="f" strokeweight="0">
                  <v:stroke opacity="0"/>
                  <v:path o:connecttype="custom" o:connectlocs="0,4;4,0;9,4" o:connectangles="0,0,0"/>
                </v:shape>
                <v:shape id="Shape 2247" o:spid="_x0000_s1543" style="position:absolute;left:7345;top:85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" path="m88392,l44196,44196,,,88392,xe" fillcolor="#8064a2" stroked="f" strokeweight="0">
                  <v:stroke opacity="0"/>
                  <v:path o:connecttype="custom" o:connectlocs="9,0;4,4;0,0" o:connectangles="0,0,0"/>
                </v:shape>
                <v:shape id="Shape 2248" o:spid="_x0000_s1544" style="position:absolute;left:7345;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" path="m88392,88392l,e" filled="f" fillcolor="black" strokecolor="#7d60a0" strokeweight=".72pt">
                  <v:fill opacity="0"/>
                  <v:path o:connecttype="custom" o:connectlocs="9,9;0,0" o:connectangles="0,0"/>
                </v:shape>
                <v:shape id="Shape 2249" o:spid="_x0000_s1545" style="position:absolute;left:7345;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" path="m,88392l88392,e" filled="f" fillcolor="black" strokecolor="#7d60a0" strokeweight=".72pt">
                  <v:fill opacity="0"/>
                  <v:path o:connecttype="custom" o:connectlocs="0,9;9,0" o:connectangles="0,0"/>
                </v:shape>
                <v:shape id="Shape 2250" o:spid="_x0000_s1546" style="position:absolute;left:10850;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" path="m,44196l44196,,88392,44196,,44196xe" fillcolor="#8064a2" stroked="f" strokeweight="0">
                  <v:stroke opacity="0"/>
                  <v:path o:connecttype="custom" o:connectlocs="0,4;4,0;9,4" o:connectangles="0,0,0"/>
                </v:shape>
                <v:shape id="Shape 2251" o:spid="_x0000_s1547" style="position:absolute;left:10850;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" path="m88392,l44196,44196,,,88392,xe" fillcolor="#8064a2" stroked="f" strokeweight="0">
                  <v:stroke opacity="0"/>
                  <v:path o:connecttype="custom" o:connectlocs="9,0;4,4;0,0" o:connectangles="0,0,0"/>
                </v:shape>
                <v:shape id="Shape 2252" o:spid="_x0000_s1548" style="position:absolute;left:1085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" path="m88392,88392l,e" filled="f" fillcolor="black" strokecolor="#7d60a0" strokeweight=".72pt">
                  <v:fill opacity="0"/>
                  <v:path o:connecttype="custom" o:connectlocs="9,9;0,0" o:connectangles="0,0"/>
                </v:shape>
                <v:shape id="Shape 2253" o:spid="_x0000_s1549" style="position:absolute;left:1085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" path="m,88392l88392,e" filled="f" fillcolor="black" strokecolor="#7d60a0" strokeweight=".72pt">
                  <v:fill opacity="0"/>
                  <v:path o:connecttype="custom" o:connectlocs="0,9;9,0" o:connectangles="0,0"/>
                </v:shape>
                <v:shape id="Shape 2254" o:spid="_x0000_s1550" style="position:absolute;left:14325;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" path="m,44196l44196,,88392,44196,,44196xe" fillcolor="#8064a2" stroked="f" strokeweight="0">
                  <v:stroke opacity="0"/>
                  <v:path o:connecttype="custom" o:connectlocs="0,4;4,0;9,4" o:connectangles="0,0,0"/>
                </v:shape>
                <v:shape id="Shape 2255" o:spid="_x0000_s1551" style="position:absolute;left:14325;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" path="m88392,l44196,44196,,,88392,xe" fillcolor="#8064a2" stroked="f" strokeweight="0">
                  <v:stroke opacity="0"/>
                  <v:path o:connecttype="custom" o:connectlocs="9,0;4,4;0,0" o:connectangles="0,0,0"/>
                </v:shape>
                <v:shape id="Shape 2256" o:spid="_x0000_s1552" style="position:absolute;left:14325;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" path="m88392,88392l,e" filled="f" fillcolor="black" strokecolor="#7d60a0" strokeweight=".72pt">
                  <v:fill opacity="0"/>
                  <v:path o:connecttype="custom" o:connectlocs="9,9;0,0" o:connectangles="0,0"/>
                </v:shape>
                <v:shape id="Shape 2257" o:spid="_x0000_s1553" style="position:absolute;left:14325;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" path="m,88392l88392,e" filled="f" fillcolor="black" strokecolor="#7d60a0" strokeweight=".72pt">
                  <v:fill opacity="0"/>
                  <v:path o:connecttype="custom" o:connectlocs="0,9;9,0" o:connectangles="0,0"/>
                </v:shape>
                <v:shape id="Shape 2258" o:spid="_x0000_s1554" style="position:absolute;left:17830;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" path="m,44196l44196,,88392,44196,,44196xe" fillcolor="#8064a2" stroked="f" strokeweight="0">
                  <v:stroke opacity="0"/>
                  <v:path o:connecttype="custom" o:connectlocs="0,4;4,0;9,4" o:connectangles="0,0,0"/>
                </v:shape>
                <v:shape id="Shape 2259" o:spid="_x0000_s1555" style="position:absolute;left:17830;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" path="m88392,l44196,44196,,,88392,xe" fillcolor="#8064a2" stroked="f" strokeweight="0">
                  <v:stroke opacity="0"/>
                  <v:path o:connecttype="custom" o:connectlocs="9,0;4,4;0,0" o:connectangles="0,0,0"/>
                </v:shape>
                <v:shape id="Shape 2260" o:spid="_x0000_s1556" style="position:absolute;left:1783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" path="m88392,88392l,e" filled="f" fillcolor="black" strokecolor="#7d60a0" strokeweight=".72pt">
                  <v:fill opacity="0"/>
                  <v:path o:connecttype="custom" o:connectlocs="9,9;0,0" o:connectangles="0,0"/>
                </v:shape>
                <v:shape id="Shape 2261" o:spid="_x0000_s1557" style="position:absolute;left:1783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" path="m,88392l88392,e" filled="f" fillcolor="black" strokecolor="#7d60a0" strokeweight=".72pt">
                  <v:fill opacity="0"/>
                  <v:path o:connecttype="custom" o:connectlocs="0,9;9,0" o:connectangles="0,0"/>
                </v:shape>
                <v:shape id="Shape 2262" o:spid="_x0000_s1558" style="position:absolute;left:4310;top:8284;width:13964;height:66;visibility:visible;mso-wrap-style:square;v-text-anchor:top" coordsize="1396492,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" path="m,l1396492,6604e" filled="f" fillcolor="black">
                  <v:fill opacity="0"/>
                  <v:stroke endcap="round"/>
                  <v:path o:connecttype="custom" o:connectlocs="0,0;140,1" o:connectangles="0,0"/>
                </v:shape>
                <v:shape id="Shape 2263" o:spid="_x0000_s1559" style="position:absolute;left:4310;top:6506;width:13964;height:915;visibility:visible;mso-wrap-style:square;v-text-anchor:top" coordsize="1396492,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" path="m,l1396492,91567e" filled="f" fillcolor="black">
                  <v:fill opacity="0"/>
                  <v:stroke endcap="round"/>
                  <v:path o:connecttype="custom" o:connectlocs="0,0;140,9" o:connectangles="0,0"/>
                </v:shape>
                <v:shape id="Shape 2264" o:spid="_x0000_s1560" style="position:absolute;left:4310;top:14462;width:10473;height:396;visibility:visible;mso-wrap-style:square;v-text-anchor:top" coordsize="1047369,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" path="m,39624l1047369,e" filled="f" fillcolor="black">
                  <v:fill opacity="0"/>
                  <v:stroke endcap="round"/>
                  <v:path o:connecttype="custom" o:connectlocs="0,4;105,0" o:connectangles="0,0"/>
                </v:shape>
                <v:shape id="Shape 2265" o:spid="_x0000_s1561" style="position:absolute;left:4310;top:8982;width:13964;height:999;visibility:visible;mso-wrap-style:square;v-text-anchor:top" coordsize="1396492,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" path="m,l1396492,99949e" filled="f" fillcolor="black">
                  <v:fill opacity="0"/>
                  <v:stroke endcap="round"/>
                  <v:path o:connecttype="custom" o:connectlocs="0,0;140,10" o:connectangles="0,0"/>
                </v:shape>
                <v:rect id="Rectangle 2266" o:spid="_x0000_s1562" style="position:absolute;left:1531;top:1665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" filled="f" stroked="f">
                  <v:textbox inset="0,0,0,0">
                    <w:txbxContent>
                      <w:p w14:paraId="11C90655" w14:textId="77777777" w:rsidR="00DB2F93" w:rsidRDefault="00DB2F93" w:rsidP="003865F3">
                        <w:r>
                          <w:rPr>
                            <w:sz w:val="20"/>
                          </w:rPr>
                          <w:t>0.6</w:t>
                        </w:r>
                      </w:p>
                    </w:txbxContent>
                  </v:textbox>
                </v:rect>
                <v:rect id="Rectangle 2267" o:spid="_x0000_s1563" style="position:absolute;left:2498;top:1332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" filled="f" stroked="f">
                  <v:textbox inset="0,0,0,0">
                    <w:txbxContent>
                      <w:p w14:paraId="133EE61D" w14:textId="77777777" w:rsidR="00DB2F93" w:rsidRDefault="00DB2F93" w:rsidP="003865F3">
                        <w:r>
                          <w:rPr>
                            <w:sz w:val="20"/>
                          </w:rPr>
                          <w:t>1</w:t>
                        </w:r>
                      </w:p>
                    </w:txbxContent>
                  </v:textbox>
                </v:rect>
                <v:rect id="Rectangle 2268" o:spid="_x0000_s1564" style="position:absolute;left:1531;top:999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" filled="f" stroked="f">
                  <v:textbox inset="0,0,0,0">
                    <w:txbxContent>
                      <w:p w14:paraId="20C0D989" w14:textId="77777777" w:rsidR="00DB2F93" w:rsidRDefault="00DB2F93" w:rsidP="003865F3">
                        <w:r>
                          <w:rPr>
                            <w:sz w:val="20"/>
                          </w:rPr>
                          <w:t>1.4</w:t>
                        </w:r>
                      </w:p>
                    </w:txbxContent>
                  </v:textbox>
                </v:rect>
                <v:rect id="Rectangle 2269" o:spid="_x0000_s1565" style="position:absolute;left:1531;top:666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" filled="f" stroked="f">
                  <v:textbox inset="0,0,0,0">
                    <w:txbxContent>
                      <w:p w14:paraId="67A0637B" w14:textId="77777777" w:rsidR="00DB2F93" w:rsidRDefault="00DB2F93" w:rsidP="003865F3">
                        <w:r>
                          <w:rPr>
                            <w:sz w:val="20"/>
                          </w:rPr>
                          <w:t>1.8</w:t>
                        </w:r>
                      </w:p>
                    </w:txbxContent>
                  </v:textbox>
                </v:rect>
                <v:rect id="Rectangle 2270" o:spid="_x0000_s1566" style="position:absolute;left:1531;top:333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" filled="f" stroked="f">
                  <v:textbox inset="0,0,0,0">
                    <w:txbxContent>
                      <w:p w14:paraId="424BCEA3" w14:textId="77777777" w:rsidR="00DB2F93" w:rsidRDefault="00DB2F93" w:rsidP="003865F3">
                        <w:r>
                          <w:rPr>
                            <w:sz w:val="20"/>
                          </w:rPr>
                          <w:t>2.2</w:t>
                        </w:r>
                      </w:p>
                    </w:txbxContent>
                  </v:textbox>
                </v:rect>
                <v:rect id="Rectangle 2271" o:spid="_x0000_s1567" style="position:absolute;left:3996;top:18304;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" filled="f" stroked="f">
                  <v:textbox inset="0,0,0,0">
                    <w:txbxContent>
                      <w:p w14:paraId="38006546" w14:textId="77777777" w:rsidR="00DB2F93" w:rsidRDefault="00DB2F93" w:rsidP="003865F3">
                        <w:r>
                          <w:rPr>
                            <w:sz w:val="20"/>
                          </w:rPr>
                          <w:t>5</w:t>
                        </w:r>
                      </w:p>
                    </w:txbxContent>
                  </v:textbox>
                </v:rect>
                <v:rect id="Rectangle 2272" o:spid="_x0000_s1568" style="position:absolute;left:10660;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" filled="f" stroked="f">
                  <v:textbox inset="0,0,0,0">
                    <w:txbxContent>
                      <w:p w14:paraId="07229354" w14:textId="77777777" w:rsidR="00DB2F93" w:rsidRDefault="00DB2F93" w:rsidP="003865F3">
                        <w:r>
                          <w:rPr>
                            <w:sz w:val="20"/>
                          </w:rPr>
                          <w:t>15</w:t>
                        </w:r>
                      </w:p>
                    </w:txbxContent>
                  </v:textbox>
                </v:rect>
                <v:rect id="Rectangle 2273" o:spid="_x0000_s1569" style="position:absolute;left:17642;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" filled="f" stroked="f">
                  <v:textbox inset="0,0,0,0">
                    <w:txbxContent>
                      <w:p w14:paraId="02AE1FE4" w14:textId="77777777" w:rsidR="00DB2F93" w:rsidRDefault="00DB2F93" w:rsidP="003865F3">
                        <w:r>
                          <w:rPr>
                            <w:sz w:val="20"/>
                          </w:rPr>
                          <w:t>25</w:t>
                        </w:r>
                      </w:p>
                    </w:txbxContent>
                  </v:textbox>
                </v:rect>
                <v:rect id="Rectangle 2274" o:spid="_x0000_s1570" style="position:absolute;left:24629;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" filled="f" stroked="f">
                  <v:textbox inset="0,0,0,0">
                    <w:txbxContent>
                      <w:p w14:paraId="37B82A01" w14:textId="77777777" w:rsidR="00DB2F93" w:rsidRDefault="00DB2F93" w:rsidP="003865F3">
                        <w:r>
                          <w:rPr>
                            <w:sz w:val="20"/>
                          </w:rPr>
                          <w:t>35</w:t>
                        </w:r>
                      </w:p>
                    </w:txbxContent>
                  </v:textbox>
                </v:rect>
                <v:rect id="Rectangle 2275" o:spid="_x0000_s1571" style="position:absolute;left:-326;top:8014;width:3093;height:1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" filled="f" stroked="f">
                  <v:textbox style="layout-flow:vertical;mso-layout-flow-alt:bottom-to-top" inset="0,0,0,0">
                    <w:txbxContent>
                      <w:p w14:paraId="67CAA92F" w14:textId="77777777" w:rsidR="00DB2F93" w:rsidRDefault="00DB2F93" w:rsidP="003865F3">
                        <w:r>
                          <w:rPr>
                            <w:rFonts w:ascii="Times New Roman" w:eastAsia="Times New Roman" w:hAnsi="Times New Roman"/>
                            <w:b/>
                            <w:sz w:val="20"/>
                          </w:rPr>
                          <w:t>logk</w:t>
                        </w:r>
                      </w:p>
                    </w:txbxContent>
                  </v:textbox>
                </v:rect>
                <v:rect id="Rectangle 2276" o:spid="_x0000_s1572" style="position:absolute;left:14065;top:19052;width:191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" filled="f" stroked="f">
                  <v:textbox inset="0,0,0,0">
                    <w:txbxContent>
                      <w:p w14:paraId="1BC6096C" w14:textId="77777777" w:rsidR="00DB2F93" w:rsidRDefault="00DB2F93" w:rsidP="003865F3">
                        <w:r>
                          <w:rPr>
                            <w:rFonts w:ascii="Times New Roman" w:eastAsia="Times New Roman" w:hAnsi="Times New Roman"/>
                            <w:b/>
                            <w:sz w:val="20"/>
                          </w:rPr>
                          <w:t>√µ</w:t>
                        </w:r>
                      </w:p>
                    </w:txbxContent>
                  </v:textbox>
                </v:rect>
                <v:shape id="Shape 2277" o:spid="_x0000_s1573" style="position:absolute;left:25406;top:6410;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" path="m36576,l73152,73152,,73152,36576,xe" fillcolor="#9bbb59" stroked="f" strokeweight="0">
                  <v:stroke opacity="0"/>
                  <v:path o:connecttype="custom" o:connectlocs="4,0;7,7;0,7;4,0" o:connectangles="0,0,0,0"/>
                </v:shape>
                <v:shape id="Shape 2278" o:spid="_x0000_s1574" style="position:absolute;left:25406;top:6410;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39558" o:spid="_x0000_s1575" style="position:absolute;left:26440;top:6195;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" filled="f" stroked="f">
                  <v:textbox inset="0,0,0,0">
                    <w:txbxContent>
                      <w:p w14:paraId="7779CC9D" w14:textId="77777777" w:rsidR="00DB2F93" w:rsidRDefault="00DB2F93" w:rsidP="003865F3">
                        <w:r>
                          <w:rPr>
                            <w:sz w:val="20"/>
                          </w:rPr>
                          <w:t>2-</w:t>
                        </w:r>
                      </w:p>
                    </w:txbxContent>
                  </v:textbox>
                </v:rect>
                <v:rect id="Rectangle 39562" o:spid="_x0000_s1576" style="position:absolute;left:27475;top:6195;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9c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" filled="f" stroked="f">
                  <v:textbox inset="0,0,0,0">
                    <w:txbxContent>
                      <w:p w14:paraId="528262D2" w14:textId="77777777" w:rsidR="00DB2F93" w:rsidRDefault="00DB2F93" w:rsidP="003865F3">
                        <w:r>
                          <w:rPr>
                            <w:sz w:val="20"/>
                          </w:rPr>
                          <w:t>chloroethanol</w:t>
                        </w:r>
                      </w:p>
                    </w:txbxContent>
                  </v:textbox>
                </v:rect>
                <v:shape id="Shape 49311" o:spid="_x0000_s1577" style="position:absolute;left:25406;top:869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" path="m36576,l73152,36576,36576,73152,,36576,36576,e" fillcolor="#4f81bd" stroked="f" strokeweight="0">
                  <v:stroke opacity="0"/>
                  <v:path o:connecttype="custom" o:connectlocs="4,0;7,4;4,7;0,4;4,0" o:connectangles="0,0,0,0,0"/>
                </v:shape>
                <v:shape id="Shape 2281" o:spid="_x0000_s1578" style="position:absolute;left:25406;top:869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2282" o:spid="_x0000_s1579" style="position:absolute;left:26440;top:8492;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" filled="f" stroked="f">
                  <v:textbox inset="0,0,0,0">
                    <w:txbxContent>
                      <w:p w14:paraId="35DCED80" w14:textId="77777777" w:rsidR="00DB2F93" w:rsidRDefault="00DB2F93" w:rsidP="003865F3">
                        <w:r>
                          <w:rPr>
                            <w:sz w:val="20"/>
                          </w:rPr>
                          <w:t>n-butanol</w:t>
                        </w:r>
                      </w:p>
                    </w:txbxContent>
                  </v:textbox>
                </v:rect>
                <v:shape id="Shape 49312" o:spid="_x0000_s1580" style="position:absolute;left:25391;top:1096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" path="m,l73152,r,73152l,73152,,e" fillcolor="#c0504d" stroked="f" strokeweight="0">
                  <v:stroke opacity="0"/>
                  <v:path o:connecttype="custom" o:connectlocs="0,0;7,0;7,7;0,7;0,0" o:connectangles="0,0,0,0,0"/>
                </v:shape>
                <v:shape id="Shape 2284" o:spid="_x0000_s1581" style="position:absolute;left:25391;top:1096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" path="m,73152r73152,l73152,,,,,73152xe" filled="f" fillcolor="black" strokecolor="#be4b48">
                  <v:fill opacity="0"/>
                  <v:path o:connecttype="custom" o:connectlocs="0,7;7,7;7,0;0,0" o:connectangles="0,0,0,0"/>
                </v:shape>
                <v:rect id="Rectangle 2285" o:spid="_x0000_s1582" style="position:absolute;left:26440;top:10787;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oi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tV7C/51wBeTuDwAA//8DAFBLAQItABQABgAIAAAAIQDb4fbL7gAAAIUBAAATAAAAAAAA&#10;AAAAAAAAAAAAAABbQ29udGVudF9UeXBlc10ueG1sUEsBAi0AFAAGAAgAAAAhAFr0LFu/AAAAFQEA&#10;AAsAAAAAAAAAAAAAAAAAHwEAAF9yZWxzLy5yZWxzUEsBAi0AFAAGAAgAAAAhAJHaGiLHAAAA3gAA&#10;AA8AAAAAAAAAAAAAAAAABwIAAGRycy9kb3ducmV2LnhtbFBLBQYAAAAAAwADALcAAAD7AgAAAAA=&#10;" filled="f" stroked="f">
                  <v:textbox inset="0,0,0,0">
                    <w:txbxContent>
                      <w:p w14:paraId="6C64FA6B" w14:textId="77777777" w:rsidR="00DB2F93" w:rsidRDefault="00DB2F93" w:rsidP="003865F3">
                        <w:r>
                          <w:rPr>
                            <w:sz w:val="20"/>
                          </w:rPr>
                          <w:t>cyclohexanol</w:t>
                        </w:r>
                      </w:p>
                    </w:txbxContent>
                  </v:textbox>
                </v:rect>
                <v:shape id="Shape 2286" o:spid="_x0000_s1583" style="position:absolute;left:25391;top:1366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" path="m,38100l38100,,76200,38100,,38100xe" fillcolor="#8064a2" stroked="f" strokeweight="0">
                  <v:stroke opacity="0"/>
                  <v:path o:connecttype="custom" o:connectlocs="0,4;4,0;8,4" o:connectangles="0,0,0"/>
                </v:shape>
                <v:shape id="Shape 2287" o:spid="_x0000_s1584" style="position:absolute;left:25391;top:1328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" path="m76200,l38100,38100,,,76200,xe" fillcolor="#8064a2" stroked="f" strokeweight="0">
                  <v:stroke opacity="0"/>
                  <v:path o:connecttype="custom" o:connectlocs="8,0;4,4;0,0" o:connectangles="0,0,0"/>
                </v:shape>
                <v:shape id="Shape 2288" o:spid="_x0000_s1585" style="position:absolute;left:25391;top:132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" path="m76200,76200l,e" filled="f" fillcolor="black" strokecolor="#7d60a0">
                  <v:fill opacity="0"/>
                  <v:path o:connecttype="custom" o:connectlocs="8,8;0,0" o:connectangles="0,0"/>
                </v:shape>
                <v:shape id="Shape 2289" o:spid="_x0000_s1586" style="position:absolute;left:25391;top:132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" path="m,76200l76200,e" filled="f" fillcolor="black" strokecolor="#7d60a0">
                  <v:fill opacity="0"/>
                  <v:path o:connecttype="custom" o:connectlocs="0,8;8,0" o:connectangles="0,0"/>
                </v:shape>
                <v:rect id="Rectangle 2290" o:spid="_x0000_s1587" style="position:absolute;left:26440;top:13086;width:1153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" filled="f" stroked="f">
                  <v:textbox inset="0,0,0,0">
                    <w:txbxContent>
                      <w:p w14:paraId="6E11E495" w14:textId="77777777" w:rsidR="00DB2F93" w:rsidRDefault="00DB2F93" w:rsidP="003865F3">
                        <w:r>
                          <w:rPr>
                            <w:sz w:val="20"/>
                          </w:rPr>
                          <w:t>cinnamyl alcohol</w:t>
                        </w:r>
                      </w:p>
                    </w:txbxContent>
                  </v:textbox>
                </v:rect>
                <v:shape id="Shape 2291" o:spid="_x0000_s1588" style="position:absolute;width:36385;height:20421;visibility:visible;mso-wrap-style:square;v-text-anchor:top" coordsize="363855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" path="m,2042160r3638550,l3638550,,,,,2042160xe" filled="f" fillcolor="black" strokeweight=".25pt">
                  <v:fill opacity="0"/>
                  <v:path o:connecttype="custom" o:connectlocs="0,204;364,204;364,0;0,0" o:connectangles="0,0,0,0"/>
                </v:shape>
                <w10:anchorlock/>
              </v:group>
            </w:pict>
          </mc:Fallback>
        </mc:AlternateContent>
      </w:r>
    </w:p>
    <w:p w14:paraId="48A62C64" w14:textId="49545701" w:rsidR="004B5EF4"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Fig.3. Effect of ionic strength on the oxidation rates of alcohols by PCC in 0.2M H2SO4 [alc.]= 0.2 mol dm-3, [PCC] = 2.5 x 10-2 mol dm-3, Temperature = 313K</w:t>
      </w:r>
    </w:p>
    <w:p w14:paraId="35A614E5" w14:textId="33D4F3EB"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w:lastRenderedPageBreak/>
        <mc:AlternateContent>
          <mc:Choice Requires="wpg">
            <w:drawing>
              <wp:inline distT="0" distB="0" distL="0" distR="0" wp14:anchorId="3F7C70FB" wp14:editId="321D9474">
                <wp:extent cx="3999865" cy="2144395"/>
                <wp:effectExtent l="10160" t="8890" r="104775" b="46990"/>
                <wp:docPr id="48052" name="Group 4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2144395"/>
                          <a:chOff x="0" y="0"/>
                          <a:chExt cx="39997" cy="21443"/>
                        </a:xfrm>
                      </wpg:grpSpPr>
                      <wps:wsp>
                        <wps:cNvPr id="48053" name="Rectangle 2200"/>
                        <wps:cNvSpPr>
                          <a:spLocks noChangeArrowheads="1"/>
                        </wps:cNvSpPr>
                        <wps:spPr bwMode="auto">
                          <a:xfrm>
                            <a:off x="39646" y="1989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6350" w14:textId="77777777" w:rsidR="00DB2F93" w:rsidRDefault="00DB2F93" w:rsidP="003865F3"/>
                          </w:txbxContent>
                        </wps:txbx>
                        <wps:bodyPr rot="0" vert="horz" wrap="square" lIns="0" tIns="0" rIns="0" bIns="0" anchor="t" anchorCtr="0" upright="1">
                          <a:noAutofit/>
                        </wps:bodyPr>
                      </wps:wsp>
                      <wps:wsp>
                        <wps:cNvPr id="48054" name="Shape 2294"/>
                        <wps:cNvSpPr>
                          <a:spLocks noChangeArrowheads="1"/>
                        </wps:cNvSpPr>
                        <wps:spPr bwMode="auto">
                          <a:xfrm>
                            <a:off x="3943" y="774"/>
                            <a:ext cx="0" cy="17368"/>
                          </a:xfrm>
                          <a:custGeom>
                            <a:avLst/>
                            <a:gdLst>
                              <a:gd name="T0" fmla="*/ 17368 h 1736852"/>
                              <a:gd name="T1" fmla="*/ 0 h 1736852"/>
                              <a:gd name="T2" fmla="*/ 0 60000 65536"/>
                              <a:gd name="T3" fmla="*/ 0 60000 65536"/>
                            </a:gdLst>
                            <a:ahLst/>
                            <a:cxnLst>
                              <a:cxn ang="T2">
                                <a:pos x="0" y="T0"/>
                              </a:cxn>
                              <a:cxn ang="T3">
                                <a:pos x="0" y="T1"/>
                              </a:cxn>
                            </a:cxnLst>
                            <a:rect l="0" t="0" r="r" b="b"/>
                            <a:pathLst>
                              <a:path h="1736852">
                                <a:moveTo>
                                  <a:pt x="0" y="1736852"/>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5" name="Shape 2295"/>
                        <wps:cNvSpPr>
                          <a:spLocks noChangeArrowheads="1"/>
                        </wps:cNvSpPr>
                        <wps:spPr bwMode="auto">
                          <a:xfrm>
                            <a:off x="3540" y="1814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6" name="Shape 2296"/>
                        <wps:cNvSpPr>
                          <a:spLocks noChangeArrowheads="1"/>
                        </wps:cNvSpPr>
                        <wps:spPr bwMode="auto">
                          <a:xfrm>
                            <a:off x="3540" y="15660"/>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7" name="Shape 2297"/>
                        <wps:cNvSpPr>
                          <a:spLocks noChangeArrowheads="1"/>
                        </wps:cNvSpPr>
                        <wps:spPr bwMode="auto">
                          <a:xfrm>
                            <a:off x="3540" y="1319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8" name="Shape 2298"/>
                        <wps:cNvSpPr>
                          <a:spLocks noChangeArrowheads="1"/>
                        </wps:cNvSpPr>
                        <wps:spPr bwMode="auto">
                          <a:xfrm>
                            <a:off x="3540" y="106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9" name="Shape 2299"/>
                        <wps:cNvSpPr>
                          <a:spLocks noChangeArrowheads="1"/>
                        </wps:cNvSpPr>
                        <wps:spPr bwMode="auto">
                          <a:xfrm>
                            <a:off x="3540" y="82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0" name="Shape 2300"/>
                        <wps:cNvSpPr>
                          <a:spLocks noChangeArrowheads="1"/>
                        </wps:cNvSpPr>
                        <wps:spPr bwMode="auto">
                          <a:xfrm>
                            <a:off x="3540" y="57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1" name="Shape 2301"/>
                        <wps:cNvSpPr>
                          <a:spLocks noChangeArrowheads="1"/>
                        </wps:cNvSpPr>
                        <wps:spPr bwMode="auto">
                          <a:xfrm>
                            <a:off x="3540" y="32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2" name="Shape 2302"/>
                        <wps:cNvSpPr>
                          <a:spLocks noChangeArrowheads="1"/>
                        </wps:cNvSpPr>
                        <wps:spPr bwMode="auto">
                          <a:xfrm>
                            <a:off x="3540" y="7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3" name="Shape 2303"/>
                        <wps:cNvSpPr>
                          <a:spLocks noChangeArrowheads="1"/>
                        </wps:cNvSpPr>
                        <wps:spPr bwMode="auto">
                          <a:xfrm>
                            <a:off x="3943" y="18143"/>
                            <a:ext cx="24460" cy="0"/>
                          </a:xfrm>
                          <a:custGeom>
                            <a:avLst/>
                            <a:gdLst>
                              <a:gd name="T0" fmla="*/ 0 w 2446020"/>
                              <a:gd name="T1" fmla="*/ 24460 w 2446020"/>
                              <a:gd name="T2" fmla="*/ 0 60000 65536"/>
                              <a:gd name="T3" fmla="*/ 0 60000 65536"/>
                            </a:gdLst>
                            <a:ahLst/>
                            <a:cxnLst>
                              <a:cxn ang="T2">
                                <a:pos x="T0" y="0"/>
                              </a:cxn>
                              <a:cxn ang="T3">
                                <a:pos x="T1" y="0"/>
                              </a:cxn>
                            </a:cxnLst>
                            <a:rect l="0" t="0" r="r" b="b"/>
                            <a:pathLst>
                              <a:path w="2446020">
                                <a:moveTo>
                                  <a:pt x="0" y="0"/>
                                </a:moveTo>
                                <a:lnTo>
                                  <a:pt x="244602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4" name="Shape 2304"/>
                        <wps:cNvSpPr>
                          <a:spLocks noChangeArrowheads="1"/>
                        </wps:cNvSpPr>
                        <wps:spPr bwMode="auto">
                          <a:xfrm>
                            <a:off x="394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5" name="Shape 2305"/>
                        <wps:cNvSpPr>
                          <a:spLocks noChangeArrowheads="1"/>
                        </wps:cNvSpPr>
                        <wps:spPr bwMode="auto">
                          <a:xfrm>
                            <a:off x="8840"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6" name="Shape 2306"/>
                        <wps:cNvSpPr>
                          <a:spLocks noChangeArrowheads="1"/>
                        </wps:cNvSpPr>
                        <wps:spPr bwMode="auto">
                          <a:xfrm>
                            <a:off x="13717"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7" name="Shape 2307"/>
                        <wps:cNvSpPr>
                          <a:spLocks noChangeArrowheads="1"/>
                        </wps:cNvSpPr>
                        <wps:spPr bwMode="auto">
                          <a:xfrm>
                            <a:off x="18624"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8" name="Shape 2308"/>
                        <wps:cNvSpPr>
                          <a:spLocks noChangeArrowheads="1"/>
                        </wps:cNvSpPr>
                        <wps:spPr bwMode="auto">
                          <a:xfrm>
                            <a:off x="23501"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9" name="Shape 2309"/>
                        <wps:cNvSpPr>
                          <a:spLocks noChangeArrowheads="1"/>
                        </wps:cNvSpPr>
                        <wps:spPr bwMode="auto">
                          <a:xfrm>
                            <a:off x="2840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0" name="Shape 2310"/>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1" name="Shape 2311"/>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2" name="Shape 2312"/>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3" name="Shape 2313"/>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4" name="Shape 2314"/>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5" name="Shape 2315"/>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6" name="Shape 2316"/>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7" name="Shape 2317"/>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8" name="Shape 2318"/>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9" name="Shape 2319"/>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0" name="Shape 49320"/>
                        <wps:cNvSpPr>
                          <a:spLocks noChangeArrowheads="1"/>
                        </wps:cNvSpPr>
                        <wps:spPr bwMode="auto">
                          <a:xfrm>
                            <a:off x="3489" y="1574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1" name="Shape 2321"/>
                        <wps:cNvSpPr>
                          <a:spLocks noChangeArrowheads="1"/>
                        </wps:cNvSpPr>
                        <wps:spPr bwMode="auto">
                          <a:xfrm>
                            <a:off x="3489" y="1574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2" name="Shape 49321"/>
                        <wps:cNvSpPr>
                          <a:spLocks noChangeArrowheads="1"/>
                        </wps:cNvSpPr>
                        <wps:spPr bwMode="auto">
                          <a:xfrm>
                            <a:off x="8366" y="166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3" name="Shape 2323"/>
                        <wps:cNvSpPr>
                          <a:spLocks noChangeArrowheads="1"/>
                        </wps:cNvSpPr>
                        <wps:spPr bwMode="auto">
                          <a:xfrm>
                            <a:off x="8366" y="166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4" name="Shape 49322"/>
                        <wps:cNvSpPr>
                          <a:spLocks noChangeArrowheads="1"/>
                        </wps:cNvSpPr>
                        <wps:spPr bwMode="auto">
                          <a:xfrm>
                            <a:off x="13274" y="1665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5" name="Shape 2325"/>
                        <wps:cNvSpPr>
                          <a:spLocks noChangeArrowheads="1"/>
                        </wps:cNvSpPr>
                        <wps:spPr bwMode="auto">
                          <a:xfrm>
                            <a:off x="13274" y="1665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6" name="Shape 49323"/>
                        <wps:cNvSpPr>
                          <a:spLocks noChangeArrowheads="1"/>
                        </wps:cNvSpPr>
                        <wps:spPr bwMode="auto">
                          <a:xfrm>
                            <a:off x="18150" y="1586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7" name="Shape 2327"/>
                        <wps:cNvSpPr>
                          <a:spLocks noChangeArrowheads="1"/>
                        </wps:cNvSpPr>
                        <wps:spPr bwMode="auto">
                          <a:xfrm>
                            <a:off x="18150" y="1586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8" name="Shape 49324"/>
                        <wps:cNvSpPr>
                          <a:spLocks noChangeArrowheads="1"/>
                        </wps:cNvSpPr>
                        <wps:spPr bwMode="auto">
                          <a:xfrm>
                            <a:off x="23058" y="1583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9" name="Shape 2329"/>
                        <wps:cNvSpPr>
                          <a:spLocks noChangeArrowheads="1"/>
                        </wps:cNvSpPr>
                        <wps:spPr bwMode="auto">
                          <a:xfrm>
                            <a:off x="23058" y="1583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0" name="Shape 2330"/>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1" name="Shape 2331"/>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2" name="Shape 2332"/>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3" name="Shape 2333"/>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4" name="Shape 2334"/>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5" name="Shape 2335"/>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6" name="Shape 2336"/>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7" name="Shape 2337"/>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8" name="Shape 2338"/>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9" name="Shape 2339"/>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0" name="Shape 2340"/>
                        <wps:cNvSpPr>
                          <a:spLocks noChangeArrowheads="1"/>
                        </wps:cNvSpPr>
                        <wps:spPr bwMode="auto">
                          <a:xfrm>
                            <a:off x="3505" y="1382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1" name="Shape 2341"/>
                        <wps:cNvSpPr>
                          <a:spLocks noChangeArrowheads="1"/>
                        </wps:cNvSpPr>
                        <wps:spPr bwMode="auto">
                          <a:xfrm>
                            <a:off x="3505" y="1338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2" name="Shape 2342"/>
                        <wps:cNvSpPr>
                          <a:spLocks noChangeArrowheads="1"/>
                        </wps:cNvSpPr>
                        <wps:spPr bwMode="auto">
                          <a:xfrm>
                            <a:off x="3505" y="1338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3" name="Shape 2343"/>
                        <wps:cNvSpPr>
                          <a:spLocks noChangeArrowheads="1"/>
                        </wps:cNvSpPr>
                        <wps:spPr bwMode="auto">
                          <a:xfrm>
                            <a:off x="3505" y="1338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4" name="Shape 2344"/>
                        <wps:cNvSpPr>
                          <a:spLocks noChangeArrowheads="1"/>
                        </wps:cNvSpPr>
                        <wps:spPr bwMode="auto">
                          <a:xfrm>
                            <a:off x="8382" y="1348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5" name="Shape 2345"/>
                        <wps:cNvSpPr>
                          <a:spLocks noChangeArrowheads="1"/>
                        </wps:cNvSpPr>
                        <wps:spPr bwMode="auto">
                          <a:xfrm>
                            <a:off x="8382" y="1304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6" name="Shape 2346"/>
                        <wps:cNvSpPr>
                          <a:spLocks noChangeArrowheads="1"/>
                        </wps:cNvSpPr>
                        <wps:spPr bwMode="auto">
                          <a:xfrm>
                            <a:off x="8382" y="1304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7" name="Shape 2347"/>
                        <wps:cNvSpPr>
                          <a:spLocks noChangeArrowheads="1"/>
                        </wps:cNvSpPr>
                        <wps:spPr bwMode="auto">
                          <a:xfrm>
                            <a:off x="8382" y="1304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8" name="Shape 2348"/>
                        <wps:cNvSpPr>
                          <a:spLocks noChangeArrowheads="1"/>
                        </wps:cNvSpPr>
                        <wps:spPr bwMode="auto">
                          <a:xfrm>
                            <a:off x="13289" y="1373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9" name="Shape 2349"/>
                        <wps:cNvSpPr>
                          <a:spLocks noChangeArrowheads="1"/>
                        </wps:cNvSpPr>
                        <wps:spPr bwMode="auto">
                          <a:xfrm>
                            <a:off x="13289" y="1328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0" name="Shape 2350"/>
                        <wps:cNvSpPr>
                          <a:spLocks noChangeArrowheads="1"/>
                        </wps:cNvSpPr>
                        <wps:spPr bwMode="auto">
                          <a:xfrm>
                            <a:off x="13289" y="1328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1" name="Shape 2351"/>
                        <wps:cNvSpPr>
                          <a:spLocks noChangeArrowheads="1"/>
                        </wps:cNvSpPr>
                        <wps:spPr bwMode="auto">
                          <a:xfrm>
                            <a:off x="13289" y="1328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2" name="Shape 2352"/>
                        <wps:cNvSpPr>
                          <a:spLocks noChangeArrowheads="1"/>
                        </wps:cNvSpPr>
                        <wps:spPr bwMode="auto">
                          <a:xfrm>
                            <a:off x="18166" y="1443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3" name="Shape 2353"/>
                        <wps:cNvSpPr>
                          <a:spLocks noChangeArrowheads="1"/>
                        </wps:cNvSpPr>
                        <wps:spPr bwMode="auto">
                          <a:xfrm>
                            <a:off x="18166" y="1399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4" name="Shape 2354"/>
                        <wps:cNvSpPr>
                          <a:spLocks noChangeArrowheads="1"/>
                        </wps:cNvSpPr>
                        <wps:spPr bwMode="auto">
                          <a:xfrm>
                            <a:off x="18166" y="1399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5" name="Shape 2355"/>
                        <wps:cNvSpPr>
                          <a:spLocks noChangeArrowheads="1"/>
                        </wps:cNvSpPr>
                        <wps:spPr bwMode="auto">
                          <a:xfrm>
                            <a:off x="18166" y="1399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6" name="Shape 2356"/>
                        <wps:cNvSpPr>
                          <a:spLocks noChangeArrowheads="1"/>
                        </wps:cNvSpPr>
                        <wps:spPr bwMode="auto">
                          <a:xfrm>
                            <a:off x="23073" y="1467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7" name="Shape 2357"/>
                        <wps:cNvSpPr>
                          <a:spLocks noChangeArrowheads="1"/>
                        </wps:cNvSpPr>
                        <wps:spPr bwMode="auto">
                          <a:xfrm>
                            <a:off x="23073" y="142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8" name="Shape 2358"/>
                        <wps:cNvSpPr>
                          <a:spLocks noChangeArrowheads="1"/>
                        </wps:cNvSpPr>
                        <wps:spPr bwMode="auto">
                          <a:xfrm>
                            <a:off x="23073" y="142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9" name="Shape 2359"/>
                        <wps:cNvSpPr>
                          <a:spLocks noChangeArrowheads="1"/>
                        </wps:cNvSpPr>
                        <wps:spPr bwMode="auto">
                          <a:xfrm>
                            <a:off x="23073" y="142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0" name="Shape 2360"/>
                        <wps:cNvSpPr>
                          <a:spLocks noChangeArrowheads="1"/>
                        </wps:cNvSpPr>
                        <wps:spPr bwMode="auto">
                          <a:xfrm>
                            <a:off x="3943" y="1908"/>
                            <a:ext cx="19568" cy="728"/>
                          </a:xfrm>
                          <a:custGeom>
                            <a:avLst/>
                            <a:gdLst>
                              <a:gd name="T0" fmla="*/ 0 w 1956816"/>
                              <a:gd name="T1" fmla="*/ 728 h 72898"/>
                              <a:gd name="T2" fmla="*/ 19568 w 1956816"/>
                              <a:gd name="T3" fmla="*/ 0 h 72898"/>
                              <a:gd name="T4" fmla="*/ 0 60000 65536"/>
                              <a:gd name="T5" fmla="*/ 0 60000 65536"/>
                            </a:gdLst>
                            <a:ahLst/>
                            <a:cxnLst>
                              <a:cxn ang="T4">
                                <a:pos x="T0" y="T1"/>
                              </a:cxn>
                              <a:cxn ang="T5">
                                <a:pos x="T2" y="T3"/>
                              </a:cxn>
                            </a:cxnLst>
                            <a:rect l="0" t="0" r="r" b="b"/>
                            <a:pathLst>
                              <a:path w="1956816" h="72898">
                                <a:moveTo>
                                  <a:pt x="0" y="72898"/>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1" name="Shape 2361"/>
                        <wps:cNvSpPr>
                          <a:spLocks noChangeArrowheads="1"/>
                        </wps:cNvSpPr>
                        <wps:spPr bwMode="auto">
                          <a:xfrm>
                            <a:off x="3943" y="16487"/>
                            <a:ext cx="19568" cy="255"/>
                          </a:xfrm>
                          <a:custGeom>
                            <a:avLst/>
                            <a:gdLst>
                              <a:gd name="T0" fmla="*/ 0 w 1956816"/>
                              <a:gd name="T1" fmla="*/ 255 h 25527"/>
                              <a:gd name="T2" fmla="*/ 19568 w 1956816"/>
                              <a:gd name="T3" fmla="*/ 0 h 25527"/>
                              <a:gd name="T4" fmla="*/ 0 60000 65536"/>
                              <a:gd name="T5" fmla="*/ 0 60000 65536"/>
                            </a:gdLst>
                            <a:ahLst/>
                            <a:cxnLst>
                              <a:cxn ang="T4">
                                <a:pos x="T0" y="T1"/>
                              </a:cxn>
                              <a:cxn ang="T5">
                                <a:pos x="T2" y="T3"/>
                              </a:cxn>
                            </a:cxnLst>
                            <a:rect l="0" t="0" r="r" b="b"/>
                            <a:pathLst>
                              <a:path w="1956816" h="25527">
                                <a:moveTo>
                                  <a:pt x="0" y="25527"/>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2" name="Shape 2362"/>
                        <wps:cNvSpPr>
                          <a:spLocks noChangeArrowheads="1"/>
                        </wps:cNvSpPr>
                        <wps:spPr bwMode="auto">
                          <a:xfrm>
                            <a:off x="3943" y="8395"/>
                            <a:ext cx="19568" cy="1046"/>
                          </a:xfrm>
                          <a:custGeom>
                            <a:avLst/>
                            <a:gdLst>
                              <a:gd name="T0" fmla="*/ 0 w 1956816"/>
                              <a:gd name="T1" fmla="*/ 1046 h 104648"/>
                              <a:gd name="T2" fmla="*/ 19568 w 1956816"/>
                              <a:gd name="T3" fmla="*/ 0 h 104648"/>
                              <a:gd name="T4" fmla="*/ 0 60000 65536"/>
                              <a:gd name="T5" fmla="*/ 0 60000 65536"/>
                            </a:gdLst>
                            <a:ahLst/>
                            <a:cxnLst>
                              <a:cxn ang="T4">
                                <a:pos x="T0" y="T1"/>
                              </a:cxn>
                              <a:cxn ang="T5">
                                <a:pos x="T2" y="T3"/>
                              </a:cxn>
                            </a:cxnLst>
                            <a:rect l="0" t="0" r="r" b="b"/>
                            <a:pathLst>
                              <a:path w="1956816" h="104648">
                                <a:moveTo>
                                  <a:pt x="0" y="104648"/>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3" name="Shape 2363"/>
                        <wps:cNvSpPr>
                          <a:spLocks noChangeArrowheads="1"/>
                        </wps:cNvSpPr>
                        <wps:spPr bwMode="auto">
                          <a:xfrm>
                            <a:off x="3943" y="13492"/>
                            <a:ext cx="19568" cy="1075"/>
                          </a:xfrm>
                          <a:custGeom>
                            <a:avLst/>
                            <a:gdLst>
                              <a:gd name="T0" fmla="*/ 0 w 1956816"/>
                              <a:gd name="T1" fmla="*/ 0 h 107569"/>
                              <a:gd name="T2" fmla="*/ 19568 w 1956816"/>
                              <a:gd name="T3" fmla="*/ 1075 h 107569"/>
                              <a:gd name="T4" fmla="*/ 0 60000 65536"/>
                              <a:gd name="T5" fmla="*/ 0 60000 65536"/>
                            </a:gdLst>
                            <a:ahLst/>
                            <a:cxnLst>
                              <a:cxn ang="T4">
                                <a:pos x="T0" y="T1"/>
                              </a:cxn>
                              <a:cxn ang="T5">
                                <a:pos x="T2" y="T3"/>
                              </a:cxn>
                            </a:cxnLst>
                            <a:rect l="0" t="0" r="r" b="b"/>
                            <a:pathLst>
                              <a:path w="1956816" h="107569">
                                <a:moveTo>
                                  <a:pt x="0" y="0"/>
                                </a:moveTo>
                                <a:lnTo>
                                  <a:pt x="1956816" y="10756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4" name="Rectangle 2364"/>
                        <wps:cNvSpPr>
                          <a:spLocks noChangeArrowheads="1"/>
                        </wps:cNvSpPr>
                        <wps:spPr bwMode="auto">
                          <a:xfrm>
                            <a:off x="2128" y="1758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0BD2" w14:textId="77777777" w:rsidR="00DB2F93" w:rsidRDefault="00DB2F93" w:rsidP="003865F3">
                              <w:r>
                                <w:rPr>
                                  <w:sz w:val="20"/>
                                </w:rPr>
                                <w:t>1</w:t>
                              </w:r>
                            </w:p>
                          </w:txbxContent>
                        </wps:txbx>
                        <wps:bodyPr rot="0" vert="horz" wrap="square" lIns="0" tIns="0" rIns="0" bIns="0" anchor="t" anchorCtr="0" upright="1">
                          <a:noAutofit/>
                        </wps:bodyPr>
                      </wps:wsp>
                      <wps:wsp>
                        <wps:cNvPr id="48125" name="Rectangle 2365"/>
                        <wps:cNvSpPr>
                          <a:spLocks noChangeArrowheads="1"/>
                        </wps:cNvSpPr>
                        <wps:spPr bwMode="auto">
                          <a:xfrm>
                            <a:off x="1162" y="15099"/>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E40C" w14:textId="77777777" w:rsidR="00DB2F93" w:rsidRDefault="00DB2F93" w:rsidP="003865F3">
                              <w:r>
                                <w:rPr>
                                  <w:sz w:val="20"/>
                                </w:rPr>
                                <w:t>1.5</w:t>
                              </w:r>
                            </w:p>
                          </w:txbxContent>
                        </wps:txbx>
                        <wps:bodyPr rot="0" vert="horz" wrap="square" lIns="0" tIns="0" rIns="0" bIns="0" anchor="t" anchorCtr="0" upright="1">
                          <a:noAutofit/>
                        </wps:bodyPr>
                      </wps:wsp>
                      <wps:wsp>
                        <wps:cNvPr id="48126" name="Rectangle 2366"/>
                        <wps:cNvSpPr>
                          <a:spLocks noChangeArrowheads="1"/>
                        </wps:cNvSpPr>
                        <wps:spPr bwMode="auto">
                          <a:xfrm>
                            <a:off x="2128" y="1261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AF32" w14:textId="77777777" w:rsidR="00DB2F93" w:rsidRDefault="00DB2F93" w:rsidP="003865F3">
                              <w:r>
                                <w:rPr>
                                  <w:sz w:val="20"/>
                                </w:rPr>
                                <w:t>2</w:t>
                              </w:r>
                            </w:p>
                          </w:txbxContent>
                        </wps:txbx>
                        <wps:bodyPr rot="0" vert="horz" wrap="square" lIns="0" tIns="0" rIns="0" bIns="0" anchor="t" anchorCtr="0" upright="1">
                          <a:noAutofit/>
                        </wps:bodyPr>
                      </wps:wsp>
                      <wps:wsp>
                        <wps:cNvPr id="48127" name="Rectangle 2367"/>
                        <wps:cNvSpPr>
                          <a:spLocks noChangeArrowheads="1"/>
                        </wps:cNvSpPr>
                        <wps:spPr bwMode="auto">
                          <a:xfrm>
                            <a:off x="1162" y="10137"/>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7748" w14:textId="77777777" w:rsidR="00DB2F93" w:rsidRDefault="00DB2F93" w:rsidP="003865F3">
                              <w:r>
                                <w:rPr>
                                  <w:sz w:val="20"/>
                                </w:rPr>
                                <w:t>2.5</w:t>
                              </w:r>
                            </w:p>
                          </w:txbxContent>
                        </wps:txbx>
                        <wps:bodyPr rot="0" vert="horz" wrap="square" lIns="0" tIns="0" rIns="0" bIns="0" anchor="t" anchorCtr="0" upright="1">
                          <a:noAutofit/>
                        </wps:bodyPr>
                      </wps:wsp>
                      <wps:wsp>
                        <wps:cNvPr id="48128" name="Rectangle 2368"/>
                        <wps:cNvSpPr>
                          <a:spLocks noChangeArrowheads="1"/>
                        </wps:cNvSpPr>
                        <wps:spPr bwMode="auto">
                          <a:xfrm>
                            <a:off x="2128" y="7650"/>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70E95" w14:textId="77777777" w:rsidR="00DB2F93" w:rsidRDefault="00DB2F93" w:rsidP="003865F3">
                              <w:r>
                                <w:rPr>
                                  <w:sz w:val="20"/>
                                </w:rPr>
                                <w:t>3</w:t>
                              </w:r>
                            </w:p>
                          </w:txbxContent>
                        </wps:txbx>
                        <wps:bodyPr rot="0" vert="horz" wrap="square" lIns="0" tIns="0" rIns="0" bIns="0" anchor="t" anchorCtr="0" upright="1">
                          <a:noAutofit/>
                        </wps:bodyPr>
                      </wps:wsp>
                      <wps:wsp>
                        <wps:cNvPr id="48129" name="Rectangle 2369"/>
                        <wps:cNvSpPr>
                          <a:spLocks noChangeArrowheads="1"/>
                        </wps:cNvSpPr>
                        <wps:spPr bwMode="auto">
                          <a:xfrm>
                            <a:off x="1162" y="517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4F9AD" w14:textId="77777777" w:rsidR="00DB2F93" w:rsidRDefault="00DB2F93" w:rsidP="003865F3">
                              <w:r>
                                <w:rPr>
                                  <w:sz w:val="20"/>
                                </w:rPr>
                                <w:t>3.5</w:t>
                              </w:r>
                            </w:p>
                          </w:txbxContent>
                        </wps:txbx>
                        <wps:bodyPr rot="0" vert="horz" wrap="square" lIns="0" tIns="0" rIns="0" bIns="0" anchor="t" anchorCtr="0" upright="1">
                          <a:noAutofit/>
                        </wps:bodyPr>
                      </wps:wsp>
                      <wps:wsp>
                        <wps:cNvPr id="48130" name="Rectangle 2370"/>
                        <wps:cNvSpPr>
                          <a:spLocks noChangeArrowheads="1"/>
                        </wps:cNvSpPr>
                        <wps:spPr bwMode="auto">
                          <a:xfrm>
                            <a:off x="2128" y="269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16C8" w14:textId="77777777" w:rsidR="00DB2F93" w:rsidRDefault="00DB2F93" w:rsidP="003865F3">
                              <w:r>
                                <w:rPr>
                                  <w:sz w:val="20"/>
                                </w:rPr>
                                <w:t>4</w:t>
                              </w:r>
                            </w:p>
                          </w:txbxContent>
                        </wps:txbx>
                        <wps:bodyPr rot="0" vert="horz" wrap="square" lIns="0" tIns="0" rIns="0" bIns="0" anchor="t" anchorCtr="0" upright="1">
                          <a:noAutofit/>
                        </wps:bodyPr>
                      </wps:wsp>
                      <wps:wsp>
                        <wps:cNvPr id="48131" name="Rectangle 2371"/>
                        <wps:cNvSpPr>
                          <a:spLocks noChangeArrowheads="1"/>
                        </wps:cNvSpPr>
                        <wps:spPr bwMode="auto">
                          <a:xfrm>
                            <a:off x="1162" y="209"/>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B572" w14:textId="77777777" w:rsidR="00DB2F93" w:rsidRDefault="00DB2F93" w:rsidP="003865F3">
                              <w:r>
                                <w:rPr>
                                  <w:sz w:val="20"/>
                                </w:rPr>
                                <w:t>4.5</w:t>
                              </w:r>
                            </w:p>
                          </w:txbxContent>
                        </wps:txbx>
                        <wps:bodyPr rot="0" vert="horz" wrap="square" lIns="0" tIns="0" rIns="0" bIns="0" anchor="t" anchorCtr="0" upright="1">
                          <a:noAutofit/>
                        </wps:bodyPr>
                      </wps:wsp>
                      <wps:wsp>
                        <wps:cNvPr id="48132" name="Rectangle 2372"/>
                        <wps:cNvSpPr>
                          <a:spLocks noChangeArrowheads="1"/>
                        </wps:cNvSpPr>
                        <wps:spPr bwMode="auto">
                          <a:xfrm>
                            <a:off x="3628" y="19230"/>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53E8" w14:textId="77777777" w:rsidR="00DB2F93" w:rsidRDefault="00DB2F93" w:rsidP="003865F3">
                              <w:r>
                                <w:rPr>
                                  <w:sz w:val="20"/>
                                </w:rPr>
                                <w:t>5</w:t>
                              </w:r>
                            </w:p>
                          </w:txbxContent>
                        </wps:txbx>
                        <wps:bodyPr rot="0" vert="horz" wrap="square" lIns="0" tIns="0" rIns="0" bIns="0" anchor="t" anchorCtr="0" upright="1">
                          <a:noAutofit/>
                        </wps:bodyPr>
                      </wps:wsp>
                      <wps:wsp>
                        <wps:cNvPr id="48133" name="Rectangle 2373"/>
                        <wps:cNvSpPr>
                          <a:spLocks noChangeArrowheads="1"/>
                        </wps:cNvSpPr>
                        <wps:spPr bwMode="auto">
                          <a:xfrm>
                            <a:off x="8200"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02C3" w14:textId="77777777" w:rsidR="00DB2F93" w:rsidRDefault="00DB2F93" w:rsidP="003865F3">
                              <w:r>
                                <w:rPr>
                                  <w:sz w:val="20"/>
                                </w:rPr>
                                <w:t>10</w:t>
                              </w:r>
                            </w:p>
                          </w:txbxContent>
                        </wps:txbx>
                        <wps:bodyPr rot="0" vert="horz" wrap="square" lIns="0" tIns="0" rIns="0" bIns="0" anchor="t" anchorCtr="0" upright="1">
                          <a:noAutofit/>
                        </wps:bodyPr>
                      </wps:wsp>
                      <wps:wsp>
                        <wps:cNvPr id="48134" name="Rectangle 2374"/>
                        <wps:cNvSpPr>
                          <a:spLocks noChangeArrowheads="1"/>
                        </wps:cNvSpPr>
                        <wps:spPr bwMode="auto">
                          <a:xfrm>
                            <a:off x="13094"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D552" w14:textId="77777777" w:rsidR="00DB2F93" w:rsidRDefault="00DB2F93" w:rsidP="003865F3">
                              <w:r>
                                <w:rPr>
                                  <w:sz w:val="20"/>
                                </w:rPr>
                                <w:t>15</w:t>
                              </w:r>
                            </w:p>
                          </w:txbxContent>
                        </wps:txbx>
                        <wps:bodyPr rot="0" vert="horz" wrap="square" lIns="0" tIns="0" rIns="0" bIns="0" anchor="t" anchorCtr="0" upright="1">
                          <a:noAutofit/>
                        </wps:bodyPr>
                      </wps:wsp>
                      <wps:wsp>
                        <wps:cNvPr id="48135" name="Rectangle 2375"/>
                        <wps:cNvSpPr>
                          <a:spLocks noChangeArrowheads="1"/>
                        </wps:cNvSpPr>
                        <wps:spPr bwMode="auto">
                          <a:xfrm>
                            <a:off x="17987"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AF6" w14:textId="77777777" w:rsidR="00DB2F93" w:rsidRDefault="00DB2F93" w:rsidP="003865F3">
                              <w:r>
                                <w:rPr>
                                  <w:sz w:val="20"/>
                                </w:rPr>
                                <w:t>20</w:t>
                              </w:r>
                            </w:p>
                          </w:txbxContent>
                        </wps:txbx>
                        <wps:bodyPr rot="0" vert="horz" wrap="square" lIns="0" tIns="0" rIns="0" bIns="0" anchor="t" anchorCtr="0" upright="1">
                          <a:noAutofit/>
                        </wps:bodyPr>
                      </wps:wsp>
                      <wps:wsp>
                        <wps:cNvPr id="48136" name="Rectangle 2376"/>
                        <wps:cNvSpPr>
                          <a:spLocks noChangeArrowheads="1"/>
                        </wps:cNvSpPr>
                        <wps:spPr bwMode="auto">
                          <a:xfrm>
                            <a:off x="22882"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EDF" w14:textId="77777777" w:rsidR="00DB2F93" w:rsidRDefault="00DB2F93" w:rsidP="003865F3">
                              <w:r>
                                <w:rPr>
                                  <w:sz w:val="20"/>
                                </w:rPr>
                                <w:t>25</w:t>
                              </w:r>
                            </w:p>
                          </w:txbxContent>
                        </wps:txbx>
                        <wps:bodyPr rot="0" vert="horz" wrap="square" lIns="0" tIns="0" rIns="0" bIns="0" anchor="t" anchorCtr="0" upright="1">
                          <a:noAutofit/>
                        </wps:bodyPr>
                      </wps:wsp>
                      <wps:wsp>
                        <wps:cNvPr id="48137" name="Rectangle 2377"/>
                        <wps:cNvSpPr>
                          <a:spLocks noChangeArrowheads="1"/>
                        </wps:cNvSpPr>
                        <wps:spPr bwMode="auto">
                          <a:xfrm>
                            <a:off x="27774" y="19230"/>
                            <a:ext cx="172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EFD5" w14:textId="77777777" w:rsidR="00DB2F93" w:rsidRDefault="00DB2F93" w:rsidP="003865F3">
                              <w:r>
                                <w:rPr>
                                  <w:sz w:val="20"/>
                                </w:rPr>
                                <w:t>30</w:t>
                              </w:r>
                            </w:p>
                          </w:txbxContent>
                        </wps:txbx>
                        <wps:bodyPr rot="0" vert="horz" wrap="square" lIns="0" tIns="0" rIns="0" bIns="0" anchor="t" anchorCtr="0" upright="1">
                          <a:noAutofit/>
                        </wps:bodyPr>
                      </wps:wsp>
                      <wps:wsp>
                        <wps:cNvPr id="48138" name="Rectangle 2378"/>
                        <wps:cNvSpPr>
                          <a:spLocks noChangeArrowheads="1"/>
                        </wps:cNvSpPr>
                        <wps:spPr bwMode="auto">
                          <a:xfrm rot="-5400000">
                            <a:off x="-328" y="8181"/>
                            <a:ext cx="3093"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6286" w14:textId="77777777" w:rsidR="00DB2F93" w:rsidRDefault="00DB2F93" w:rsidP="003865F3">
                              <w:r>
                                <w:rPr>
                                  <w:rFonts w:ascii="Times New Roman" w:eastAsia="Times New Roman" w:hAnsi="Times New Roman"/>
                                  <w:b/>
                                  <w:sz w:val="20"/>
                                </w:rPr>
                                <w:t>logk</w:t>
                              </w:r>
                            </w:p>
                          </w:txbxContent>
                        </wps:txbx>
                        <wps:bodyPr rot="0" vert="vert270" wrap="square" lIns="0" tIns="0" rIns="0" bIns="0" anchor="t" anchorCtr="0" upright="1">
                          <a:noAutofit/>
                        </wps:bodyPr>
                      </wps:wsp>
                      <wps:wsp>
                        <wps:cNvPr id="48139" name="Rectangle 2379"/>
                        <wps:cNvSpPr>
                          <a:spLocks noChangeArrowheads="1"/>
                        </wps:cNvSpPr>
                        <wps:spPr bwMode="auto">
                          <a:xfrm>
                            <a:off x="15454" y="18231"/>
                            <a:ext cx="1913"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C260" w14:textId="77777777" w:rsidR="00DB2F93" w:rsidRDefault="00DB2F93" w:rsidP="003865F3">
                              <w:r>
                                <w:rPr>
                                  <w:rFonts w:ascii="Times New Roman" w:eastAsia="Times New Roman" w:hAnsi="Times New Roman"/>
                                  <w:b/>
                                  <w:sz w:val="20"/>
                                </w:rPr>
                                <w:t>√µ</w:t>
                              </w:r>
                            </w:p>
                          </w:txbxContent>
                        </wps:txbx>
                        <wps:bodyPr rot="0" vert="horz" wrap="square" lIns="0" tIns="0" rIns="0" bIns="0" anchor="t" anchorCtr="0" upright="1">
                          <a:noAutofit/>
                        </wps:bodyPr>
                      </wps:wsp>
                      <wps:wsp>
                        <wps:cNvPr id="48140" name="Shape 49325"/>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1" name="Shape 2381"/>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2" name="Rectangle 2382"/>
                        <wps:cNvSpPr>
                          <a:spLocks noChangeArrowheads="1"/>
                        </wps:cNvSpPr>
                        <wps:spPr bwMode="auto">
                          <a:xfrm>
                            <a:off x="29490" y="6564"/>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E4D6" w14:textId="77777777" w:rsidR="00DB2F93" w:rsidRDefault="00DB2F93" w:rsidP="003865F3">
                              <w:r>
                                <w:rPr>
                                  <w:sz w:val="20"/>
                                </w:rPr>
                                <w:t>n-butanol</w:t>
                              </w:r>
                            </w:p>
                          </w:txbxContent>
                        </wps:txbx>
                        <wps:bodyPr rot="0" vert="horz" wrap="square" lIns="0" tIns="0" rIns="0" bIns="0" anchor="t" anchorCtr="0" upright="1">
                          <a:noAutofit/>
                        </wps:bodyPr>
                      </wps:wsp>
                      <wps:wsp>
                        <wps:cNvPr id="48143" name="Shape 49326"/>
                        <wps:cNvSpPr>
                          <a:spLocks noChangeArrowheads="1"/>
                        </wps:cNvSpPr>
                        <wps:spPr bwMode="auto">
                          <a:xfrm>
                            <a:off x="28439" y="904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4" name="Shape 2384"/>
                        <wps:cNvSpPr>
                          <a:spLocks noChangeArrowheads="1"/>
                        </wps:cNvSpPr>
                        <wps:spPr bwMode="auto">
                          <a:xfrm>
                            <a:off x="28439" y="904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5" name="Rectangle 39573"/>
                        <wps:cNvSpPr>
                          <a:spLocks noChangeArrowheads="1"/>
                        </wps:cNvSpPr>
                        <wps:spPr bwMode="auto">
                          <a:xfrm>
                            <a:off x="29490" y="8860"/>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B338" w14:textId="77777777" w:rsidR="00DB2F93" w:rsidRDefault="00DB2F93" w:rsidP="003865F3">
                              <w:r>
                                <w:rPr>
                                  <w:sz w:val="20"/>
                                </w:rPr>
                                <w:t>2-</w:t>
                              </w:r>
                            </w:p>
                          </w:txbxContent>
                        </wps:txbx>
                        <wps:bodyPr rot="0" vert="horz" wrap="square" lIns="0" tIns="0" rIns="0" bIns="0" anchor="t" anchorCtr="0" upright="1">
                          <a:noAutofit/>
                        </wps:bodyPr>
                      </wps:wsp>
                      <wps:wsp>
                        <wps:cNvPr id="48146" name="Rectangle 39574"/>
                        <wps:cNvSpPr>
                          <a:spLocks noChangeArrowheads="1"/>
                        </wps:cNvSpPr>
                        <wps:spPr bwMode="auto">
                          <a:xfrm>
                            <a:off x="30526" y="8860"/>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9F00" w14:textId="77777777" w:rsidR="00DB2F93" w:rsidRDefault="00DB2F93" w:rsidP="003865F3">
                              <w:r>
                                <w:rPr>
                                  <w:sz w:val="20"/>
                                </w:rPr>
                                <w:t>chloroethanol</w:t>
                              </w:r>
                            </w:p>
                          </w:txbxContent>
                        </wps:txbx>
                        <wps:bodyPr rot="0" vert="horz" wrap="square" lIns="0" tIns="0" rIns="0" bIns="0" anchor="t" anchorCtr="0" upright="1">
                          <a:noAutofit/>
                        </wps:bodyPr>
                      </wps:wsp>
                      <wps:wsp>
                        <wps:cNvPr id="48147" name="Shape 2386"/>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8" name="Shape 2387"/>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9" name="Rectangle 2388"/>
                        <wps:cNvSpPr>
                          <a:spLocks noChangeArrowheads="1"/>
                        </wps:cNvSpPr>
                        <wps:spPr bwMode="auto">
                          <a:xfrm>
                            <a:off x="29490" y="11158"/>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04B6" w14:textId="77777777" w:rsidR="00DB2F93" w:rsidRDefault="00DB2F93" w:rsidP="003865F3">
                              <w:r>
                                <w:rPr>
                                  <w:sz w:val="20"/>
                                </w:rPr>
                                <w:t>cyclohexanol</w:t>
                              </w:r>
                            </w:p>
                          </w:txbxContent>
                        </wps:txbx>
                        <wps:bodyPr rot="0" vert="horz" wrap="square" lIns="0" tIns="0" rIns="0" bIns="0" anchor="t" anchorCtr="0" upright="1">
                          <a:noAutofit/>
                        </wps:bodyPr>
                      </wps:wsp>
                      <wps:wsp>
                        <wps:cNvPr id="48150" name="Shape 2389"/>
                        <wps:cNvSpPr>
                          <a:spLocks noChangeArrowheads="1"/>
                        </wps:cNvSpPr>
                        <wps:spPr bwMode="auto">
                          <a:xfrm>
                            <a:off x="28439" y="14029"/>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51" name="Shape 2390"/>
                        <wps:cNvSpPr>
                          <a:spLocks noChangeArrowheads="1"/>
                        </wps:cNvSpPr>
                        <wps:spPr bwMode="auto">
                          <a:xfrm>
                            <a:off x="28439" y="13648"/>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52" name="Shape 2391"/>
                        <wps:cNvSpPr>
                          <a:spLocks noChangeArrowheads="1"/>
                        </wps:cNvSpPr>
                        <wps:spPr bwMode="auto">
                          <a:xfrm>
                            <a:off x="28439" y="13648"/>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3" name="Shape 2392"/>
                        <wps:cNvSpPr>
                          <a:spLocks noChangeArrowheads="1"/>
                        </wps:cNvSpPr>
                        <wps:spPr bwMode="auto">
                          <a:xfrm>
                            <a:off x="28439" y="13648"/>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4" name="Rectangle 2393"/>
                        <wps:cNvSpPr>
                          <a:spLocks noChangeArrowheads="1"/>
                        </wps:cNvSpPr>
                        <wps:spPr bwMode="auto">
                          <a:xfrm>
                            <a:off x="29490" y="13456"/>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9A9D" w14:textId="77777777" w:rsidR="00DB2F93" w:rsidRDefault="00DB2F93" w:rsidP="003865F3">
                              <w:r>
                                <w:rPr>
                                  <w:sz w:val="20"/>
                                </w:rPr>
                                <w:t>cinnamyl alcohol</w:t>
                              </w:r>
                            </w:p>
                          </w:txbxContent>
                        </wps:txbx>
                        <wps:bodyPr rot="0" vert="horz" wrap="square" lIns="0" tIns="0" rIns="0" bIns="0" anchor="t" anchorCtr="0" upright="1">
                          <a:noAutofit/>
                        </wps:bodyPr>
                      </wps:wsp>
                      <wps:wsp>
                        <wps:cNvPr id="48155" name="Shape 2394"/>
                        <wps:cNvSpPr>
                          <a:spLocks noChangeArrowheads="1"/>
                        </wps:cNvSpPr>
                        <wps:spPr bwMode="auto">
                          <a:xfrm>
                            <a:off x="0" y="0"/>
                            <a:ext cx="39433" cy="21145"/>
                          </a:xfrm>
                          <a:custGeom>
                            <a:avLst/>
                            <a:gdLst>
                              <a:gd name="T0" fmla="*/ 0 w 3943350"/>
                              <a:gd name="T1" fmla="*/ 21145 h 2114550"/>
                              <a:gd name="T2" fmla="*/ 39433 w 3943350"/>
                              <a:gd name="T3" fmla="*/ 21145 h 2114550"/>
                              <a:gd name="T4" fmla="*/ 39433 w 3943350"/>
                              <a:gd name="T5" fmla="*/ 0 h 2114550"/>
                              <a:gd name="T6" fmla="*/ 0 w 3943350"/>
                              <a:gd name="T7" fmla="*/ 0 h 2114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43350" h="2114550">
                                <a:moveTo>
                                  <a:pt x="0" y="2114550"/>
                                </a:moveTo>
                                <a:lnTo>
                                  <a:pt x="3943350" y="2114550"/>
                                </a:lnTo>
                                <a:lnTo>
                                  <a:pt x="3943350" y="0"/>
                                </a:lnTo>
                                <a:lnTo>
                                  <a:pt x="0" y="0"/>
                                </a:lnTo>
                                <a:lnTo>
                                  <a:pt x="0" y="2114550"/>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F7C70FB" id="Group 47284" o:spid="_x0000_s1589" style="width:314.95pt;height:168.85pt;mso-position-horizontal-relative:char;mso-position-vertical-relative:line" coordsize="39997,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">
                <v:rect id="Rectangle 2200" o:spid="_x0000_s1590" style="position:absolute;left:39646;top:198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ny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FHw3d43AlXQE7vAAAA//8DAFBLAQItABQABgAIAAAAIQDb4fbL7gAAAIUBAAATAAAAAAAA&#10;AAAAAAAAAAAAAABbQ29udGVudF9UeXBlc10ueG1sUEsBAi0AFAAGAAgAAAAhAFr0LFu/AAAAFQEA&#10;AAsAAAAAAAAAAAAAAAAAHwEAAF9yZWxzLy5yZWxzUEsBAi0AFAAGAAgAAAAhACZZ2fLHAAAA3gAA&#10;AA8AAAAAAAAAAAAAAAAABwIAAGRycy9kb3ducmV2LnhtbFBLBQYAAAAAAwADALcAAAD7AgAAAAA=&#10;" filled="f" stroked="f">
                  <v:textbox inset="0,0,0,0">
                    <w:txbxContent>
                      <w:p w14:paraId="3E9F6350" w14:textId="77777777" w:rsidR="00DB2F93" w:rsidRDefault="00DB2F93" w:rsidP="003865F3"/>
                    </w:txbxContent>
                  </v:textbox>
                </v:rect>
                <v:shape id="Shape 2294" o:spid="_x0000_s1591" style="position:absolute;left:3943;top:774;width:0;height:17368;visibility:visible;mso-wrap-style:square;v-text-anchor:top" coordsize="0,173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" path="m,1736852l,e" filled="f" fillcolor="black" strokecolor="#868686">
                  <v:fill opacity="0"/>
                  <v:path o:connecttype="custom" o:connectlocs="0,174;0,0" o:connectangles="0,0"/>
                </v:shape>
                <v:shape id="Shape 2295" o:spid="_x0000_s1592" style="position:absolute;left:3540;top:1814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" path="m,l40259,e" filled="f" fillcolor="black" strokecolor="#868686">
                  <v:fill opacity="0"/>
                  <v:path o:connecttype="custom" o:connectlocs="0,0;4,0" o:connectangles="0,0"/>
                </v:shape>
                <v:shape id="Shape 2296" o:spid="_x0000_s1593" style="position:absolute;left:3540;top:1566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" path="m,l40259,e" filled="f" fillcolor="black" strokecolor="#868686">
                  <v:fill opacity="0"/>
                  <v:path o:connecttype="custom" o:connectlocs="0,0;4,0" o:connectangles="0,0"/>
                </v:shape>
                <v:shape id="Shape 2297" o:spid="_x0000_s1594" style="position:absolute;left:3540;top:1319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" path="m,l40259,e" filled="f" fillcolor="black" strokecolor="#868686">
                  <v:fill opacity="0"/>
                  <v:path o:connecttype="custom" o:connectlocs="0,0;4,0" o:connectangles="0,0"/>
                </v:shape>
                <v:shape id="Shape 2298" o:spid="_x0000_s1595" style="position:absolute;left:3540;top:1069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" path="m,l40259,e" filled="f" fillcolor="black" strokecolor="#868686">
                  <v:fill opacity="0"/>
                  <v:path o:connecttype="custom" o:connectlocs="0,0;4,0" o:connectangles="0,0"/>
                </v:shape>
                <v:shape id="Shape 2299" o:spid="_x0000_s1596" style="position:absolute;left:3540;top:82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" path="m,l40259,e" filled="f" fillcolor="black" strokecolor="#868686">
                  <v:fill opacity="0"/>
                  <v:path o:connecttype="custom" o:connectlocs="0,0;4,0" o:connectangles="0,0"/>
                </v:shape>
                <v:shape id="Shape 2300" o:spid="_x0000_s1597" style="position:absolute;left:3540;top:57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" path="m,l40259,e" filled="f" fillcolor="black" strokecolor="#868686">
                  <v:fill opacity="0"/>
                  <v:path o:connecttype="custom" o:connectlocs="0,0;4,0" o:connectangles="0,0"/>
                </v:shape>
                <v:shape id="Shape 2301" o:spid="_x0000_s1598" style="position:absolute;left:3540;top:32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" path="m,l40259,e" filled="f" fillcolor="black" strokecolor="#868686">
                  <v:fill opacity="0"/>
                  <v:path o:connecttype="custom" o:connectlocs="0,0;4,0" o:connectangles="0,0"/>
                </v:shape>
                <v:shape id="Shape 2302" o:spid="_x0000_s1599" style="position:absolute;left:3540;top:77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" path="m,l40259,e" filled="f" fillcolor="black" strokecolor="#868686">
                  <v:fill opacity="0"/>
                  <v:path o:connecttype="custom" o:connectlocs="0,0;4,0" o:connectangles="0,0"/>
                </v:shape>
                <v:shape id="Shape 2303" o:spid="_x0000_s1600" style="position:absolute;left:3943;top:18143;width:24460;height:0;visibility:visible;mso-wrap-style:square;v-text-anchor:top" coordsize="244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" path="m,l2446020,e" filled="f" fillcolor="black" strokecolor="#868686">
                  <v:fill opacity="0"/>
                  <v:path o:connecttype="custom" o:connectlocs="0,0;245,0" o:connectangles="0,0"/>
                </v:shape>
                <v:shape id="Shape 2304" o:spid="_x0000_s1601" style="position:absolute;left:3943;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" path="m,l,40259e" filled="f" fillcolor="black" strokecolor="#868686">
                  <v:fill opacity="0"/>
                  <v:path o:connecttype="custom" o:connectlocs="0,0;0,4" o:connectangles="0,0"/>
                </v:shape>
                <v:shape id="Shape 2305" o:spid="_x0000_s1602" style="position:absolute;left:8840;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" path="m,l,40259e" filled="f" fillcolor="black" strokecolor="#868686">
                  <v:fill opacity="0"/>
                  <v:path o:connecttype="custom" o:connectlocs="0,0;0,4" o:connectangles="0,0"/>
                </v:shape>
                <v:shape id="Shape 2306" o:spid="_x0000_s1603" style="position:absolute;left:13717;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" path="m,l,40259e" filled="f" fillcolor="black" strokecolor="#868686">
                  <v:fill opacity="0"/>
                  <v:path o:connecttype="custom" o:connectlocs="0,0;0,4" o:connectangles="0,0"/>
                </v:shape>
                <v:shape id="Shape 2307" o:spid="_x0000_s1604" style="position:absolute;left:18624;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" path="m,l,40259e" filled="f" fillcolor="black" strokecolor="#868686">
                  <v:fill opacity="0"/>
                  <v:path o:connecttype="custom" o:connectlocs="0,0;0,4" o:connectangles="0,0"/>
                </v:shape>
                <v:shape id="Shape 2308" o:spid="_x0000_s1605" style="position:absolute;left:23501;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" path="m,l,40259e" filled="f" fillcolor="black" strokecolor="#868686">
                  <v:fill opacity="0"/>
                  <v:path o:connecttype="custom" o:connectlocs="0,0;0,4" o:connectangles="0,0"/>
                </v:shape>
                <v:shape id="Shape 2309" o:spid="_x0000_s1606" style="position:absolute;left:28403;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" path="m,l,40259e" filled="f" fillcolor="black" strokecolor="#868686">
                  <v:fill opacity="0"/>
                  <v:path o:connecttype="custom" o:connectlocs="0,0;0,4" o:connectangles="0,0"/>
                </v:shape>
                <v:shape id="Shape 2310" o:spid="_x0000_s1607" style="position:absolute;left:3520;top:26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" path="m42672,l85344,42672,42672,85344,,42672,42672,xe" fillcolor="#4f81bd" stroked="f" strokeweight="0">
                  <v:stroke opacity="0"/>
                  <v:path o:connecttype="custom" o:connectlocs="4,0;9,4;4,9;0,4;4,0" o:connectangles="0,0,0,0,0"/>
                </v:shape>
                <v:shape id="Shape 2311" o:spid="_x0000_s1608" style="position:absolute;left:3520;top:26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2312" o:spid="_x0000_s1609" style="position:absolute;left:8397;top:184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" path="m42672,l85344,42672,42672,85344,,42672,42672,xe" fillcolor="#4f81bd" stroked="f" strokeweight="0">
                  <v:stroke opacity="0"/>
                  <v:path o:connecttype="custom" o:connectlocs="4,0;9,4;4,9;0,4;4,0" o:connectangles="0,0,0,0,0"/>
                </v:shape>
                <v:shape id="Shape 2313" o:spid="_x0000_s1610" style="position:absolute;left:8397;top:184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2314" o:spid="_x0000_s1611" style="position:absolute;left:13304;top:13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" path="m42672,l85344,42673,42672,85344,,42673,42672,xe" fillcolor="#4f81bd" stroked="f" strokeweight="0">
                  <v:stroke opacity="0"/>
                  <v:path o:connecttype="custom" o:connectlocs="4,0;9,4;4,9;0,4;4,0" o:connectangles="0,0,0,0,0"/>
                </v:shape>
                <v:shape id="Shape 2315" o:spid="_x0000_s1612" style="position:absolute;left:13304;top:13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2316" o:spid="_x0000_s1613" style="position:absolute;left:18181;top:1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317" o:spid="_x0000_s1614" style="position:absolute;left:18181;top:1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318" o:spid="_x0000_s1615" style="position:absolute;left:23088;top:17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" path="m42672,l85344,42673,42672,85344,,42673,42672,xe" fillcolor="#4f81bd" stroked="f" strokeweight="0">
                  <v:stroke opacity="0"/>
                  <v:path o:connecttype="custom" o:connectlocs="4,0;9,4;4,9;0,4;4,0" o:connectangles="0,0,0,0,0"/>
                </v:shape>
                <v:shape id="Shape 2319" o:spid="_x0000_s1616" style="position:absolute;left:23088;top:17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" path="m42672,l85344,42673,42672,85344,,42673,42672,xe" filled="f" fillcolor="black" strokecolor="#4a7ebb" strokeweight=".72pt">
                  <v:fill opacity="0"/>
                  <v:path o:connecttype="custom" o:connectlocs="4,0;9,4;4,9;0,4" o:connectangles="0,0,0,0"/>
                </v:shape>
                <v:shape id="Shape 49320" o:spid="_x0000_s1617" style="position:absolute;left:3489;top:1574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" path="m,l85344,r,85344l,85344,,e" fillcolor="#c0504d" stroked="f" strokeweight="0">
                  <v:stroke opacity="0"/>
                  <v:path o:connecttype="custom" o:connectlocs="0,0;9,0;9,9;0,9;0,0" o:connectangles="0,0,0,0,0"/>
                </v:shape>
                <v:shape id="Shape 2321" o:spid="_x0000_s1618" style="position:absolute;left:3489;top:1574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1" o:spid="_x0000_s1619" style="position:absolute;left:8366;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" path="m,l85344,r,85344l,85344,,e" fillcolor="#c0504d" stroked="f" strokeweight="0">
                  <v:stroke opacity="0"/>
                  <v:path o:connecttype="custom" o:connectlocs="0,0;9,0;9,9;0,9;0,0" o:connectangles="0,0,0,0,0"/>
                </v:shape>
                <v:shape id="Shape 2323" o:spid="_x0000_s1620" style="position:absolute;left:8366;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2" o:spid="_x0000_s1621" style="position:absolute;left:13274;top:166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" path="m,l85344,r,85344l,85344,,e" fillcolor="#c0504d" stroked="f" strokeweight="0">
                  <v:stroke opacity="0"/>
                  <v:path o:connecttype="custom" o:connectlocs="0,0;9,0;9,9;0,9;0,0" o:connectangles="0,0,0,0,0"/>
                </v:shape>
                <v:shape id="Shape 2325" o:spid="_x0000_s1622" style="position:absolute;left:13274;top:166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3" o:spid="_x0000_s1623" style="position:absolute;left:18150;top:158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" path="m,l85344,r,85344l,85344,,e" fillcolor="#c0504d" stroked="f" strokeweight="0">
                  <v:stroke opacity="0"/>
                  <v:path o:connecttype="custom" o:connectlocs="0,0;9,0;9,9;0,9;0,0" o:connectangles="0,0,0,0,0"/>
                </v:shape>
                <v:shape id="Shape 2327" o:spid="_x0000_s1624" style="position:absolute;left:18150;top:158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4" o:spid="_x0000_s1625" style="position:absolute;left:23058;top:1583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" path="m,l85344,r,85344l,85344,,e" fillcolor="#c0504d" stroked="f" strokeweight="0">
                  <v:stroke opacity="0"/>
                  <v:path o:connecttype="custom" o:connectlocs="0,0;9,0;9,9;0,9;0,0" o:connectangles="0,0,0,0,0"/>
                </v:shape>
                <v:shape id="Shape 2329" o:spid="_x0000_s1626" style="position:absolute;left:23058;top:1583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2330" o:spid="_x0000_s1627" style="position:absolute;left:3520;top:95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" path="m42672,l85344,85344,,85344,42672,xe" fillcolor="#9bbb59" stroked="f" strokeweight="0">
                  <v:stroke opacity="0"/>
                  <v:path o:connecttype="custom" o:connectlocs="4,0;9,9;0,9;4,0" o:connectangles="0,0,0,0"/>
                </v:shape>
                <v:shape id="Shape 2331" o:spid="_x0000_s1628" style="position:absolute;left:3520;top:95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2" o:spid="_x0000_s1629" style="position:absolute;left:8397;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" path="m42672,l85344,85344,,85344,42672,xe" fillcolor="#9bbb59" stroked="f" strokeweight="0">
                  <v:stroke opacity="0"/>
                  <v:path o:connecttype="custom" o:connectlocs="4,0;9,9;0,9;4,0" o:connectangles="0,0,0,0"/>
                </v:shape>
                <v:shape id="Shape 2333" o:spid="_x0000_s1630" style="position:absolute;left:8397;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4" o:spid="_x0000_s1631" style="position:absolute;left:13304;top:85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" path="m42672,l85344,85344,,85344,42672,xe" fillcolor="#9bbb59" stroked="f" strokeweight="0">
                  <v:stroke opacity="0"/>
                  <v:path o:connecttype="custom" o:connectlocs="4,0;9,9;0,9;4,0" o:connectangles="0,0,0,0"/>
                </v:shape>
                <v:shape id="Shape 2335" o:spid="_x0000_s1632" style="position:absolute;left:13304;top:85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6" o:spid="_x0000_s1633" style="position:absolute;left:18181;top:81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" path="m42672,l85344,85344,,85344,42672,xe" fillcolor="#9bbb59" stroked="f" strokeweight="0">
                  <v:stroke opacity="0"/>
                  <v:path o:connecttype="custom" o:connectlocs="4,0;9,9;0,9;4,0" o:connectangles="0,0,0,0"/>
                </v:shape>
                <v:shape id="Shape 2337" o:spid="_x0000_s1634" style="position:absolute;left:18181;top:81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8" o:spid="_x0000_s1635" style="position:absolute;left:23088;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" path="m42672,l85344,85344,,85344,42672,xe" fillcolor="#9bbb59" stroked="f" strokeweight="0">
                  <v:stroke opacity="0"/>
                  <v:path o:connecttype="custom" o:connectlocs="4,0;9,9;0,9;4,0" o:connectangles="0,0,0,0"/>
                </v:shape>
                <v:shape id="Shape 2339" o:spid="_x0000_s1636" style="position:absolute;left:23088;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40" o:spid="_x0000_s1637" style="position:absolute;left:3505;top:1382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" path="m,44196l44196,,88392,44196,,44196xe" fillcolor="#8064a2" stroked="f" strokeweight="0">
                  <v:stroke opacity="0"/>
                  <v:path o:connecttype="custom" o:connectlocs="0,4;4,0;9,4" o:connectangles="0,0,0"/>
                </v:shape>
                <v:shape id="Shape 2341" o:spid="_x0000_s1638" style="position:absolute;left:3505;top:1338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" path="m88392,l44196,44196,,,88392,xe" fillcolor="#8064a2" stroked="f" strokeweight="0">
                  <v:stroke opacity="0"/>
                  <v:path o:connecttype="custom" o:connectlocs="9,0;4,4;0,0" o:connectangles="0,0,0"/>
                </v:shape>
                <v:shape id="Shape 2342" o:spid="_x0000_s1639" style="position:absolute;left:3505;top:1338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" path="m88392,88392l,e" filled="f" fillcolor="black" strokecolor="#7d60a0" strokeweight=".72pt">
                  <v:fill opacity="0"/>
                  <v:path o:connecttype="custom" o:connectlocs="9,9;0,0" o:connectangles="0,0"/>
                </v:shape>
                <v:shape id="Shape 2343" o:spid="_x0000_s1640" style="position:absolute;left:3505;top:1338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" path="m,88392l88392,e" filled="f" fillcolor="black" strokecolor="#7d60a0" strokeweight=".72pt">
                  <v:fill opacity="0"/>
                  <v:path o:connecttype="custom" o:connectlocs="0,9;9,0" o:connectangles="0,0"/>
                </v:shape>
                <v:shape id="Shape 2344" o:spid="_x0000_s1641" style="position:absolute;left:8382;top:134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" path="m,44196l44196,,88392,44196,,44196xe" fillcolor="#8064a2" stroked="f" strokeweight="0">
                  <v:stroke opacity="0"/>
                  <v:path o:connecttype="custom" o:connectlocs="0,4;4,0;9,4" o:connectangles="0,0,0"/>
                </v:shape>
                <v:shape id="Shape 2345" o:spid="_x0000_s1642" style="position:absolute;left:8382;top:1304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" path="m88392,l44196,44196,,,88392,xe" fillcolor="#8064a2" stroked="f" strokeweight="0">
                  <v:stroke opacity="0"/>
                  <v:path o:connecttype="custom" o:connectlocs="9,0;4,4;0,0" o:connectangles="0,0,0"/>
                </v:shape>
                <v:shape id="Shape 2346" o:spid="_x0000_s1643" style="position:absolute;left:8382;top:1304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" path="m88392,88392l,e" filled="f" fillcolor="black" strokecolor="#7d60a0" strokeweight=".72pt">
                  <v:fill opacity="0"/>
                  <v:path o:connecttype="custom" o:connectlocs="9,9;0,0" o:connectangles="0,0"/>
                </v:shape>
                <v:shape id="Shape 2347" o:spid="_x0000_s1644" style="position:absolute;left:8382;top:1304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" path="m,88392l88392,e" filled="f" fillcolor="black" strokecolor="#7d60a0" strokeweight=".72pt">
                  <v:fill opacity="0"/>
                  <v:path o:connecttype="custom" o:connectlocs="0,9;9,0" o:connectangles="0,0"/>
                </v:shape>
                <v:shape id="Shape 2348" o:spid="_x0000_s1645" style="position:absolute;left:13289;top:1373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" path="m,44196l44196,,88392,44196,,44196xe" fillcolor="#8064a2" stroked="f" strokeweight="0">
                  <v:stroke opacity="0"/>
                  <v:path o:connecttype="custom" o:connectlocs="0,4;4,0;9,4" o:connectangles="0,0,0"/>
                </v:shape>
                <v:shape id="Shape 2349" o:spid="_x0000_s1646" style="position:absolute;left:13289;top:1328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" path="m88392,l44196,44197,,,88392,xe" fillcolor="#8064a2" stroked="f" strokeweight="0">
                  <v:stroke opacity="0"/>
                  <v:path o:connecttype="custom" o:connectlocs="9,0;4,4;0,0" o:connectangles="0,0,0"/>
                </v:shape>
                <v:shape id="Shape 2350" o:spid="_x0000_s1647" style="position:absolute;left:13289;top:132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" path="m88392,88392l,e" filled="f" fillcolor="black" strokecolor="#7d60a0" strokeweight=".72pt">
                  <v:fill opacity="0"/>
                  <v:path o:connecttype="custom" o:connectlocs="9,9;0,0" o:connectangles="0,0"/>
                </v:shape>
                <v:shape id="Shape 2351" o:spid="_x0000_s1648" style="position:absolute;left:13289;top:132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" path="m,88392l88392,e" filled="f" fillcolor="black" strokecolor="#7d60a0" strokeweight=".72pt">
                  <v:fill opacity="0"/>
                  <v:path o:connecttype="custom" o:connectlocs="0,9;9,0" o:connectangles="0,0"/>
                </v:shape>
                <v:shape id="Shape 2352" o:spid="_x0000_s1649" style="position:absolute;left:18166;top:1443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" path="m,44196l44196,,88392,44196,,44196xe" fillcolor="#8064a2" stroked="f" strokeweight="0">
                  <v:stroke opacity="0"/>
                  <v:path o:connecttype="custom" o:connectlocs="0,4;4,0;9,4" o:connectangles="0,0,0"/>
                </v:shape>
                <v:shape id="Shape 2353" o:spid="_x0000_s1650" style="position:absolute;left:18166;top:13990;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" path="m88392,l44196,44197,,,88392,xe" fillcolor="#8064a2" stroked="f" strokeweight="0">
                  <v:stroke opacity="0"/>
                  <v:path o:connecttype="custom" o:connectlocs="9,0;4,4;0,0" o:connectangles="0,0,0"/>
                </v:shape>
                <v:shape id="Shape 2354" o:spid="_x0000_s1651" style="position:absolute;left:18166;top:1399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" path="m88392,88392l,e" filled="f" fillcolor="black" strokecolor="#7d60a0" strokeweight=".72pt">
                  <v:fill opacity="0"/>
                  <v:path o:connecttype="custom" o:connectlocs="9,9;0,0" o:connectangles="0,0"/>
                </v:shape>
                <v:shape id="Shape 2355" o:spid="_x0000_s1652" style="position:absolute;left:18166;top:1399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" path="m,88392l88392,e" filled="f" fillcolor="black" strokecolor="#7d60a0" strokeweight=".72pt">
                  <v:fill opacity="0"/>
                  <v:path o:connecttype="custom" o:connectlocs="0,9;9,0" o:connectangles="0,0"/>
                </v:shape>
                <v:shape id="Shape 2356" o:spid="_x0000_s1653" style="position:absolute;left:23073;top:14676;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" path="m,44197l44196,,88392,44197,,44197xe" fillcolor="#8064a2" stroked="f" strokeweight="0">
                  <v:stroke opacity="0"/>
                  <v:path o:connecttype="custom" o:connectlocs="0,4;4,0;9,4" o:connectangles="0,0,0"/>
                </v:shape>
                <v:shape id="Shape 2357" o:spid="_x0000_s1654" style="position:absolute;left:23073;top:142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" path="m88392,l44196,44196,,,88392,xe" fillcolor="#8064a2" stroked="f" strokeweight="0">
                  <v:stroke opacity="0"/>
                  <v:path o:connecttype="custom" o:connectlocs="9,0;4,4;0,0" o:connectangles="0,0,0"/>
                </v:shape>
                <v:shape id="Shape 2358" o:spid="_x0000_s1655" style="position:absolute;left:23073;top:142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" path="m88392,88392l,e" filled="f" fillcolor="black" strokecolor="#7d60a0" strokeweight=".72pt">
                  <v:fill opacity="0"/>
                  <v:path o:connecttype="custom" o:connectlocs="9,9;0,0" o:connectangles="0,0"/>
                </v:shape>
                <v:shape id="Shape 2359" o:spid="_x0000_s1656" style="position:absolute;left:23073;top:142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" path="m,88392l88392,e" filled="f" fillcolor="black" strokecolor="#7d60a0" strokeweight=".72pt">
                  <v:fill opacity="0"/>
                  <v:path o:connecttype="custom" o:connectlocs="0,9;9,0" o:connectangles="0,0"/>
                </v:shape>
                <v:shape id="Shape 2360" o:spid="_x0000_s1657" style="position:absolute;left:3943;top:1908;width:19568;height:728;visibility:visible;mso-wrap-style:square;v-text-anchor:top" coordsize="1956816,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" path="m,72898l1956816,e" filled="f" fillcolor="black">
                  <v:fill opacity="0"/>
                  <v:stroke endcap="round"/>
                  <v:path o:connecttype="custom" o:connectlocs="0,7;196,0" o:connectangles="0,0"/>
                </v:shape>
                <v:shape id="Shape 2361" o:spid="_x0000_s1658" style="position:absolute;left:3943;top:16487;width:19568;height:255;visibility:visible;mso-wrap-style:square;v-text-anchor:top" coordsize="195681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" path="m,25527l1956816,e" filled="f" fillcolor="black">
                  <v:fill opacity="0"/>
                  <v:stroke endcap="round"/>
                  <v:path o:connecttype="custom" o:connectlocs="0,3;196,0" o:connectangles="0,0"/>
                </v:shape>
                <v:shape id="Shape 2362" o:spid="_x0000_s1659" style="position:absolute;left:3943;top:8395;width:19568;height:1046;visibility:visible;mso-wrap-style:square;v-text-anchor:top" coordsize="1956816,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" path="m,104648l1956816,e" filled="f" fillcolor="black">
                  <v:fill opacity="0"/>
                  <v:stroke endcap="round"/>
                  <v:path o:connecttype="custom" o:connectlocs="0,10;196,0" o:connectangles="0,0"/>
                </v:shape>
                <v:shape id="Shape 2363" o:spid="_x0000_s1660" style="position:absolute;left:3943;top:13492;width:19568;height:1075;visibility:visible;mso-wrap-style:square;v-text-anchor:top" coordsize="1956816,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" path="m,l1956816,107569e" filled="f" fillcolor="black">
                  <v:fill opacity="0"/>
                  <v:stroke endcap="round"/>
                  <v:path o:connecttype="custom" o:connectlocs="0,0;196,11" o:connectangles="0,0"/>
                </v:shape>
                <v:rect id="Rectangle 2364" o:spid="_x0000_s1661" style="position:absolute;left:2128;top:1758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1m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uVrD/51wBeTuDwAA//8DAFBLAQItABQABgAIAAAAIQDb4fbL7gAAAIUBAAATAAAAAAAA&#10;AAAAAAAAAAAAAABbQ29udGVudF9UeXBlc10ueG1sUEsBAi0AFAAGAAgAAAAhAFr0LFu/AAAAFQEA&#10;AAsAAAAAAAAAAAAAAAAAHwEAAF9yZWxzLy5yZWxzUEsBAi0AFAAGAAgAAAAhAIdXPWbHAAAA3gAA&#10;AA8AAAAAAAAAAAAAAAAABwIAAGRycy9kb3ducmV2LnhtbFBLBQYAAAAAAwADALcAAAD7AgAAAAA=&#10;" filled="f" stroked="f">
                  <v:textbox inset="0,0,0,0">
                    <w:txbxContent>
                      <w:p w14:paraId="56ED0BD2" w14:textId="77777777" w:rsidR="00DB2F93" w:rsidRDefault="00DB2F93" w:rsidP="003865F3">
                        <w:r>
                          <w:rPr>
                            <w:sz w:val="20"/>
                          </w:rPr>
                          <w:t>1</w:t>
                        </w:r>
                      </w:p>
                    </w:txbxContent>
                  </v:textbox>
                </v:rect>
                <v:rect id="Rectangle 2365" o:spid="_x0000_s1662" style="position:absolute;left:1162;top:15099;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j9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lH4zf4vxOugFw8AAAA//8DAFBLAQItABQABgAIAAAAIQDb4fbL7gAAAIUBAAATAAAAAAAA&#10;AAAAAAAAAAAAAABbQ29udGVudF9UeXBlc10ueG1sUEsBAi0AFAAGAAgAAAAhAFr0LFu/AAAAFQEA&#10;AAsAAAAAAAAAAAAAAAAAHwEAAF9yZWxzLy5yZWxzUEsBAi0AFAAGAAgAAAAhAOgbmP3HAAAA3gAA&#10;AA8AAAAAAAAAAAAAAAAABwIAAGRycy9kb3ducmV2LnhtbFBLBQYAAAAAAwADALcAAAD7AgAAAAA=&#10;" filled="f" stroked="f">
                  <v:textbox inset="0,0,0,0">
                    <w:txbxContent>
                      <w:p w14:paraId="0873E40C" w14:textId="77777777" w:rsidR="00DB2F93" w:rsidRDefault="00DB2F93" w:rsidP="003865F3">
                        <w:r>
                          <w:rPr>
                            <w:sz w:val="20"/>
                          </w:rPr>
                          <w:t>1.5</w:t>
                        </w:r>
                      </w:p>
                    </w:txbxContent>
                  </v:textbox>
                </v:rect>
                <v:rect id="Rectangle 2366" o:spid="_x0000_s1663" style="position:absolute;left:2128;top:1261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" filled="f" stroked="f">
                  <v:textbox inset="0,0,0,0">
                    <w:txbxContent>
                      <w:p w14:paraId="6432AF32" w14:textId="77777777" w:rsidR="00DB2F93" w:rsidRDefault="00DB2F93" w:rsidP="003865F3">
                        <w:r>
                          <w:rPr>
                            <w:sz w:val="20"/>
                          </w:rPr>
                          <w:t>2</w:t>
                        </w:r>
                      </w:p>
                    </w:txbxContent>
                  </v:textbox>
                </v:rect>
                <v:rect id="Rectangle 2367" o:spid="_x0000_s1664" style="position:absolute;left:1162;top:10137;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" filled="f" stroked="f">
                  <v:textbox inset="0,0,0,0">
                    <w:txbxContent>
                      <w:p w14:paraId="24087748" w14:textId="77777777" w:rsidR="00DB2F93" w:rsidRDefault="00DB2F93" w:rsidP="003865F3">
                        <w:r>
                          <w:rPr>
                            <w:sz w:val="20"/>
                          </w:rPr>
                          <w:t>2.5</w:t>
                        </w:r>
                      </w:p>
                    </w:txbxContent>
                  </v:textbox>
                </v:rect>
                <v:rect id="Rectangle 2368" o:spid="_x0000_s1665" style="position:absolute;left:2128;top:7650;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" filled="f" stroked="f">
                  <v:textbox inset="0,0,0,0">
                    <w:txbxContent>
                      <w:p w14:paraId="42E70E95" w14:textId="77777777" w:rsidR="00DB2F93" w:rsidRDefault="00DB2F93" w:rsidP="003865F3">
                        <w:r>
                          <w:rPr>
                            <w:sz w:val="20"/>
                          </w:rPr>
                          <w:t>3</w:t>
                        </w:r>
                      </w:p>
                    </w:txbxContent>
                  </v:textbox>
                </v:rect>
                <v:rect id="Rectangle 2369" o:spid="_x0000_s1666" style="position:absolute;left:1162;top:517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" filled="f" stroked="f">
                  <v:textbox inset="0,0,0,0">
                    <w:txbxContent>
                      <w:p w14:paraId="4094F9AD" w14:textId="77777777" w:rsidR="00DB2F93" w:rsidRDefault="00DB2F93" w:rsidP="003865F3">
                        <w:r>
                          <w:rPr>
                            <w:sz w:val="20"/>
                          </w:rPr>
                          <w:t>3.5</w:t>
                        </w:r>
                      </w:p>
                    </w:txbxContent>
                  </v:textbox>
                </v:rect>
                <v:rect id="Rectangle 2370" o:spid="_x0000_s1667" style="position:absolute;left:2128;top:269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" filled="f" stroked="f">
                  <v:textbox inset="0,0,0,0">
                    <w:txbxContent>
                      <w:p w14:paraId="324816C8" w14:textId="77777777" w:rsidR="00DB2F93" w:rsidRDefault="00DB2F93" w:rsidP="003865F3">
                        <w:r>
                          <w:rPr>
                            <w:sz w:val="20"/>
                          </w:rPr>
                          <w:t>4</w:t>
                        </w:r>
                      </w:p>
                    </w:txbxContent>
                  </v:textbox>
                </v:rect>
                <v:rect id="Rectangle 2371" o:spid="_x0000_s1668" style="position:absolute;left:1162;top:209;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" filled="f" stroked="f">
                  <v:textbox inset="0,0,0,0">
                    <w:txbxContent>
                      <w:p w14:paraId="70AEB572" w14:textId="77777777" w:rsidR="00DB2F93" w:rsidRDefault="00DB2F93" w:rsidP="003865F3">
                        <w:r>
                          <w:rPr>
                            <w:sz w:val="20"/>
                          </w:rPr>
                          <w:t>4.5</w:t>
                        </w:r>
                      </w:p>
                    </w:txbxContent>
                  </v:textbox>
                </v:rect>
                <v:rect id="Rectangle 2372" o:spid="_x0000_s1669" style="position:absolute;left:3628;top:19230;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" filled="f" stroked="f">
                  <v:textbox inset="0,0,0,0">
                    <w:txbxContent>
                      <w:p w14:paraId="6A0353E8" w14:textId="77777777" w:rsidR="00DB2F93" w:rsidRDefault="00DB2F93" w:rsidP="003865F3">
                        <w:r>
                          <w:rPr>
                            <w:sz w:val="20"/>
                          </w:rPr>
                          <w:t>5</w:t>
                        </w:r>
                      </w:p>
                    </w:txbxContent>
                  </v:textbox>
                </v:rect>
                <v:rect id="Rectangle 2373" o:spid="_x0000_s1670" style="position:absolute;left:8200;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" filled="f" stroked="f">
                  <v:textbox inset="0,0,0,0">
                    <w:txbxContent>
                      <w:p w14:paraId="2B2802C3" w14:textId="77777777" w:rsidR="00DB2F93" w:rsidRDefault="00DB2F93" w:rsidP="003865F3">
                        <w:r>
                          <w:rPr>
                            <w:sz w:val="20"/>
                          </w:rPr>
                          <w:t>10</w:t>
                        </w:r>
                      </w:p>
                    </w:txbxContent>
                  </v:textbox>
                </v:rect>
                <v:rect id="Rectangle 2374" o:spid="_x0000_s1671" style="position:absolute;left:13094;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" filled="f" stroked="f">
                  <v:textbox inset="0,0,0,0">
                    <w:txbxContent>
                      <w:p w14:paraId="2038D552" w14:textId="77777777" w:rsidR="00DB2F93" w:rsidRDefault="00DB2F93" w:rsidP="003865F3">
                        <w:r>
                          <w:rPr>
                            <w:sz w:val="20"/>
                          </w:rPr>
                          <w:t>15</w:t>
                        </w:r>
                      </w:p>
                    </w:txbxContent>
                  </v:textbox>
                </v:rect>
                <v:rect id="Rectangle 2375" o:spid="_x0000_s1672" style="position:absolute;left:17987;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4g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" filled="f" stroked="f">
                  <v:textbox inset="0,0,0,0">
                    <w:txbxContent>
                      <w:p w14:paraId="555FAAF6" w14:textId="77777777" w:rsidR="00DB2F93" w:rsidRDefault="00DB2F93" w:rsidP="003865F3">
                        <w:r>
                          <w:rPr>
                            <w:sz w:val="20"/>
                          </w:rPr>
                          <w:t>20</w:t>
                        </w:r>
                      </w:p>
                    </w:txbxContent>
                  </v:textbox>
                </v:rect>
                <v:rect id="Rectangle 2376" o:spid="_x0000_s1673" style="position:absolute;left:22882;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BX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IoHwzH83QlXQM5/AQAA//8DAFBLAQItABQABgAIAAAAIQDb4fbL7gAAAIUBAAATAAAAAAAA&#10;AAAAAAAAAAAAAABbQ29udGVudF9UeXBlc10ueG1sUEsBAi0AFAAGAAgAAAAhAFr0LFu/AAAAFQEA&#10;AAsAAAAAAAAAAAAAAAAAHwEAAF9yZWxzLy5yZWxzUEsBAi0AFAAGAAgAAAAhAJ0QkFfHAAAA3gAA&#10;AA8AAAAAAAAAAAAAAAAABwIAAGRycy9kb3ducmV2LnhtbFBLBQYAAAAAAwADALcAAAD7AgAAAAA=&#10;" filled="f" stroked="f">
                  <v:textbox inset="0,0,0,0">
                    <w:txbxContent>
                      <w:p w14:paraId="5CB5EEDF" w14:textId="77777777" w:rsidR="00DB2F93" w:rsidRDefault="00DB2F93" w:rsidP="003865F3">
                        <w:r>
                          <w:rPr>
                            <w:sz w:val="20"/>
                          </w:rPr>
                          <w:t>25</w:t>
                        </w:r>
                      </w:p>
                    </w:txbxContent>
                  </v:textbox>
                </v:rect>
                <v:rect id="Rectangle 2377" o:spid="_x0000_s1674" style="position:absolute;left:27774;top:19230;width:172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" filled="f" stroked="f">
                  <v:textbox inset="0,0,0,0">
                    <w:txbxContent>
                      <w:p w14:paraId="0953EFD5" w14:textId="77777777" w:rsidR="00DB2F93" w:rsidRDefault="00DB2F93" w:rsidP="003865F3">
                        <w:r>
                          <w:rPr>
                            <w:sz w:val="20"/>
                          </w:rPr>
                          <w:t>30</w:t>
                        </w:r>
                      </w:p>
                    </w:txbxContent>
                  </v:textbox>
                </v:rect>
                <v:rect id="Rectangle 2378" o:spid="_x0000_s1675" style="position:absolute;left:-328;top:8181;width:3093;height:1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" filled="f" stroked="f">
                  <v:textbox style="layout-flow:vertical;mso-layout-flow-alt:bottom-to-top" inset="0,0,0,0">
                    <w:txbxContent>
                      <w:p w14:paraId="36616286" w14:textId="77777777" w:rsidR="00DB2F93" w:rsidRDefault="00DB2F93" w:rsidP="003865F3">
                        <w:r>
                          <w:rPr>
                            <w:rFonts w:ascii="Times New Roman" w:eastAsia="Times New Roman" w:hAnsi="Times New Roman"/>
                            <w:b/>
                            <w:sz w:val="20"/>
                          </w:rPr>
                          <w:t>logk</w:t>
                        </w:r>
                      </w:p>
                    </w:txbxContent>
                  </v:textbox>
                </v:rect>
                <v:rect id="Rectangle 2379" o:spid="_x0000_s1676" style="position:absolute;left:15454;top:18231;width:191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" filled="f" stroked="f">
                  <v:textbox inset="0,0,0,0">
                    <w:txbxContent>
                      <w:p w14:paraId="0CF0C260" w14:textId="77777777" w:rsidR="00DB2F93" w:rsidRDefault="00DB2F93" w:rsidP="003865F3">
                        <w:r>
                          <w:rPr>
                            <w:rFonts w:ascii="Times New Roman" w:eastAsia="Times New Roman" w:hAnsi="Times New Roman"/>
                            <w:b/>
                            <w:sz w:val="20"/>
                          </w:rPr>
                          <w:t>√µ</w:t>
                        </w:r>
                      </w:p>
                    </w:txbxContent>
                  </v:textbox>
                </v:rect>
                <v:shape id="Shape 49325" o:spid="_x0000_s1677" style="position:absolute;left:28454;top:67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" path="m36576,l73152,36576,36576,73152,,36576,36576,e" fillcolor="#4f81bd" stroked="f" strokeweight="0">
                  <v:stroke opacity="0"/>
                  <v:path o:connecttype="custom" o:connectlocs="4,0;7,4;4,7;0,4;4,0" o:connectangles="0,0,0,0,0"/>
                </v:shape>
                <v:shape id="Shape 2381" o:spid="_x0000_s1678" style="position:absolute;left:28454;top:67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" path="m36576,l73152,36576,36576,73152,,36576,36576,xe" filled="f" fillcolor="black" strokecolor="#4a7ebb" strokeweight=".72pt">
                  <v:fill opacity="0"/>
                  <v:path o:connecttype="custom" o:connectlocs="4,0;7,4;4,7;0,4" o:connectangles="0,0,0,0"/>
                </v:shape>
                <v:rect id="Rectangle 2382" o:spid="_x0000_s1679" style="position:absolute;left:29490;top:6564;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eUp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uV7B/51wBeTuDwAA//8DAFBLAQItABQABgAIAAAAIQDb4fbL7gAAAIUBAAATAAAAAAAA&#10;AAAAAAAAAAAAAABbQ29udGVudF9UeXBlc10ueG1sUEsBAi0AFAAGAAgAAAAhAFr0LFu/AAAAFQEA&#10;AAsAAAAAAAAAAAAAAAAAHwEAAF9yZWxzLy5yZWxzUEsBAi0AFAAGAAgAAAAhALot5SnHAAAA3gAA&#10;AA8AAAAAAAAAAAAAAAAABwIAAGRycy9kb3ducmV2LnhtbFBLBQYAAAAAAwADALcAAAD7AgAAAAA=&#10;" filled="f" stroked="f">
                  <v:textbox inset="0,0,0,0">
                    <w:txbxContent>
                      <w:p w14:paraId="1EE7E4D6" w14:textId="77777777" w:rsidR="00DB2F93" w:rsidRDefault="00DB2F93" w:rsidP="003865F3">
                        <w:r>
                          <w:rPr>
                            <w:sz w:val="20"/>
                          </w:rPr>
                          <w:t>n-butanol</w:t>
                        </w:r>
                      </w:p>
                    </w:txbxContent>
                  </v:textbox>
                </v:rect>
                <v:shape id="Shape 49326" o:spid="_x0000_s1680" style="position:absolute;left:28439;top:904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" path="m,l73152,r,73152l,73152,,e" fillcolor="#c0504d" stroked="f" strokeweight="0">
                  <v:stroke opacity="0"/>
                  <v:path o:connecttype="custom" o:connectlocs="0,0;7,0;7,7;0,7;0,0" o:connectangles="0,0,0,0,0"/>
                </v:shape>
                <v:shape id="Shape 2384" o:spid="_x0000_s1681" style="position:absolute;left:28439;top:904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" path="m,73152r73152,l73152,,,,,73152xe" filled="f" fillcolor="black" strokecolor="#be4b48">
                  <v:fill opacity="0"/>
                  <v:path o:connecttype="custom" o:connectlocs="0,7;7,7;7,0;0,0" o:connectangles="0,0,0,0"/>
                </v:shape>
                <v:rect id="Rectangle 39573" o:spid="_x0000_s1682" style="position:absolute;left:29490;top:8860;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" filled="f" stroked="f">
                  <v:textbox inset="0,0,0,0">
                    <w:txbxContent>
                      <w:p w14:paraId="350DB338" w14:textId="77777777" w:rsidR="00DB2F93" w:rsidRDefault="00DB2F93" w:rsidP="003865F3">
                        <w:r>
                          <w:rPr>
                            <w:sz w:val="20"/>
                          </w:rPr>
                          <w:t>2-</w:t>
                        </w:r>
                      </w:p>
                    </w:txbxContent>
                  </v:textbox>
                </v:rect>
                <v:rect id="Rectangle 39574" o:spid="_x0000_s1683" style="position:absolute;left:30526;top:8860;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" filled="f" stroked="f">
                  <v:textbox inset="0,0,0,0">
                    <w:txbxContent>
                      <w:p w14:paraId="6C2F9F00" w14:textId="77777777" w:rsidR="00DB2F93" w:rsidRDefault="00DB2F93" w:rsidP="003865F3">
                        <w:r>
                          <w:rPr>
                            <w:sz w:val="20"/>
                          </w:rPr>
                          <w:t>chloroethanol</w:t>
                        </w:r>
                      </w:p>
                    </w:txbxContent>
                  </v:textbox>
                </v:rect>
                <v:shape id="Shape 2386" o:spid="_x0000_s1684" style="position:absolute;left:28454;top:1134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" path="m36576,l73152,73152,,73152,36576,xe" fillcolor="#9bbb59" stroked="f" strokeweight="0">
                  <v:stroke opacity="0"/>
                  <v:path o:connecttype="custom" o:connectlocs="4,0;7,7;0,7;4,0" o:connectangles="0,0,0,0"/>
                </v:shape>
                <v:shape id="Shape 2387" o:spid="_x0000_s1685" style="position:absolute;left:28454;top:1134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2388" o:spid="_x0000_s1686" style="position:absolute;left:29490;top:11158;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" filled="f" stroked="f">
                  <v:textbox inset="0,0,0,0">
                    <w:txbxContent>
                      <w:p w14:paraId="161904B6" w14:textId="77777777" w:rsidR="00DB2F93" w:rsidRDefault="00DB2F93" w:rsidP="003865F3">
                        <w:r>
                          <w:rPr>
                            <w:sz w:val="20"/>
                          </w:rPr>
                          <w:t>cyclohexanol</w:t>
                        </w:r>
                      </w:p>
                    </w:txbxContent>
                  </v:textbox>
                </v:rect>
                <v:shape id="Shape 2389" o:spid="_x0000_s1687" style="position:absolute;left:28439;top:14029;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" path="m,38100l38100,,76200,38100,,38100xe" fillcolor="#8064a2" stroked="f" strokeweight="0">
                  <v:stroke opacity="0"/>
                  <v:path o:connecttype="custom" o:connectlocs="0,4;4,0;8,4" o:connectangles="0,0,0"/>
                </v:shape>
                <v:shape id="Shape 2390" o:spid="_x0000_s1688" style="position:absolute;left:28439;top:13648;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" path="m76200,l38100,38100,,,76200,xe" fillcolor="#8064a2" stroked="f" strokeweight="0">
                  <v:stroke opacity="0"/>
                  <v:path o:connecttype="custom" o:connectlocs="8,0;4,4;0,0" o:connectangles="0,0,0"/>
                </v:shape>
                <v:shape id="Shape 2391" o:spid="_x0000_s1689" style="position:absolute;left:28439;top:136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" path="m76200,76200l,e" filled="f" fillcolor="black" strokecolor="#7d60a0">
                  <v:fill opacity="0"/>
                  <v:path o:connecttype="custom" o:connectlocs="8,8;0,0" o:connectangles="0,0"/>
                </v:shape>
                <v:shape id="Shape 2392" o:spid="_x0000_s1690" style="position:absolute;left:28439;top:136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" path="m,76200l76200,e" filled="f" fillcolor="black" strokecolor="#7d60a0">
                  <v:fill opacity="0"/>
                  <v:path o:connecttype="custom" o:connectlocs="0,8;8,0" o:connectangles="0,0"/>
                </v:shape>
                <v:rect id="Rectangle 2393" o:spid="_x0000_s1691" style="position:absolute;left:29490;top:13456;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" filled="f" stroked="f">
                  <v:textbox inset="0,0,0,0">
                    <w:txbxContent>
                      <w:p w14:paraId="373C9A9D" w14:textId="77777777" w:rsidR="00DB2F93" w:rsidRDefault="00DB2F93" w:rsidP="003865F3">
                        <w:r>
                          <w:rPr>
                            <w:sz w:val="20"/>
                          </w:rPr>
                          <w:t>cinnamyl alcohol</w:t>
                        </w:r>
                      </w:p>
                    </w:txbxContent>
                  </v:textbox>
                </v:rect>
                <v:shape id="Shape 2394" o:spid="_x0000_s1692" style="position:absolute;width:39433;height:21145;visibility:visible;mso-wrap-style:square;v-text-anchor:top" coordsize="394335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" path="m,2114550r3943350,l3943350,,,,,2114550xe" filled="f" fillcolor="black" strokecolor="#868686">
                  <v:fill opacity="0"/>
                  <v:path o:connecttype="custom" o:connectlocs="0,211;394,211;394,0;0,0" o:connectangles="0,0,0,0"/>
                </v:shape>
                <w10:anchorlock/>
              </v:group>
            </w:pict>
          </mc:Fallback>
        </mc:AlternateContent>
      </w:r>
    </w:p>
    <w:p w14:paraId="22981245" w14:textId="1851D9EC" w:rsidR="004B5EF4"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Fig.4. Effect of ionic strength on the oxidation rates of alcohols by PDC in 0.2M H2SO4.[alc]=0.2 mol dm-3, [PDC] = 2.5 x 10-2 mol dm-3, Temperature = 313K</w:t>
      </w:r>
    </w:p>
    <w:p w14:paraId="104C8CE9" w14:textId="54E792BF"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65070E68" wp14:editId="5E574464">
                <wp:extent cx="3829685" cy="2228850"/>
                <wp:effectExtent l="10160" t="11430" r="113030" b="55245"/>
                <wp:docPr id="47943" name="Group 4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2228850"/>
                          <a:chOff x="0" y="0"/>
                          <a:chExt cx="38295" cy="22286"/>
                        </a:xfrm>
                      </wpg:grpSpPr>
                      <wps:wsp>
                        <wps:cNvPr id="47944" name="Rectangle 2809"/>
                        <wps:cNvSpPr>
                          <a:spLocks noChangeArrowheads="1"/>
                        </wps:cNvSpPr>
                        <wps:spPr bwMode="auto">
                          <a:xfrm>
                            <a:off x="37914" y="2059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19C8" w14:textId="77777777" w:rsidR="00DB2F93" w:rsidRDefault="00DB2F93" w:rsidP="003865F3"/>
                          </w:txbxContent>
                        </wps:txbx>
                        <wps:bodyPr rot="0" vert="horz" wrap="square" lIns="0" tIns="0" rIns="0" bIns="0" anchor="t" anchorCtr="0" upright="1">
                          <a:noAutofit/>
                        </wps:bodyPr>
                      </wps:wsp>
                      <wps:wsp>
                        <wps:cNvPr id="47945" name="Shape 2817"/>
                        <wps:cNvSpPr>
                          <a:spLocks noChangeArrowheads="1"/>
                        </wps:cNvSpPr>
                        <wps:spPr bwMode="auto">
                          <a:xfrm>
                            <a:off x="4213" y="1948"/>
                            <a:ext cx="0" cy="19241"/>
                          </a:xfrm>
                          <a:custGeom>
                            <a:avLst/>
                            <a:gdLst>
                              <a:gd name="T0" fmla="*/ 19241 h 1924177"/>
                              <a:gd name="T1" fmla="*/ 0 h 1924177"/>
                              <a:gd name="T2" fmla="*/ 0 60000 65536"/>
                              <a:gd name="T3" fmla="*/ 0 60000 65536"/>
                            </a:gdLst>
                            <a:ahLst/>
                            <a:cxnLst>
                              <a:cxn ang="T2">
                                <a:pos x="0" y="T0"/>
                              </a:cxn>
                              <a:cxn ang="T3">
                                <a:pos x="0" y="T1"/>
                              </a:cxn>
                            </a:cxnLst>
                            <a:rect l="0" t="0" r="r" b="b"/>
                            <a:pathLst>
                              <a:path h="1924177">
                                <a:moveTo>
                                  <a:pt x="0" y="1924177"/>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6" name="Shape 2818"/>
                        <wps:cNvSpPr>
                          <a:spLocks noChangeArrowheads="1"/>
                        </wps:cNvSpPr>
                        <wps:spPr bwMode="auto">
                          <a:xfrm>
                            <a:off x="3811" y="2118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7" name="Shape 2819"/>
                        <wps:cNvSpPr>
                          <a:spLocks noChangeArrowheads="1"/>
                        </wps:cNvSpPr>
                        <wps:spPr bwMode="auto">
                          <a:xfrm>
                            <a:off x="3811" y="1733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8" name="Shape 2820"/>
                        <wps:cNvSpPr>
                          <a:spLocks noChangeArrowheads="1"/>
                        </wps:cNvSpPr>
                        <wps:spPr bwMode="auto">
                          <a:xfrm>
                            <a:off x="3811" y="134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9" name="Shape 2821"/>
                        <wps:cNvSpPr>
                          <a:spLocks noChangeArrowheads="1"/>
                        </wps:cNvSpPr>
                        <wps:spPr bwMode="auto">
                          <a:xfrm>
                            <a:off x="3811" y="965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0" name="Shape 2822"/>
                        <wps:cNvSpPr>
                          <a:spLocks noChangeArrowheads="1"/>
                        </wps:cNvSpPr>
                        <wps:spPr bwMode="auto">
                          <a:xfrm>
                            <a:off x="3811" y="58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1" name="Shape 2823"/>
                        <wps:cNvSpPr>
                          <a:spLocks noChangeArrowheads="1"/>
                        </wps:cNvSpPr>
                        <wps:spPr bwMode="auto">
                          <a:xfrm>
                            <a:off x="3811" y="194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2" name="Shape 2824"/>
                        <wps:cNvSpPr>
                          <a:spLocks noChangeArrowheads="1"/>
                        </wps:cNvSpPr>
                        <wps:spPr bwMode="auto">
                          <a:xfrm>
                            <a:off x="4213" y="1948"/>
                            <a:ext cx="23305" cy="0"/>
                          </a:xfrm>
                          <a:custGeom>
                            <a:avLst/>
                            <a:gdLst>
                              <a:gd name="T0" fmla="*/ 0 w 2330577"/>
                              <a:gd name="T1" fmla="*/ 23305 w 2330577"/>
                              <a:gd name="T2" fmla="*/ 0 60000 65536"/>
                              <a:gd name="T3" fmla="*/ 0 60000 65536"/>
                            </a:gdLst>
                            <a:ahLst/>
                            <a:cxnLst>
                              <a:cxn ang="T2">
                                <a:pos x="T0" y="0"/>
                              </a:cxn>
                              <a:cxn ang="T3">
                                <a:pos x="T1" y="0"/>
                              </a:cxn>
                            </a:cxnLst>
                            <a:rect l="0" t="0" r="r" b="b"/>
                            <a:pathLst>
                              <a:path w="2330577">
                                <a:moveTo>
                                  <a:pt x="0" y="0"/>
                                </a:moveTo>
                                <a:lnTo>
                                  <a:pt x="2330577"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3" name="Shape 2825"/>
                        <wps:cNvSpPr>
                          <a:spLocks noChangeArrowheads="1"/>
                        </wps:cNvSpPr>
                        <wps:spPr bwMode="auto">
                          <a:xfrm>
                            <a:off x="4213"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4" name="Shape 2826"/>
                        <wps:cNvSpPr>
                          <a:spLocks noChangeArrowheads="1"/>
                        </wps:cNvSpPr>
                        <wps:spPr bwMode="auto">
                          <a:xfrm>
                            <a:off x="10034"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5" name="Shape 2827"/>
                        <wps:cNvSpPr>
                          <a:spLocks noChangeArrowheads="1"/>
                        </wps:cNvSpPr>
                        <wps:spPr bwMode="auto">
                          <a:xfrm>
                            <a:off x="15855"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6" name="Shape 2828"/>
                        <wps:cNvSpPr>
                          <a:spLocks noChangeArrowheads="1"/>
                        </wps:cNvSpPr>
                        <wps:spPr bwMode="auto">
                          <a:xfrm>
                            <a:off x="21708"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7" name="Shape 2829"/>
                        <wps:cNvSpPr>
                          <a:spLocks noChangeArrowheads="1"/>
                        </wps:cNvSpPr>
                        <wps:spPr bwMode="auto">
                          <a:xfrm>
                            <a:off x="27519"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8" name="Shape 2830"/>
                        <wps:cNvSpPr>
                          <a:spLocks noChangeArrowheads="1"/>
                        </wps:cNvSpPr>
                        <wps:spPr bwMode="auto">
                          <a:xfrm>
                            <a:off x="22463" y="18274"/>
                            <a:ext cx="441" cy="441"/>
                          </a:xfrm>
                          <a:custGeom>
                            <a:avLst/>
                            <a:gdLst>
                              <a:gd name="T0" fmla="*/ 0 w 44196"/>
                              <a:gd name="T1" fmla="*/ 441 h 44196"/>
                              <a:gd name="T2" fmla="*/ 441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44196"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59" name="Shape 2831"/>
                        <wps:cNvSpPr>
                          <a:spLocks noChangeArrowheads="1"/>
                        </wps:cNvSpPr>
                        <wps:spPr bwMode="auto">
                          <a:xfrm>
                            <a:off x="22905" y="17832"/>
                            <a:ext cx="441" cy="883"/>
                          </a:xfrm>
                          <a:custGeom>
                            <a:avLst/>
                            <a:gdLst>
                              <a:gd name="T0" fmla="*/ 441 w 44196"/>
                              <a:gd name="T1" fmla="*/ 883 h 88392"/>
                              <a:gd name="T2" fmla="*/ 0 w 44196"/>
                              <a:gd name="T3" fmla="*/ 442 h 88392"/>
                              <a:gd name="T4" fmla="*/ 0 w 44196"/>
                              <a:gd name="T5" fmla="*/ 442 h 88392"/>
                              <a:gd name="T6" fmla="*/ 0 w 44196"/>
                              <a:gd name="T7" fmla="*/ 442 h 88392"/>
                              <a:gd name="T8" fmla="*/ 0 w 44196"/>
                              <a:gd name="T9" fmla="*/ 442 h 88392"/>
                              <a:gd name="T10" fmla="*/ 441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44196" y="88392"/>
                                </a:moveTo>
                                <a:lnTo>
                                  <a:pt x="0" y="44196"/>
                                </a:lnTo>
                                <a:lnTo>
                                  <a:pt x="44196" y="0"/>
                                </a:lnTo>
                                <a:lnTo>
                                  <a:pt x="44196"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0" name="Shape 2832"/>
                        <wps:cNvSpPr>
                          <a:spLocks noChangeArrowheads="1"/>
                        </wps:cNvSpPr>
                        <wps:spPr bwMode="auto">
                          <a:xfrm>
                            <a:off x="22463" y="17832"/>
                            <a:ext cx="441" cy="441"/>
                          </a:xfrm>
                          <a:custGeom>
                            <a:avLst/>
                            <a:gdLst>
                              <a:gd name="T0" fmla="*/ 441 w 44196"/>
                              <a:gd name="T1" fmla="*/ 0 h 44196"/>
                              <a:gd name="T2" fmla="*/ 441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1" name="Shape 2833"/>
                        <wps:cNvSpPr>
                          <a:spLocks noChangeArrowheads="1"/>
                        </wps:cNvSpPr>
                        <wps:spPr bwMode="auto">
                          <a:xfrm>
                            <a:off x="22463" y="1783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2" name="Shape 2834"/>
                        <wps:cNvSpPr>
                          <a:spLocks noChangeArrowheads="1"/>
                        </wps:cNvSpPr>
                        <wps:spPr bwMode="auto">
                          <a:xfrm>
                            <a:off x="22905" y="17832"/>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3" name="Shape 2835"/>
                        <wps:cNvSpPr>
                          <a:spLocks noChangeArrowheads="1"/>
                        </wps:cNvSpPr>
                        <wps:spPr bwMode="auto">
                          <a:xfrm>
                            <a:off x="22463" y="1783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4" name="Shape 2836"/>
                        <wps:cNvSpPr>
                          <a:spLocks noChangeArrowheads="1"/>
                        </wps:cNvSpPr>
                        <wps:spPr bwMode="auto">
                          <a:xfrm>
                            <a:off x="16657" y="18121"/>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5" name="Shape 2837"/>
                        <wps:cNvSpPr>
                          <a:spLocks noChangeArrowheads="1"/>
                        </wps:cNvSpPr>
                        <wps:spPr bwMode="auto">
                          <a:xfrm>
                            <a:off x="16657" y="17679"/>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6" name="Shape 2838"/>
                        <wps:cNvSpPr>
                          <a:spLocks noChangeArrowheads="1"/>
                        </wps:cNvSpPr>
                        <wps:spPr bwMode="auto">
                          <a:xfrm>
                            <a:off x="16215" y="17679"/>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44196" y="44197"/>
                                </a:lnTo>
                                <a:lnTo>
                                  <a:pt x="44196" y="44196"/>
                                </a:lnTo>
                                <a:lnTo>
                                  <a:pt x="0" y="0"/>
                                </a:lnTo>
                                <a:lnTo>
                                  <a:pt x="0"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7" name="Shape 2839"/>
                        <wps:cNvSpPr>
                          <a:spLocks noChangeArrowheads="1"/>
                        </wps:cNvSpPr>
                        <wps:spPr bwMode="auto">
                          <a:xfrm>
                            <a:off x="16215" y="1767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8" name="Shape 2840"/>
                        <wps:cNvSpPr>
                          <a:spLocks noChangeArrowheads="1"/>
                        </wps:cNvSpPr>
                        <wps:spPr bwMode="auto">
                          <a:xfrm>
                            <a:off x="16657" y="1767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9" name="Shape 2841"/>
                        <wps:cNvSpPr>
                          <a:spLocks noChangeArrowheads="1"/>
                        </wps:cNvSpPr>
                        <wps:spPr bwMode="auto">
                          <a:xfrm>
                            <a:off x="16215" y="1767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0" name="Shape 2842"/>
                        <wps:cNvSpPr>
                          <a:spLocks noChangeArrowheads="1"/>
                        </wps:cNvSpPr>
                        <wps:spPr bwMode="auto">
                          <a:xfrm>
                            <a:off x="10591" y="17969"/>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1" name="Shape 2843"/>
                        <wps:cNvSpPr>
                          <a:spLocks noChangeArrowheads="1"/>
                        </wps:cNvSpPr>
                        <wps:spPr bwMode="auto">
                          <a:xfrm>
                            <a:off x="10591" y="17527"/>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2" name="Shape 2844"/>
                        <wps:cNvSpPr>
                          <a:spLocks noChangeArrowheads="1"/>
                        </wps:cNvSpPr>
                        <wps:spPr bwMode="auto">
                          <a:xfrm>
                            <a:off x="10149" y="17527"/>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0" y="0"/>
                                </a:lnTo>
                                <a:lnTo>
                                  <a:pt x="0"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3" name="Shape 2845"/>
                        <wps:cNvSpPr>
                          <a:spLocks noChangeArrowheads="1"/>
                        </wps:cNvSpPr>
                        <wps:spPr bwMode="auto">
                          <a:xfrm>
                            <a:off x="10149" y="1752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4" name="Shape 2846"/>
                        <wps:cNvSpPr>
                          <a:spLocks noChangeArrowheads="1"/>
                        </wps:cNvSpPr>
                        <wps:spPr bwMode="auto">
                          <a:xfrm>
                            <a:off x="10591" y="17527"/>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5" name="Shape 2847"/>
                        <wps:cNvSpPr>
                          <a:spLocks noChangeArrowheads="1"/>
                        </wps:cNvSpPr>
                        <wps:spPr bwMode="auto">
                          <a:xfrm>
                            <a:off x="10149" y="1752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6" name="Shape 2848"/>
                        <wps:cNvSpPr>
                          <a:spLocks noChangeArrowheads="1"/>
                        </wps:cNvSpPr>
                        <wps:spPr bwMode="auto">
                          <a:xfrm>
                            <a:off x="4297" y="17390"/>
                            <a:ext cx="441" cy="441"/>
                          </a:xfrm>
                          <a:custGeom>
                            <a:avLst/>
                            <a:gdLst>
                              <a:gd name="T0" fmla="*/ 0 w 44196"/>
                              <a:gd name="T1" fmla="*/ 441 h 44197"/>
                              <a:gd name="T2" fmla="*/ 441 w 44196"/>
                              <a:gd name="T3" fmla="*/ 0 h 44197"/>
                              <a:gd name="T4" fmla="*/ 441 w 44196"/>
                              <a:gd name="T5" fmla="*/ 441 h 44197"/>
                              <a:gd name="T6" fmla="*/ 0 60000 65536"/>
                              <a:gd name="T7" fmla="*/ 0 60000 65536"/>
                              <a:gd name="T8" fmla="*/ 0 60000 65536"/>
                            </a:gdLst>
                            <a:ahLst/>
                            <a:cxnLst>
                              <a:cxn ang="T6">
                                <a:pos x="T0" y="T1"/>
                              </a:cxn>
                              <a:cxn ang="T7">
                                <a:pos x="T2" y="T3"/>
                              </a:cxn>
                              <a:cxn ang="T8">
                                <a:pos x="T4" y="T5"/>
                              </a:cxn>
                            </a:cxnLst>
                            <a:rect l="0" t="0" r="r" b="b"/>
                            <a:pathLst>
                              <a:path w="44196" h="44197">
                                <a:moveTo>
                                  <a:pt x="0" y="44197"/>
                                </a:moveTo>
                                <a:lnTo>
                                  <a:pt x="44196" y="0"/>
                                </a:lnTo>
                                <a:lnTo>
                                  <a:pt x="44196" y="44197"/>
                                </a:lnTo>
                                <a:lnTo>
                                  <a:pt x="0" y="44197"/>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7" name="Shape 2849"/>
                        <wps:cNvSpPr>
                          <a:spLocks noChangeArrowheads="1"/>
                        </wps:cNvSpPr>
                        <wps:spPr bwMode="auto">
                          <a:xfrm>
                            <a:off x="4739" y="16948"/>
                            <a:ext cx="441" cy="883"/>
                          </a:xfrm>
                          <a:custGeom>
                            <a:avLst/>
                            <a:gdLst>
                              <a:gd name="T0" fmla="*/ 441 w 44196"/>
                              <a:gd name="T1" fmla="*/ 883 h 88393"/>
                              <a:gd name="T2" fmla="*/ 0 w 44196"/>
                              <a:gd name="T3" fmla="*/ 442 h 88393"/>
                              <a:gd name="T4" fmla="*/ 441 w 44196"/>
                              <a:gd name="T5" fmla="*/ 0 h 88393"/>
                              <a:gd name="T6" fmla="*/ 0 60000 65536"/>
                              <a:gd name="T7" fmla="*/ 0 60000 65536"/>
                              <a:gd name="T8" fmla="*/ 0 60000 65536"/>
                            </a:gdLst>
                            <a:ahLst/>
                            <a:cxnLst>
                              <a:cxn ang="T6">
                                <a:pos x="T0" y="T1"/>
                              </a:cxn>
                              <a:cxn ang="T7">
                                <a:pos x="T2" y="T3"/>
                              </a:cxn>
                              <a:cxn ang="T8">
                                <a:pos x="T4" y="T5"/>
                              </a:cxn>
                            </a:cxnLst>
                            <a:rect l="0" t="0" r="r" b="b"/>
                            <a:pathLst>
                              <a:path w="44196" h="88393">
                                <a:moveTo>
                                  <a:pt x="44196" y="88393"/>
                                </a:moveTo>
                                <a:lnTo>
                                  <a:pt x="0" y="44197"/>
                                </a:lnTo>
                                <a:lnTo>
                                  <a:pt x="44196" y="0"/>
                                </a:lnTo>
                                <a:lnTo>
                                  <a:pt x="44196" y="88393"/>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8" name="Shape 2850"/>
                        <wps:cNvSpPr>
                          <a:spLocks noChangeArrowheads="1"/>
                        </wps:cNvSpPr>
                        <wps:spPr bwMode="auto">
                          <a:xfrm>
                            <a:off x="4297" y="16948"/>
                            <a:ext cx="441" cy="441"/>
                          </a:xfrm>
                          <a:custGeom>
                            <a:avLst/>
                            <a:gdLst>
                              <a:gd name="T0" fmla="*/ 441 w 44196"/>
                              <a:gd name="T1" fmla="*/ 0 h 44197"/>
                              <a:gd name="T2" fmla="*/ 441 w 44196"/>
                              <a:gd name="T3" fmla="*/ 441 h 44197"/>
                              <a:gd name="T4" fmla="*/ 0 w 44196"/>
                              <a:gd name="T5" fmla="*/ 0 h 44197"/>
                              <a:gd name="T6" fmla="*/ 0 60000 65536"/>
                              <a:gd name="T7" fmla="*/ 0 60000 65536"/>
                              <a:gd name="T8" fmla="*/ 0 60000 65536"/>
                            </a:gdLst>
                            <a:ahLst/>
                            <a:cxnLst>
                              <a:cxn ang="T6">
                                <a:pos x="T0" y="T1"/>
                              </a:cxn>
                              <a:cxn ang="T7">
                                <a:pos x="T2" y="T3"/>
                              </a:cxn>
                              <a:cxn ang="T8">
                                <a:pos x="T4" y="T5"/>
                              </a:cxn>
                            </a:cxnLst>
                            <a:rect l="0" t="0" r="r" b="b"/>
                            <a:pathLst>
                              <a:path w="44196" h="44197">
                                <a:moveTo>
                                  <a:pt x="44196" y="0"/>
                                </a:moveTo>
                                <a:lnTo>
                                  <a:pt x="44196" y="44197"/>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9" name="Shape 2851"/>
                        <wps:cNvSpPr>
                          <a:spLocks noChangeArrowheads="1"/>
                        </wps:cNvSpPr>
                        <wps:spPr bwMode="auto">
                          <a:xfrm>
                            <a:off x="4297" y="16948"/>
                            <a:ext cx="883" cy="883"/>
                          </a:xfrm>
                          <a:custGeom>
                            <a:avLst/>
                            <a:gdLst>
                              <a:gd name="T0" fmla="*/ 883 w 88392"/>
                              <a:gd name="T1" fmla="*/ 883 h 88393"/>
                              <a:gd name="T2" fmla="*/ 0 w 88392"/>
                              <a:gd name="T3" fmla="*/ 0 h 88393"/>
                              <a:gd name="T4" fmla="*/ 0 60000 65536"/>
                              <a:gd name="T5" fmla="*/ 0 60000 65536"/>
                            </a:gdLst>
                            <a:ahLst/>
                            <a:cxnLst>
                              <a:cxn ang="T4">
                                <a:pos x="T0" y="T1"/>
                              </a:cxn>
                              <a:cxn ang="T5">
                                <a:pos x="T2" y="T3"/>
                              </a:cxn>
                            </a:cxnLst>
                            <a:rect l="0" t="0" r="r" b="b"/>
                            <a:pathLst>
                              <a:path w="88392" h="88393">
                                <a:moveTo>
                                  <a:pt x="88392" y="88393"/>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0" name="Shape 2852"/>
                        <wps:cNvSpPr>
                          <a:spLocks noChangeArrowheads="1"/>
                        </wps:cNvSpPr>
                        <wps:spPr bwMode="auto">
                          <a:xfrm>
                            <a:off x="4739" y="16948"/>
                            <a:ext cx="0" cy="883"/>
                          </a:xfrm>
                          <a:custGeom>
                            <a:avLst/>
                            <a:gdLst>
                              <a:gd name="T0" fmla="*/ 0 h 88393"/>
                              <a:gd name="T1" fmla="*/ 883 h 88393"/>
                              <a:gd name="T2" fmla="*/ 0 60000 65536"/>
                              <a:gd name="T3" fmla="*/ 0 60000 65536"/>
                            </a:gdLst>
                            <a:ahLst/>
                            <a:cxnLst>
                              <a:cxn ang="T2">
                                <a:pos x="0" y="T0"/>
                              </a:cxn>
                              <a:cxn ang="T3">
                                <a:pos x="0" y="T1"/>
                              </a:cxn>
                            </a:cxnLst>
                            <a:rect l="0" t="0" r="r" b="b"/>
                            <a:pathLst>
                              <a:path h="88393">
                                <a:moveTo>
                                  <a:pt x="0" y="0"/>
                                </a:moveTo>
                                <a:lnTo>
                                  <a:pt x="0" y="88393"/>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1" name="Shape 2853"/>
                        <wps:cNvSpPr>
                          <a:spLocks noChangeArrowheads="1"/>
                        </wps:cNvSpPr>
                        <wps:spPr bwMode="auto">
                          <a:xfrm>
                            <a:off x="4297" y="16948"/>
                            <a:ext cx="883" cy="883"/>
                          </a:xfrm>
                          <a:custGeom>
                            <a:avLst/>
                            <a:gdLst>
                              <a:gd name="T0" fmla="*/ 0 w 88392"/>
                              <a:gd name="T1" fmla="*/ 883 h 88393"/>
                              <a:gd name="T2" fmla="*/ 883 w 88392"/>
                              <a:gd name="T3" fmla="*/ 0 h 88393"/>
                              <a:gd name="T4" fmla="*/ 0 60000 65536"/>
                              <a:gd name="T5" fmla="*/ 0 60000 65536"/>
                            </a:gdLst>
                            <a:ahLst/>
                            <a:cxnLst>
                              <a:cxn ang="T4">
                                <a:pos x="T0" y="T1"/>
                              </a:cxn>
                              <a:cxn ang="T5">
                                <a:pos x="T2" y="T3"/>
                              </a:cxn>
                            </a:cxnLst>
                            <a:rect l="0" t="0" r="r" b="b"/>
                            <a:pathLst>
                              <a:path w="88392" h="88393">
                                <a:moveTo>
                                  <a:pt x="0" y="88393"/>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2" name="Shape 2854"/>
                        <wps:cNvSpPr>
                          <a:spLocks noChangeArrowheads="1"/>
                        </wps:cNvSpPr>
                        <wps:spPr bwMode="auto">
                          <a:xfrm>
                            <a:off x="22448" y="626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3" name="Shape 2855"/>
                        <wps:cNvSpPr>
                          <a:spLocks noChangeArrowheads="1"/>
                        </wps:cNvSpPr>
                        <wps:spPr bwMode="auto">
                          <a:xfrm>
                            <a:off x="22448" y="6264"/>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4" name="Shape 2856"/>
                        <wps:cNvSpPr>
                          <a:spLocks noChangeArrowheads="1"/>
                        </wps:cNvSpPr>
                        <wps:spPr bwMode="auto">
                          <a:xfrm>
                            <a:off x="16200" y="574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5" name="Shape 2857"/>
                        <wps:cNvSpPr>
                          <a:spLocks noChangeArrowheads="1"/>
                        </wps:cNvSpPr>
                        <wps:spPr bwMode="auto">
                          <a:xfrm>
                            <a:off x="16200" y="5746"/>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6" name="Shape 2858"/>
                        <wps:cNvSpPr>
                          <a:spLocks noChangeArrowheads="1"/>
                        </wps:cNvSpPr>
                        <wps:spPr bwMode="auto">
                          <a:xfrm>
                            <a:off x="10134" y="538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7" name="Shape 2859"/>
                        <wps:cNvSpPr>
                          <a:spLocks noChangeArrowheads="1"/>
                        </wps:cNvSpPr>
                        <wps:spPr bwMode="auto">
                          <a:xfrm>
                            <a:off x="10134" y="5380"/>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8" name="Shape 2860"/>
                        <wps:cNvSpPr>
                          <a:spLocks noChangeArrowheads="1"/>
                        </wps:cNvSpPr>
                        <wps:spPr bwMode="auto">
                          <a:xfrm>
                            <a:off x="4282" y="525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9" name="Shape 2861"/>
                        <wps:cNvSpPr>
                          <a:spLocks noChangeArrowheads="1"/>
                        </wps:cNvSpPr>
                        <wps:spPr bwMode="auto">
                          <a:xfrm>
                            <a:off x="4282" y="5259"/>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0" name="Shape 2862"/>
                        <wps:cNvSpPr>
                          <a:spLocks noChangeArrowheads="1"/>
                        </wps:cNvSpPr>
                        <wps:spPr bwMode="auto">
                          <a:xfrm>
                            <a:off x="22905" y="13488"/>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1" name="Shape 2863"/>
                        <wps:cNvSpPr>
                          <a:spLocks noChangeArrowheads="1"/>
                        </wps:cNvSpPr>
                        <wps:spPr bwMode="auto">
                          <a:xfrm>
                            <a:off x="22463" y="13046"/>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2" name="Shape 2864"/>
                        <wps:cNvSpPr>
                          <a:spLocks noChangeArrowheads="1"/>
                        </wps:cNvSpPr>
                        <wps:spPr bwMode="auto">
                          <a:xfrm>
                            <a:off x="22905" y="13046"/>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3" name="Shape 2865"/>
                        <wps:cNvSpPr>
                          <a:spLocks noChangeArrowheads="1"/>
                        </wps:cNvSpPr>
                        <wps:spPr bwMode="auto">
                          <a:xfrm>
                            <a:off x="22463" y="13488"/>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4" name="Shape 2866"/>
                        <wps:cNvSpPr>
                          <a:spLocks noChangeArrowheads="1"/>
                        </wps:cNvSpPr>
                        <wps:spPr bwMode="auto">
                          <a:xfrm>
                            <a:off x="16657" y="12726"/>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5" name="Shape 2867"/>
                        <wps:cNvSpPr>
                          <a:spLocks noChangeArrowheads="1"/>
                        </wps:cNvSpPr>
                        <wps:spPr bwMode="auto">
                          <a:xfrm>
                            <a:off x="16215" y="12284"/>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6" name="Shape 2868"/>
                        <wps:cNvSpPr>
                          <a:spLocks noChangeArrowheads="1"/>
                        </wps:cNvSpPr>
                        <wps:spPr bwMode="auto">
                          <a:xfrm>
                            <a:off x="16657" y="12284"/>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7" name="Shape 2869"/>
                        <wps:cNvSpPr>
                          <a:spLocks noChangeArrowheads="1"/>
                        </wps:cNvSpPr>
                        <wps:spPr bwMode="auto">
                          <a:xfrm>
                            <a:off x="16215" y="12726"/>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8" name="Shape 2870"/>
                        <wps:cNvSpPr>
                          <a:spLocks noChangeArrowheads="1"/>
                        </wps:cNvSpPr>
                        <wps:spPr bwMode="auto">
                          <a:xfrm>
                            <a:off x="10591" y="11751"/>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9" name="Shape 2871"/>
                        <wps:cNvSpPr>
                          <a:spLocks noChangeArrowheads="1"/>
                        </wps:cNvSpPr>
                        <wps:spPr bwMode="auto">
                          <a:xfrm>
                            <a:off x="10149" y="11309"/>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0" name="Shape 2872"/>
                        <wps:cNvSpPr>
                          <a:spLocks noChangeArrowheads="1"/>
                        </wps:cNvSpPr>
                        <wps:spPr bwMode="auto">
                          <a:xfrm>
                            <a:off x="10591" y="1130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1" name="Shape 2873"/>
                        <wps:cNvSpPr>
                          <a:spLocks noChangeArrowheads="1"/>
                        </wps:cNvSpPr>
                        <wps:spPr bwMode="auto">
                          <a:xfrm>
                            <a:off x="10149" y="11751"/>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2" name="Shape 2874"/>
                        <wps:cNvSpPr>
                          <a:spLocks noChangeArrowheads="1"/>
                        </wps:cNvSpPr>
                        <wps:spPr bwMode="auto">
                          <a:xfrm>
                            <a:off x="4739" y="10897"/>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3" name="Shape 2875"/>
                        <wps:cNvSpPr>
                          <a:spLocks noChangeArrowheads="1"/>
                        </wps:cNvSpPr>
                        <wps:spPr bwMode="auto">
                          <a:xfrm>
                            <a:off x="4297" y="10455"/>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4" name="Shape 2876"/>
                        <wps:cNvSpPr>
                          <a:spLocks noChangeArrowheads="1"/>
                        </wps:cNvSpPr>
                        <wps:spPr bwMode="auto">
                          <a:xfrm>
                            <a:off x="4739" y="10455"/>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5" name="Shape 2877"/>
                        <wps:cNvSpPr>
                          <a:spLocks noChangeArrowheads="1"/>
                        </wps:cNvSpPr>
                        <wps:spPr bwMode="auto">
                          <a:xfrm>
                            <a:off x="4297" y="10897"/>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6" name="Shape 49332"/>
                        <wps:cNvSpPr>
                          <a:spLocks noChangeArrowheads="1"/>
                        </wps:cNvSpPr>
                        <wps:spPr bwMode="auto">
                          <a:xfrm>
                            <a:off x="22890" y="9221"/>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7" name="Shape 2879"/>
                        <wps:cNvSpPr>
                          <a:spLocks noChangeArrowheads="1"/>
                        </wps:cNvSpPr>
                        <wps:spPr bwMode="auto">
                          <a:xfrm>
                            <a:off x="22890" y="9221"/>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8" name="Shape 49333"/>
                        <wps:cNvSpPr>
                          <a:spLocks noChangeArrowheads="1"/>
                        </wps:cNvSpPr>
                        <wps:spPr bwMode="auto">
                          <a:xfrm>
                            <a:off x="16642" y="888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9" name="Shape 2881"/>
                        <wps:cNvSpPr>
                          <a:spLocks noChangeArrowheads="1"/>
                        </wps:cNvSpPr>
                        <wps:spPr bwMode="auto">
                          <a:xfrm>
                            <a:off x="16642" y="888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0" name="Shape 49334"/>
                        <wps:cNvSpPr>
                          <a:spLocks noChangeArrowheads="1"/>
                        </wps:cNvSpPr>
                        <wps:spPr bwMode="auto">
                          <a:xfrm>
                            <a:off x="10576" y="8642"/>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11" name="Shape 2883"/>
                        <wps:cNvSpPr>
                          <a:spLocks noChangeArrowheads="1"/>
                        </wps:cNvSpPr>
                        <wps:spPr bwMode="auto">
                          <a:xfrm>
                            <a:off x="10576" y="8642"/>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2" name="Shape 49335"/>
                        <wps:cNvSpPr>
                          <a:spLocks noChangeArrowheads="1"/>
                        </wps:cNvSpPr>
                        <wps:spPr bwMode="auto">
                          <a:xfrm>
                            <a:off x="4724" y="766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13" name="Shape 2885"/>
                        <wps:cNvSpPr>
                          <a:spLocks noChangeArrowheads="1"/>
                        </wps:cNvSpPr>
                        <wps:spPr bwMode="auto">
                          <a:xfrm>
                            <a:off x="4724" y="766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4" name="Shape 2886"/>
                        <wps:cNvSpPr>
                          <a:spLocks noChangeArrowheads="1"/>
                        </wps:cNvSpPr>
                        <wps:spPr bwMode="auto">
                          <a:xfrm>
                            <a:off x="4756" y="17526"/>
                            <a:ext cx="18140" cy="819"/>
                          </a:xfrm>
                          <a:custGeom>
                            <a:avLst/>
                            <a:gdLst>
                              <a:gd name="T0" fmla="*/ 0 w 1814068"/>
                              <a:gd name="T1" fmla="*/ 0 h 81915"/>
                              <a:gd name="T2" fmla="*/ 18140 w 1814068"/>
                              <a:gd name="T3" fmla="*/ 819 h 81915"/>
                              <a:gd name="T4" fmla="*/ 0 60000 65536"/>
                              <a:gd name="T5" fmla="*/ 0 60000 65536"/>
                            </a:gdLst>
                            <a:ahLst/>
                            <a:cxnLst>
                              <a:cxn ang="T4">
                                <a:pos x="T0" y="T1"/>
                              </a:cxn>
                              <a:cxn ang="T5">
                                <a:pos x="T2" y="T3"/>
                              </a:cxn>
                            </a:cxnLst>
                            <a:rect l="0" t="0" r="r" b="b"/>
                            <a:pathLst>
                              <a:path w="1814068" h="81915">
                                <a:moveTo>
                                  <a:pt x="0" y="0"/>
                                </a:moveTo>
                                <a:lnTo>
                                  <a:pt x="1814068" y="81915"/>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5" name="Shape 2887"/>
                        <wps:cNvSpPr>
                          <a:spLocks noChangeArrowheads="1"/>
                        </wps:cNvSpPr>
                        <wps:spPr bwMode="auto">
                          <a:xfrm>
                            <a:off x="4756" y="5598"/>
                            <a:ext cx="18140" cy="1028"/>
                          </a:xfrm>
                          <a:custGeom>
                            <a:avLst/>
                            <a:gdLst>
                              <a:gd name="T0" fmla="*/ 0 w 1814068"/>
                              <a:gd name="T1" fmla="*/ 0 h 102870"/>
                              <a:gd name="T2" fmla="*/ 18140 w 1814068"/>
                              <a:gd name="T3" fmla="*/ 1028 h 102870"/>
                              <a:gd name="T4" fmla="*/ 0 60000 65536"/>
                              <a:gd name="T5" fmla="*/ 0 60000 65536"/>
                            </a:gdLst>
                            <a:ahLst/>
                            <a:cxnLst>
                              <a:cxn ang="T4">
                                <a:pos x="T0" y="T1"/>
                              </a:cxn>
                              <a:cxn ang="T5">
                                <a:pos x="T2" y="T3"/>
                              </a:cxn>
                            </a:cxnLst>
                            <a:rect l="0" t="0" r="r" b="b"/>
                            <a:pathLst>
                              <a:path w="1814068" h="102870">
                                <a:moveTo>
                                  <a:pt x="0" y="0"/>
                                </a:moveTo>
                                <a:lnTo>
                                  <a:pt x="1814068" y="10287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6" name="Shape 2888"/>
                        <wps:cNvSpPr>
                          <a:spLocks noChangeArrowheads="1"/>
                        </wps:cNvSpPr>
                        <wps:spPr bwMode="auto">
                          <a:xfrm>
                            <a:off x="4756" y="10914"/>
                            <a:ext cx="18140" cy="2622"/>
                          </a:xfrm>
                          <a:custGeom>
                            <a:avLst/>
                            <a:gdLst>
                              <a:gd name="T0" fmla="*/ 0 w 1814068"/>
                              <a:gd name="T1" fmla="*/ 0 h 262255"/>
                              <a:gd name="T2" fmla="*/ 18140 w 1814068"/>
                              <a:gd name="T3" fmla="*/ 2622 h 262255"/>
                              <a:gd name="T4" fmla="*/ 0 60000 65536"/>
                              <a:gd name="T5" fmla="*/ 0 60000 65536"/>
                            </a:gdLst>
                            <a:ahLst/>
                            <a:cxnLst>
                              <a:cxn ang="T4">
                                <a:pos x="T0" y="T1"/>
                              </a:cxn>
                              <a:cxn ang="T5">
                                <a:pos x="T2" y="T3"/>
                              </a:cxn>
                            </a:cxnLst>
                            <a:rect l="0" t="0" r="r" b="b"/>
                            <a:pathLst>
                              <a:path w="1814068" h="262255">
                                <a:moveTo>
                                  <a:pt x="0" y="0"/>
                                </a:moveTo>
                                <a:lnTo>
                                  <a:pt x="1814068" y="262255"/>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7" name="Shape 2889"/>
                        <wps:cNvSpPr>
                          <a:spLocks noChangeArrowheads="1"/>
                        </wps:cNvSpPr>
                        <wps:spPr bwMode="auto">
                          <a:xfrm>
                            <a:off x="4756" y="7962"/>
                            <a:ext cx="18140" cy="1468"/>
                          </a:xfrm>
                          <a:custGeom>
                            <a:avLst/>
                            <a:gdLst>
                              <a:gd name="T0" fmla="*/ 0 w 1814068"/>
                              <a:gd name="T1" fmla="*/ 0 h 146812"/>
                              <a:gd name="T2" fmla="*/ 18140 w 1814068"/>
                              <a:gd name="T3" fmla="*/ 1468 h 146812"/>
                              <a:gd name="T4" fmla="*/ 0 60000 65536"/>
                              <a:gd name="T5" fmla="*/ 0 60000 65536"/>
                            </a:gdLst>
                            <a:ahLst/>
                            <a:cxnLst>
                              <a:cxn ang="T4">
                                <a:pos x="T0" y="T1"/>
                              </a:cxn>
                              <a:cxn ang="T5">
                                <a:pos x="T2" y="T3"/>
                              </a:cxn>
                            </a:cxnLst>
                            <a:rect l="0" t="0" r="r" b="b"/>
                            <a:pathLst>
                              <a:path w="1814068" h="146812">
                                <a:moveTo>
                                  <a:pt x="0" y="0"/>
                                </a:moveTo>
                                <a:lnTo>
                                  <a:pt x="1814068" y="146812"/>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8" name="Rectangle 2890"/>
                        <wps:cNvSpPr>
                          <a:spLocks noChangeArrowheads="1"/>
                        </wps:cNvSpPr>
                        <wps:spPr bwMode="auto">
                          <a:xfrm>
                            <a:off x="2011" y="20624"/>
                            <a:ext cx="139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FECE" w14:textId="77777777" w:rsidR="00DB2F93" w:rsidRDefault="00DB2F93" w:rsidP="003865F3">
                              <w:r>
                                <w:rPr>
                                  <w:sz w:val="20"/>
                                </w:rPr>
                                <w:t>-4</w:t>
                              </w:r>
                            </w:p>
                          </w:txbxContent>
                        </wps:txbx>
                        <wps:bodyPr rot="0" vert="horz" wrap="square" lIns="0" tIns="0" rIns="0" bIns="0" anchor="t" anchorCtr="0" upright="1">
                          <a:noAutofit/>
                        </wps:bodyPr>
                      </wps:wsp>
                      <wps:wsp>
                        <wps:cNvPr id="48019" name="Rectangle 2891"/>
                        <wps:cNvSpPr>
                          <a:spLocks noChangeArrowheads="1"/>
                        </wps:cNvSpPr>
                        <wps:spPr bwMode="auto">
                          <a:xfrm>
                            <a:off x="1045" y="16775"/>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0054" w14:textId="77777777" w:rsidR="00DB2F93" w:rsidRDefault="00DB2F93" w:rsidP="003865F3">
                              <w:r>
                                <w:rPr>
                                  <w:sz w:val="20"/>
                                </w:rPr>
                                <w:t>-3.2</w:t>
                              </w:r>
                            </w:p>
                          </w:txbxContent>
                        </wps:txbx>
                        <wps:bodyPr rot="0" vert="horz" wrap="square" lIns="0" tIns="0" rIns="0" bIns="0" anchor="t" anchorCtr="0" upright="1">
                          <a:noAutofit/>
                        </wps:bodyPr>
                      </wps:wsp>
                      <wps:wsp>
                        <wps:cNvPr id="48020" name="Rectangle 2892"/>
                        <wps:cNvSpPr>
                          <a:spLocks noChangeArrowheads="1"/>
                        </wps:cNvSpPr>
                        <wps:spPr bwMode="auto">
                          <a:xfrm>
                            <a:off x="1045" y="12926"/>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0161" w14:textId="77777777" w:rsidR="00DB2F93" w:rsidRDefault="00DB2F93" w:rsidP="003865F3">
                              <w:r>
                                <w:rPr>
                                  <w:sz w:val="20"/>
                                </w:rPr>
                                <w:t>-2.4</w:t>
                              </w:r>
                            </w:p>
                          </w:txbxContent>
                        </wps:txbx>
                        <wps:bodyPr rot="0" vert="horz" wrap="square" lIns="0" tIns="0" rIns="0" bIns="0" anchor="t" anchorCtr="0" upright="1">
                          <a:noAutofit/>
                        </wps:bodyPr>
                      </wps:wsp>
                      <wps:wsp>
                        <wps:cNvPr id="48021" name="Rectangle 2893"/>
                        <wps:cNvSpPr>
                          <a:spLocks noChangeArrowheads="1"/>
                        </wps:cNvSpPr>
                        <wps:spPr bwMode="auto">
                          <a:xfrm>
                            <a:off x="1045" y="9075"/>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9647" w14:textId="77777777" w:rsidR="00DB2F93" w:rsidRDefault="00DB2F93" w:rsidP="003865F3">
                              <w:r>
                                <w:rPr>
                                  <w:sz w:val="20"/>
                                </w:rPr>
                                <w:t>-1.6</w:t>
                              </w:r>
                            </w:p>
                          </w:txbxContent>
                        </wps:txbx>
                        <wps:bodyPr rot="0" vert="horz" wrap="square" lIns="0" tIns="0" rIns="0" bIns="0" anchor="t" anchorCtr="0" upright="1">
                          <a:noAutofit/>
                        </wps:bodyPr>
                      </wps:wsp>
                      <wps:wsp>
                        <wps:cNvPr id="48022" name="Rectangle 2894"/>
                        <wps:cNvSpPr>
                          <a:spLocks noChangeArrowheads="1"/>
                        </wps:cNvSpPr>
                        <wps:spPr bwMode="auto">
                          <a:xfrm>
                            <a:off x="1045" y="5226"/>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3A21" w14:textId="77777777" w:rsidR="00DB2F93" w:rsidRDefault="00DB2F93" w:rsidP="003865F3">
                              <w:r>
                                <w:rPr>
                                  <w:sz w:val="20"/>
                                </w:rPr>
                                <w:t>-0.8</w:t>
                              </w:r>
                            </w:p>
                          </w:txbxContent>
                        </wps:txbx>
                        <wps:bodyPr rot="0" vert="horz" wrap="square" lIns="0" tIns="0" rIns="0" bIns="0" anchor="t" anchorCtr="0" upright="1">
                          <a:noAutofit/>
                        </wps:bodyPr>
                      </wps:wsp>
                      <wps:wsp>
                        <wps:cNvPr id="48023" name="Rectangle 2895"/>
                        <wps:cNvSpPr>
                          <a:spLocks noChangeArrowheads="1"/>
                        </wps:cNvSpPr>
                        <wps:spPr bwMode="auto">
                          <a:xfrm>
                            <a:off x="2401" y="137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DACEF" w14:textId="77777777" w:rsidR="00DB2F93" w:rsidRDefault="00DB2F93" w:rsidP="003865F3">
                              <w:r>
                                <w:rPr>
                                  <w:sz w:val="20"/>
                                </w:rPr>
                                <w:t>0</w:t>
                              </w:r>
                            </w:p>
                          </w:txbxContent>
                        </wps:txbx>
                        <wps:bodyPr rot="0" vert="horz" wrap="square" lIns="0" tIns="0" rIns="0" bIns="0" anchor="t" anchorCtr="0" upright="1">
                          <a:noAutofit/>
                        </wps:bodyPr>
                      </wps:wsp>
                      <wps:wsp>
                        <wps:cNvPr id="48024" name="Rectangle 2896"/>
                        <wps:cNvSpPr>
                          <a:spLocks noChangeArrowheads="1"/>
                        </wps:cNvSpPr>
                        <wps:spPr bwMode="auto">
                          <a:xfrm>
                            <a:off x="2131"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9E24" w14:textId="77777777" w:rsidR="00DB2F93" w:rsidRDefault="00DB2F93" w:rsidP="003865F3">
                              <w:r>
                                <w:rPr>
                                  <w:sz w:val="20"/>
                                </w:rPr>
                                <w:t>0.00314</w:t>
                              </w:r>
                            </w:p>
                          </w:txbxContent>
                        </wps:txbx>
                        <wps:bodyPr rot="0" vert="horz" wrap="square" lIns="0" tIns="0" rIns="0" bIns="0" anchor="t" anchorCtr="0" upright="1">
                          <a:noAutofit/>
                        </wps:bodyPr>
                      </wps:wsp>
                      <wps:wsp>
                        <wps:cNvPr id="48025" name="Rectangle 2897"/>
                        <wps:cNvSpPr>
                          <a:spLocks noChangeArrowheads="1"/>
                        </wps:cNvSpPr>
                        <wps:spPr bwMode="auto">
                          <a:xfrm>
                            <a:off x="7959"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C793" w14:textId="77777777" w:rsidR="00DB2F93" w:rsidRDefault="00DB2F93" w:rsidP="003865F3">
                              <w:r>
                                <w:rPr>
                                  <w:sz w:val="20"/>
                                </w:rPr>
                                <w:t>0.00319</w:t>
                              </w:r>
                            </w:p>
                          </w:txbxContent>
                        </wps:txbx>
                        <wps:bodyPr rot="0" vert="horz" wrap="square" lIns="0" tIns="0" rIns="0" bIns="0" anchor="t" anchorCtr="0" upright="1">
                          <a:noAutofit/>
                        </wps:bodyPr>
                      </wps:wsp>
                      <wps:wsp>
                        <wps:cNvPr id="48026" name="Rectangle 2898"/>
                        <wps:cNvSpPr>
                          <a:spLocks noChangeArrowheads="1"/>
                        </wps:cNvSpPr>
                        <wps:spPr bwMode="auto">
                          <a:xfrm>
                            <a:off x="13785" y="3028"/>
                            <a:ext cx="558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0DD9" w14:textId="77777777" w:rsidR="00DB2F93" w:rsidRDefault="00DB2F93" w:rsidP="003865F3">
                              <w:r>
                                <w:rPr>
                                  <w:sz w:val="20"/>
                                </w:rPr>
                                <w:t>0.00324</w:t>
                              </w:r>
                            </w:p>
                          </w:txbxContent>
                        </wps:txbx>
                        <wps:bodyPr rot="0" vert="horz" wrap="square" lIns="0" tIns="0" rIns="0" bIns="0" anchor="t" anchorCtr="0" upright="1">
                          <a:noAutofit/>
                        </wps:bodyPr>
                      </wps:wsp>
                      <wps:wsp>
                        <wps:cNvPr id="48027" name="Rectangle 2899"/>
                        <wps:cNvSpPr>
                          <a:spLocks noChangeArrowheads="1"/>
                        </wps:cNvSpPr>
                        <wps:spPr bwMode="auto">
                          <a:xfrm>
                            <a:off x="19617"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A4A6" w14:textId="77777777" w:rsidR="00DB2F93" w:rsidRDefault="00DB2F93" w:rsidP="003865F3">
                              <w:r>
                                <w:rPr>
                                  <w:sz w:val="20"/>
                                </w:rPr>
                                <w:t>0.00329</w:t>
                              </w:r>
                            </w:p>
                          </w:txbxContent>
                        </wps:txbx>
                        <wps:bodyPr rot="0" vert="horz" wrap="square" lIns="0" tIns="0" rIns="0" bIns="0" anchor="t" anchorCtr="0" upright="1">
                          <a:noAutofit/>
                        </wps:bodyPr>
                      </wps:wsp>
                      <wps:wsp>
                        <wps:cNvPr id="48028" name="Rectangle 2900"/>
                        <wps:cNvSpPr>
                          <a:spLocks noChangeArrowheads="1"/>
                        </wps:cNvSpPr>
                        <wps:spPr bwMode="auto">
                          <a:xfrm>
                            <a:off x="25444"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F77F9" w14:textId="77777777" w:rsidR="00DB2F93" w:rsidRDefault="00DB2F93" w:rsidP="003865F3">
                              <w:r>
                                <w:rPr>
                                  <w:sz w:val="20"/>
                                </w:rPr>
                                <w:t>0.00334</w:t>
                              </w:r>
                            </w:p>
                          </w:txbxContent>
                        </wps:txbx>
                        <wps:bodyPr rot="0" vert="horz" wrap="square" lIns="0" tIns="0" rIns="0" bIns="0" anchor="t" anchorCtr="0" upright="1">
                          <a:noAutofit/>
                        </wps:bodyPr>
                      </wps:wsp>
                      <wps:wsp>
                        <wps:cNvPr id="48029" name="Rectangle 2901"/>
                        <wps:cNvSpPr>
                          <a:spLocks noChangeArrowheads="1"/>
                        </wps:cNvSpPr>
                        <wps:spPr bwMode="auto">
                          <a:xfrm rot="-5400000">
                            <a:off x="-339" y="10296"/>
                            <a:ext cx="332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6089" w14:textId="77777777" w:rsidR="00DB2F93" w:rsidRDefault="00DB2F93" w:rsidP="003865F3">
                              <w:r>
                                <w:rPr>
                                  <w:b/>
                                  <w:sz w:val="20"/>
                                </w:rPr>
                                <w:t>log k</w:t>
                              </w:r>
                            </w:p>
                          </w:txbxContent>
                        </wps:txbx>
                        <wps:bodyPr rot="0" vert="vert270" wrap="square" lIns="0" tIns="0" rIns="0" bIns="0" anchor="t" anchorCtr="0" upright="1">
                          <a:noAutofit/>
                        </wps:bodyPr>
                      </wps:wsp>
                      <wps:wsp>
                        <wps:cNvPr id="48030" name="Rectangle 39372"/>
                        <wps:cNvSpPr>
                          <a:spLocks noChangeArrowheads="1"/>
                        </wps:cNvSpPr>
                        <wps:spPr bwMode="auto">
                          <a:xfrm>
                            <a:off x="13362" y="75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FCED" w14:textId="77777777" w:rsidR="00DB2F93" w:rsidRDefault="00DB2F93" w:rsidP="003865F3">
                              <w:r>
                                <w:rPr>
                                  <w:b/>
                                  <w:sz w:val="20"/>
                                </w:rPr>
                                <w:t>1</w:t>
                              </w:r>
                            </w:p>
                          </w:txbxContent>
                        </wps:txbx>
                        <wps:bodyPr rot="0" vert="horz" wrap="square" lIns="0" tIns="0" rIns="0" bIns="0" anchor="t" anchorCtr="0" upright="1">
                          <a:noAutofit/>
                        </wps:bodyPr>
                      </wps:wsp>
                      <wps:wsp>
                        <wps:cNvPr id="48031" name="Rectangle 39373"/>
                        <wps:cNvSpPr>
                          <a:spLocks noChangeArrowheads="1"/>
                        </wps:cNvSpPr>
                        <wps:spPr bwMode="auto">
                          <a:xfrm>
                            <a:off x="14003" y="751"/>
                            <a:ext cx="15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7E5B" w14:textId="77777777" w:rsidR="00DB2F93" w:rsidRDefault="00DB2F93" w:rsidP="003865F3">
                              <w:r>
                                <w:rPr>
                                  <w:b/>
                                  <w:sz w:val="20"/>
                                </w:rPr>
                                <w:t>/T</w:t>
                              </w:r>
                            </w:p>
                          </w:txbxContent>
                        </wps:txbx>
                        <wps:bodyPr rot="0" vert="horz" wrap="square" lIns="0" tIns="0" rIns="0" bIns="0" anchor="t" anchorCtr="0" upright="1">
                          <a:noAutofit/>
                        </wps:bodyPr>
                      </wps:wsp>
                      <wps:wsp>
                        <wps:cNvPr id="48032" name="Shape 2903"/>
                        <wps:cNvSpPr>
                          <a:spLocks noChangeArrowheads="1"/>
                        </wps:cNvSpPr>
                        <wps:spPr bwMode="auto">
                          <a:xfrm>
                            <a:off x="27224" y="7548"/>
                            <a:ext cx="365" cy="365"/>
                          </a:xfrm>
                          <a:custGeom>
                            <a:avLst/>
                            <a:gdLst>
                              <a:gd name="T0" fmla="*/ 0 w 36576"/>
                              <a:gd name="T1" fmla="*/ 365 h 36576"/>
                              <a:gd name="T2" fmla="*/ 0 w 36576"/>
                              <a:gd name="T3" fmla="*/ 0 h 36576"/>
                              <a:gd name="T4" fmla="*/ 365 w 36576"/>
                              <a:gd name="T5" fmla="*/ 365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36576"/>
                                </a:lnTo>
                                <a:lnTo>
                                  <a:pt x="0" y="36576"/>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3" name="Shape 2904"/>
                        <wps:cNvSpPr>
                          <a:spLocks noChangeArrowheads="1"/>
                        </wps:cNvSpPr>
                        <wps:spPr bwMode="auto">
                          <a:xfrm>
                            <a:off x="27224" y="7152"/>
                            <a:ext cx="365" cy="365"/>
                          </a:xfrm>
                          <a:custGeom>
                            <a:avLst/>
                            <a:gdLst>
                              <a:gd name="T0" fmla="*/ 365 w 36576"/>
                              <a:gd name="T1" fmla="*/ 0 h 36576"/>
                              <a:gd name="T2" fmla="*/ 0 w 36576"/>
                              <a:gd name="T3" fmla="*/ 365 h 36576"/>
                              <a:gd name="T4" fmla="*/ 0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36576" y="0"/>
                                </a:moveTo>
                                <a:lnTo>
                                  <a:pt x="0" y="36576"/>
                                </a:lnTo>
                                <a:lnTo>
                                  <a:pt x="0" y="0"/>
                                </a:lnTo>
                                <a:lnTo>
                                  <a:pt x="36576" y="0"/>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4" name="Shape 2905"/>
                        <wps:cNvSpPr>
                          <a:spLocks noChangeArrowheads="1"/>
                        </wps:cNvSpPr>
                        <wps:spPr bwMode="auto">
                          <a:xfrm>
                            <a:off x="26828" y="7152"/>
                            <a:ext cx="396" cy="762"/>
                          </a:xfrm>
                          <a:custGeom>
                            <a:avLst/>
                            <a:gdLst>
                              <a:gd name="T0" fmla="*/ 0 w 39624"/>
                              <a:gd name="T1" fmla="*/ 762 h 76200"/>
                              <a:gd name="T2" fmla="*/ 381 w 39624"/>
                              <a:gd name="T3" fmla="*/ 381 h 76200"/>
                              <a:gd name="T4" fmla="*/ 396 w 39624"/>
                              <a:gd name="T5" fmla="*/ 396 h 76200"/>
                              <a:gd name="T6" fmla="*/ 396 w 39624"/>
                              <a:gd name="T7" fmla="*/ 366 h 76200"/>
                              <a:gd name="T8" fmla="*/ 381 w 39624"/>
                              <a:gd name="T9" fmla="*/ 381 h 76200"/>
                              <a:gd name="T10" fmla="*/ 0 w 39624"/>
                              <a:gd name="T11" fmla="*/ 0 h 762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624" h="76200">
                                <a:moveTo>
                                  <a:pt x="0" y="76200"/>
                                </a:moveTo>
                                <a:lnTo>
                                  <a:pt x="38100" y="38100"/>
                                </a:lnTo>
                                <a:lnTo>
                                  <a:pt x="39624" y="39624"/>
                                </a:lnTo>
                                <a:lnTo>
                                  <a:pt x="39624" y="36576"/>
                                </a:lnTo>
                                <a:lnTo>
                                  <a:pt x="38100" y="38100"/>
                                </a:lnTo>
                                <a:lnTo>
                                  <a:pt x="0" y="0"/>
                                </a:lnTo>
                                <a:lnTo>
                                  <a:pt x="0" y="76200"/>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5" name="Shape 2906"/>
                        <wps:cNvSpPr>
                          <a:spLocks noChangeArrowheads="1"/>
                        </wps:cNvSpPr>
                        <wps:spPr bwMode="auto">
                          <a:xfrm>
                            <a:off x="26828" y="7152"/>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6" name="Shape 2907"/>
                        <wps:cNvSpPr>
                          <a:spLocks noChangeArrowheads="1"/>
                        </wps:cNvSpPr>
                        <wps:spPr bwMode="auto">
                          <a:xfrm>
                            <a:off x="27224" y="7152"/>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7" name="Shape 2908"/>
                        <wps:cNvSpPr>
                          <a:spLocks noChangeArrowheads="1"/>
                        </wps:cNvSpPr>
                        <wps:spPr bwMode="auto">
                          <a:xfrm>
                            <a:off x="26828" y="7152"/>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8" name="Rectangle 2909"/>
                        <wps:cNvSpPr>
                          <a:spLocks noChangeArrowheads="1"/>
                        </wps:cNvSpPr>
                        <wps:spPr bwMode="auto">
                          <a:xfrm>
                            <a:off x="27865" y="6969"/>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D140" w14:textId="77777777" w:rsidR="00DB2F93" w:rsidRDefault="00DB2F93" w:rsidP="003865F3">
                              <w:r>
                                <w:rPr>
                                  <w:sz w:val="20"/>
                                </w:rPr>
                                <w:t>n-butanol</w:t>
                              </w:r>
                            </w:p>
                          </w:txbxContent>
                        </wps:txbx>
                        <wps:bodyPr rot="0" vert="horz" wrap="square" lIns="0" tIns="0" rIns="0" bIns="0" anchor="t" anchorCtr="0" upright="1">
                          <a:noAutofit/>
                        </wps:bodyPr>
                      </wps:wsp>
                      <wps:wsp>
                        <wps:cNvPr id="48039" name="Shape 2910"/>
                        <wps:cNvSpPr>
                          <a:spLocks noChangeArrowheads="1"/>
                        </wps:cNvSpPr>
                        <wps:spPr bwMode="auto">
                          <a:xfrm>
                            <a:off x="26813" y="9423"/>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cubicBezTo>
                                  <a:pt x="56769" y="0"/>
                                  <a:pt x="73152" y="16383"/>
                                  <a:pt x="73152" y="36576"/>
                                </a:cubicBezTo>
                                <a:cubicBezTo>
                                  <a:pt x="73152" y="56769"/>
                                  <a:pt x="56769" y="73152"/>
                                  <a:pt x="36576" y="73152"/>
                                </a:cubicBezTo>
                                <a:cubicBezTo>
                                  <a:pt x="16383" y="73152"/>
                                  <a:pt x="0" y="56769"/>
                                  <a:pt x="0" y="36576"/>
                                </a:cubicBezTo>
                                <a:cubicBezTo>
                                  <a:pt x="0" y="16383"/>
                                  <a:pt x="16383" y="0"/>
                                  <a:pt x="36576"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0" name="Shape 2911"/>
                        <wps:cNvSpPr>
                          <a:spLocks noChangeArrowheads="1"/>
                        </wps:cNvSpPr>
                        <wps:spPr bwMode="auto">
                          <a:xfrm>
                            <a:off x="26813" y="9423"/>
                            <a:ext cx="731" cy="731"/>
                          </a:xfrm>
                          <a:custGeom>
                            <a:avLst/>
                            <a:gdLst>
                              <a:gd name="T0" fmla="*/ 731 w 73152"/>
                              <a:gd name="T1" fmla="*/ 366 h 73152"/>
                              <a:gd name="T2" fmla="*/ 366 w 73152"/>
                              <a:gd name="T3" fmla="*/ 731 h 73152"/>
                              <a:gd name="T4" fmla="*/ 0 w 73152"/>
                              <a:gd name="T5" fmla="*/ 366 h 73152"/>
                              <a:gd name="T6" fmla="*/ 366 w 73152"/>
                              <a:gd name="T7" fmla="*/ 0 h 73152"/>
                              <a:gd name="T8" fmla="*/ 731 w 73152"/>
                              <a:gd name="T9" fmla="*/ 366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73152" y="36576"/>
                                </a:moveTo>
                                <a:cubicBezTo>
                                  <a:pt x="73152" y="56769"/>
                                  <a:pt x="56769" y="73152"/>
                                  <a:pt x="36576" y="73152"/>
                                </a:cubicBezTo>
                                <a:cubicBezTo>
                                  <a:pt x="16383" y="73152"/>
                                  <a:pt x="0" y="56769"/>
                                  <a:pt x="0" y="36576"/>
                                </a:cubicBezTo>
                                <a:cubicBezTo>
                                  <a:pt x="0" y="16383"/>
                                  <a:pt x="16383" y="0"/>
                                  <a:pt x="36576" y="0"/>
                                </a:cubicBezTo>
                                <a:cubicBezTo>
                                  <a:pt x="56769" y="0"/>
                                  <a:pt x="73152" y="16383"/>
                                  <a:pt x="73152" y="36576"/>
                                </a:cubicBezTo>
                                <a:close/>
                              </a:path>
                            </a:pathLst>
                          </a:custGeom>
                          <a:noFill/>
                          <a:ln w="9525">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1" name="Rectangle 39374"/>
                        <wps:cNvSpPr>
                          <a:spLocks noChangeArrowheads="1"/>
                        </wps:cNvSpPr>
                        <wps:spPr bwMode="auto">
                          <a:xfrm>
                            <a:off x="27865" y="9264"/>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C646" w14:textId="77777777" w:rsidR="00DB2F93" w:rsidRDefault="00DB2F93" w:rsidP="003865F3">
                              <w:r>
                                <w:rPr>
                                  <w:sz w:val="20"/>
                                </w:rPr>
                                <w:t>2-</w:t>
                              </w:r>
                            </w:p>
                          </w:txbxContent>
                        </wps:txbx>
                        <wps:bodyPr rot="0" vert="horz" wrap="square" lIns="0" tIns="0" rIns="0" bIns="0" anchor="t" anchorCtr="0" upright="1">
                          <a:noAutofit/>
                        </wps:bodyPr>
                      </wps:wsp>
                      <wps:wsp>
                        <wps:cNvPr id="48042" name="Rectangle 39375"/>
                        <wps:cNvSpPr>
                          <a:spLocks noChangeArrowheads="1"/>
                        </wps:cNvSpPr>
                        <wps:spPr bwMode="auto">
                          <a:xfrm>
                            <a:off x="28900" y="9264"/>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2014" w14:textId="77777777" w:rsidR="00DB2F93" w:rsidRDefault="00DB2F93" w:rsidP="003865F3">
                              <w:r>
                                <w:rPr>
                                  <w:sz w:val="20"/>
                                </w:rPr>
                                <w:t>chloroethanol</w:t>
                              </w:r>
                            </w:p>
                          </w:txbxContent>
                        </wps:txbx>
                        <wps:bodyPr rot="0" vert="horz" wrap="square" lIns="0" tIns="0" rIns="0" bIns="0" anchor="t" anchorCtr="0" upright="1">
                          <a:noAutofit/>
                        </wps:bodyPr>
                      </wps:wsp>
                      <wps:wsp>
                        <wps:cNvPr id="48043" name="Shape 2913"/>
                        <wps:cNvSpPr>
                          <a:spLocks noChangeArrowheads="1"/>
                        </wps:cNvSpPr>
                        <wps:spPr bwMode="auto">
                          <a:xfrm>
                            <a:off x="27224" y="12151"/>
                            <a:ext cx="365" cy="365"/>
                          </a:xfrm>
                          <a:custGeom>
                            <a:avLst/>
                            <a:gdLst>
                              <a:gd name="T0" fmla="*/ 0 w 36576"/>
                              <a:gd name="T1" fmla="*/ 365 h 36576"/>
                              <a:gd name="T2" fmla="*/ 0 w 36576"/>
                              <a:gd name="T3" fmla="*/ 0 h 36576"/>
                              <a:gd name="T4" fmla="*/ 365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0"/>
                                </a:lnTo>
                                <a:lnTo>
                                  <a:pt x="0" y="3657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4" name="Shape 2914"/>
                        <wps:cNvSpPr>
                          <a:spLocks noChangeArrowheads="1"/>
                        </wps:cNvSpPr>
                        <wps:spPr bwMode="auto">
                          <a:xfrm>
                            <a:off x="26828" y="11755"/>
                            <a:ext cx="396" cy="396"/>
                          </a:xfrm>
                          <a:custGeom>
                            <a:avLst/>
                            <a:gdLst>
                              <a:gd name="T0" fmla="*/ 396 w 39624"/>
                              <a:gd name="T1" fmla="*/ 0 h 39624"/>
                              <a:gd name="T2" fmla="*/ 396 w 39624"/>
                              <a:gd name="T3" fmla="*/ 396 h 39624"/>
                              <a:gd name="T4" fmla="*/ 0 w 39624"/>
                              <a:gd name="T5" fmla="*/ 396 h 39624"/>
                              <a:gd name="T6" fmla="*/ 0 60000 65536"/>
                              <a:gd name="T7" fmla="*/ 0 60000 65536"/>
                              <a:gd name="T8" fmla="*/ 0 60000 65536"/>
                            </a:gdLst>
                            <a:ahLst/>
                            <a:cxnLst>
                              <a:cxn ang="T6">
                                <a:pos x="T0" y="T1"/>
                              </a:cxn>
                              <a:cxn ang="T7">
                                <a:pos x="T2" y="T3"/>
                              </a:cxn>
                              <a:cxn ang="T8">
                                <a:pos x="T4" y="T5"/>
                              </a:cxn>
                            </a:cxnLst>
                            <a:rect l="0" t="0" r="r" b="b"/>
                            <a:pathLst>
                              <a:path w="39624" h="39624">
                                <a:moveTo>
                                  <a:pt x="39624" y="0"/>
                                </a:moveTo>
                                <a:lnTo>
                                  <a:pt x="39624" y="39624"/>
                                </a:lnTo>
                                <a:lnTo>
                                  <a:pt x="0" y="39624"/>
                                </a:lnTo>
                                <a:lnTo>
                                  <a:pt x="39624"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5" name="Shape 2915"/>
                        <wps:cNvSpPr>
                          <a:spLocks noChangeArrowheads="1"/>
                        </wps:cNvSpPr>
                        <wps:spPr bwMode="auto">
                          <a:xfrm>
                            <a:off x="27224" y="11755"/>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6" name="Shape 2916"/>
                        <wps:cNvSpPr>
                          <a:spLocks noChangeArrowheads="1"/>
                        </wps:cNvSpPr>
                        <wps:spPr bwMode="auto">
                          <a:xfrm>
                            <a:off x="26828" y="12151"/>
                            <a:ext cx="762" cy="0"/>
                          </a:xfrm>
                          <a:custGeom>
                            <a:avLst/>
                            <a:gdLst>
                              <a:gd name="T0" fmla="*/ 0 w 76200"/>
                              <a:gd name="T1" fmla="*/ 762 w 76200"/>
                              <a:gd name="T2" fmla="*/ 0 60000 65536"/>
                              <a:gd name="T3" fmla="*/ 0 60000 65536"/>
                            </a:gdLst>
                            <a:ahLst/>
                            <a:cxnLst>
                              <a:cxn ang="T2">
                                <a:pos x="T0" y="0"/>
                              </a:cxn>
                              <a:cxn ang="T3">
                                <a:pos x="T1" y="0"/>
                              </a:cxn>
                            </a:cxnLst>
                            <a:rect l="0" t="0" r="r" b="b"/>
                            <a:pathLst>
                              <a:path w="76200">
                                <a:moveTo>
                                  <a:pt x="0" y="0"/>
                                </a:moveTo>
                                <a:lnTo>
                                  <a:pt x="76200" y="0"/>
                                </a:lnTo>
                              </a:path>
                            </a:pathLst>
                          </a:custGeom>
                          <a:noFill/>
                          <a:ln w="9525">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7" name="Rectangle 2917"/>
                        <wps:cNvSpPr>
                          <a:spLocks noChangeArrowheads="1"/>
                        </wps:cNvSpPr>
                        <wps:spPr bwMode="auto">
                          <a:xfrm>
                            <a:off x="27865" y="11563"/>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5C5E" w14:textId="77777777" w:rsidR="00DB2F93" w:rsidRDefault="00DB2F93" w:rsidP="003865F3">
                              <w:r>
                                <w:rPr>
                                  <w:sz w:val="20"/>
                                </w:rPr>
                                <w:t>cinnamyl alcohol</w:t>
                              </w:r>
                            </w:p>
                          </w:txbxContent>
                        </wps:txbx>
                        <wps:bodyPr rot="0" vert="horz" wrap="square" lIns="0" tIns="0" rIns="0" bIns="0" anchor="t" anchorCtr="0" upright="1">
                          <a:noAutofit/>
                        </wps:bodyPr>
                      </wps:wsp>
                      <wps:wsp>
                        <wps:cNvPr id="48048" name="Shape 49336"/>
                        <wps:cNvSpPr>
                          <a:spLocks noChangeArrowheads="1"/>
                        </wps:cNvSpPr>
                        <wps:spPr bwMode="auto">
                          <a:xfrm>
                            <a:off x="27194" y="14345"/>
                            <a:ext cx="365" cy="121"/>
                          </a:xfrm>
                          <a:custGeom>
                            <a:avLst/>
                            <a:gdLst>
                              <a:gd name="T0" fmla="*/ 0 w 36576"/>
                              <a:gd name="T1" fmla="*/ 0 h 12192"/>
                              <a:gd name="T2" fmla="*/ 365 w 36576"/>
                              <a:gd name="T3" fmla="*/ 0 h 12192"/>
                              <a:gd name="T4" fmla="*/ 365 w 36576"/>
                              <a:gd name="T5" fmla="*/ 121 h 12192"/>
                              <a:gd name="T6" fmla="*/ 0 w 36576"/>
                              <a:gd name="T7" fmla="*/ 121 h 12192"/>
                              <a:gd name="T8" fmla="*/ 0 w 36576"/>
                              <a:gd name="T9" fmla="*/ 0 h 12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76" h="12192">
                                <a:moveTo>
                                  <a:pt x="0" y="0"/>
                                </a:moveTo>
                                <a:lnTo>
                                  <a:pt x="36576" y="0"/>
                                </a:lnTo>
                                <a:lnTo>
                                  <a:pt x="36576" y="12192"/>
                                </a:lnTo>
                                <a:lnTo>
                                  <a:pt x="0" y="12192"/>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9" name="Shape 2919"/>
                        <wps:cNvSpPr>
                          <a:spLocks noChangeArrowheads="1"/>
                        </wps:cNvSpPr>
                        <wps:spPr bwMode="auto">
                          <a:xfrm>
                            <a:off x="27194" y="14345"/>
                            <a:ext cx="365" cy="121"/>
                          </a:xfrm>
                          <a:custGeom>
                            <a:avLst/>
                            <a:gdLst>
                              <a:gd name="T0" fmla="*/ 0 w 36576"/>
                              <a:gd name="T1" fmla="*/ 121 h 12192"/>
                              <a:gd name="T2" fmla="*/ 365 w 36576"/>
                              <a:gd name="T3" fmla="*/ 121 h 12192"/>
                              <a:gd name="T4" fmla="*/ 365 w 36576"/>
                              <a:gd name="T5" fmla="*/ 0 h 12192"/>
                              <a:gd name="T6" fmla="*/ 0 w 36576"/>
                              <a:gd name="T7" fmla="*/ 0 h 121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576" h="12192">
                                <a:moveTo>
                                  <a:pt x="0" y="12192"/>
                                </a:moveTo>
                                <a:lnTo>
                                  <a:pt x="36576" y="12192"/>
                                </a:lnTo>
                                <a:lnTo>
                                  <a:pt x="36576" y="0"/>
                                </a:lnTo>
                                <a:lnTo>
                                  <a:pt x="0" y="0"/>
                                </a:lnTo>
                                <a:lnTo>
                                  <a:pt x="0" y="12192"/>
                                </a:lnTo>
                                <a:close/>
                              </a:path>
                            </a:pathLst>
                          </a:custGeom>
                          <a:noFill/>
                          <a:ln w="9525">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0" name="Rectangle 2920"/>
                        <wps:cNvSpPr>
                          <a:spLocks noChangeArrowheads="1"/>
                        </wps:cNvSpPr>
                        <wps:spPr bwMode="auto">
                          <a:xfrm>
                            <a:off x="27865" y="13860"/>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43CD" w14:textId="77777777" w:rsidR="00DB2F93" w:rsidRDefault="00DB2F93" w:rsidP="003865F3">
                              <w:r>
                                <w:rPr>
                                  <w:sz w:val="20"/>
                                </w:rPr>
                                <w:t>cyclohexanol</w:t>
                              </w:r>
                            </w:p>
                          </w:txbxContent>
                        </wps:txbx>
                        <wps:bodyPr rot="0" vert="horz" wrap="square" lIns="0" tIns="0" rIns="0" bIns="0" anchor="t" anchorCtr="0" upright="1">
                          <a:noAutofit/>
                        </wps:bodyPr>
                      </wps:wsp>
                      <wps:wsp>
                        <wps:cNvPr id="48051" name="Shape 2921"/>
                        <wps:cNvSpPr>
                          <a:spLocks noChangeArrowheads="1"/>
                        </wps:cNvSpPr>
                        <wps:spPr bwMode="auto">
                          <a:xfrm>
                            <a:off x="0" y="0"/>
                            <a:ext cx="37807" cy="21964"/>
                          </a:xfrm>
                          <a:custGeom>
                            <a:avLst/>
                            <a:gdLst>
                              <a:gd name="T0" fmla="*/ 0 w 3780790"/>
                              <a:gd name="T1" fmla="*/ 21964 h 2196465"/>
                              <a:gd name="T2" fmla="*/ 37807 w 3780790"/>
                              <a:gd name="T3" fmla="*/ 21964 h 2196465"/>
                              <a:gd name="T4" fmla="*/ 37807 w 3780790"/>
                              <a:gd name="T5" fmla="*/ 0 h 2196465"/>
                              <a:gd name="T6" fmla="*/ 0 w 3780790"/>
                              <a:gd name="T7" fmla="*/ 0 h 21964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0790" h="2196465">
                                <a:moveTo>
                                  <a:pt x="0" y="2196465"/>
                                </a:moveTo>
                                <a:lnTo>
                                  <a:pt x="3780790" y="2196465"/>
                                </a:lnTo>
                                <a:lnTo>
                                  <a:pt x="3780790" y="0"/>
                                </a:lnTo>
                                <a:lnTo>
                                  <a:pt x="0" y="0"/>
                                </a:lnTo>
                                <a:lnTo>
                                  <a:pt x="0" y="219646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65070E68" id="Group 46477" o:spid="_x0000_s1693" style="width:301.55pt;height:175.5pt;mso-position-horizontal-relative:char;mso-position-vertical-relative:line" coordsize="38295,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">
                <v:rect id="Rectangle 2809" o:spid="_x0000_s1694" style="position:absolute;left:37914;top:20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" filled="f" stroked="f">
                  <v:textbox inset="0,0,0,0">
                    <w:txbxContent>
                      <w:p w14:paraId="2C1719C8" w14:textId="77777777" w:rsidR="00DB2F93" w:rsidRDefault="00DB2F93" w:rsidP="003865F3"/>
                    </w:txbxContent>
                  </v:textbox>
                </v:rect>
                <v:shape id="Shape 2817" o:spid="_x0000_s1695" style="position:absolute;left:4213;top:1948;width:0;height:19241;visibility:visible;mso-wrap-style:square;v-text-anchor:top" coordsize="0,192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" path="m,1924177l,e" filled="f" fillcolor="black" strokecolor="#868686">
                  <v:fill opacity="0"/>
                  <v:path o:connecttype="custom" o:connectlocs="0,192;0,0" o:connectangles="0,0"/>
                </v:shape>
                <v:shape id="Shape 2818" o:spid="_x0000_s1696" style="position:absolute;left:3811;top:2118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" path="m,l40259,e" filled="f" fillcolor="black" strokecolor="#868686">
                  <v:fill opacity="0"/>
                  <v:path o:connecttype="custom" o:connectlocs="0,0;4,0" o:connectangles="0,0"/>
                </v:shape>
                <v:shape id="Shape 2819" o:spid="_x0000_s1697" style="position:absolute;left:3811;top:1733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" path="m,l40259,e" filled="f" fillcolor="black" strokecolor="#868686">
                  <v:fill opacity="0"/>
                  <v:path o:connecttype="custom" o:connectlocs="0,0;4,0" o:connectangles="0,0"/>
                </v:shape>
                <v:shape id="Shape 2820" o:spid="_x0000_s1698" style="position:absolute;left:3811;top:1349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" path="m,l40259,e" filled="f" fillcolor="black" strokecolor="#868686">
                  <v:fill opacity="0"/>
                  <v:path o:connecttype="custom" o:connectlocs="0,0;4,0" o:connectangles="0,0"/>
                </v:shape>
                <v:shape id="Shape 2821" o:spid="_x0000_s1699" style="position:absolute;left:3811;top:965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" path="m,l40259,e" filled="f" fillcolor="black" strokecolor="#868686">
                  <v:fill opacity="0"/>
                  <v:path o:connecttype="custom" o:connectlocs="0,0;4,0" o:connectangles="0,0"/>
                </v:shape>
                <v:shape id="Shape 2822" o:spid="_x0000_s1700" style="position:absolute;left:3811;top:58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" path="m,l40259,e" filled="f" fillcolor="black" strokecolor="#868686">
                  <v:fill opacity="0"/>
                  <v:path o:connecttype="custom" o:connectlocs="0,0;4,0" o:connectangles="0,0"/>
                </v:shape>
                <v:shape id="Shape 2823" o:spid="_x0000_s1701" style="position:absolute;left:3811;top:194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" path="m,l40259,e" filled="f" fillcolor="black" strokecolor="#868686">
                  <v:fill opacity="0"/>
                  <v:path o:connecttype="custom" o:connectlocs="0,0;4,0" o:connectangles="0,0"/>
                </v:shape>
                <v:shape id="Shape 2824" o:spid="_x0000_s1702" style="position:absolute;left:4213;top:1948;width:23305;height:0;visibility:visible;mso-wrap-style:square;v-text-anchor:top" coordsize="233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" path="m,l2330577,e" filled="f" fillcolor="black" strokecolor="#868686">
                  <v:fill opacity="0"/>
                  <v:path o:connecttype="custom" o:connectlocs="0,0;233,0" o:connectangles="0,0"/>
                </v:shape>
                <v:shape id="Shape 2825" o:spid="_x0000_s1703" style="position:absolute;left:4213;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" path="m,l,40386e" filled="f" fillcolor="black" strokecolor="#868686">
                  <v:fill opacity="0"/>
                  <v:path o:connecttype="custom" o:connectlocs="0,0;0,4" o:connectangles="0,0"/>
                </v:shape>
                <v:shape id="Shape 2826" o:spid="_x0000_s1704" style="position:absolute;left:10034;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" path="m,l,40386e" filled="f" fillcolor="black" strokecolor="#868686">
                  <v:fill opacity="0"/>
                  <v:path o:connecttype="custom" o:connectlocs="0,0;0,4" o:connectangles="0,0"/>
                </v:shape>
                <v:shape id="Shape 2827" o:spid="_x0000_s1705" style="position:absolute;left:15855;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" path="m,l,40386e" filled="f" fillcolor="black" strokecolor="#868686">
                  <v:fill opacity="0"/>
                  <v:path o:connecttype="custom" o:connectlocs="0,0;0,4" o:connectangles="0,0"/>
                </v:shape>
                <v:shape id="Shape 2828" o:spid="_x0000_s1706" style="position:absolute;left:21708;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" path="m,l,40386e" filled="f" fillcolor="black" strokecolor="#868686">
                  <v:fill opacity="0"/>
                  <v:path o:connecttype="custom" o:connectlocs="0,0;0,4" o:connectangles="0,0"/>
                </v:shape>
                <v:shape id="Shape 2829" o:spid="_x0000_s1707" style="position:absolute;left:27519;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" path="m,l,40386e" filled="f" fillcolor="black" strokecolor="#868686">
                  <v:fill opacity="0"/>
                  <v:path o:connecttype="custom" o:connectlocs="0,0;0,4" o:connectangles="0,0"/>
                </v:shape>
                <v:shape id="Shape 2830" o:spid="_x0000_s1708" style="position:absolute;left:22463;top:18274;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" path="m,44196l44196,r,44196l,44196xe" fillcolor="#4198af" stroked="f" strokeweight="0">
                  <v:stroke opacity="0"/>
                  <v:path o:connecttype="custom" o:connectlocs="0,4;4,0;4,4" o:connectangles="0,0,0"/>
                </v:shape>
                <v:shape id="Shape 2831" o:spid="_x0000_s1709" style="position:absolute;left:22905;top:17832;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" path="m44196,88392l,44196,44196,r,88392xe" fillcolor="#4198af" stroked="f" strokeweight="0">
                  <v:stroke opacity="0"/>
                  <v:path o:connecttype="custom" o:connectlocs="4,9;0,4;0,4;0,4;0,4;4,0" o:connectangles="0,0,0,0,0,0"/>
                </v:shape>
                <v:shape id="Shape 2832" o:spid="_x0000_s1710" style="position:absolute;left:22463;top:17832;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" path="m44196,r,44196l,,44196,xe" fillcolor="#4198af" stroked="f" strokeweight="0">
                  <v:stroke opacity="0"/>
                  <v:path o:connecttype="custom" o:connectlocs="4,0;4,4;0,0" o:connectangles="0,0,0"/>
                </v:shape>
                <v:shape id="Shape 2833" o:spid="_x0000_s1711" style="position:absolute;left:22463;top:1783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" path="m88392,88392l,e" filled="f" fillcolor="black" strokecolor="#3d96ae" strokeweight=".72pt">
                  <v:fill opacity="0"/>
                  <v:path o:connecttype="custom" o:connectlocs="9,9;0,0" o:connectangles="0,0"/>
                </v:shape>
                <v:shape id="Shape 2834" o:spid="_x0000_s1712" style="position:absolute;left:22905;top:17832;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" path="m,l,88392e" filled="f" fillcolor="black" strokecolor="#3d96ae" strokeweight=".72pt">
                  <v:fill opacity="0"/>
                  <v:path o:connecttype="custom" o:connectlocs="0,0;0,9" o:connectangles="0,0"/>
                </v:shape>
                <v:shape id="Shape 2835" o:spid="_x0000_s1713" style="position:absolute;left:22463;top:1783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" path="m,88392l88392,e" filled="f" fillcolor="black" strokecolor="#3d96ae" strokeweight=".72pt">
                  <v:fill opacity="0"/>
                  <v:path o:connecttype="custom" o:connectlocs="0,9;9,0" o:connectangles="0,0"/>
                </v:shape>
                <v:shape id="Shape 2836" o:spid="_x0000_s1714" style="position:absolute;left:16657;top:18121;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" path="m,44196l,,44196,44196,,44196xe" fillcolor="#4198af" stroked="f" strokeweight="0">
                  <v:stroke opacity="0"/>
                  <v:path o:connecttype="custom" o:connectlocs="0,4;0,0;4,4" o:connectangles="0,0,0"/>
                </v:shape>
                <v:shape id="Shape 2837" o:spid="_x0000_s1715" style="position:absolute;left:16657;top:1767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" path="m44196,l,44196,,,44196,xe" fillcolor="#4198af" stroked="f" strokeweight="0">
                  <v:stroke opacity="0"/>
                  <v:path o:connecttype="custom" o:connectlocs="4,0;0,4;0,0" o:connectangles="0,0,0"/>
                </v:shape>
                <v:shape id="Shape 2838" o:spid="_x0000_s1716" style="position:absolute;left:16215;top:17679;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" path="m,88392l44196,44196r,1l44196,44196,,,,88392xe" fillcolor="#4198af" stroked="f" strokeweight="0">
                  <v:stroke opacity="0"/>
                  <v:path o:connecttype="custom" o:connectlocs="0,9;4,4;4,4;4,4;4,4;0,0" o:connectangles="0,0,0,0,0,0"/>
                </v:shape>
                <v:shape id="Shape 2839" o:spid="_x0000_s1717" style="position:absolute;left:16215;top:1767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" path="m88392,88392l,e" filled="f" fillcolor="black" strokecolor="#3d96ae" strokeweight=".72pt">
                  <v:fill opacity="0"/>
                  <v:path o:connecttype="custom" o:connectlocs="9,9;0,0" o:connectangles="0,0"/>
                </v:shape>
                <v:shape id="Shape 2840" o:spid="_x0000_s1718" style="position:absolute;left:16657;top:17679;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" path="m,l,88392e" filled="f" fillcolor="black" strokecolor="#3d96ae" strokeweight=".72pt">
                  <v:fill opacity="0"/>
                  <v:path o:connecttype="custom" o:connectlocs="0,0;0,9" o:connectangles="0,0"/>
                </v:shape>
                <v:shape id="Shape 2841" o:spid="_x0000_s1719" style="position:absolute;left:16215;top:1767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" path="m,88392l88392,e" filled="f" fillcolor="black" strokecolor="#3d96ae" strokeweight=".72pt">
                  <v:fill opacity="0"/>
                  <v:path o:connecttype="custom" o:connectlocs="0,9;9,0" o:connectangles="0,0"/>
                </v:shape>
                <v:shape id="Shape 2842" o:spid="_x0000_s1720" style="position:absolute;left:10591;top:1796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" path="m,44196l,,44196,44196,,44196xe" fillcolor="#4198af" stroked="f" strokeweight="0">
                  <v:stroke opacity="0"/>
                  <v:path o:connecttype="custom" o:connectlocs="0,4;0,0;4,4" o:connectangles="0,0,0"/>
                </v:shape>
                <v:shape id="Shape 2843" o:spid="_x0000_s1721" style="position:absolute;left:10591;top:17527;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" path="m44196,l,44196,,,44196,xe" fillcolor="#4198af" stroked="f" strokeweight="0">
                  <v:stroke opacity="0"/>
                  <v:path o:connecttype="custom" o:connectlocs="4,0;0,4;0,0" o:connectangles="0,0,0"/>
                </v:shape>
                <v:shape id="Shape 2844" o:spid="_x0000_s1722" style="position:absolute;left:10149;top:17527;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" path="m,88392l44196,44196,,,,88392xe" fillcolor="#4198af" stroked="f" strokeweight="0">
                  <v:stroke opacity="0"/>
                  <v:path o:connecttype="custom" o:connectlocs="0,9;4,4;4,4;4,4;4,4;0,0" o:connectangles="0,0,0,0,0,0"/>
                </v:shape>
                <v:shape id="Shape 2845" o:spid="_x0000_s1723" style="position:absolute;left:10149;top:1752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" path="m88392,88392l,e" filled="f" fillcolor="black" strokecolor="#3d96ae" strokeweight=".72pt">
                  <v:fill opacity="0"/>
                  <v:path o:connecttype="custom" o:connectlocs="9,9;0,0" o:connectangles="0,0"/>
                </v:shape>
                <v:shape id="Shape 2846" o:spid="_x0000_s1724" style="position:absolute;left:10591;top:17527;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" path="m,l,88392e" filled="f" fillcolor="black" strokecolor="#3d96ae" strokeweight=".72pt">
                  <v:fill opacity="0"/>
                  <v:path o:connecttype="custom" o:connectlocs="0,0;0,9" o:connectangles="0,0"/>
                </v:shape>
                <v:shape id="Shape 2847" o:spid="_x0000_s1725" style="position:absolute;left:10149;top:1752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" path="m,88392l88392,e" filled="f" fillcolor="black" strokecolor="#3d96ae" strokeweight=".72pt">
                  <v:fill opacity="0"/>
                  <v:path o:connecttype="custom" o:connectlocs="0,9;9,0" o:connectangles="0,0"/>
                </v:shape>
                <v:shape id="Shape 2848" o:spid="_x0000_s1726" style="position:absolute;left:4297;top:17390;width:441;height:441;visibility:visible;mso-wrap-style:square;v-text-anchor:top" coordsize="4419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" path="m,44197l44196,r,44197l,44197xe" fillcolor="#4198af" stroked="f" strokeweight="0">
                  <v:stroke opacity="0"/>
                  <v:path o:connecttype="custom" o:connectlocs="0,4;4,0;4,4" o:connectangles="0,0,0"/>
                </v:shape>
                <v:shape id="Shape 2849" o:spid="_x0000_s1727" style="position:absolute;left:4739;top:16948;width:441;height:883;visibility:visible;mso-wrap-style:square;v-text-anchor:top" coordsize="44196,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" path="m44196,88393l,44197,44196,r,88393xe" fillcolor="#4198af" stroked="f" strokeweight="0">
                  <v:stroke opacity="0"/>
                  <v:path o:connecttype="custom" o:connectlocs="4,9;0,4;4,0" o:connectangles="0,0,0"/>
                </v:shape>
                <v:shape id="Shape 2850" o:spid="_x0000_s1728" style="position:absolute;left:4297;top:16948;width:441;height:441;visibility:visible;mso-wrap-style:square;v-text-anchor:top" coordsize="4419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" path="m44196,r,44197l,,44196,xe" fillcolor="#4198af" stroked="f" strokeweight="0">
                  <v:stroke opacity="0"/>
                  <v:path o:connecttype="custom" o:connectlocs="4,0;4,4;0,0" o:connectangles="0,0,0"/>
                </v:shape>
                <v:shape id="Shape 2851" o:spid="_x0000_s1729" style="position:absolute;left:4297;top:16948;width:883;height:883;visibility:visible;mso-wrap-style:square;v-text-anchor:top" coordsize="88392,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" path="m88392,88393l,e" filled="f" fillcolor="black" strokecolor="#3d96ae" strokeweight=".72pt">
                  <v:fill opacity="0"/>
                  <v:path o:connecttype="custom" o:connectlocs="9,9;0,0" o:connectangles="0,0"/>
                </v:shape>
                <v:shape id="Shape 2852" o:spid="_x0000_s1730" style="position:absolute;left:4739;top:16948;width:0;height:883;visibility:visible;mso-wrap-style:square;v-text-anchor:top" coordsize="0,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" path="m,l,88393e" filled="f" fillcolor="black" strokecolor="#3d96ae" strokeweight=".72pt">
                  <v:fill opacity="0"/>
                  <v:path o:connecttype="custom" o:connectlocs="0,0;0,9" o:connectangles="0,0"/>
                </v:shape>
                <v:shape id="Shape 2853" o:spid="_x0000_s1731" style="position:absolute;left:4297;top:16948;width:883;height:883;visibility:visible;mso-wrap-style:square;v-text-anchor:top" coordsize="88392,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" path="m,88393l88392,e" filled="f" fillcolor="black" strokecolor="#3d96ae" strokeweight=".72pt">
                  <v:fill opacity="0"/>
                  <v:path o:connecttype="custom" o:connectlocs="0,9;9,0" o:connectangles="0,0"/>
                </v:shape>
                <v:shape id="Shape 2854" o:spid="_x0000_s1732" style="position:absolute;left:22448;top:62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" path="m42672,c66294,,85344,19050,85344,42672v,23495,-19050,42672,-42672,42672c19050,85344,,66167,,42672,,19050,19050,,42672,xe" fillcolor="#db843d" stroked="f" strokeweight="0">
                  <v:stroke opacity="0"/>
                  <v:path o:connecttype="custom" o:connectlocs="4,0;9,4;4,9;0,4;4,0" o:connectangles="0,0,0,0,0"/>
                </v:shape>
                <v:shape id="Shape 2855" o:spid="_x0000_s1733" style="position:absolute;left:22448;top:62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56" o:spid="_x0000_s1734" style="position:absolute;left:16200;top:57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" path="m42672,c66294,,85344,19050,85344,42672v,23495,-19050,42672,-42672,42672c19050,85344,,66167,,42672,,19050,19050,,42672,xe" fillcolor="#db843d" stroked="f" strokeweight="0">
                  <v:stroke opacity="0"/>
                  <v:path o:connecttype="custom" o:connectlocs="4,0;9,4;4,9;0,4;4,0" o:connectangles="0,0,0,0,0"/>
                </v:shape>
                <v:shape id="Shape 2857" o:spid="_x0000_s1735" style="position:absolute;left:16200;top:57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58" o:spid="_x0000_s1736" style="position:absolute;left:10134;top:5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" path="m42672,c66294,,85344,19050,85344,42672v,23495,-19050,42672,-42672,42672c19050,85344,,66167,,42672,,19050,19050,,42672,xe" fillcolor="#db843d" stroked="f" strokeweight="0">
                  <v:stroke opacity="0"/>
                  <v:path o:connecttype="custom" o:connectlocs="4,0;9,4;4,9;0,4;4,0" o:connectangles="0,0,0,0,0"/>
                </v:shape>
                <v:shape id="Shape 2859" o:spid="_x0000_s1737" style="position:absolute;left:10134;top:5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60" o:spid="_x0000_s1738" style="position:absolute;left:4282;top:525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" path="m42672,c66294,,85344,19050,85344,42672v,23495,-19050,42672,-42672,42672c19050,85344,,66167,,42672,,19050,19050,,42672,xe" fillcolor="#db843d" stroked="f" strokeweight="0">
                  <v:stroke opacity="0"/>
                  <v:path o:connecttype="custom" o:connectlocs="4,0;9,4;4,9;0,4;4,0" o:connectangles="0,0,0,0,0"/>
                </v:shape>
                <v:shape id="Shape 2861" o:spid="_x0000_s1739" style="position:absolute;left:4282;top:525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" path="m85344,42672v,23495,-19050,42672,-42672,42672c19050,85344,,66167,,42672,,19050,19050,,42672,,66294,,85344,19050,85344,42672xe" filled="f" fillcolor="black" strokecolor="#da8137" strokeweight=".72pt">
                  <v:fill opacity="0"/>
                  <v:path o:connecttype="custom" o:connectlocs="9,4;4,9;0,4;4,0;9,4" o:connectangles="0,0,0,0,0"/>
                </v:shape>
                <v:shape id="Shape 2862" o:spid="_x0000_s1740" style="position:absolute;left:22905;top:13488;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" path="m,44196l,,44196,,,44196xe" fillcolor="#93a9cf" stroked="f" strokeweight="0">
                  <v:stroke opacity="0"/>
                  <v:path o:connecttype="custom" o:connectlocs="0,4;0,0;4,0" o:connectangles="0,0,0"/>
                </v:shape>
                <v:shape id="Shape 2863" o:spid="_x0000_s1741" style="position:absolute;left:22463;top:13046;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" path="m44196,r,44196l,44196,44196,xe" fillcolor="#93a9cf" stroked="f" strokeweight="0">
                  <v:stroke opacity="0"/>
                  <v:path o:connecttype="custom" o:connectlocs="4,0;4,4;0,4" o:connectangles="0,0,0"/>
                </v:shape>
                <v:shape id="Shape 2864" o:spid="_x0000_s1742" style="position:absolute;left:22905;top:13046;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" path="m,l,88392e" filled="f" fillcolor="black" strokecolor="#8ea5cb" strokeweight=".72pt">
                  <v:fill opacity="0"/>
                  <v:path o:connecttype="custom" o:connectlocs="0,0;0,9" o:connectangles="0,0"/>
                </v:shape>
                <v:shape id="Shape 2865" o:spid="_x0000_s1743" style="position:absolute;left:22463;top:13488;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" path="m,l88392,e" filled="f" fillcolor="black" strokecolor="#8ea5cb" strokeweight=".72pt">
                  <v:fill opacity="0"/>
                  <v:path o:connecttype="custom" o:connectlocs="0,0;9,0" o:connectangles="0,0"/>
                </v:shape>
                <v:shape id="Shape 2866" o:spid="_x0000_s1744" style="position:absolute;left:16657;top:12726;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" path="m,44196l,,44196,,,44196xe" fillcolor="#93a9cf" stroked="f" strokeweight="0">
                  <v:stroke opacity="0"/>
                  <v:path o:connecttype="custom" o:connectlocs="0,4;0,0;4,0" o:connectangles="0,0,0"/>
                </v:shape>
                <v:shape id="Shape 2867" o:spid="_x0000_s1745" style="position:absolute;left:16215;top:12284;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" path="m44196,r,44196l,44196,44196,xe" fillcolor="#93a9cf" stroked="f" strokeweight="0">
                  <v:stroke opacity="0"/>
                  <v:path o:connecttype="custom" o:connectlocs="4,0;4,4;0,4" o:connectangles="0,0,0"/>
                </v:shape>
                <v:shape id="Shape 2868" o:spid="_x0000_s1746" style="position:absolute;left:16657;top:12284;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" path="m,l,88392e" filled="f" fillcolor="black" strokecolor="#8ea5cb" strokeweight=".72pt">
                  <v:fill opacity="0"/>
                  <v:path o:connecttype="custom" o:connectlocs="0,0;0,9" o:connectangles="0,0"/>
                </v:shape>
                <v:shape id="Shape 2869" o:spid="_x0000_s1747" style="position:absolute;left:16215;top:12726;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" path="m,l88392,e" filled="f" fillcolor="black" strokecolor="#8ea5cb" strokeweight=".72pt">
                  <v:fill opacity="0"/>
                  <v:path o:connecttype="custom" o:connectlocs="0,0;9,0" o:connectangles="0,0"/>
                </v:shape>
                <v:shape id="Shape 2870" o:spid="_x0000_s1748" style="position:absolute;left:10591;top:11751;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" path="m,44196l,,44196,,,44196xe" fillcolor="#93a9cf" stroked="f" strokeweight="0">
                  <v:stroke opacity="0"/>
                  <v:path o:connecttype="custom" o:connectlocs="0,4;0,0;4,0" o:connectangles="0,0,0"/>
                </v:shape>
                <v:shape id="Shape 2871" o:spid="_x0000_s1749" style="position:absolute;left:10149;top:1130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" path="m44196,r,44196l,44196,44196,xe" fillcolor="#93a9cf" stroked="f" strokeweight="0">
                  <v:stroke opacity="0"/>
                  <v:path o:connecttype="custom" o:connectlocs="4,0;4,4;0,4" o:connectangles="0,0,0"/>
                </v:shape>
                <v:shape id="Shape 2872" o:spid="_x0000_s1750" style="position:absolute;left:10591;top:11309;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" path="m,l,88392e" filled="f" fillcolor="black" strokecolor="#8ea5cb" strokeweight=".72pt">
                  <v:fill opacity="0"/>
                  <v:path o:connecttype="custom" o:connectlocs="0,0;0,9" o:connectangles="0,0"/>
                </v:shape>
                <v:shape id="Shape 2873" o:spid="_x0000_s1751" style="position:absolute;left:10149;top:11751;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" path="m,l88392,e" filled="f" fillcolor="black" strokecolor="#8ea5cb" strokeweight=".72pt">
                  <v:fill opacity="0"/>
                  <v:path o:connecttype="custom" o:connectlocs="0,0;9,0" o:connectangles="0,0"/>
                </v:shape>
                <v:shape id="Shape 2874" o:spid="_x0000_s1752" style="position:absolute;left:4739;top:10897;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" path="m,44196l,,44196,,,44196xe" fillcolor="#93a9cf" stroked="f" strokeweight="0">
                  <v:stroke opacity="0"/>
                  <v:path o:connecttype="custom" o:connectlocs="0,4;0,0;4,0" o:connectangles="0,0,0"/>
                </v:shape>
                <v:shape id="Shape 2875" o:spid="_x0000_s1753" style="position:absolute;left:4297;top:10455;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" path="m44196,r,44196l,44196,44196,xe" fillcolor="#93a9cf" stroked="f" strokeweight="0">
                  <v:stroke opacity="0"/>
                  <v:path o:connecttype="custom" o:connectlocs="4,0;4,4;0,4" o:connectangles="0,0,0"/>
                </v:shape>
                <v:shape id="Shape 2876" o:spid="_x0000_s1754" style="position:absolute;left:4739;top:10455;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" path="m,l,88392e" filled="f" fillcolor="black" strokecolor="#8ea5cb" strokeweight=".72pt">
                  <v:fill opacity="0"/>
                  <v:path o:connecttype="custom" o:connectlocs="0,0;0,9" o:connectangles="0,0"/>
                </v:shape>
                <v:shape id="Shape 2877" o:spid="_x0000_s1755" style="position:absolute;left:4297;top:10897;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" path="m,l88392,e" filled="f" fillcolor="black" strokecolor="#8ea5cb" strokeweight=".72pt">
                  <v:fill opacity="0"/>
                  <v:path o:connecttype="custom" o:connectlocs="0,0;9,0" o:connectangles="0,0"/>
                </v:shape>
                <v:shape id="Shape 49332" o:spid="_x0000_s1756" style="position:absolute;left:22890;top:9221;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" path="m,l41148,r,15240l,15240,,e" fillcolor="#d19392" stroked="f" strokeweight="0">
                  <v:stroke opacity="0"/>
                  <v:path o:connecttype="custom" o:connectlocs="0,0;4,0;4,2;0,2;0,0" o:connectangles="0,0,0,0,0"/>
                </v:shape>
                <v:shape id="Shape 2879" o:spid="_x0000_s1757" style="position:absolute;left:22890;top:9221;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3" o:spid="_x0000_s1758" style="position:absolute;left:16642;top:888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" path="m,l41148,r,15240l,15240,,e" fillcolor="#d19392" stroked="f" strokeweight="0">
                  <v:stroke opacity="0"/>
                  <v:path o:connecttype="custom" o:connectlocs="0,0;4,0;4,2;0,2;0,0" o:connectangles="0,0,0,0,0"/>
                </v:shape>
                <v:shape id="Shape 2881" o:spid="_x0000_s1759" style="position:absolute;left:16642;top:888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4" o:spid="_x0000_s1760" style="position:absolute;left:10576;top:8642;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" path="m,l41148,r,15240l,15240,,e" fillcolor="#d19392" stroked="f" strokeweight="0">
                  <v:stroke opacity="0"/>
                  <v:path o:connecttype="custom" o:connectlocs="0,0;4,0;4,2;0,2;0,0" o:connectangles="0,0,0,0,0"/>
                </v:shape>
                <v:shape id="Shape 2883" o:spid="_x0000_s1761" style="position:absolute;left:10576;top:8642;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5" o:spid="_x0000_s1762" style="position:absolute;left:4724;top:766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" path="m,l41148,r,15240l,15240,,e" fillcolor="#d19392" stroked="f" strokeweight="0">
                  <v:stroke opacity="0"/>
                  <v:path o:connecttype="custom" o:connectlocs="0,0;4,0;4,2;0,2;0,0" o:connectangles="0,0,0,0,0"/>
                </v:shape>
                <v:shape id="Shape 2885" o:spid="_x0000_s1763" style="position:absolute;left:4724;top:766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" path="m,15240r41148,l41148,,,,,15240xe" filled="f" fillcolor="black" strokecolor="#ce8e8d" strokeweight=".72pt">
                  <v:fill opacity="0"/>
                  <v:path o:connecttype="custom" o:connectlocs="0,2;4,2;4,0;0,0" o:connectangles="0,0,0,0"/>
                </v:shape>
                <v:shape id="Shape 2886" o:spid="_x0000_s1764" style="position:absolute;left:4756;top:17526;width:18140;height:819;visibility:visible;mso-wrap-style:square;v-text-anchor:top" coordsize="1814068,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" path="m,l1814068,81915e" filled="f" fillcolor="black">
                  <v:fill opacity="0"/>
                  <v:stroke endcap="round"/>
                  <v:path o:connecttype="custom" o:connectlocs="0,0;181,8" o:connectangles="0,0"/>
                </v:shape>
                <v:shape id="Shape 2887" o:spid="_x0000_s1765" style="position:absolute;left:4756;top:5598;width:18140;height:1028;visibility:visible;mso-wrap-style:square;v-text-anchor:top" coordsize="1814068,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" path="m,l1814068,102870e" filled="f" fillcolor="black">
                  <v:fill opacity="0"/>
                  <v:stroke endcap="round"/>
                  <v:path o:connecttype="custom" o:connectlocs="0,0;181,10" o:connectangles="0,0"/>
                </v:shape>
                <v:shape id="Shape 2888" o:spid="_x0000_s1766" style="position:absolute;left:4756;top:10914;width:18140;height:2622;visibility:visible;mso-wrap-style:square;v-text-anchor:top" coordsize="1814068,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" path="m,l1814068,262255e" filled="f" fillcolor="black">
                  <v:fill opacity="0"/>
                  <v:stroke endcap="round"/>
                  <v:path o:connecttype="custom" o:connectlocs="0,0;181,26" o:connectangles="0,0"/>
                </v:shape>
                <v:shape id="Shape 2889" o:spid="_x0000_s1767" style="position:absolute;left:4756;top:7962;width:18140;height:1468;visibility:visible;mso-wrap-style:square;v-text-anchor:top" coordsize="1814068,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" path="m,l1814068,146812e" filled="f" fillcolor="black">
                  <v:fill opacity="0"/>
                  <v:stroke endcap="round"/>
                  <v:path o:connecttype="custom" o:connectlocs="0,0;181,15" o:connectangles="0,0"/>
                </v:shape>
                <v:rect id="Rectangle 2890" o:spid="_x0000_s1768" style="position:absolute;left:2011;top:20624;width:139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" filled="f" stroked="f">
                  <v:textbox inset="0,0,0,0">
                    <w:txbxContent>
                      <w:p w14:paraId="252FFECE" w14:textId="77777777" w:rsidR="00DB2F93" w:rsidRDefault="00DB2F93" w:rsidP="003865F3">
                        <w:r>
                          <w:rPr>
                            <w:sz w:val="20"/>
                          </w:rPr>
                          <w:t>-4</w:t>
                        </w:r>
                      </w:p>
                    </w:txbxContent>
                  </v:textbox>
                </v:rect>
                <v:rect id="Rectangle 2891" o:spid="_x0000_s1769" style="position:absolute;left:1045;top:16775;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" filled="f" stroked="f">
                  <v:textbox inset="0,0,0,0">
                    <w:txbxContent>
                      <w:p w14:paraId="18230054" w14:textId="77777777" w:rsidR="00DB2F93" w:rsidRDefault="00DB2F93" w:rsidP="003865F3">
                        <w:r>
                          <w:rPr>
                            <w:sz w:val="20"/>
                          </w:rPr>
                          <w:t>-3.2</w:t>
                        </w:r>
                      </w:p>
                    </w:txbxContent>
                  </v:textbox>
                </v:rect>
                <v:rect id="Rectangle 2892" o:spid="_x0000_s1770" style="position:absolute;left:1045;top:12926;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" filled="f" stroked="f">
                  <v:textbox inset="0,0,0,0">
                    <w:txbxContent>
                      <w:p w14:paraId="7F2F0161" w14:textId="77777777" w:rsidR="00DB2F93" w:rsidRDefault="00DB2F93" w:rsidP="003865F3">
                        <w:r>
                          <w:rPr>
                            <w:sz w:val="20"/>
                          </w:rPr>
                          <w:t>-2.4</w:t>
                        </w:r>
                      </w:p>
                    </w:txbxContent>
                  </v:textbox>
                </v:rect>
                <v:rect id="Rectangle 2893" o:spid="_x0000_s1771" style="position:absolute;left:1045;top:9075;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" filled="f" stroked="f">
                  <v:textbox inset="0,0,0,0">
                    <w:txbxContent>
                      <w:p w14:paraId="5B389647" w14:textId="77777777" w:rsidR="00DB2F93" w:rsidRDefault="00DB2F93" w:rsidP="003865F3">
                        <w:r>
                          <w:rPr>
                            <w:sz w:val="20"/>
                          </w:rPr>
                          <w:t>-1.6</w:t>
                        </w:r>
                      </w:p>
                    </w:txbxContent>
                  </v:textbox>
                </v:rect>
                <v:rect id="Rectangle 2894" o:spid="_x0000_s1772" style="position:absolute;left:1045;top:5226;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" filled="f" stroked="f">
                  <v:textbox inset="0,0,0,0">
                    <w:txbxContent>
                      <w:p w14:paraId="43583A21" w14:textId="77777777" w:rsidR="00DB2F93" w:rsidRDefault="00DB2F93" w:rsidP="003865F3">
                        <w:r>
                          <w:rPr>
                            <w:sz w:val="20"/>
                          </w:rPr>
                          <w:t>-0.8</w:t>
                        </w:r>
                      </w:p>
                    </w:txbxContent>
                  </v:textbox>
                </v:rect>
                <v:rect id="Rectangle 2895" o:spid="_x0000_s1773" style="position:absolute;left:2401;top:137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" filled="f" stroked="f">
                  <v:textbox inset="0,0,0,0">
                    <w:txbxContent>
                      <w:p w14:paraId="5F7DACEF" w14:textId="77777777" w:rsidR="00DB2F93" w:rsidRDefault="00DB2F93" w:rsidP="003865F3">
                        <w:r>
                          <w:rPr>
                            <w:sz w:val="20"/>
                          </w:rPr>
                          <w:t>0</w:t>
                        </w:r>
                      </w:p>
                    </w:txbxContent>
                  </v:textbox>
                </v:rect>
                <v:rect id="Rectangle 2896" o:spid="_x0000_s1774" style="position:absolute;left:2131;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" filled="f" stroked="f">
                  <v:textbox inset="0,0,0,0">
                    <w:txbxContent>
                      <w:p w14:paraId="4D169E24" w14:textId="77777777" w:rsidR="00DB2F93" w:rsidRDefault="00DB2F93" w:rsidP="003865F3">
                        <w:r>
                          <w:rPr>
                            <w:sz w:val="20"/>
                          </w:rPr>
                          <w:t>0.00314</w:t>
                        </w:r>
                      </w:p>
                    </w:txbxContent>
                  </v:textbox>
                </v:rect>
                <v:rect id="Rectangle 2897" o:spid="_x0000_s1775" style="position:absolute;left:7959;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" filled="f" stroked="f">
                  <v:textbox inset="0,0,0,0">
                    <w:txbxContent>
                      <w:p w14:paraId="4349C793" w14:textId="77777777" w:rsidR="00DB2F93" w:rsidRDefault="00DB2F93" w:rsidP="003865F3">
                        <w:r>
                          <w:rPr>
                            <w:sz w:val="20"/>
                          </w:rPr>
                          <w:t>0.00319</w:t>
                        </w:r>
                      </w:p>
                    </w:txbxContent>
                  </v:textbox>
                </v:rect>
                <v:rect id="Rectangle 2898" o:spid="_x0000_s1776" style="position:absolute;left:13785;top:3028;width:55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" filled="f" stroked="f">
                  <v:textbox inset="0,0,0,0">
                    <w:txbxContent>
                      <w:p w14:paraId="6AE60DD9" w14:textId="77777777" w:rsidR="00DB2F93" w:rsidRDefault="00DB2F93" w:rsidP="003865F3">
                        <w:r>
                          <w:rPr>
                            <w:sz w:val="20"/>
                          </w:rPr>
                          <w:t>0.00324</w:t>
                        </w:r>
                      </w:p>
                    </w:txbxContent>
                  </v:textbox>
                </v:rect>
                <v:rect id="Rectangle 2899" o:spid="_x0000_s1777" style="position:absolute;left:19617;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" filled="f" stroked="f">
                  <v:textbox inset="0,0,0,0">
                    <w:txbxContent>
                      <w:p w14:paraId="3213A4A6" w14:textId="77777777" w:rsidR="00DB2F93" w:rsidRDefault="00DB2F93" w:rsidP="003865F3">
                        <w:r>
                          <w:rPr>
                            <w:sz w:val="20"/>
                          </w:rPr>
                          <w:t>0.00329</w:t>
                        </w:r>
                      </w:p>
                    </w:txbxContent>
                  </v:textbox>
                </v:rect>
                <v:rect id="Rectangle 2900" o:spid="_x0000_s1778" style="position:absolute;left:25444;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" filled="f" stroked="f">
                  <v:textbox inset="0,0,0,0">
                    <w:txbxContent>
                      <w:p w14:paraId="3BAF77F9" w14:textId="77777777" w:rsidR="00DB2F93" w:rsidRDefault="00DB2F93" w:rsidP="003865F3">
                        <w:r>
                          <w:rPr>
                            <w:sz w:val="20"/>
                          </w:rPr>
                          <w:t>0.00334</w:t>
                        </w:r>
                      </w:p>
                    </w:txbxContent>
                  </v:textbox>
                </v:rect>
                <v:rect id="Rectangle 2901" o:spid="_x0000_s1779" style="position:absolute;left:-339;top:10296;width:3328;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" filled="f" stroked="f">
                  <v:textbox style="layout-flow:vertical;mso-layout-flow-alt:bottom-to-top" inset="0,0,0,0">
                    <w:txbxContent>
                      <w:p w14:paraId="1CE56089" w14:textId="77777777" w:rsidR="00DB2F93" w:rsidRDefault="00DB2F93" w:rsidP="003865F3">
                        <w:r>
                          <w:rPr>
                            <w:b/>
                            <w:sz w:val="20"/>
                          </w:rPr>
                          <w:t>log k</w:t>
                        </w:r>
                      </w:p>
                    </w:txbxContent>
                  </v:textbox>
                </v:rect>
                <v:rect id="Rectangle 39372" o:spid="_x0000_s1780" style="position:absolute;left:13362;top:75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" filled="f" stroked="f">
                  <v:textbox inset="0,0,0,0">
                    <w:txbxContent>
                      <w:p w14:paraId="1174FCED" w14:textId="77777777" w:rsidR="00DB2F93" w:rsidRDefault="00DB2F93" w:rsidP="003865F3">
                        <w:r>
                          <w:rPr>
                            <w:b/>
                            <w:sz w:val="20"/>
                          </w:rPr>
                          <w:t>1</w:t>
                        </w:r>
                      </w:p>
                    </w:txbxContent>
                  </v:textbox>
                </v:rect>
                <v:rect id="Rectangle 39373" o:spid="_x0000_s1781" style="position:absolute;left:14003;top:751;width:15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" filled="f" stroked="f">
                  <v:textbox inset="0,0,0,0">
                    <w:txbxContent>
                      <w:p w14:paraId="3C407E5B" w14:textId="77777777" w:rsidR="00DB2F93" w:rsidRDefault="00DB2F93" w:rsidP="003865F3">
                        <w:r>
                          <w:rPr>
                            <w:b/>
                            <w:sz w:val="20"/>
                          </w:rPr>
                          <w:t>/T</w:t>
                        </w:r>
                      </w:p>
                    </w:txbxContent>
                  </v:textbox>
                </v:rect>
                <v:shape id="Shape 2903" o:spid="_x0000_s1782" style="position:absolute;left:27224;top:7548;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" path="m,36576l,,36576,36576,,36576xe" fillcolor="#4198af" stroked="f" strokeweight="0">
                  <v:stroke opacity="0" endcap="round"/>
                  <v:path o:connecttype="custom" o:connectlocs="0,4;0,0;4,4" o:connectangles="0,0,0"/>
                </v:shape>
                <v:shape id="Shape 2904" o:spid="_x0000_s1783" style="position:absolute;left:27224;top:7152;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" path="m36576,l,36576,,,36576,xe" fillcolor="#4198af" stroked="f" strokeweight="0">
                  <v:stroke opacity="0" endcap="round"/>
                  <v:path o:connecttype="custom" o:connectlocs="4,0;0,4;0,0" o:connectangles="0,0,0"/>
                </v:shape>
                <v:shape id="Shape 2905" o:spid="_x0000_s1784" style="position:absolute;left:26828;top:7152;width:396;height:762;visibility:visible;mso-wrap-style:square;v-text-anchor:top" coordsize="396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" path="m,76200l38100,38100r1524,1524l39624,36576r-1524,1524l,,,76200xe" fillcolor="#4198af" stroked="f" strokeweight="0">
                  <v:stroke opacity="0" endcap="round"/>
                  <v:path o:connecttype="custom" o:connectlocs="0,8;4,4;4,4;4,4;4,4;0,0" o:connectangles="0,0,0,0,0,0"/>
                </v:shape>
                <v:shape id="Shape 2906" o:spid="_x0000_s1785" style="position:absolute;left:26828;top:71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" path="m76200,76200l,e" filled="f" fillcolor="black" strokecolor="#3d96ae">
                  <v:fill opacity="0"/>
                  <v:path o:connecttype="custom" o:connectlocs="8,8;0,0" o:connectangles="0,0"/>
                </v:shape>
                <v:shape id="Shape 2907" o:spid="_x0000_s1786" style="position:absolute;left:27224;top:7152;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" path="m,l,76200e" filled="f" fillcolor="black" strokecolor="#3d96ae">
                  <v:fill opacity="0"/>
                  <v:path o:connecttype="custom" o:connectlocs="0,0;0,8" o:connectangles="0,0"/>
                </v:shape>
                <v:shape id="Shape 2908" o:spid="_x0000_s1787" style="position:absolute;left:26828;top:71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" path="m,76200l76200,e" filled="f" fillcolor="black" strokecolor="#3d96ae">
                  <v:fill opacity="0"/>
                  <v:path o:connecttype="custom" o:connectlocs="0,8;8,0" o:connectangles="0,0"/>
                </v:shape>
                <v:rect id="Rectangle 2909" o:spid="_x0000_s1788" style="position:absolute;left:27865;top:6969;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" filled="f" stroked="f">
                  <v:textbox inset="0,0,0,0">
                    <w:txbxContent>
                      <w:p w14:paraId="516ED140" w14:textId="77777777" w:rsidR="00DB2F93" w:rsidRDefault="00DB2F93" w:rsidP="003865F3">
                        <w:r>
                          <w:rPr>
                            <w:sz w:val="20"/>
                          </w:rPr>
                          <w:t>n-butanol</w:t>
                        </w:r>
                      </w:p>
                    </w:txbxContent>
                  </v:textbox>
                </v:rect>
                <v:shape id="Shape 2910" o:spid="_x0000_s1789" style="position:absolute;left:26813;top:942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" path="m36576,c56769,,73152,16383,73152,36576v,20193,-16383,36576,-36576,36576c16383,73152,,56769,,36576,,16383,16383,,36576,xe" fillcolor="#db843d" stroked="f" strokeweight="0">
                  <v:stroke opacity="0"/>
                  <v:path o:connecttype="custom" o:connectlocs="4,0;7,4;4,7;0,4;4,0" o:connectangles="0,0,0,0,0"/>
                </v:shape>
                <v:shape id="Shape 2911" o:spid="_x0000_s1790" style="position:absolute;left:26813;top:942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" path="m73152,36576v,20193,-16383,36576,-36576,36576c16383,73152,,56769,,36576,,16383,16383,,36576,,56769,,73152,16383,73152,36576xe" filled="f" fillcolor="black" strokecolor="#da8137">
                  <v:fill opacity="0"/>
                  <v:path o:connecttype="custom" o:connectlocs="7,4;4,7;0,4;4,0;7,4" o:connectangles="0,0,0,0,0"/>
                </v:shape>
                <v:rect id="Rectangle 39374" o:spid="_x0000_s1791" style="position:absolute;left:27865;top:9264;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" filled="f" stroked="f">
                  <v:textbox inset="0,0,0,0">
                    <w:txbxContent>
                      <w:p w14:paraId="769FC646" w14:textId="77777777" w:rsidR="00DB2F93" w:rsidRDefault="00DB2F93" w:rsidP="003865F3">
                        <w:r>
                          <w:rPr>
                            <w:sz w:val="20"/>
                          </w:rPr>
                          <w:t>2-</w:t>
                        </w:r>
                      </w:p>
                    </w:txbxContent>
                  </v:textbox>
                </v:rect>
                <v:rect id="Rectangle 39375" o:spid="_x0000_s1792" style="position:absolute;left:28900;top:9264;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" filled="f" stroked="f">
                  <v:textbox inset="0,0,0,0">
                    <w:txbxContent>
                      <w:p w14:paraId="41212014" w14:textId="77777777" w:rsidR="00DB2F93" w:rsidRDefault="00DB2F93" w:rsidP="003865F3">
                        <w:r>
                          <w:rPr>
                            <w:sz w:val="20"/>
                          </w:rPr>
                          <w:t>chloroethanol</w:t>
                        </w:r>
                      </w:p>
                    </w:txbxContent>
                  </v:textbox>
                </v:rect>
                <v:shape id="Shape 2913" o:spid="_x0000_s1793" style="position:absolute;left:27224;top:12151;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" path="m,36576l,,36576,,,36576xe" fillcolor="#93a9cf" stroked="f" strokeweight="0">
                  <v:stroke opacity="0"/>
                  <v:path o:connecttype="custom" o:connectlocs="0,4;0,0;4,0" o:connectangles="0,0,0"/>
                </v:shape>
                <v:shape id="Shape 2914" o:spid="_x0000_s1794" style="position:absolute;left:26828;top:11755;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" path="m39624,r,39624l,39624,39624,xe" fillcolor="#93a9cf" stroked="f" strokeweight="0">
                  <v:stroke opacity="0"/>
                  <v:path o:connecttype="custom" o:connectlocs="4,0;4,4;0,4" o:connectangles="0,0,0"/>
                </v:shape>
                <v:shape id="Shape 2915" o:spid="_x0000_s1795" style="position:absolute;left:27224;top:11755;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" path="m,l,76200e" filled="f" fillcolor="black" strokecolor="#8ea5cb">
                  <v:fill opacity="0"/>
                  <v:path o:connecttype="custom" o:connectlocs="0,0;0,8" o:connectangles="0,0"/>
                </v:shape>
                <v:shape id="Shape 2916" o:spid="_x0000_s1796" style="position:absolute;left:26828;top:12151;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" path="m,l76200,e" filled="f" fillcolor="black" strokecolor="#8ea5cb">
                  <v:fill opacity="0"/>
                  <v:path o:connecttype="custom" o:connectlocs="0,0;8,0" o:connectangles="0,0"/>
                </v:shape>
                <v:rect id="Rectangle 2917" o:spid="_x0000_s1797" style="position:absolute;left:27865;top:11563;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" filled="f" stroked="f">
                  <v:textbox inset="0,0,0,0">
                    <w:txbxContent>
                      <w:p w14:paraId="43965C5E" w14:textId="77777777" w:rsidR="00DB2F93" w:rsidRDefault="00DB2F93" w:rsidP="003865F3">
                        <w:r>
                          <w:rPr>
                            <w:sz w:val="20"/>
                          </w:rPr>
                          <w:t>cinnamyl alcohol</w:t>
                        </w:r>
                      </w:p>
                    </w:txbxContent>
                  </v:textbox>
                </v:rect>
                <v:shape id="Shape 49336" o:spid="_x0000_s1798" style="position:absolute;left:27194;top:14345;width:365;height:121;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" path="m,l36576,r,12192l,12192,,e" fillcolor="#d19392" stroked="f" strokeweight="0">
                  <v:stroke opacity="0"/>
                  <v:path o:connecttype="custom" o:connectlocs="0,0;4,0;4,1;0,1;0,0" o:connectangles="0,0,0,0,0"/>
                </v:shape>
                <v:shape id="Shape 2919" o:spid="_x0000_s1799" style="position:absolute;left:27194;top:14345;width:365;height:121;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" path="m,12192r36576,l36576,,,,,12192xe" filled="f" fillcolor="black" strokecolor="#ce8e8d">
                  <v:fill opacity="0"/>
                  <v:path o:connecttype="custom" o:connectlocs="0,1;4,1;4,0;0,0" o:connectangles="0,0,0,0"/>
                </v:shape>
                <v:rect id="Rectangle 2920" o:spid="_x0000_s1800" style="position:absolute;left:27865;top:13860;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" filled="f" stroked="f">
                  <v:textbox inset="0,0,0,0">
                    <w:txbxContent>
                      <w:p w14:paraId="283F43CD" w14:textId="77777777" w:rsidR="00DB2F93" w:rsidRDefault="00DB2F93" w:rsidP="003865F3">
                        <w:r>
                          <w:rPr>
                            <w:sz w:val="20"/>
                          </w:rPr>
                          <w:t>cyclohexanol</w:t>
                        </w:r>
                      </w:p>
                    </w:txbxContent>
                  </v:textbox>
                </v:rect>
                <v:shape id="Shape 2921" o:spid="_x0000_s1801" style="position:absolute;width:37807;height:21964;visibility:visible;mso-wrap-style:square;v-text-anchor:top" coordsize="378079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" path="m,2196465r3780790,l3780790,,,,,2196465xe" filled="f" fillcolor="black" strokecolor="#868686">
                  <v:fill opacity="0"/>
                  <v:path o:connecttype="custom" o:connectlocs="0,220;378,220;378,0;0,0" o:connectangles="0,0,0,0"/>
                </v:shape>
                <w10:anchorlock/>
              </v:group>
            </w:pict>
          </mc:Fallback>
        </mc:AlternateContent>
      </w:r>
    </w:p>
    <w:p w14:paraId="065643AE" w14:textId="28C0F6F7" w:rsidR="003865F3"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Fig.5 Temperature graph of PCC</w:t>
      </w:r>
    </w:p>
    <w:p w14:paraId="5D5A570F" w14:textId="10B8B8A0"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3EC3C9A5" wp14:editId="1A17738D">
                <wp:extent cx="4798060" cy="2499995"/>
                <wp:effectExtent l="0" t="5715" r="111760" b="56515"/>
                <wp:docPr id="47858" name="Group 4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2499995"/>
                          <a:chOff x="0" y="0"/>
                          <a:chExt cx="47978" cy="24904"/>
                        </a:xfrm>
                      </wpg:grpSpPr>
                      <wps:wsp>
                        <wps:cNvPr id="47859" name="Rectangle 2947"/>
                        <wps:cNvSpPr>
                          <a:spLocks noChangeArrowheads="1"/>
                        </wps:cNvSpPr>
                        <wps:spPr bwMode="auto">
                          <a:xfrm>
                            <a:off x="0" y="23217"/>
                            <a:ext cx="1365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60BB" w14:textId="77777777" w:rsidR="00DB2F93" w:rsidRDefault="00DB2F93" w:rsidP="003865F3"/>
                          </w:txbxContent>
                        </wps:txbx>
                        <wps:bodyPr rot="0" vert="horz" wrap="square" lIns="0" tIns="0" rIns="0" bIns="0" anchor="t" anchorCtr="0" upright="1">
                          <a:noAutofit/>
                        </wps:bodyPr>
                      </wps:wsp>
                      <wps:wsp>
                        <wps:cNvPr id="47860" name="Rectangle 2948"/>
                        <wps:cNvSpPr>
                          <a:spLocks noChangeArrowheads="1"/>
                        </wps:cNvSpPr>
                        <wps:spPr bwMode="auto">
                          <a:xfrm>
                            <a:off x="47597" y="2321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6542" w14:textId="77777777" w:rsidR="00DB2F93" w:rsidRDefault="00DB2F93" w:rsidP="003865F3"/>
                          </w:txbxContent>
                        </wps:txbx>
                        <wps:bodyPr rot="0" vert="horz" wrap="square" lIns="0" tIns="0" rIns="0" bIns="0" anchor="t" anchorCtr="0" upright="1">
                          <a:noAutofit/>
                        </wps:bodyPr>
                      </wps:wsp>
                      <wps:wsp>
                        <wps:cNvPr id="47861" name="Shape 3343"/>
                        <wps:cNvSpPr>
                          <a:spLocks noChangeArrowheads="1"/>
                        </wps:cNvSpPr>
                        <wps:spPr bwMode="auto">
                          <a:xfrm>
                            <a:off x="14598" y="2272"/>
                            <a:ext cx="0" cy="21534"/>
                          </a:xfrm>
                          <a:custGeom>
                            <a:avLst/>
                            <a:gdLst>
                              <a:gd name="T0" fmla="*/ 21534 h 2153412"/>
                              <a:gd name="T1" fmla="*/ 0 h 2153412"/>
                              <a:gd name="T2" fmla="*/ 0 60000 65536"/>
                              <a:gd name="T3" fmla="*/ 0 60000 65536"/>
                            </a:gdLst>
                            <a:ahLst/>
                            <a:cxnLst>
                              <a:cxn ang="T2">
                                <a:pos x="0" y="T0"/>
                              </a:cxn>
                              <a:cxn ang="T3">
                                <a:pos x="0" y="T1"/>
                              </a:cxn>
                            </a:cxnLst>
                            <a:rect l="0" t="0" r="r" b="b"/>
                            <a:pathLst>
                              <a:path h="2153412">
                                <a:moveTo>
                                  <a:pt x="0" y="2153412"/>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2" name="Shape 3344"/>
                        <wps:cNvSpPr>
                          <a:spLocks noChangeArrowheads="1"/>
                        </wps:cNvSpPr>
                        <wps:spPr bwMode="auto">
                          <a:xfrm>
                            <a:off x="14195" y="238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3" name="Shape 3345"/>
                        <wps:cNvSpPr>
                          <a:spLocks noChangeArrowheads="1"/>
                        </wps:cNvSpPr>
                        <wps:spPr bwMode="auto">
                          <a:xfrm>
                            <a:off x="14195" y="1517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4" name="Shape 3346"/>
                        <wps:cNvSpPr>
                          <a:spLocks noChangeArrowheads="1"/>
                        </wps:cNvSpPr>
                        <wps:spPr bwMode="auto">
                          <a:xfrm>
                            <a:off x="14195" y="657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5" name="Shape 3347"/>
                        <wps:cNvSpPr>
                          <a:spLocks noChangeArrowheads="1"/>
                        </wps:cNvSpPr>
                        <wps:spPr bwMode="auto">
                          <a:xfrm>
                            <a:off x="14598" y="2272"/>
                            <a:ext cx="22809" cy="0"/>
                          </a:xfrm>
                          <a:custGeom>
                            <a:avLst/>
                            <a:gdLst>
                              <a:gd name="T0" fmla="*/ 0 w 2280920"/>
                              <a:gd name="T1" fmla="*/ 22809 w 2280920"/>
                              <a:gd name="T2" fmla="*/ 0 60000 65536"/>
                              <a:gd name="T3" fmla="*/ 0 60000 65536"/>
                            </a:gdLst>
                            <a:ahLst/>
                            <a:cxnLst>
                              <a:cxn ang="T2">
                                <a:pos x="T0" y="0"/>
                              </a:cxn>
                              <a:cxn ang="T3">
                                <a:pos x="T1" y="0"/>
                              </a:cxn>
                            </a:cxnLst>
                            <a:rect l="0" t="0" r="r" b="b"/>
                            <a:pathLst>
                              <a:path w="2280920">
                                <a:moveTo>
                                  <a:pt x="0" y="0"/>
                                </a:moveTo>
                                <a:lnTo>
                                  <a:pt x="228092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6" name="Shape 3348"/>
                        <wps:cNvSpPr>
                          <a:spLocks noChangeArrowheads="1"/>
                        </wps:cNvSpPr>
                        <wps:spPr bwMode="auto">
                          <a:xfrm>
                            <a:off x="14598"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7" name="Shape 3349"/>
                        <wps:cNvSpPr>
                          <a:spLocks noChangeArrowheads="1"/>
                        </wps:cNvSpPr>
                        <wps:spPr bwMode="auto">
                          <a:xfrm>
                            <a:off x="202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8" name="Shape 3350"/>
                        <wps:cNvSpPr>
                          <a:spLocks noChangeArrowheads="1"/>
                        </wps:cNvSpPr>
                        <wps:spPr bwMode="auto">
                          <a:xfrm>
                            <a:off x="259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9" name="Shape 3351"/>
                        <wps:cNvSpPr>
                          <a:spLocks noChangeArrowheads="1"/>
                        </wps:cNvSpPr>
                        <wps:spPr bwMode="auto">
                          <a:xfrm>
                            <a:off x="316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0" name="Shape 3352"/>
                        <wps:cNvSpPr>
                          <a:spLocks noChangeArrowheads="1"/>
                        </wps:cNvSpPr>
                        <wps:spPr bwMode="auto">
                          <a:xfrm>
                            <a:off x="37407"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1" name="Shape 49343"/>
                        <wps:cNvSpPr>
                          <a:spLocks noChangeArrowheads="1"/>
                        </wps:cNvSpPr>
                        <wps:spPr bwMode="auto">
                          <a:xfrm>
                            <a:off x="32374" y="1080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2" name="Shape 3354"/>
                        <wps:cNvSpPr>
                          <a:spLocks noChangeArrowheads="1"/>
                        </wps:cNvSpPr>
                        <wps:spPr bwMode="auto">
                          <a:xfrm>
                            <a:off x="32374" y="1080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3" name="Shape 49344"/>
                        <wps:cNvSpPr>
                          <a:spLocks noChangeArrowheads="1"/>
                        </wps:cNvSpPr>
                        <wps:spPr bwMode="auto">
                          <a:xfrm>
                            <a:off x="26674" y="891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4" name="Shape 3356"/>
                        <wps:cNvSpPr>
                          <a:spLocks noChangeArrowheads="1"/>
                        </wps:cNvSpPr>
                        <wps:spPr bwMode="auto">
                          <a:xfrm>
                            <a:off x="26674" y="891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5" name="Shape 49345"/>
                        <wps:cNvSpPr>
                          <a:spLocks noChangeArrowheads="1"/>
                        </wps:cNvSpPr>
                        <wps:spPr bwMode="auto">
                          <a:xfrm>
                            <a:off x="19847" y="818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6" name="Shape 3358"/>
                        <wps:cNvSpPr>
                          <a:spLocks noChangeArrowheads="1"/>
                        </wps:cNvSpPr>
                        <wps:spPr bwMode="auto">
                          <a:xfrm>
                            <a:off x="19847" y="818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7" name="Shape 49346"/>
                        <wps:cNvSpPr>
                          <a:spLocks noChangeArrowheads="1"/>
                        </wps:cNvSpPr>
                        <wps:spPr bwMode="auto">
                          <a:xfrm>
                            <a:off x="14147" y="757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8" name="Shape 3360"/>
                        <wps:cNvSpPr>
                          <a:spLocks noChangeArrowheads="1"/>
                        </wps:cNvSpPr>
                        <wps:spPr bwMode="auto">
                          <a:xfrm>
                            <a:off x="14147" y="757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9" name="Shape 3361"/>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0" name="Shape 3362"/>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1" name="Shape 3363"/>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2" name="Shape 3364"/>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3" name="Shape 3365"/>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4" name="Shape 3366"/>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5" name="Shape 3367"/>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6" name="Shape 3368"/>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7" name="Shape 3369"/>
                        <wps:cNvSpPr>
                          <a:spLocks noChangeArrowheads="1"/>
                        </wps:cNvSpPr>
                        <wps:spPr bwMode="auto">
                          <a:xfrm>
                            <a:off x="32389" y="1879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8" name="Shape 3370"/>
                        <wps:cNvSpPr>
                          <a:spLocks noChangeArrowheads="1"/>
                        </wps:cNvSpPr>
                        <wps:spPr bwMode="auto">
                          <a:xfrm>
                            <a:off x="32389" y="1834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9" name="Shape 3371"/>
                        <wps:cNvSpPr>
                          <a:spLocks noChangeArrowheads="1"/>
                        </wps:cNvSpPr>
                        <wps:spPr bwMode="auto">
                          <a:xfrm>
                            <a:off x="32389" y="1834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0" name="Shape 3372"/>
                        <wps:cNvSpPr>
                          <a:spLocks noChangeArrowheads="1"/>
                        </wps:cNvSpPr>
                        <wps:spPr bwMode="auto">
                          <a:xfrm>
                            <a:off x="32389" y="1834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1" name="Shape 3373"/>
                        <wps:cNvSpPr>
                          <a:spLocks noChangeArrowheads="1"/>
                        </wps:cNvSpPr>
                        <wps:spPr bwMode="auto">
                          <a:xfrm>
                            <a:off x="26689" y="1775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2" name="Shape 3374"/>
                        <wps:cNvSpPr>
                          <a:spLocks noChangeArrowheads="1"/>
                        </wps:cNvSpPr>
                        <wps:spPr bwMode="auto">
                          <a:xfrm>
                            <a:off x="26689" y="1731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3" name="Shape 3375"/>
                        <wps:cNvSpPr>
                          <a:spLocks noChangeArrowheads="1"/>
                        </wps:cNvSpPr>
                        <wps:spPr bwMode="auto">
                          <a:xfrm>
                            <a:off x="26689" y="1731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4" name="Shape 3376"/>
                        <wps:cNvSpPr>
                          <a:spLocks noChangeArrowheads="1"/>
                        </wps:cNvSpPr>
                        <wps:spPr bwMode="auto">
                          <a:xfrm>
                            <a:off x="26689" y="1731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5" name="Shape 3377"/>
                        <wps:cNvSpPr>
                          <a:spLocks noChangeArrowheads="1"/>
                        </wps:cNvSpPr>
                        <wps:spPr bwMode="auto">
                          <a:xfrm>
                            <a:off x="198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6" name="Shape 3378"/>
                        <wps:cNvSpPr>
                          <a:spLocks noChangeArrowheads="1"/>
                        </wps:cNvSpPr>
                        <wps:spPr bwMode="auto">
                          <a:xfrm>
                            <a:off x="198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7" name="Shape 3379"/>
                        <wps:cNvSpPr>
                          <a:spLocks noChangeArrowheads="1"/>
                        </wps:cNvSpPr>
                        <wps:spPr bwMode="auto">
                          <a:xfrm>
                            <a:off x="198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8" name="Shape 3380"/>
                        <wps:cNvSpPr>
                          <a:spLocks noChangeArrowheads="1"/>
                        </wps:cNvSpPr>
                        <wps:spPr bwMode="auto">
                          <a:xfrm>
                            <a:off x="198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9" name="Shape 3381"/>
                        <wps:cNvSpPr>
                          <a:spLocks noChangeArrowheads="1"/>
                        </wps:cNvSpPr>
                        <wps:spPr bwMode="auto">
                          <a:xfrm>
                            <a:off x="141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0" name="Shape 3382"/>
                        <wps:cNvSpPr>
                          <a:spLocks noChangeArrowheads="1"/>
                        </wps:cNvSpPr>
                        <wps:spPr bwMode="auto">
                          <a:xfrm>
                            <a:off x="141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1" name="Shape 3383"/>
                        <wps:cNvSpPr>
                          <a:spLocks noChangeArrowheads="1"/>
                        </wps:cNvSpPr>
                        <wps:spPr bwMode="auto">
                          <a:xfrm>
                            <a:off x="141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2" name="Shape 3384"/>
                        <wps:cNvSpPr>
                          <a:spLocks noChangeArrowheads="1"/>
                        </wps:cNvSpPr>
                        <wps:spPr bwMode="auto">
                          <a:xfrm>
                            <a:off x="141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3" name="Shape 3385"/>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4" name="Shape 3386"/>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5" name="Shape 3387"/>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6" name="Shape 3388"/>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7" name="Shape 3389"/>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8" name="Shape 3390"/>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9" name="Shape 3391"/>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10" name="Shape 3392"/>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1" name="Shape 3393"/>
                        <wps:cNvSpPr>
                          <a:spLocks noChangeArrowheads="1"/>
                        </wps:cNvSpPr>
                        <wps:spPr bwMode="auto">
                          <a:xfrm>
                            <a:off x="14598" y="7791"/>
                            <a:ext cx="18247" cy="3078"/>
                          </a:xfrm>
                          <a:custGeom>
                            <a:avLst/>
                            <a:gdLst>
                              <a:gd name="T0" fmla="*/ 0 w 1824736"/>
                              <a:gd name="T1" fmla="*/ 0 h 307849"/>
                              <a:gd name="T2" fmla="*/ 18247 w 1824736"/>
                              <a:gd name="T3" fmla="*/ 3078 h 307849"/>
                              <a:gd name="T4" fmla="*/ 0 60000 65536"/>
                              <a:gd name="T5" fmla="*/ 0 60000 65536"/>
                            </a:gdLst>
                            <a:ahLst/>
                            <a:cxnLst>
                              <a:cxn ang="T4">
                                <a:pos x="T0" y="T1"/>
                              </a:cxn>
                              <a:cxn ang="T5">
                                <a:pos x="T2" y="T3"/>
                              </a:cxn>
                            </a:cxnLst>
                            <a:rect l="0" t="0" r="r" b="b"/>
                            <a:pathLst>
                              <a:path w="1824736" h="307849">
                                <a:moveTo>
                                  <a:pt x="0" y="0"/>
                                </a:moveTo>
                                <a:lnTo>
                                  <a:pt x="1824736" y="30784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2" name="Shape 3394"/>
                        <wps:cNvSpPr>
                          <a:spLocks noChangeArrowheads="1"/>
                        </wps:cNvSpPr>
                        <wps:spPr bwMode="auto">
                          <a:xfrm>
                            <a:off x="14598" y="4364"/>
                            <a:ext cx="18247" cy="1526"/>
                          </a:xfrm>
                          <a:custGeom>
                            <a:avLst/>
                            <a:gdLst>
                              <a:gd name="T0" fmla="*/ 0 w 1824736"/>
                              <a:gd name="T1" fmla="*/ 0 h 152654"/>
                              <a:gd name="T2" fmla="*/ 18247 w 1824736"/>
                              <a:gd name="T3" fmla="*/ 1526 h 152654"/>
                              <a:gd name="T4" fmla="*/ 0 60000 65536"/>
                              <a:gd name="T5" fmla="*/ 0 60000 65536"/>
                            </a:gdLst>
                            <a:ahLst/>
                            <a:cxnLst>
                              <a:cxn ang="T4">
                                <a:pos x="T0" y="T1"/>
                              </a:cxn>
                              <a:cxn ang="T5">
                                <a:pos x="T2" y="T3"/>
                              </a:cxn>
                            </a:cxnLst>
                            <a:rect l="0" t="0" r="r" b="b"/>
                            <a:pathLst>
                              <a:path w="1824736" h="152654">
                                <a:moveTo>
                                  <a:pt x="0" y="0"/>
                                </a:moveTo>
                                <a:lnTo>
                                  <a:pt x="1824736" y="152654"/>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3" name="Shape 3395"/>
                        <wps:cNvSpPr>
                          <a:spLocks noChangeArrowheads="1"/>
                        </wps:cNvSpPr>
                        <wps:spPr bwMode="auto">
                          <a:xfrm>
                            <a:off x="14598" y="13981"/>
                            <a:ext cx="18247" cy="4820"/>
                          </a:xfrm>
                          <a:custGeom>
                            <a:avLst/>
                            <a:gdLst>
                              <a:gd name="T0" fmla="*/ 0 w 1824736"/>
                              <a:gd name="T1" fmla="*/ 0 h 482092"/>
                              <a:gd name="T2" fmla="*/ 18247 w 1824736"/>
                              <a:gd name="T3" fmla="*/ 4820 h 482092"/>
                              <a:gd name="T4" fmla="*/ 0 60000 65536"/>
                              <a:gd name="T5" fmla="*/ 0 60000 65536"/>
                            </a:gdLst>
                            <a:ahLst/>
                            <a:cxnLst>
                              <a:cxn ang="T4">
                                <a:pos x="T0" y="T1"/>
                              </a:cxn>
                              <a:cxn ang="T5">
                                <a:pos x="T2" y="T3"/>
                              </a:cxn>
                            </a:cxnLst>
                            <a:rect l="0" t="0" r="r" b="b"/>
                            <a:pathLst>
                              <a:path w="1824736" h="482092">
                                <a:moveTo>
                                  <a:pt x="0" y="0"/>
                                </a:moveTo>
                                <a:lnTo>
                                  <a:pt x="1824736" y="482092"/>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4" name="Shape 3396"/>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5" name="Shape 3397"/>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6" name="Rectangle 3398"/>
                        <wps:cNvSpPr>
                          <a:spLocks noChangeArrowheads="1"/>
                        </wps:cNvSpPr>
                        <wps:spPr bwMode="auto">
                          <a:xfrm>
                            <a:off x="11433" y="23228"/>
                            <a:ext cx="26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22E8" w14:textId="77777777" w:rsidR="00DB2F93" w:rsidRDefault="00DB2F93" w:rsidP="003865F3">
                              <w:r>
                                <w:rPr>
                                  <w:sz w:val="20"/>
                                </w:rPr>
                                <w:t>-3.2</w:t>
                              </w:r>
                            </w:p>
                          </w:txbxContent>
                        </wps:txbx>
                        <wps:bodyPr rot="0" vert="horz" wrap="square" lIns="0" tIns="0" rIns="0" bIns="0" anchor="t" anchorCtr="0" upright="1">
                          <a:noAutofit/>
                        </wps:bodyPr>
                      </wps:wsp>
                      <wps:wsp>
                        <wps:cNvPr id="47917" name="Rectangle 3399"/>
                        <wps:cNvSpPr>
                          <a:spLocks noChangeArrowheads="1"/>
                        </wps:cNvSpPr>
                        <wps:spPr bwMode="auto">
                          <a:xfrm>
                            <a:off x="11433" y="14610"/>
                            <a:ext cx="265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1F28" w14:textId="77777777" w:rsidR="00DB2F93" w:rsidRDefault="00DB2F93" w:rsidP="003865F3">
                              <w:r>
                                <w:rPr>
                                  <w:sz w:val="20"/>
                                </w:rPr>
                                <w:t>-2.4</w:t>
                              </w:r>
                            </w:p>
                          </w:txbxContent>
                        </wps:txbx>
                        <wps:bodyPr rot="0" vert="horz" wrap="square" lIns="0" tIns="0" rIns="0" bIns="0" anchor="t" anchorCtr="0" upright="1">
                          <a:noAutofit/>
                        </wps:bodyPr>
                      </wps:wsp>
                      <wps:wsp>
                        <wps:cNvPr id="47918" name="Rectangle 3400"/>
                        <wps:cNvSpPr>
                          <a:spLocks noChangeArrowheads="1"/>
                        </wps:cNvSpPr>
                        <wps:spPr bwMode="auto">
                          <a:xfrm>
                            <a:off x="11433" y="5998"/>
                            <a:ext cx="26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A11F" w14:textId="77777777" w:rsidR="00DB2F93" w:rsidRDefault="00DB2F93" w:rsidP="003865F3">
                              <w:r>
                                <w:rPr>
                                  <w:sz w:val="20"/>
                                </w:rPr>
                                <w:t>-1.6</w:t>
                              </w:r>
                            </w:p>
                          </w:txbxContent>
                        </wps:txbx>
                        <wps:bodyPr rot="0" vert="horz" wrap="square" lIns="0" tIns="0" rIns="0" bIns="0" anchor="t" anchorCtr="0" upright="1">
                          <a:noAutofit/>
                        </wps:bodyPr>
                      </wps:wsp>
                      <wps:wsp>
                        <wps:cNvPr id="47919" name="Rectangle 3401"/>
                        <wps:cNvSpPr>
                          <a:spLocks noChangeArrowheads="1"/>
                        </wps:cNvSpPr>
                        <wps:spPr bwMode="auto">
                          <a:xfrm>
                            <a:off x="12515"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F875" w14:textId="77777777" w:rsidR="00DB2F93" w:rsidRDefault="00DB2F93" w:rsidP="003865F3">
                              <w:r>
                                <w:rPr>
                                  <w:sz w:val="20"/>
                                </w:rPr>
                                <w:t>0.00314</w:t>
                              </w:r>
                            </w:p>
                          </w:txbxContent>
                        </wps:txbx>
                        <wps:bodyPr rot="0" vert="horz" wrap="square" lIns="0" tIns="0" rIns="0" bIns="0" anchor="t" anchorCtr="0" upright="1">
                          <a:noAutofit/>
                        </wps:bodyPr>
                      </wps:wsp>
                      <wps:wsp>
                        <wps:cNvPr id="47920" name="Rectangle 3402"/>
                        <wps:cNvSpPr>
                          <a:spLocks noChangeArrowheads="1"/>
                        </wps:cNvSpPr>
                        <wps:spPr bwMode="auto">
                          <a:xfrm>
                            <a:off x="18221"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C6A8" w14:textId="77777777" w:rsidR="00DB2F93" w:rsidRDefault="00DB2F93" w:rsidP="003865F3">
                              <w:r>
                                <w:rPr>
                                  <w:sz w:val="20"/>
                                </w:rPr>
                                <w:t>0.00319</w:t>
                              </w:r>
                            </w:p>
                          </w:txbxContent>
                        </wps:txbx>
                        <wps:bodyPr rot="0" vert="horz" wrap="square" lIns="0" tIns="0" rIns="0" bIns="0" anchor="t" anchorCtr="0" upright="1">
                          <a:noAutofit/>
                        </wps:bodyPr>
                      </wps:wsp>
                      <wps:wsp>
                        <wps:cNvPr id="47921" name="Rectangle 3403"/>
                        <wps:cNvSpPr>
                          <a:spLocks noChangeArrowheads="1"/>
                        </wps:cNvSpPr>
                        <wps:spPr bwMode="auto">
                          <a:xfrm>
                            <a:off x="23923"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5184" w14:textId="77777777" w:rsidR="00DB2F93" w:rsidRDefault="00DB2F93" w:rsidP="003865F3">
                              <w:r>
                                <w:rPr>
                                  <w:sz w:val="20"/>
                                </w:rPr>
                                <w:t>0.00324</w:t>
                              </w:r>
                            </w:p>
                          </w:txbxContent>
                        </wps:txbx>
                        <wps:bodyPr rot="0" vert="horz" wrap="square" lIns="0" tIns="0" rIns="0" bIns="0" anchor="t" anchorCtr="0" upright="1">
                          <a:noAutofit/>
                        </wps:bodyPr>
                      </wps:wsp>
                      <wps:wsp>
                        <wps:cNvPr id="47922" name="Rectangle 3404"/>
                        <wps:cNvSpPr>
                          <a:spLocks noChangeArrowheads="1"/>
                        </wps:cNvSpPr>
                        <wps:spPr bwMode="auto">
                          <a:xfrm>
                            <a:off x="29626" y="3340"/>
                            <a:ext cx="558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6D3A" w14:textId="77777777" w:rsidR="00DB2F93" w:rsidRDefault="00DB2F93" w:rsidP="003865F3">
                              <w:r>
                                <w:rPr>
                                  <w:sz w:val="20"/>
                                </w:rPr>
                                <w:t>0.00329</w:t>
                              </w:r>
                            </w:p>
                          </w:txbxContent>
                        </wps:txbx>
                        <wps:bodyPr rot="0" vert="horz" wrap="square" lIns="0" tIns="0" rIns="0" bIns="0" anchor="t" anchorCtr="0" upright="1">
                          <a:noAutofit/>
                        </wps:bodyPr>
                      </wps:wsp>
                      <wps:wsp>
                        <wps:cNvPr id="47923" name="Rectangle 3405"/>
                        <wps:cNvSpPr>
                          <a:spLocks noChangeArrowheads="1"/>
                        </wps:cNvSpPr>
                        <wps:spPr bwMode="auto">
                          <a:xfrm>
                            <a:off x="35332"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12EF" w14:textId="77777777" w:rsidR="00DB2F93" w:rsidRDefault="00DB2F93" w:rsidP="003865F3">
                              <w:r>
                                <w:rPr>
                                  <w:sz w:val="20"/>
                                </w:rPr>
                                <w:t>0.00334</w:t>
                              </w:r>
                            </w:p>
                          </w:txbxContent>
                        </wps:txbx>
                        <wps:bodyPr rot="0" vert="horz" wrap="square" lIns="0" tIns="0" rIns="0" bIns="0" anchor="t" anchorCtr="0" upright="1">
                          <a:noAutofit/>
                        </wps:bodyPr>
                      </wps:wsp>
                      <wps:wsp>
                        <wps:cNvPr id="47924" name="Rectangle 3406"/>
                        <wps:cNvSpPr>
                          <a:spLocks noChangeArrowheads="1"/>
                        </wps:cNvSpPr>
                        <wps:spPr bwMode="auto">
                          <a:xfrm rot="-5400000">
                            <a:off x="10135" y="11766"/>
                            <a:ext cx="332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E7C3" w14:textId="77777777" w:rsidR="00DB2F93" w:rsidRDefault="00DB2F93" w:rsidP="003865F3">
                              <w:r>
                                <w:rPr>
                                  <w:b/>
                                  <w:sz w:val="20"/>
                                </w:rPr>
                                <w:t>log k</w:t>
                              </w:r>
                            </w:p>
                          </w:txbxContent>
                        </wps:txbx>
                        <wps:bodyPr rot="0" vert="vert270" wrap="square" lIns="0" tIns="0" rIns="0" bIns="0" anchor="t" anchorCtr="0" upright="1">
                          <a:noAutofit/>
                        </wps:bodyPr>
                      </wps:wsp>
                      <wps:wsp>
                        <wps:cNvPr id="47925" name="Rectangle 37661"/>
                        <wps:cNvSpPr>
                          <a:spLocks noChangeArrowheads="1"/>
                        </wps:cNvSpPr>
                        <wps:spPr bwMode="auto">
                          <a:xfrm>
                            <a:off x="23579" y="774"/>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5186F" w14:textId="77777777" w:rsidR="00DB2F93" w:rsidRDefault="00DB2F93" w:rsidP="003865F3">
                              <w:r>
                                <w:rPr>
                                  <w:b/>
                                  <w:sz w:val="20"/>
                                </w:rPr>
                                <w:t>1</w:t>
                              </w:r>
                            </w:p>
                          </w:txbxContent>
                        </wps:txbx>
                        <wps:bodyPr rot="0" vert="horz" wrap="square" lIns="0" tIns="0" rIns="0" bIns="0" anchor="t" anchorCtr="0" upright="1">
                          <a:noAutofit/>
                        </wps:bodyPr>
                      </wps:wsp>
                      <wps:wsp>
                        <wps:cNvPr id="47926" name="Rectangle 37662"/>
                        <wps:cNvSpPr>
                          <a:spLocks noChangeArrowheads="1"/>
                        </wps:cNvSpPr>
                        <wps:spPr bwMode="auto">
                          <a:xfrm>
                            <a:off x="24219" y="774"/>
                            <a:ext cx="15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0D49" w14:textId="77777777" w:rsidR="00DB2F93" w:rsidRDefault="00DB2F93" w:rsidP="003865F3">
                              <w:r>
                                <w:rPr>
                                  <w:b/>
                                  <w:sz w:val="20"/>
                                </w:rPr>
                                <w:t>/T</w:t>
                              </w:r>
                            </w:p>
                          </w:txbxContent>
                        </wps:txbx>
                        <wps:bodyPr rot="0" vert="horz" wrap="square" lIns="0" tIns="0" rIns="0" bIns="0" anchor="t" anchorCtr="0" upright="1">
                          <a:noAutofit/>
                        </wps:bodyPr>
                      </wps:wsp>
                      <wps:wsp>
                        <wps:cNvPr id="47927" name="Shape 49347"/>
                        <wps:cNvSpPr>
                          <a:spLocks noChangeArrowheads="1"/>
                        </wps:cNvSpPr>
                        <wps:spPr bwMode="auto">
                          <a:xfrm>
                            <a:off x="36481" y="8473"/>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28" name="Shape 3409"/>
                        <wps:cNvSpPr>
                          <a:spLocks noChangeArrowheads="1"/>
                        </wps:cNvSpPr>
                        <wps:spPr bwMode="auto">
                          <a:xfrm>
                            <a:off x="36481" y="8473"/>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29" name="Rectangle 37663"/>
                        <wps:cNvSpPr>
                          <a:spLocks noChangeArrowheads="1"/>
                        </wps:cNvSpPr>
                        <wps:spPr bwMode="auto">
                          <a:xfrm>
                            <a:off x="37533" y="8266"/>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9ADF" w14:textId="77777777" w:rsidR="00DB2F93" w:rsidRDefault="00DB2F93" w:rsidP="003865F3">
                              <w:r>
                                <w:rPr>
                                  <w:sz w:val="20"/>
                                </w:rPr>
                                <w:t>2-</w:t>
                              </w:r>
                            </w:p>
                          </w:txbxContent>
                        </wps:txbx>
                        <wps:bodyPr rot="0" vert="horz" wrap="square" lIns="0" tIns="0" rIns="0" bIns="0" anchor="t" anchorCtr="0" upright="1">
                          <a:noAutofit/>
                        </wps:bodyPr>
                      </wps:wsp>
                      <wps:wsp>
                        <wps:cNvPr id="47930" name="Rectangle 37664"/>
                        <wps:cNvSpPr>
                          <a:spLocks noChangeArrowheads="1"/>
                        </wps:cNvSpPr>
                        <wps:spPr bwMode="auto">
                          <a:xfrm>
                            <a:off x="38568" y="8266"/>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72FA" w14:textId="77777777" w:rsidR="00DB2F93" w:rsidRDefault="00DB2F93" w:rsidP="003865F3">
                              <w:r>
                                <w:rPr>
                                  <w:sz w:val="20"/>
                                </w:rPr>
                                <w:t>chloroethanol</w:t>
                              </w:r>
                            </w:p>
                          </w:txbxContent>
                        </wps:txbx>
                        <wps:bodyPr rot="0" vert="horz" wrap="square" lIns="0" tIns="0" rIns="0" bIns="0" anchor="t" anchorCtr="0" upright="1">
                          <a:noAutofit/>
                        </wps:bodyPr>
                      </wps:wsp>
                      <wps:wsp>
                        <wps:cNvPr id="47931" name="Shape 3411"/>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366 w 73152"/>
                              <a:gd name="T7" fmla="*/ 0 h 73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1">
                                <a:moveTo>
                                  <a:pt x="36576" y="0"/>
                                </a:moveTo>
                                <a:lnTo>
                                  <a:pt x="73152" y="73151"/>
                                </a:lnTo>
                                <a:lnTo>
                                  <a:pt x="0" y="73151"/>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2" name="Shape 3412"/>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0 60000 65536"/>
                              <a:gd name="T7" fmla="*/ 0 60000 65536"/>
                              <a:gd name="T8" fmla="*/ 0 60000 65536"/>
                            </a:gdLst>
                            <a:ahLst/>
                            <a:cxnLst>
                              <a:cxn ang="T6">
                                <a:pos x="T0" y="T1"/>
                              </a:cxn>
                              <a:cxn ang="T7">
                                <a:pos x="T2" y="T3"/>
                              </a:cxn>
                              <a:cxn ang="T8">
                                <a:pos x="T4" y="T5"/>
                              </a:cxn>
                            </a:cxnLst>
                            <a:rect l="0" t="0" r="r" b="b"/>
                            <a:pathLst>
                              <a:path w="73152" h="73151">
                                <a:moveTo>
                                  <a:pt x="36576" y="0"/>
                                </a:moveTo>
                                <a:lnTo>
                                  <a:pt x="73152" y="73151"/>
                                </a:lnTo>
                                <a:lnTo>
                                  <a:pt x="0" y="73151"/>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3" name="Rectangle 3413"/>
                        <wps:cNvSpPr>
                          <a:spLocks noChangeArrowheads="1"/>
                        </wps:cNvSpPr>
                        <wps:spPr bwMode="auto">
                          <a:xfrm>
                            <a:off x="37533" y="10561"/>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BA3B" w14:textId="77777777" w:rsidR="00DB2F93" w:rsidRDefault="00DB2F93" w:rsidP="003865F3">
                              <w:r>
                                <w:rPr>
                                  <w:sz w:val="20"/>
                                </w:rPr>
                                <w:t>cyclohexanol</w:t>
                              </w:r>
                            </w:p>
                          </w:txbxContent>
                        </wps:txbx>
                        <wps:bodyPr rot="0" vert="horz" wrap="square" lIns="0" tIns="0" rIns="0" bIns="0" anchor="t" anchorCtr="0" upright="1">
                          <a:noAutofit/>
                        </wps:bodyPr>
                      </wps:wsp>
                      <wps:wsp>
                        <wps:cNvPr id="47934" name="Shape 3414"/>
                        <wps:cNvSpPr>
                          <a:spLocks noChangeArrowheads="1"/>
                        </wps:cNvSpPr>
                        <wps:spPr bwMode="auto">
                          <a:xfrm>
                            <a:off x="36481" y="13426"/>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5" name="Shape 3415"/>
                        <wps:cNvSpPr>
                          <a:spLocks noChangeArrowheads="1"/>
                        </wps:cNvSpPr>
                        <wps:spPr bwMode="auto">
                          <a:xfrm>
                            <a:off x="36481" y="13045"/>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6" name="Shape 3416"/>
                        <wps:cNvSpPr>
                          <a:spLocks noChangeArrowheads="1"/>
                        </wps:cNvSpPr>
                        <wps:spPr bwMode="auto">
                          <a:xfrm>
                            <a:off x="36481" y="13045"/>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7" name="Shape 3417"/>
                        <wps:cNvSpPr>
                          <a:spLocks noChangeArrowheads="1"/>
                        </wps:cNvSpPr>
                        <wps:spPr bwMode="auto">
                          <a:xfrm>
                            <a:off x="36481" y="13045"/>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8" name="Rectangle 3418"/>
                        <wps:cNvSpPr>
                          <a:spLocks noChangeArrowheads="1"/>
                        </wps:cNvSpPr>
                        <wps:spPr bwMode="auto">
                          <a:xfrm>
                            <a:off x="37533" y="12860"/>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AC61E" w14:textId="77777777" w:rsidR="00DB2F93" w:rsidRDefault="00DB2F93" w:rsidP="003865F3">
                              <w:r>
                                <w:rPr>
                                  <w:sz w:val="20"/>
                                </w:rPr>
                                <w:t>cinnamyl alcohol</w:t>
                              </w:r>
                            </w:p>
                          </w:txbxContent>
                        </wps:txbx>
                        <wps:bodyPr rot="0" vert="horz" wrap="square" lIns="0" tIns="0" rIns="0" bIns="0" anchor="t" anchorCtr="0" upright="1">
                          <a:noAutofit/>
                        </wps:bodyPr>
                      </wps:wsp>
                      <wps:wsp>
                        <wps:cNvPr id="47939" name="Shape 49348"/>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40" name="Shape 3420"/>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1" name="Rectangle 3421"/>
                        <wps:cNvSpPr>
                          <a:spLocks noChangeArrowheads="1"/>
                        </wps:cNvSpPr>
                        <wps:spPr bwMode="auto">
                          <a:xfrm>
                            <a:off x="37533" y="15157"/>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2799" w14:textId="77777777" w:rsidR="00DB2F93" w:rsidRDefault="00DB2F93" w:rsidP="003865F3">
                              <w:r>
                                <w:rPr>
                                  <w:sz w:val="20"/>
                                </w:rPr>
                                <w:t>n-butanol</w:t>
                              </w:r>
                            </w:p>
                          </w:txbxContent>
                        </wps:txbx>
                        <wps:bodyPr rot="0" vert="horz" wrap="square" lIns="0" tIns="0" rIns="0" bIns="0" anchor="t" anchorCtr="0" upright="1">
                          <a:noAutofit/>
                        </wps:bodyPr>
                      </wps:wsp>
                      <wps:wsp>
                        <wps:cNvPr id="47942" name="Shape 3422"/>
                        <wps:cNvSpPr>
                          <a:spLocks noChangeArrowheads="1"/>
                        </wps:cNvSpPr>
                        <wps:spPr bwMode="auto">
                          <a:xfrm>
                            <a:off x="10474" y="0"/>
                            <a:ext cx="37001" cy="24580"/>
                          </a:xfrm>
                          <a:custGeom>
                            <a:avLst/>
                            <a:gdLst>
                              <a:gd name="T0" fmla="*/ 0 w 3700145"/>
                              <a:gd name="T1" fmla="*/ 24580 h 2458085"/>
                              <a:gd name="T2" fmla="*/ 37001 w 3700145"/>
                              <a:gd name="T3" fmla="*/ 24580 h 2458085"/>
                              <a:gd name="T4" fmla="*/ 37001 w 3700145"/>
                              <a:gd name="T5" fmla="*/ 0 h 2458085"/>
                              <a:gd name="T6" fmla="*/ 0 w 3700145"/>
                              <a:gd name="T7" fmla="*/ 0 h 24580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0145" h="2458085">
                                <a:moveTo>
                                  <a:pt x="0" y="2458085"/>
                                </a:moveTo>
                                <a:lnTo>
                                  <a:pt x="3700145" y="2458085"/>
                                </a:lnTo>
                                <a:lnTo>
                                  <a:pt x="3700145" y="0"/>
                                </a:lnTo>
                                <a:lnTo>
                                  <a:pt x="0" y="0"/>
                                </a:lnTo>
                                <a:lnTo>
                                  <a:pt x="0" y="245808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EC3C9A5" id="Group 43760" o:spid="_x0000_s1802" style="width:377.8pt;height:196.85pt;mso-position-horizontal-relative:char;mso-position-vertical-relative:line" coordsize="47978,2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">
                <v:rect id="Rectangle 2947" o:spid="_x0000_s1803" style="position:absolute;top:23217;width:1365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" filled="f" stroked="f">
                  <v:textbox inset="0,0,0,0">
                    <w:txbxContent>
                      <w:p w14:paraId="56E360BB" w14:textId="77777777" w:rsidR="00DB2F93" w:rsidRDefault="00DB2F93" w:rsidP="003865F3"/>
                    </w:txbxContent>
                  </v:textbox>
                </v:rect>
                <v:rect id="Rectangle 2948" o:spid="_x0000_s1804" style="position:absolute;left:47597;top:2321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" filled="f" stroked="f">
                  <v:textbox inset="0,0,0,0">
                    <w:txbxContent>
                      <w:p w14:paraId="401C6542" w14:textId="77777777" w:rsidR="00DB2F93" w:rsidRDefault="00DB2F93" w:rsidP="003865F3"/>
                    </w:txbxContent>
                  </v:textbox>
                </v:rect>
                <v:shape id="Shape 3343" o:spid="_x0000_s1805" style="position:absolute;left:14598;top:2272;width:0;height:21534;visibility:visible;mso-wrap-style:square;v-text-anchor:top" coordsize="0,215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" path="m,2153412l,e" filled="f" fillcolor="black" strokecolor="#868686">
                  <v:fill opacity="0"/>
                  <v:path o:connecttype="custom" o:connectlocs="0,215;0,0" o:connectangles="0,0"/>
                </v:shape>
                <v:shape id="Shape 3344" o:spid="_x0000_s1806" style="position:absolute;left:14195;top:2380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" path="m,l40259,e" filled="f" fillcolor="black" strokecolor="#868686">
                  <v:fill opacity="0"/>
                  <v:path o:connecttype="custom" o:connectlocs="0,0;4,0" o:connectangles="0,0"/>
                </v:shape>
                <v:shape id="Shape 3345" o:spid="_x0000_s1807" style="position:absolute;left:14195;top:1517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" path="m,l40259,e" filled="f" fillcolor="black" strokecolor="#868686">
                  <v:fill opacity="0"/>
                  <v:path o:connecttype="custom" o:connectlocs="0,0;4,0" o:connectangles="0,0"/>
                </v:shape>
                <v:shape id="Shape 3346" o:spid="_x0000_s1808" style="position:absolute;left:14195;top:657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" path="m,l40259,e" filled="f" fillcolor="black" strokecolor="#868686">
                  <v:fill opacity="0"/>
                  <v:path o:connecttype="custom" o:connectlocs="0,0;4,0" o:connectangles="0,0"/>
                </v:shape>
                <v:shape id="Shape 3347" o:spid="_x0000_s1809" style="position:absolute;left:14598;top:2272;width:22809;height:0;visibility:visible;mso-wrap-style:square;v-text-anchor:top" coordsize="228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" path="m,l2280920,e" filled="f" fillcolor="black" strokecolor="#868686">
                  <v:fill opacity="0"/>
                  <v:path o:connecttype="custom" o:connectlocs="0,0;228,0" o:connectangles="0,0"/>
                </v:shape>
                <v:shape id="Shape 3348" o:spid="_x0000_s1810" style="position:absolute;left:14598;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" path="m,l,40259e" filled="f" fillcolor="black" strokecolor="#868686">
                  <v:fill opacity="0"/>
                  <v:path o:connecttype="custom" o:connectlocs="0,0;0,4" o:connectangles="0,0"/>
                </v:shape>
                <v:shape id="Shape 3349" o:spid="_x0000_s1811" style="position:absolute;left:202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" path="m,l,40259e" filled="f" fillcolor="black" strokecolor="#868686">
                  <v:fill opacity="0"/>
                  <v:path o:connecttype="custom" o:connectlocs="0,0;0,4" o:connectangles="0,0"/>
                </v:shape>
                <v:shape id="Shape 3350" o:spid="_x0000_s1812" style="position:absolute;left:259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" path="m,l,40259e" filled="f" fillcolor="black" strokecolor="#868686">
                  <v:fill opacity="0"/>
                  <v:path o:connecttype="custom" o:connectlocs="0,0;0,4" o:connectangles="0,0"/>
                </v:shape>
                <v:shape id="Shape 3351" o:spid="_x0000_s1813" style="position:absolute;left:316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" path="m,l,40259e" filled="f" fillcolor="black" strokecolor="#868686">
                  <v:fill opacity="0"/>
                  <v:path o:connecttype="custom" o:connectlocs="0,0;0,4" o:connectangles="0,0"/>
                </v:shape>
                <v:shape id="Shape 3352" o:spid="_x0000_s1814" style="position:absolute;left:37407;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" path="m,l,40259e" filled="f" fillcolor="black" strokecolor="#868686">
                  <v:fill opacity="0"/>
                  <v:path o:connecttype="custom" o:connectlocs="0,0;0,4" o:connectangles="0,0"/>
                </v:shape>
                <v:shape id="Shape 49343" o:spid="_x0000_s1815" style="position:absolute;left:32374;top:108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" path="m,l85344,r,85344l,85344,,e" fillcolor="#c0504d" stroked="f" strokeweight="0">
                  <v:stroke opacity="0"/>
                  <v:path o:connecttype="custom" o:connectlocs="0,0;9,0;9,9;0,9;0,0" o:connectangles="0,0,0,0,0"/>
                </v:shape>
                <v:shape id="Shape 3354" o:spid="_x0000_s1816" style="position:absolute;left:32374;top:108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4" o:spid="_x0000_s1817" style="position:absolute;left:26674;top:89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" path="m,l85344,r,85344l,85344,,e" fillcolor="#c0504d" stroked="f" strokeweight="0">
                  <v:stroke opacity="0"/>
                  <v:path o:connecttype="custom" o:connectlocs="0,0;9,0;9,9;0,9;0,0" o:connectangles="0,0,0,0,0"/>
                </v:shape>
                <v:shape id="Shape 3356" o:spid="_x0000_s1818" style="position:absolute;left:26674;top:89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5" o:spid="_x0000_s1819" style="position:absolute;left:19847;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" path="m,l85344,r,85344l,85344,,e" fillcolor="#c0504d" stroked="f" strokeweight="0">
                  <v:stroke opacity="0"/>
                  <v:path o:connecttype="custom" o:connectlocs="0,0;9,0;9,9;0,9;0,0" o:connectangles="0,0,0,0,0"/>
                </v:shape>
                <v:shape id="Shape 3358" o:spid="_x0000_s1820" style="position:absolute;left:19847;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6" o:spid="_x0000_s1821" style="position:absolute;left:14147;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" path="m,l85344,r,85344l,85344,,e" fillcolor="#c0504d" stroked="f" strokeweight="0">
                  <v:stroke opacity="0"/>
                  <v:path o:connecttype="custom" o:connectlocs="0,0;9,0;9,9;0,9;0,0" o:connectangles="0,0,0,0,0"/>
                </v:shape>
                <v:shape id="Shape 3360" o:spid="_x0000_s1822" style="position:absolute;left:14147;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" path="m,85344r85344,l85344,,,,,85344xe" filled="f" fillcolor="black" strokecolor="#be4b48" strokeweight=".72pt">
                  <v:fill opacity="0"/>
                  <v:path o:connecttype="custom" o:connectlocs="0,9;9,9;9,0;0,0" o:connectangles="0,0,0,0"/>
                </v:shape>
                <v:shape id="Shape 3361" o:spid="_x0000_s1823" style="position:absolute;left:32404;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" path="m42672,l85344,85344,,85344,42672,xe" fillcolor="#9bbb59" stroked="f" strokeweight="0">
                  <v:stroke opacity="0"/>
                  <v:path o:connecttype="custom" o:connectlocs="4,0;9,9;0,9;4,0" o:connectangles="0,0,0,0"/>
                </v:shape>
                <v:shape id="Shape 3362" o:spid="_x0000_s1824" style="position:absolute;left:32404;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" path="m42672,l85344,85344,,85344,42672,xe" filled="f" fillcolor="black" strokecolor="#98b954" strokeweight=".72pt">
                  <v:fill opacity="0"/>
                  <v:path o:connecttype="custom" o:connectlocs="4,0;9,9;0,9" o:connectangles="0,0,0"/>
                </v:shape>
                <v:shape id="Shape 3363" o:spid="_x0000_s1825" style="position:absolute;left:26705;top:464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" path="m42672,l85344,85344,,85344,42672,xe" fillcolor="#9bbb59" stroked="f" strokeweight="0">
                  <v:stroke opacity="0"/>
                  <v:path o:connecttype="custom" o:connectlocs="4,0;9,9;0,9;4,0" o:connectangles="0,0,0,0"/>
                </v:shape>
                <v:shape id="Shape 3364" o:spid="_x0000_s1826" style="position:absolute;left:26705;top:464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3365" o:spid="_x0000_s1827" style="position:absolute;left:19877;top:437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" path="m42672,l85344,85344,,85344,42672,xe" fillcolor="#9bbb59" stroked="f" strokeweight="0">
                  <v:stroke opacity="0"/>
                  <v:path o:connecttype="custom" o:connectlocs="4,0;9,9;0,9;4,0" o:connectangles="0,0,0,0"/>
                </v:shape>
                <v:shape id="Shape 3366" o:spid="_x0000_s1828" style="position:absolute;left:19877;top:437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3367" o:spid="_x0000_s1829" style="position:absolute;left:14177;top:406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" path="m42672,l85344,85344,,85344,42672,xe" fillcolor="#9bbb59" stroked="f" strokeweight="0">
                  <v:stroke opacity="0"/>
                  <v:path o:connecttype="custom" o:connectlocs="4,0;9,9;0,9;4,0" o:connectangles="0,0,0,0"/>
                </v:shape>
                <v:shape id="Shape 3368" o:spid="_x0000_s1830" style="position:absolute;left:14177;top:406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" path="m42672,l85344,85344,,85344,42672,xe" filled="f" fillcolor="black" strokecolor="#98b954" strokeweight=".72pt">
                  <v:fill opacity="0"/>
                  <v:path o:connecttype="custom" o:connectlocs="4,0;9,9;0,9" o:connectangles="0,0,0"/>
                </v:shape>
                <v:shape id="Shape 3369" o:spid="_x0000_s1831" style="position:absolute;left:32389;top:1879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" path="m,44196l44196,,88392,44196,,44196xe" fillcolor="#8064a2" stroked="f" strokeweight="0">
                  <v:stroke opacity="0"/>
                  <v:path o:connecttype="custom" o:connectlocs="0,4;4,0;9,4" o:connectangles="0,0,0"/>
                </v:shape>
                <v:shape id="Shape 3370" o:spid="_x0000_s1832" style="position:absolute;left:32389;top:1834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" path="m88392,l44196,44196,,,88392,xe" fillcolor="#8064a2" stroked="f" strokeweight="0">
                  <v:stroke opacity="0"/>
                  <v:path o:connecttype="custom" o:connectlocs="9,0;4,4;0,0" o:connectangles="0,0,0"/>
                </v:shape>
                <v:shape id="Shape 3371" o:spid="_x0000_s1833" style="position:absolute;left:32389;top:1834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" path="m88392,88392l,e" filled="f" fillcolor="black" strokecolor="#7d60a0" strokeweight=".72pt">
                  <v:fill opacity="0"/>
                  <v:path o:connecttype="custom" o:connectlocs="9,9;0,0" o:connectangles="0,0"/>
                </v:shape>
                <v:shape id="Shape 3372" o:spid="_x0000_s1834" style="position:absolute;left:32389;top:1834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" path="m,88392l88392,e" filled="f" fillcolor="black" strokecolor="#7d60a0" strokeweight=".72pt">
                  <v:fill opacity="0"/>
                  <v:path o:connecttype="custom" o:connectlocs="0,9;9,0" o:connectangles="0,0"/>
                </v:shape>
                <v:shape id="Shape 3373" o:spid="_x0000_s1835" style="position:absolute;left:26689;top:1775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" path="m,44196l44196,,88392,44196,,44196xe" fillcolor="#8064a2" stroked="f" strokeweight="0">
                  <v:stroke opacity="0"/>
                  <v:path o:connecttype="custom" o:connectlocs="0,4;4,0;9,4" o:connectangles="0,0,0"/>
                </v:shape>
                <v:shape id="Shape 3374" o:spid="_x0000_s1836" style="position:absolute;left:26689;top:1731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" path="m88392,l44196,44196,,,88392,xe" fillcolor="#8064a2" stroked="f" strokeweight="0">
                  <v:stroke opacity="0"/>
                  <v:path o:connecttype="custom" o:connectlocs="9,0;4,4;0,0" o:connectangles="0,0,0"/>
                </v:shape>
                <v:shape id="Shape 3375" o:spid="_x0000_s1837" style="position:absolute;left:26689;top:1731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" path="m88392,88392l,e" filled="f" fillcolor="black" strokecolor="#7d60a0" strokeweight=".72pt">
                  <v:fill opacity="0"/>
                  <v:path o:connecttype="custom" o:connectlocs="9,9;0,0" o:connectangles="0,0"/>
                </v:shape>
                <v:shape id="Shape 3376" o:spid="_x0000_s1838" style="position:absolute;left:26689;top:1731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" path="m,88392l88392,e" filled="f" fillcolor="black" strokecolor="#7d60a0" strokeweight=".72pt">
                  <v:fill opacity="0"/>
                  <v:path o:connecttype="custom" o:connectlocs="0,9;9,0" o:connectangles="0,0"/>
                </v:shape>
                <v:shape id="Shape 3377" o:spid="_x0000_s1839" style="position:absolute;left:19862;top:145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" path="m,44196l44196,,88392,44196,,44196xe" fillcolor="#8064a2" stroked="f" strokeweight="0">
                  <v:stroke opacity="0"/>
                  <v:path o:connecttype="custom" o:connectlocs="0,4;4,0;9,4" o:connectangles="0,0,0"/>
                </v:shape>
                <v:shape id="Shape 3378" o:spid="_x0000_s1840" style="position:absolute;left:19862;top:140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" path="m88392,l44196,44196,,,88392,xe" fillcolor="#8064a2" stroked="f" strokeweight="0">
                  <v:stroke opacity="0"/>
                  <v:path o:connecttype="custom" o:connectlocs="9,0;4,4;0,0" o:connectangles="0,0,0"/>
                </v:shape>
                <v:shape id="Shape 3379" o:spid="_x0000_s1841" style="position:absolute;left:198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" path="m88392,88392l,e" filled="f" fillcolor="black" strokecolor="#7d60a0" strokeweight=".72pt">
                  <v:fill opacity="0"/>
                  <v:path o:connecttype="custom" o:connectlocs="9,9;0,0" o:connectangles="0,0"/>
                </v:shape>
                <v:shape id="Shape 3380" o:spid="_x0000_s1842" style="position:absolute;left:198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" path="m,88392l88392,e" filled="f" fillcolor="black" strokecolor="#7d60a0" strokeweight=".72pt">
                  <v:fill opacity="0"/>
                  <v:path o:connecttype="custom" o:connectlocs="0,9;9,0" o:connectangles="0,0"/>
                </v:shape>
                <v:shape id="Shape 3381" o:spid="_x0000_s1843" style="position:absolute;left:14162;top:145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" path="m,44196l44196,,88392,44196,,44196xe" fillcolor="#8064a2" stroked="f" strokeweight="0">
                  <v:stroke opacity="0"/>
                  <v:path o:connecttype="custom" o:connectlocs="0,4;4,0;9,4" o:connectangles="0,0,0"/>
                </v:shape>
                <v:shape id="Shape 3382" o:spid="_x0000_s1844" style="position:absolute;left:14162;top:140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" path="m88392,l44196,44196,,,88392,xe" fillcolor="#8064a2" stroked="f" strokeweight="0">
                  <v:stroke opacity="0"/>
                  <v:path o:connecttype="custom" o:connectlocs="9,0;4,4;0,0" o:connectangles="0,0,0"/>
                </v:shape>
                <v:shape id="Shape 3383" o:spid="_x0000_s1845" style="position:absolute;left:141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" path="m88392,88392l,e" filled="f" fillcolor="black" strokecolor="#7d60a0" strokeweight=".72pt">
                  <v:fill opacity="0"/>
                  <v:path o:connecttype="custom" o:connectlocs="9,9;0,0" o:connectangles="0,0"/>
                </v:shape>
                <v:shape id="Shape 3384" o:spid="_x0000_s1846" style="position:absolute;left:141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" path="m,88392l88392,e" filled="f" fillcolor="black" strokecolor="#7d60a0" strokeweight=".72pt">
                  <v:fill opacity="0"/>
                  <v:path o:connecttype="custom" o:connectlocs="0,9;9,0" o:connectangles="0,0"/>
                </v:shape>
                <v:shape id="Shape 3385" o:spid="_x0000_s1847" style="position:absolute;left:32404;top:121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" path="m42672,l85344,42672,42672,85344,,42672,42672,xe" fillcolor="#4f81bd" stroked="f" strokeweight="0">
                  <v:stroke opacity="0"/>
                  <v:path o:connecttype="custom" o:connectlocs="4,0;9,4;4,9;0,4;4,0" o:connectangles="0,0,0,0,0"/>
                </v:shape>
                <v:shape id="Shape 3386" o:spid="_x0000_s1848" style="position:absolute;left:32404;top:121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3387" o:spid="_x0000_s1849" style="position:absolute;left:26705;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" path="m42672,l85344,42672,42672,85344,,42672,42672,xe" fillcolor="#4f81bd" stroked="f" strokeweight="0">
                  <v:stroke opacity="0"/>
                  <v:path o:connecttype="custom" o:connectlocs="4,0;9,4;4,9;0,4;4,0" o:connectangles="0,0,0,0,0"/>
                </v:shape>
                <v:shape id="Shape 3388" o:spid="_x0000_s1850" style="position:absolute;left:26705;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3389" o:spid="_x0000_s1851" style="position:absolute;left:19877;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" path="m42672,l85344,42672,42672,85344,,42672,42672,xe" fillcolor="#4f81bd" stroked="f" strokeweight="0">
                  <v:stroke opacity="0"/>
                  <v:path o:connecttype="custom" o:connectlocs="4,0;9,4;4,9;0,4;4,0" o:connectangles="0,0,0,0,0"/>
                </v:shape>
                <v:shape id="Shape 3390" o:spid="_x0000_s1852" style="position:absolute;left:19877;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" path="m42672,l85344,42672,42672,85344,,42672,42672,xe" filled="f" fillcolor="black" strokecolor="#4a7ebb" strokeweight=".72pt">
                  <v:fill opacity="0"/>
                  <v:path o:connecttype="custom" o:connectlocs="4,0;9,4;4,9;0,4" o:connectangles="0,0,0,0"/>
                </v:shape>
                <v:shape id="Shape 3391" o:spid="_x0000_s1853" style="position:absolute;left:14177;top:979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" path="m42672,l85344,42673,42672,85344,,42673,42672,xe" fillcolor="#4f81bd" stroked="f" strokeweight="0">
                  <v:stroke opacity="0"/>
                  <v:path o:connecttype="custom" o:connectlocs="4,0;9,4;4,9;0,4;4,0" o:connectangles="0,0,0,0,0"/>
                </v:shape>
                <v:shape id="Shape 3392" o:spid="_x0000_s1854" style="position:absolute;left:14177;top:979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" path="m42672,l85344,42673,42672,85344,,42673,42672,xe" filled="f" fillcolor="black" strokecolor="#4a7ebb" strokeweight=".72pt">
                  <v:fill opacity="0"/>
                  <v:path o:connecttype="custom" o:connectlocs="4,0;9,4;4,9;0,4" o:connectangles="0,0,0,0"/>
                </v:shape>
                <v:shape id="Shape 3393" o:spid="_x0000_s1855" style="position:absolute;left:14598;top:7791;width:18247;height:3078;visibility:visible;mso-wrap-style:square;v-text-anchor:top" coordsize="1824736,3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" path="m,l1824736,307849e" filled="f" fillcolor="black">
                  <v:fill opacity="0"/>
                  <v:stroke endcap="round"/>
                  <v:path o:connecttype="custom" o:connectlocs="0,0;182,31" o:connectangles="0,0"/>
                </v:shape>
                <v:shape id="Shape 3394" o:spid="_x0000_s1856" style="position:absolute;left:14598;top:4364;width:18247;height:1526;visibility:visible;mso-wrap-style:square;v-text-anchor:top" coordsize="1824736,1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" path="m,l1824736,152654e" filled="f" fillcolor="black">
                  <v:fill opacity="0"/>
                  <v:stroke endcap="round"/>
                  <v:path o:connecttype="custom" o:connectlocs="0,0;182,15" o:connectangles="0,0"/>
                </v:shape>
                <v:shape id="Shape 3395" o:spid="_x0000_s1857" style="position:absolute;left:14598;top:13981;width:18247;height:4820;visibility:visible;mso-wrap-style:square;v-text-anchor:top" coordsize="1824736,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" path="m,l1824736,482092e" filled="f" fillcolor="black">
                  <v:fill opacity="0"/>
                  <v:stroke endcap="round"/>
                  <v:path o:connecttype="custom" o:connectlocs="0,0;182,48" o:connectangles="0,0"/>
                </v:shape>
                <v:shape id="Shape 3396" o:spid="_x0000_s1858" style="position:absolute;left:14598;top:10298;width:18247;height:2092;visibility:visible;mso-wrap-style:square;v-text-anchor:top" coordsize="1824736,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" path="m,l1824736,209296e" filled="f" fillcolor="black">
                  <v:fill opacity="0"/>
                  <v:stroke endcap="round"/>
                  <v:path o:connecttype="custom" o:connectlocs="0,0;182,21" o:connectangles="0,0"/>
                </v:shape>
                <v:shape id="Shape 3397" o:spid="_x0000_s1859" style="position:absolute;left:14598;top:10298;width:18247;height:2092;visibility:visible;mso-wrap-style:square;v-text-anchor:top" coordsize="1824736,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" path="m,l1824736,209296e" filled="f" fillcolor="black">
                  <v:fill opacity="0"/>
                  <v:stroke endcap="round"/>
                  <v:path o:connecttype="custom" o:connectlocs="0,0;182,21" o:connectangles="0,0"/>
                </v:shape>
                <v:rect id="Rectangle 3398" o:spid="_x0000_s1860" style="position:absolute;left:11433;top:23228;width:26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" filled="f" stroked="f">
                  <v:textbox inset="0,0,0,0">
                    <w:txbxContent>
                      <w:p w14:paraId="798A22E8" w14:textId="77777777" w:rsidR="00DB2F93" w:rsidRDefault="00DB2F93" w:rsidP="003865F3">
                        <w:r>
                          <w:rPr>
                            <w:sz w:val="20"/>
                          </w:rPr>
                          <w:t>-3.2</w:t>
                        </w:r>
                      </w:p>
                    </w:txbxContent>
                  </v:textbox>
                </v:rect>
                <v:rect id="Rectangle 3399" o:spid="_x0000_s1861" style="position:absolute;left:11433;top:14610;width:265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" filled="f" stroked="f">
                  <v:textbox inset="0,0,0,0">
                    <w:txbxContent>
                      <w:p w14:paraId="57881F28" w14:textId="77777777" w:rsidR="00DB2F93" w:rsidRDefault="00DB2F93" w:rsidP="003865F3">
                        <w:r>
                          <w:rPr>
                            <w:sz w:val="20"/>
                          </w:rPr>
                          <w:t>-2.4</w:t>
                        </w:r>
                      </w:p>
                    </w:txbxContent>
                  </v:textbox>
                </v:rect>
                <v:rect id="Rectangle 3400" o:spid="_x0000_s1862" style="position:absolute;left:11433;top:5998;width:26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" filled="f" stroked="f">
                  <v:textbox inset="0,0,0,0">
                    <w:txbxContent>
                      <w:p w14:paraId="1936A11F" w14:textId="77777777" w:rsidR="00DB2F93" w:rsidRDefault="00DB2F93" w:rsidP="003865F3">
                        <w:r>
                          <w:rPr>
                            <w:sz w:val="20"/>
                          </w:rPr>
                          <w:t>-1.6</w:t>
                        </w:r>
                      </w:p>
                    </w:txbxContent>
                  </v:textbox>
                </v:rect>
                <v:rect id="Rectangle 3401" o:spid="_x0000_s1863" style="position:absolute;left:12515;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" filled="f" stroked="f">
                  <v:textbox inset="0,0,0,0">
                    <w:txbxContent>
                      <w:p w14:paraId="472CF875" w14:textId="77777777" w:rsidR="00DB2F93" w:rsidRDefault="00DB2F93" w:rsidP="003865F3">
                        <w:r>
                          <w:rPr>
                            <w:sz w:val="20"/>
                          </w:rPr>
                          <w:t>0.00314</w:t>
                        </w:r>
                      </w:p>
                    </w:txbxContent>
                  </v:textbox>
                </v:rect>
                <v:rect id="Rectangle 3402" o:spid="_x0000_s1864" style="position:absolute;left:18221;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" filled="f" stroked="f">
                  <v:textbox inset="0,0,0,0">
                    <w:txbxContent>
                      <w:p w14:paraId="136FC6A8" w14:textId="77777777" w:rsidR="00DB2F93" w:rsidRDefault="00DB2F93" w:rsidP="003865F3">
                        <w:r>
                          <w:rPr>
                            <w:sz w:val="20"/>
                          </w:rPr>
                          <w:t>0.00319</w:t>
                        </w:r>
                      </w:p>
                    </w:txbxContent>
                  </v:textbox>
                </v:rect>
                <v:rect id="Rectangle 3403" o:spid="_x0000_s1865" style="position:absolute;left:23923;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" filled="f" stroked="f">
                  <v:textbox inset="0,0,0,0">
                    <w:txbxContent>
                      <w:p w14:paraId="17CE5184" w14:textId="77777777" w:rsidR="00DB2F93" w:rsidRDefault="00DB2F93" w:rsidP="003865F3">
                        <w:r>
                          <w:rPr>
                            <w:sz w:val="20"/>
                          </w:rPr>
                          <w:t>0.00324</w:t>
                        </w:r>
                      </w:p>
                    </w:txbxContent>
                  </v:textbox>
                </v:rect>
                <v:rect id="Rectangle 3404" o:spid="_x0000_s1866" style="position:absolute;left:29626;top:3340;width:55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" filled="f" stroked="f">
                  <v:textbox inset="0,0,0,0">
                    <w:txbxContent>
                      <w:p w14:paraId="3AB16D3A" w14:textId="77777777" w:rsidR="00DB2F93" w:rsidRDefault="00DB2F93" w:rsidP="003865F3">
                        <w:r>
                          <w:rPr>
                            <w:sz w:val="20"/>
                          </w:rPr>
                          <w:t>0.00329</w:t>
                        </w:r>
                      </w:p>
                    </w:txbxContent>
                  </v:textbox>
                </v:rect>
                <v:rect id="Rectangle 3405" o:spid="_x0000_s1867" style="position:absolute;left:35332;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" filled="f" stroked="f">
                  <v:textbox inset="0,0,0,0">
                    <w:txbxContent>
                      <w:p w14:paraId="0A4F12EF" w14:textId="77777777" w:rsidR="00DB2F93" w:rsidRDefault="00DB2F93" w:rsidP="003865F3">
                        <w:r>
                          <w:rPr>
                            <w:sz w:val="20"/>
                          </w:rPr>
                          <w:t>0.00334</w:t>
                        </w:r>
                      </w:p>
                    </w:txbxContent>
                  </v:textbox>
                </v:rect>
                <v:rect id="Rectangle 3406" o:spid="_x0000_s1868" style="position:absolute;left:10135;top:11766;width:3328;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" filled="f" stroked="f">
                  <v:textbox style="layout-flow:vertical;mso-layout-flow-alt:bottom-to-top" inset="0,0,0,0">
                    <w:txbxContent>
                      <w:p w14:paraId="13C3E7C3" w14:textId="77777777" w:rsidR="00DB2F93" w:rsidRDefault="00DB2F93" w:rsidP="003865F3">
                        <w:r>
                          <w:rPr>
                            <w:b/>
                            <w:sz w:val="20"/>
                          </w:rPr>
                          <w:t>log k</w:t>
                        </w:r>
                      </w:p>
                    </w:txbxContent>
                  </v:textbox>
                </v:rect>
                <v:rect id="Rectangle 37661" o:spid="_x0000_s1869" style="position:absolute;left:23579;top:774;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" filled="f" stroked="f">
                  <v:textbox inset="0,0,0,0">
                    <w:txbxContent>
                      <w:p w14:paraId="33C5186F" w14:textId="77777777" w:rsidR="00DB2F93" w:rsidRDefault="00DB2F93" w:rsidP="003865F3">
                        <w:r>
                          <w:rPr>
                            <w:b/>
                            <w:sz w:val="20"/>
                          </w:rPr>
                          <w:t>1</w:t>
                        </w:r>
                      </w:p>
                    </w:txbxContent>
                  </v:textbox>
                </v:rect>
                <v:rect id="Rectangle 37662" o:spid="_x0000_s1870" style="position:absolute;left:24219;top:774;width:15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" filled="f" stroked="f">
                  <v:textbox inset="0,0,0,0">
                    <w:txbxContent>
                      <w:p w14:paraId="61CF0D49" w14:textId="77777777" w:rsidR="00DB2F93" w:rsidRDefault="00DB2F93" w:rsidP="003865F3">
                        <w:r>
                          <w:rPr>
                            <w:b/>
                            <w:sz w:val="20"/>
                          </w:rPr>
                          <w:t>/T</w:t>
                        </w:r>
                      </w:p>
                    </w:txbxContent>
                  </v:textbox>
                </v:rect>
                <v:shape id="Shape 49347" o:spid="_x0000_s1871" style="position:absolute;left:36481;top:847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" path="m,l73152,r,73152l,73152,,e" fillcolor="#c0504d" stroked="f" strokeweight="0">
                  <v:stroke opacity="0"/>
                  <v:path o:connecttype="custom" o:connectlocs="0,0;7,0;7,7;0,7;0,0" o:connectangles="0,0,0,0,0"/>
                </v:shape>
                <v:shape id="Shape 3409" o:spid="_x0000_s1872" style="position:absolute;left:36481;top:847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" path="m,73152r73152,l73152,,,,,73152xe" filled="f" fillcolor="black" strokecolor="#be4b48">
                  <v:fill opacity="0"/>
                  <v:path o:connecttype="custom" o:connectlocs="0,7;7,7;7,0;0,0" o:connectangles="0,0,0,0"/>
                </v:shape>
                <v:rect id="Rectangle 37663" o:spid="_x0000_s1873" style="position:absolute;left:37533;top:8266;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" filled="f" stroked="f">
                  <v:textbox inset="0,0,0,0">
                    <w:txbxContent>
                      <w:p w14:paraId="5AB09ADF" w14:textId="77777777" w:rsidR="00DB2F93" w:rsidRDefault="00DB2F93" w:rsidP="003865F3">
                        <w:r>
                          <w:rPr>
                            <w:sz w:val="20"/>
                          </w:rPr>
                          <w:t>2-</w:t>
                        </w:r>
                      </w:p>
                    </w:txbxContent>
                  </v:textbox>
                </v:rect>
                <v:rect id="Rectangle 37664" o:spid="_x0000_s1874" style="position:absolute;left:38568;top:8266;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zf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mLnwNAwAkoIBc3AAAA//8DAFBLAQItABQABgAIAAAAIQDb4fbL7gAAAIUBAAATAAAAAAAA&#10;AAAAAAAAAAAAAABbQ29udGVudF9UeXBlc10ueG1sUEsBAi0AFAAGAAgAAAAhAFr0LFu/AAAAFQEA&#10;AAsAAAAAAAAAAAAAAAAAHwEAAF9yZWxzLy5yZWxzUEsBAi0AFAAGAAgAAAAhANZofN/HAAAA3gAA&#10;AA8AAAAAAAAAAAAAAAAABwIAAGRycy9kb3ducmV2LnhtbFBLBQYAAAAAAwADALcAAAD7AgAAAAA=&#10;" filled="f" stroked="f">
                  <v:textbox inset="0,0,0,0">
                    <w:txbxContent>
                      <w:p w14:paraId="561E72FA" w14:textId="77777777" w:rsidR="00DB2F93" w:rsidRDefault="00DB2F93" w:rsidP="003865F3">
                        <w:r>
                          <w:rPr>
                            <w:sz w:val="20"/>
                          </w:rPr>
                          <w:t>chloroethanol</w:t>
                        </w:r>
                      </w:p>
                    </w:txbxContent>
                  </v:textbox>
                </v:rect>
                <v:shape id="Shape 3411" o:spid="_x0000_s1875" style="position:absolute;left:36496;top:10774;width:731;height:731;visibility:visible;mso-wrap-style:square;v-text-anchor:top" coordsize="73152,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" path="m36576,l73152,73151,,73151,36576,xe" fillcolor="#9bbb59" stroked="f" strokeweight="0">
                  <v:stroke opacity="0"/>
                  <v:path o:connecttype="custom" o:connectlocs="4,0;7,7;0,7;4,0" o:connectangles="0,0,0,0"/>
                </v:shape>
                <v:shape id="Shape 3412" o:spid="_x0000_s1876" style="position:absolute;left:36496;top:10774;width:731;height:731;visibility:visible;mso-wrap-style:square;v-text-anchor:top" coordsize="73152,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" path="m36576,l73152,73151,,73151,36576,xe" filled="f" fillcolor="black" strokecolor="#98b954" strokeweight=".72pt">
                  <v:fill opacity="0"/>
                  <v:path o:connecttype="custom" o:connectlocs="4,0;7,7;0,7" o:connectangles="0,0,0"/>
                </v:shape>
                <v:rect id="Rectangle 3413" o:spid="_x0000_s1877" style="position:absolute;left:37533;top:10561;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o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" filled="f" stroked="f">
                  <v:textbox inset="0,0,0,0">
                    <w:txbxContent>
                      <w:p w14:paraId="1CDFBA3B" w14:textId="77777777" w:rsidR="00DB2F93" w:rsidRDefault="00DB2F93" w:rsidP="003865F3">
                        <w:r>
                          <w:rPr>
                            <w:sz w:val="20"/>
                          </w:rPr>
                          <w:t>cyclohexanol</w:t>
                        </w:r>
                      </w:p>
                    </w:txbxContent>
                  </v:textbox>
                </v:rect>
                <v:shape id="Shape 3414" o:spid="_x0000_s1878" style="position:absolute;left:36481;top:13426;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" path="m,38100l38100,,76200,38100,,38100xe" fillcolor="#8064a2" stroked="f" strokeweight="0">
                  <v:stroke opacity="0"/>
                  <v:path o:connecttype="custom" o:connectlocs="0,4;4,0;8,4" o:connectangles="0,0,0"/>
                </v:shape>
                <v:shape id="Shape 3415" o:spid="_x0000_s1879" style="position:absolute;left:36481;top:130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" path="m76200,l38100,38100,,,76200,xe" fillcolor="#8064a2" stroked="f" strokeweight="0">
                  <v:stroke opacity="0"/>
                  <v:path o:connecttype="custom" o:connectlocs="8,0;4,4;0,0" o:connectangles="0,0,0"/>
                </v:shape>
                <v:shape id="Shape 3416" o:spid="_x0000_s1880" style="position:absolute;left:36481;top:130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" path="m76200,76200l,e" filled="f" fillcolor="black" strokecolor="#7d60a0">
                  <v:fill opacity="0"/>
                  <v:path o:connecttype="custom" o:connectlocs="8,8;0,0" o:connectangles="0,0"/>
                </v:shape>
                <v:shape id="Shape 3417" o:spid="_x0000_s1881" style="position:absolute;left:36481;top:130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" path="m,76200l76200,e" filled="f" fillcolor="black" strokecolor="#7d60a0">
                  <v:fill opacity="0"/>
                  <v:path o:connecttype="custom" o:connectlocs="0,8;8,0" o:connectangles="0,0"/>
                </v:shape>
                <v:rect id="Rectangle 3418" o:spid="_x0000_s1882" style="position:absolute;left:37533;top:12860;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" filled="f" stroked="f">
                  <v:textbox inset="0,0,0,0">
                    <w:txbxContent>
                      <w:p w14:paraId="42AAC61E" w14:textId="77777777" w:rsidR="00DB2F93" w:rsidRDefault="00DB2F93" w:rsidP="003865F3">
                        <w:r>
                          <w:rPr>
                            <w:sz w:val="20"/>
                          </w:rPr>
                          <w:t>cinnamyl alcohol</w:t>
                        </w:r>
                      </w:p>
                    </w:txbxContent>
                  </v:textbox>
                </v:rect>
                <v:shape id="Shape 49348" o:spid="_x0000_s1883" style="position:absolute;left:36496;top:153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3420" o:spid="_x0000_s1884" style="position:absolute;left:36496;top:153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" path="m36576,l73152,36576,36576,73152,,36576,36576,xe" filled="f" fillcolor="black" strokecolor="#4a7ebb" strokeweight=".72pt">
                  <v:fill opacity="0"/>
                  <v:path o:connecttype="custom" o:connectlocs="4,0;7,4;4,7;0,4" o:connectangles="0,0,0,0"/>
                </v:shape>
                <v:rect id="Rectangle 3421" o:spid="_x0000_s1885" style="position:absolute;left:37533;top:15157;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" filled="f" stroked="f">
                  <v:textbox inset="0,0,0,0">
                    <w:txbxContent>
                      <w:p w14:paraId="2AB82799" w14:textId="77777777" w:rsidR="00DB2F93" w:rsidRDefault="00DB2F93" w:rsidP="003865F3">
                        <w:r>
                          <w:rPr>
                            <w:sz w:val="20"/>
                          </w:rPr>
                          <w:t>n-butanol</w:t>
                        </w:r>
                      </w:p>
                    </w:txbxContent>
                  </v:textbox>
                </v:rect>
                <v:shape id="Shape 3422" o:spid="_x0000_s1886" style="position:absolute;left:10474;width:37001;height:24580;visibility:visible;mso-wrap-style:square;v-text-anchor:top" coordsize="3700145,2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" path="m,2458085r3700145,l3700145,,,,,2458085xe" filled="f" fillcolor="black" strokecolor="#868686">
                  <v:fill opacity="0"/>
                  <v:path o:connecttype="custom" o:connectlocs="0,246;370,246;370,0;0,0" o:connectangles="0,0,0,0"/>
                </v:shape>
                <w10:anchorlock/>
              </v:group>
            </w:pict>
          </mc:Fallback>
        </mc:AlternateContent>
      </w:r>
    </w:p>
    <w:p w14:paraId="4F897E4F" w14:textId="4665FF52" w:rsidR="004B5EF4"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Fig.6 Temperature graph of PDC</w:t>
      </w:r>
    </w:p>
    <w:p w14:paraId="70489752" w14:textId="2667CEA9"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w:lastRenderedPageBreak/>
        <mc:AlternateContent>
          <mc:Choice Requires="wpg">
            <w:drawing>
              <wp:inline distT="0" distB="0" distL="0" distR="0" wp14:anchorId="16B73414" wp14:editId="6F478936">
                <wp:extent cx="6478905" cy="2783840"/>
                <wp:effectExtent l="10160" t="10160" r="16510" b="53975"/>
                <wp:docPr id="47852" name="Group 3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2783840"/>
                          <a:chOff x="0" y="0"/>
                          <a:chExt cx="64790" cy="27839"/>
                        </a:xfrm>
                      </wpg:grpSpPr>
                      <wps:wsp>
                        <wps:cNvPr id="47853" name="Rectangle 3442"/>
                        <wps:cNvSpPr>
                          <a:spLocks noChangeArrowheads="1"/>
                        </wps:cNvSpPr>
                        <wps:spPr bwMode="auto">
                          <a:xfrm>
                            <a:off x="64409" y="2322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7D414" w14:textId="77777777" w:rsidR="00DB2F93" w:rsidRDefault="00DB2F93" w:rsidP="003865F3"/>
                          </w:txbxContent>
                        </wps:txbx>
                        <wps:bodyPr rot="0" vert="horz" wrap="square" lIns="0" tIns="0" rIns="0" bIns="0" anchor="t" anchorCtr="0" upright="1">
                          <a:noAutofit/>
                        </wps:bodyPr>
                      </wps:wsp>
                      <wps:wsp>
                        <wps:cNvPr id="47854" name="Rectangle 3443"/>
                        <wps:cNvSpPr>
                          <a:spLocks noChangeArrowheads="1"/>
                        </wps:cNvSpPr>
                        <wps:spPr bwMode="auto">
                          <a:xfrm>
                            <a:off x="21753" y="26152"/>
                            <a:ext cx="2072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0B77" w14:textId="702B3A30" w:rsidR="00DB2F93" w:rsidRDefault="004B5EF4" w:rsidP="003865F3">
                              <w:r w:rsidRPr="004B5EF4">
                                <w:t>Fig.7. Synthesis of AgNP</w:t>
                              </w:r>
                            </w:p>
                          </w:txbxContent>
                        </wps:txbx>
                        <wps:bodyPr rot="0" vert="horz" wrap="square" lIns="0" tIns="0" rIns="0" bIns="0" anchor="t" anchorCtr="0" upright="1">
                          <a:noAutofit/>
                        </wps:bodyPr>
                      </wps:wsp>
                      <wps:wsp>
                        <wps:cNvPr id="47855" name="Rectangle 3444"/>
                        <wps:cNvSpPr>
                          <a:spLocks noChangeArrowheads="1"/>
                        </wps:cNvSpPr>
                        <wps:spPr bwMode="auto">
                          <a:xfrm>
                            <a:off x="37364" y="2615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0B36" w14:textId="77777777" w:rsidR="00DB2F93" w:rsidRDefault="00DB2F93" w:rsidP="003865F3"/>
                          </w:txbxContent>
                        </wps:txbx>
                        <wps:bodyPr rot="0" vert="horz" wrap="square" lIns="0" tIns="0" rIns="0" bIns="0" anchor="t" anchorCtr="0" upright="1">
                          <a:noAutofit/>
                        </wps:bodyPr>
                      </wps:wsp>
                      <pic:pic xmlns:pic="http://schemas.openxmlformats.org/drawingml/2006/picture">
                        <pic:nvPicPr>
                          <pic:cNvPr id="47856" name="Picture 3513"/>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 y="16"/>
                            <a:ext cx="64255" cy="244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7857" name="Shape 3514"/>
                        <wps:cNvSpPr>
                          <a:spLocks noChangeArrowheads="1"/>
                        </wps:cNvSpPr>
                        <wps:spPr bwMode="auto">
                          <a:xfrm>
                            <a:off x="0" y="0"/>
                            <a:ext cx="64287" cy="24479"/>
                          </a:xfrm>
                          <a:custGeom>
                            <a:avLst/>
                            <a:gdLst>
                              <a:gd name="T0" fmla="*/ 0 w 6428740"/>
                              <a:gd name="T1" fmla="*/ 24479 h 2447925"/>
                              <a:gd name="T2" fmla="*/ 64287 w 6428740"/>
                              <a:gd name="T3" fmla="*/ 24479 h 2447925"/>
                              <a:gd name="T4" fmla="*/ 64287 w 6428740"/>
                              <a:gd name="T5" fmla="*/ 0 h 2447925"/>
                              <a:gd name="T6" fmla="*/ 0 w 6428740"/>
                              <a:gd name="T7" fmla="*/ 0 h 24479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28740" h="2447925">
                                <a:moveTo>
                                  <a:pt x="0" y="2447925"/>
                                </a:moveTo>
                                <a:lnTo>
                                  <a:pt x="6428740" y="2447925"/>
                                </a:lnTo>
                                <a:lnTo>
                                  <a:pt x="6428740" y="0"/>
                                </a:lnTo>
                                <a:lnTo>
                                  <a:pt x="0" y="0"/>
                                </a:lnTo>
                                <a:lnTo>
                                  <a:pt x="0" y="2447925"/>
                                </a:lnTo>
                                <a:close/>
                              </a:path>
                            </a:pathLst>
                          </a:custGeom>
                          <a:noFill/>
                          <a:ln w="3175" cap="sq">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6B73414" id="Group 39216" o:spid="_x0000_s1887" style="width:510.15pt;height:219.2pt;mso-position-horizontal-relative:char;mso-position-vertical-relative:line" coordsize="64790,27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">
                <v:rect id="Rectangle 3442" o:spid="_x0000_s1888" style="position:absolute;left:64409;top:232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i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6Gcb8H9zvhCsjJDQAA//8DAFBLAQItABQABgAIAAAAIQDb4fbL7gAAAIUBAAATAAAAAAAA&#10;AAAAAAAAAAAAAABbQ29udGVudF9UeXBlc10ueG1sUEsBAi0AFAAGAAgAAAAhAFr0LFu/AAAAFQEA&#10;AAsAAAAAAAAAAAAAAAAAHwEAAF9yZWxzLy5yZWxzUEsBAi0AFAAGAAgAAAAhAI2ECJXHAAAA3gAA&#10;AA8AAAAAAAAAAAAAAAAABwIAAGRycy9kb3ducmV2LnhtbFBLBQYAAAAAAwADALcAAAD7AgAAAAA=&#10;" filled="f" stroked="f">
                  <v:textbox inset="0,0,0,0">
                    <w:txbxContent>
                      <w:p w14:paraId="2687D414" w14:textId="77777777" w:rsidR="00DB2F93" w:rsidRDefault="00DB2F93" w:rsidP="003865F3"/>
                    </w:txbxContent>
                  </v:textbox>
                </v:rect>
                <v:rect id="Rectangle 3443" o:spid="_x0000_s1889" style="position:absolute;left:21753;top:26152;width:2072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" filled="f" stroked="f">
                  <v:textbox inset="0,0,0,0">
                    <w:txbxContent>
                      <w:p w14:paraId="7AFC0B77" w14:textId="702B3A30" w:rsidR="00DB2F93" w:rsidRDefault="004B5EF4" w:rsidP="003865F3">
                        <w:r w:rsidRPr="004B5EF4">
                          <w:t>Fig.7. Synthesis of AgNP</w:t>
                        </w:r>
                      </w:p>
                    </w:txbxContent>
                  </v:textbox>
                </v:rect>
                <v:rect id="Rectangle 3444" o:spid="_x0000_s1890" style="position:absolute;left:37364;top:261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V6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" filled="f" stroked="f">
                  <v:textbox inset="0,0,0,0">
                    <w:txbxContent>
                      <w:p w14:paraId="60490B36" w14:textId="77777777" w:rsidR="00DB2F93" w:rsidRDefault="00DB2F93" w:rsidP="003865F3"/>
                    </w:txbxContent>
                  </v:textbox>
                </v:rect>
                <v:shape id="Picture 3513" o:spid="_x0000_s1891" type="#_x0000_t75" style="position:absolute;left:15;top:16;width:64255;height:24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" stroked="t">
                  <v:stroke joinstyle="round"/>
                  <v:imagedata r:id="rId44" o:title=""/>
                  <o:lock v:ext="edit" aspectratio="f"/>
                </v:shape>
                <v:shape id="Shape 3514" o:spid="_x0000_s1892" style="position:absolute;width:64287;height:24479;visibility:visible;mso-wrap-style:square;v-text-anchor:top" coordsize="642874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" path="m,2447925r6428740,l6428740,,,,,2447925xe" filled="f" fillcolor="black" strokeweight=".25pt">
                  <v:fill opacity="0"/>
                  <v:stroke miterlimit="10" joinstyle="miter" endcap="square"/>
                  <v:path o:connecttype="custom" o:connectlocs="0,245;643,245;643,0;0,0" o:connectangles="0,0,0,0"/>
                </v:shape>
                <w10:anchorlock/>
              </v:group>
            </w:pict>
          </mc:Fallback>
        </mc:AlternateContent>
      </w:r>
    </w:p>
    <w:p w14:paraId="455622BD" w14:textId="139BF0A2"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0E6F06D3" wp14:editId="54EC984F">
                <wp:extent cx="3771900" cy="2034540"/>
                <wp:effectExtent l="10160" t="11430" r="8890" b="59055"/>
                <wp:docPr id="47810" name="Group 3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34540"/>
                          <a:chOff x="0" y="0"/>
                          <a:chExt cx="37720" cy="20342"/>
                        </a:xfrm>
                      </wpg:grpSpPr>
                      <wps:wsp>
                        <wps:cNvPr id="47811" name="Rectangle 3457"/>
                        <wps:cNvSpPr>
                          <a:spLocks noChangeArrowheads="1"/>
                        </wps:cNvSpPr>
                        <wps:spPr bwMode="auto">
                          <a:xfrm>
                            <a:off x="37339" y="1865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EA92" w14:textId="77777777" w:rsidR="00DB2F93" w:rsidRDefault="00DB2F93" w:rsidP="003865F3"/>
                          </w:txbxContent>
                        </wps:txbx>
                        <wps:bodyPr rot="0" vert="horz" wrap="square" lIns="0" tIns="0" rIns="0" bIns="0" anchor="t" anchorCtr="0" upright="1">
                          <a:noAutofit/>
                        </wps:bodyPr>
                      </wps:wsp>
                      <wps:wsp>
                        <wps:cNvPr id="47812" name="Shape 3517"/>
                        <wps:cNvSpPr>
                          <a:spLocks noChangeArrowheads="1"/>
                        </wps:cNvSpPr>
                        <wps:spPr bwMode="auto">
                          <a:xfrm>
                            <a:off x="4357" y="1337"/>
                            <a:ext cx="0" cy="14279"/>
                          </a:xfrm>
                          <a:custGeom>
                            <a:avLst/>
                            <a:gdLst>
                              <a:gd name="T0" fmla="*/ 14279 h 1427988"/>
                              <a:gd name="T1" fmla="*/ 0 h 1427988"/>
                              <a:gd name="T2" fmla="*/ 0 60000 65536"/>
                              <a:gd name="T3" fmla="*/ 0 60000 65536"/>
                            </a:gdLst>
                            <a:ahLst/>
                            <a:cxnLst>
                              <a:cxn ang="T2">
                                <a:pos x="0" y="T0"/>
                              </a:cxn>
                              <a:cxn ang="T3">
                                <a:pos x="0" y="T1"/>
                              </a:cxn>
                            </a:cxnLst>
                            <a:rect l="0" t="0" r="r" b="b"/>
                            <a:pathLst>
                              <a:path h="1427988">
                                <a:moveTo>
                                  <a:pt x="0" y="1427988"/>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3" name="Shape 3518"/>
                        <wps:cNvSpPr>
                          <a:spLocks noChangeArrowheads="1"/>
                        </wps:cNvSpPr>
                        <wps:spPr bwMode="auto">
                          <a:xfrm>
                            <a:off x="3954" y="1561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4" name="Shape 3519"/>
                        <wps:cNvSpPr>
                          <a:spLocks noChangeArrowheads="1"/>
                        </wps:cNvSpPr>
                        <wps:spPr bwMode="auto">
                          <a:xfrm>
                            <a:off x="3954" y="140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5" name="Shape 3520"/>
                        <wps:cNvSpPr>
                          <a:spLocks noChangeArrowheads="1"/>
                        </wps:cNvSpPr>
                        <wps:spPr bwMode="auto">
                          <a:xfrm>
                            <a:off x="3954" y="1243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6" name="Shape 3521"/>
                        <wps:cNvSpPr>
                          <a:spLocks noChangeArrowheads="1"/>
                        </wps:cNvSpPr>
                        <wps:spPr bwMode="auto">
                          <a:xfrm>
                            <a:off x="3954" y="1085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7" name="Shape 3522"/>
                        <wps:cNvSpPr>
                          <a:spLocks noChangeArrowheads="1"/>
                        </wps:cNvSpPr>
                        <wps:spPr bwMode="auto">
                          <a:xfrm>
                            <a:off x="3954" y="92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8" name="Shape 3523"/>
                        <wps:cNvSpPr>
                          <a:spLocks noChangeArrowheads="1"/>
                        </wps:cNvSpPr>
                        <wps:spPr bwMode="auto">
                          <a:xfrm>
                            <a:off x="3954" y="76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9" name="Shape 3524"/>
                        <wps:cNvSpPr>
                          <a:spLocks noChangeArrowheads="1"/>
                        </wps:cNvSpPr>
                        <wps:spPr bwMode="auto">
                          <a:xfrm>
                            <a:off x="3954" y="609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0" name="Shape 3525"/>
                        <wps:cNvSpPr>
                          <a:spLocks noChangeArrowheads="1"/>
                        </wps:cNvSpPr>
                        <wps:spPr bwMode="auto">
                          <a:xfrm>
                            <a:off x="3954" y="4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1" name="Shape 3526"/>
                        <wps:cNvSpPr>
                          <a:spLocks noChangeArrowheads="1"/>
                        </wps:cNvSpPr>
                        <wps:spPr bwMode="auto">
                          <a:xfrm>
                            <a:off x="3954" y="292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2" name="Shape 3527"/>
                        <wps:cNvSpPr>
                          <a:spLocks noChangeArrowheads="1"/>
                        </wps:cNvSpPr>
                        <wps:spPr bwMode="auto">
                          <a:xfrm>
                            <a:off x="3954" y="133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3" name="Shape 3528"/>
                        <wps:cNvSpPr>
                          <a:spLocks noChangeArrowheads="1"/>
                        </wps:cNvSpPr>
                        <wps:spPr bwMode="auto">
                          <a:xfrm>
                            <a:off x="4357" y="15617"/>
                            <a:ext cx="30152" cy="0"/>
                          </a:xfrm>
                          <a:custGeom>
                            <a:avLst/>
                            <a:gdLst>
                              <a:gd name="T0" fmla="*/ 0 w 3015234"/>
                              <a:gd name="T1" fmla="*/ 30152 w 3015234"/>
                              <a:gd name="T2" fmla="*/ 0 60000 65536"/>
                              <a:gd name="T3" fmla="*/ 0 60000 65536"/>
                            </a:gdLst>
                            <a:ahLst/>
                            <a:cxnLst>
                              <a:cxn ang="T2">
                                <a:pos x="T0" y="0"/>
                              </a:cxn>
                              <a:cxn ang="T3">
                                <a:pos x="T1" y="0"/>
                              </a:cxn>
                            </a:cxnLst>
                            <a:rect l="0" t="0" r="r" b="b"/>
                            <a:pathLst>
                              <a:path w="3015234">
                                <a:moveTo>
                                  <a:pt x="0" y="0"/>
                                </a:moveTo>
                                <a:lnTo>
                                  <a:pt x="3015234"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4" name="Shape 3529"/>
                        <wps:cNvSpPr>
                          <a:spLocks noChangeArrowheads="1"/>
                        </wps:cNvSpPr>
                        <wps:spPr bwMode="auto">
                          <a:xfrm>
                            <a:off x="4357"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5" name="Shape 3530"/>
                        <wps:cNvSpPr>
                          <a:spLocks noChangeArrowheads="1"/>
                        </wps:cNvSpPr>
                        <wps:spPr bwMode="auto">
                          <a:xfrm>
                            <a:off x="9398"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6" name="Shape 3531"/>
                        <wps:cNvSpPr>
                          <a:spLocks noChangeArrowheads="1"/>
                        </wps:cNvSpPr>
                        <wps:spPr bwMode="auto">
                          <a:xfrm>
                            <a:off x="14396"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7" name="Shape 3532"/>
                        <wps:cNvSpPr>
                          <a:spLocks noChangeArrowheads="1"/>
                        </wps:cNvSpPr>
                        <wps:spPr bwMode="auto">
                          <a:xfrm>
                            <a:off x="1942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8" name="Shape 3533"/>
                        <wps:cNvSpPr>
                          <a:spLocks noChangeArrowheads="1"/>
                        </wps:cNvSpPr>
                        <wps:spPr bwMode="auto">
                          <a:xfrm>
                            <a:off x="2445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9" name="Shape 3534"/>
                        <wps:cNvSpPr>
                          <a:spLocks noChangeArrowheads="1"/>
                        </wps:cNvSpPr>
                        <wps:spPr bwMode="auto">
                          <a:xfrm>
                            <a:off x="29484"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0" name="Shape 3535"/>
                        <wps:cNvSpPr>
                          <a:spLocks noChangeArrowheads="1"/>
                        </wps:cNvSpPr>
                        <wps:spPr bwMode="auto">
                          <a:xfrm>
                            <a:off x="34509"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1" name="Shape 3536"/>
                        <wps:cNvSpPr>
                          <a:spLocks noChangeArrowheads="1"/>
                        </wps:cNvSpPr>
                        <wps:spPr bwMode="auto">
                          <a:xfrm>
                            <a:off x="4337" y="2357"/>
                            <a:ext cx="25146" cy="10142"/>
                          </a:xfrm>
                          <a:custGeom>
                            <a:avLst/>
                            <a:gdLst>
                              <a:gd name="T0" fmla="*/ 0 w 2514664"/>
                              <a:gd name="T1" fmla="*/ 10142 h 1014246"/>
                              <a:gd name="T2" fmla="*/ 20 w 2514664"/>
                              <a:gd name="T3" fmla="*/ 10132 h 1014246"/>
                              <a:gd name="T4" fmla="*/ 5045 w 2514664"/>
                              <a:gd name="T5" fmla="*/ 4902 h 1014246"/>
                              <a:gd name="T6" fmla="*/ 12031 w 2514664"/>
                              <a:gd name="T7" fmla="*/ 602 h 1014246"/>
                              <a:gd name="T8" fmla="*/ 15095 w 2514664"/>
                              <a:gd name="T9" fmla="*/ 612 h 1014246"/>
                              <a:gd name="T10" fmla="*/ 20121 w 2514664"/>
                              <a:gd name="T11" fmla="*/ 4077 h 1014246"/>
                              <a:gd name="T12" fmla="*/ 25146 w 2514664"/>
                              <a:gd name="T13" fmla="*/ 6590 h 1014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4664" h="1014246">
                                <a:moveTo>
                                  <a:pt x="0" y="1014246"/>
                                </a:moveTo>
                                <a:lnTo>
                                  <a:pt x="1969" y="1013206"/>
                                </a:lnTo>
                                <a:cubicBezTo>
                                  <a:pt x="169482" y="908304"/>
                                  <a:pt x="304356" y="648970"/>
                                  <a:pt x="504508" y="490220"/>
                                </a:cubicBezTo>
                                <a:cubicBezTo>
                                  <a:pt x="704787" y="331343"/>
                                  <a:pt x="1035622" y="131699"/>
                                  <a:pt x="1203135" y="60198"/>
                                </a:cubicBezTo>
                                <a:cubicBezTo>
                                  <a:pt x="1344105" y="0"/>
                                  <a:pt x="1396175" y="12446"/>
                                  <a:pt x="1509586" y="61214"/>
                                </a:cubicBezTo>
                                <a:cubicBezTo>
                                  <a:pt x="1644460" y="119126"/>
                                  <a:pt x="1844612" y="308102"/>
                                  <a:pt x="2012125" y="407670"/>
                                </a:cubicBezTo>
                                <a:cubicBezTo>
                                  <a:pt x="2179638" y="507365"/>
                                  <a:pt x="2347151" y="575183"/>
                                  <a:pt x="2514664" y="659003"/>
                                </a:cubicBezTo>
                              </a:path>
                            </a:pathLst>
                          </a:custGeom>
                          <a:noFill/>
                          <a:ln w="12700"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2" name="Rectangle 3537"/>
                        <wps:cNvSpPr>
                          <a:spLocks noChangeArrowheads="1"/>
                        </wps:cNvSpPr>
                        <wps:spPr bwMode="auto">
                          <a:xfrm>
                            <a:off x="2542" y="15046"/>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4B94" w14:textId="77777777" w:rsidR="00DB2F93" w:rsidRDefault="00DB2F93" w:rsidP="003865F3">
                              <w:r>
                                <w:rPr>
                                  <w:sz w:val="20"/>
                                </w:rPr>
                                <w:t>0</w:t>
                              </w:r>
                            </w:p>
                          </w:txbxContent>
                        </wps:txbx>
                        <wps:bodyPr rot="0" vert="horz" wrap="square" lIns="0" tIns="0" rIns="0" bIns="0" anchor="t" anchorCtr="0" upright="1">
                          <a:noAutofit/>
                        </wps:bodyPr>
                      </wps:wsp>
                      <wps:wsp>
                        <wps:cNvPr id="47833" name="Rectangle 3538"/>
                        <wps:cNvSpPr>
                          <a:spLocks noChangeArrowheads="1"/>
                        </wps:cNvSpPr>
                        <wps:spPr bwMode="auto">
                          <a:xfrm>
                            <a:off x="1579" y="1346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837A" w14:textId="77777777" w:rsidR="00DB2F93" w:rsidRDefault="00DB2F93" w:rsidP="003865F3">
                              <w:r>
                                <w:rPr>
                                  <w:sz w:val="20"/>
                                </w:rPr>
                                <w:t>0.5</w:t>
                              </w:r>
                            </w:p>
                          </w:txbxContent>
                        </wps:txbx>
                        <wps:bodyPr rot="0" vert="horz" wrap="square" lIns="0" tIns="0" rIns="0" bIns="0" anchor="t" anchorCtr="0" upright="1">
                          <a:noAutofit/>
                        </wps:bodyPr>
                      </wps:wsp>
                      <wps:wsp>
                        <wps:cNvPr id="47834" name="Rectangle 3539"/>
                        <wps:cNvSpPr>
                          <a:spLocks noChangeArrowheads="1"/>
                        </wps:cNvSpPr>
                        <wps:spPr bwMode="auto">
                          <a:xfrm>
                            <a:off x="2542" y="1187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416" w14:textId="77777777" w:rsidR="00DB2F93" w:rsidRDefault="00DB2F93" w:rsidP="003865F3">
                              <w:r>
                                <w:rPr>
                                  <w:sz w:val="20"/>
                                </w:rPr>
                                <w:t>1</w:t>
                              </w:r>
                            </w:p>
                          </w:txbxContent>
                        </wps:txbx>
                        <wps:bodyPr rot="0" vert="horz" wrap="square" lIns="0" tIns="0" rIns="0" bIns="0" anchor="t" anchorCtr="0" upright="1">
                          <a:noAutofit/>
                        </wps:bodyPr>
                      </wps:wsp>
                      <wps:wsp>
                        <wps:cNvPr id="47835" name="Rectangle 3540"/>
                        <wps:cNvSpPr>
                          <a:spLocks noChangeArrowheads="1"/>
                        </wps:cNvSpPr>
                        <wps:spPr bwMode="auto">
                          <a:xfrm>
                            <a:off x="1579" y="10287"/>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4863" w14:textId="77777777" w:rsidR="00DB2F93" w:rsidRDefault="00DB2F93" w:rsidP="003865F3">
                              <w:r>
                                <w:rPr>
                                  <w:sz w:val="20"/>
                                </w:rPr>
                                <w:t>1.5</w:t>
                              </w:r>
                            </w:p>
                          </w:txbxContent>
                        </wps:txbx>
                        <wps:bodyPr rot="0" vert="horz" wrap="square" lIns="0" tIns="0" rIns="0" bIns="0" anchor="t" anchorCtr="0" upright="1">
                          <a:noAutofit/>
                        </wps:bodyPr>
                      </wps:wsp>
                      <wps:wsp>
                        <wps:cNvPr id="47836" name="Rectangle 3541"/>
                        <wps:cNvSpPr>
                          <a:spLocks noChangeArrowheads="1"/>
                        </wps:cNvSpPr>
                        <wps:spPr bwMode="auto">
                          <a:xfrm>
                            <a:off x="2542" y="870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9AD2" w14:textId="77777777" w:rsidR="00DB2F93" w:rsidRDefault="00DB2F93" w:rsidP="003865F3">
                              <w:r>
                                <w:rPr>
                                  <w:sz w:val="20"/>
                                </w:rPr>
                                <w:t>2</w:t>
                              </w:r>
                            </w:p>
                          </w:txbxContent>
                        </wps:txbx>
                        <wps:bodyPr rot="0" vert="horz" wrap="square" lIns="0" tIns="0" rIns="0" bIns="0" anchor="t" anchorCtr="0" upright="1">
                          <a:noAutofit/>
                        </wps:bodyPr>
                      </wps:wsp>
                      <wps:wsp>
                        <wps:cNvPr id="47837" name="Rectangle 3542"/>
                        <wps:cNvSpPr>
                          <a:spLocks noChangeArrowheads="1"/>
                        </wps:cNvSpPr>
                        <wps:spPr bwMode="auto">
                          <a:xfrm>
                            <a:off x="1579" y="711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ACBA" w14:textId="77777777" w:rsidR="00DB2F93" w:rsidRDefault="00DB2F93" w:rsidP="003865F3">
                              <w:r>
                                <w:rPr>
                                  <w:sz w:val="20"/>
                                </w:rPr>
                                <w:t>2.5</w:t>
                              </w:r>
                            </w:p>
                          </w:txbxContent>
                        </wps:txbx>
                        <wps:bodyPr rot="0" vert="horz" wrap="square" lIns="0" tIns="0" rIns="0" bIns="0" anchor="t" anchorCtr="0" upright="1">
                          <a:noAutofit/>
                        </wps:bodyPr>
                      </wps:wsp>
                      <wps:wsp>
                        <wps:cNvPr id="47838" name="Rectangle 3543"/>
                        <wps:cNvSpPr>
                          <a:spLocks noChangeArrowheads="1"/>
                        </wps:cNvSpPr>
                        <wps:spPr bwMode="auto">
                          <a:xfrm>
                            <a:off x="2542" y="552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77BE" w14:textId="77777777" w:rsidR="00DB2F93" w:rsidRDefault="00DB2F93" w:rsidP="003865F3">
                              <w:r>
                                <w:rPr>
                                  <w:sz w:val="20"/>
                                </w:rPr>
                                <w:t>3</w:t>
                              </w:r>
                            </w:p>
                          </w:txbxContent>
                        </wps:txbx>
                        <wps:bodyPr rot="0" vert="horz" wrap="square" lIns="0" tIns="0" rIns="0" bIns="0" anchor="t" anchorCtr="0" upright="1">
                          <a:noAutofit/>
                        </wps:bodyPr>
                      </wps:wsp>
                      <wps:wsp>
                        <wps:cNvPr id="47839" name="Rectangle 3544"/>
                        <wps:cNvSpPr>
                          <a:spLocks noChangeArrowheads="1"/>
                        </wps:cNvSpPr>
                        <wps:spPr bwMode="auto">
                          <a:xfrm>
                            <a:off x="1579" y="3941"/>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B0A9" w14:textId="77777777" w:rsidR="00DB2F93" w:rsidRDefault="00DB2F93" w:rsidP="003865F3">
                              <w:r>
                                <w:rPr>
                                  <w:sz w:val="20"/>
                                </w:rPr>
                                <w:t>3.5</w:t>
                              </w:r>
                            </w:p>
                          </w:txbxContent>
                        </wps:txbx>
                        <wps:bodyPr rot="0" vert="horz" wrap="square" lIns="0" tIns="0" rIns="0" bIns="0" anchor="t" anchorCtr="0" upright="1">
                          <a:noAutofit/>
                        </wps:bodyPr>
                      </wps:wsp>
                      <wps:wsp>
                        <wps:cNvPr id="47840" name="Rectangle 3545"/>
                        <wps:cNvSpPr>
                          <a:spLocks noChangeArrowheads="1"/>
                        </wps:cNvSpPr>
                        <wps:spPr bwMode="auto">
                          <a:xfrm>
                            <a:off x="2542" y="235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7AAC" w14:textId="77777777" w:rsidR="00DB2F93" w:rsidRDefault="00DB2F93" w:rsidP="003865F3">
                              <w:r>
                                <w:rPr>
                                  <w:sz w:val="20"/>
                                </w:rPr>
                                <w:t>4</w:t>
                              </w:r>
                            </w:p>
                          </w:txbxContent>
                        </wps:txbx>
                        <wps:bodyPr rot="0" vert="horz" wrap="square" lIns="0" tIns="0" rIns="0" bIns="0" anchor="t" anchorCtr="0" upright="1">
                          <a:noAutofit/>
                        </wps:bodyPr>
                      </wps:wsp>
                      <wps:wsp>
                        <wps:cNvPr id="47841" name="Rectangle 3546"/>
                        <wps:cNvSpPr>
                          <a:spLocks noChangeArrowheads="1"/>
                        </wps:cNvSpPr>
                        <wps:spPr bwMode="auto">
                          <a:xfrm>
                            <a:off x="1579" y="76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5A54" w14:textId="77777777" w:rsidR="00DB2F93" w:rsidRDefault="00DB2F93" w:rsidP="003865F3">
                              <w:r>
                                <w:rPr>
                                  <w:sz w:val="20"/>
                                </w:rPr>
                                <w:t>4.5</w:t>
                              </w:r>
                            </w:p>
                          </w:txbxContent>
                        </wps:txbx>
                        <wps:bodyPr rot="0" vert="horz" wrap="square" lIns="0" tIns="0" rIns="0" bIns="0" anchor="t" anchorCtr="0" upright="1">
                          <a:noAutofit/>
                        </wps:bodyPr>
                      </wps:wsp>
                      <wps:wsp>
                        <wps:cNvPr id="47842" name="Rectangle 3547"/>
                        <wps:cNvSpPr>
                          <a:spLocks noChangeArrowheads="1"/>
                        </wps:cNvSpPr>
                        <wps:spPr bwMode="auto">
                          <a:xfrm>
                            <a:off x="3399" y="16701"/>
                            <a:ext cx="257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1C6F" w14:textId="77777777" w:rsidR="00DB2F93" w:rsidRDefault="00DB2F93" w:rsidP="003865F3">
                              <w:r>
                                <w:rPr>
                                  <w:sz w:val="20"/>
                                </w:rPr>
                                <w:t>200</w:t>
                              </w:r>
                            </w:p>
                          </w:txbxContent>
                        </wps:txbx>
                        <wps:bodyPr rot="0" vert="horz" wrap="square" lIns="0" tIns="0" rIns="0" bIns="0" anchor="t" anchorCtr="0" upright="1">
                          <a:noAutofit/>
                        </wps:bodyPr>
                      </wps:wsp>
                      <wps:wsp>
                        <wps:cNvPr id="47843" name="Rectangle 3548"/>
                        <wps:cNvSpPr>
                          <a:spLocks noChangeArrowheads="1"/>
                        </wps:cNvSpPr>
                        <wps:spPr bwMode="auto">
                          <a:xfrm>
                            <a:off x="8428"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C9F5" w14:textId="77777777" w:rsidR="00DB2F93" w:rsidRDefault="00DB2F93" w:rsidP="003865F3">
                              <w:r>
                                <w:rPr>
                                  <w:sz w:val="20"/>
                                </w:rPr>
                                <w:t>300</w:t>
                              </w:r>
                            </w:p>
                          </w:txbxContent>
                        </wps:txbx>
                        <wps:bodyPr rot="0" vert="horz" wrap="square" lIns="0" tIns="0" rIns="0" bIns="0" anchor="t" anchorCtr="0" upright="1">
                          <a:noAutofit/>
                        </wps:bodyPr>
                      </wps:wsp>
                      <wps:wsp>
                        <wps:cNvPr id="47844" name="Rectangle 3549"/>
                        <wps:cNvSpPr>
                          <a:spLocks noChangeArrowheads="1"/>
                        </wps:cNvSpPr>
                        <wps:spPr bwMode="auto">
                          <a:xfrm>
                            <a:off x="13454"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4D35" w14:textId="77777777" w:rsidR="00DB2F93" w:rsidRDefault="00DB2F93" w:rsidP="003865F3">
                              <w:r>
                                <w:rPr>
                                  <w:sz w:val="20"/>
                                </w:rPr>
                                <w:t>400</w:t>
                              </w:r>
                            </w:p>
                          </w:txbxContent>
                        </wps:txbx>
                        <wps:bodyPr rot="0" vert="horz" wrap="square" lIns="0" tIns="0" rIns="0" bIns="0" anchor="t" anchorCtr="0" upright="1">
                          <a:noAutofit/>
                        </wps:bodyPr>
                      </wps:wsp>
                      <wps:wsp>
                        <wps:cNvPr id="47845" name="Rectangle 3550"/>
                        <wps:cNvSpPr>
                          <a:spLocks noChangeArrowheads="1"/>
                        </wps:cNvSpPr>
                        <wps:spPr bwMode="auto">
                          <a:xfrm>
                            <a:off x="18481" y="16701"/>
                            <a:ext cx="257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2553" w14:textId="77777777" w:rsidR="00DB2F93" w:rsidRDefault="00DB2F93" w:rsidP="003865F3">
                              <w:r>
                                <w:rPr>
                                  <w:sz w:val="20"/>
                                </w:rPr>
                                <w:t>500</w:t>
                              </w:r>
                            </w:p>
                          </w:txbxContent>
                        </wps:txbx>
                        <wps:bodyPr rot="0" vert="horz" wrap="square" lIns="0" tIns="0" rIns="0" bIns="0" anchor="t" anchorCtr="0" upright="1">
                          <a:noAutofit/>
                        </wps:bodyPr>
                      </wps:wsp>
                      <wps:wsp>
                        <wps:cNvPr id="47846" name="Rectangle 3551"/>
                        <wps:cNvSpPr>
                          <a:spLocks noChangeArrowheads="1"/>
                        </wps:cNvSpPr>
                        <wps:spPr bwMode="auto">
                          <a:xfrm>
                            <a:off x="23510"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7BB64" w14:textId="77777777" w:rsidR="00DB2F93" w:rsidRDefault="00DB2F93" w:rsidP="003865F3">
                              <w:r>
                                <w:rPr>
                                  <w:sz w:val="20"/>
                                </w:rPr>
                                <w:t>600</w:t>
                              </w:r>
                            </w:p>
                          </w:txbxContent>
                        </wps:txbx>
                        <wps:bodyPr rot="0" vert="horz" wrap="square" lIns="0" tIns="0" rIns="0" bIns="0" anchor="t" anchorCtr="0" upright="1">
                          <a:noAutofit/>
                        </wps:bodyPr>
                      </wps:wsp>
                      <wps:wsp>
                        <wps:cNvPr id="47847" name="Rectangle 3552"/>
                        <wps:cNvSpPr>
                          <a:spLocks noChangeArrowheads="1"/>
                        </wps:cNvSpPr>
                        <wps:spPr bwMode="auto">
                          <a:xfrm>
                            <a:off x="28536"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AA496" w14:textId="77777777" w:rsidR="00DB2F93" w:rsidRDefault="00DB2F93" w:rsidP="003865F3">
                              <w:r>
                                <w:rPr>
                                  <w:sz w:val="20"/>
                                </w:rPr>
                                <w:t>700</w:t>
                              </w:r>
                            </w:p>
                          </w:txbxContent>
                        </wps:txbx>
                        <wps:bodyPr rot="0" vert="horz" wrap="square" lIns="0" tIns="0" rIns="0" bIns="0" anchor="t" anchorCtr="0" upright="1">
                          <a:noAutofit/>
                        </wps:bodyPr>
                      </wps:wsp>
                      <wps:wsp>
                        <wps:cNvPr id="47848" name="Rectangle 3553"/>
                        <wps:cNvSpPr>
                          <a:spLocks noChangeArrowheads="1"/>
                        </wps:cNvSpPr>
                        <wps:spPr bwMode="auto">
                          <a:xfrm>
                            <a:off x="33566"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33E5" w14:textId="77777777" w:rsidR="00DB2F93" w:rsidRDefault="00DB2F93" w:rsidP="003865F3">
                              <w:r>
                                <w:rPr>
                                  <w:sz w:val="20"/>
                                </w:rPr>
                                <w:t>800</w:t>
                              </w:r>
                            </w:p>
                          </w:txbxContent>
                        </wps:txbx>
                        <wps:bodyPr rot="0" vert="horz" wrap="square" lIns="0" tIns="0" rIns="0" bIns="0" anchor="t" anchorCtr="0" upright="1">
                          <a:noAutofit/>
                        </wps:bodyPr>
                      </wps:wsp>
                      <wps:wsp>
                        <wps:cNvPr id="47849" name="Rectangle 3554"/>
                        <wps:cNvSpPr>
                          <a:spLocks noChangeArrowheads="1"/>
                        </wps:cNvSpPr>
                        <wps:spPr bwMode="auto">
                          <a:xfrm rot="-5400000">
                            <a:off x="-217" y="7234"/>
                            <a:ext cx="308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239A" w14:textId="77777777" w:rsidR="00DB2F93" w:rsidRDefault="00DB2F93" w:rsidP="003865F3">
                              <w:r>
                                <w:rPr>
                                  <w:b/>
                                  <w:sz w:val="20"/>
                                </w:rPr>
                                <w:t>Abs.</w:t>
                              </w:r>
                            </w:p>
                          </w:txbxContent>
                        </wps:txbx>
                        <wps:bodyPr rot="0" vert="vert270" wrap="square" lIns="0" tIns="0" rIns="0" bIns="0" anchor="t" anchorCtr="0" upright="1">
                          <a:noAutofit/>
                        </wps:bodyPr>
                      </wps:wsp>
                      <wps:wsp>
                        <wps:cNvPr id="47850" name="Rectangle 3555"/>
                        <wps:cNvSpPr>
                          <a:spLocks noChangeArrowheads="1"/>
                        </wps:cNvSpPr>
                        <wps:spPr bwMode="auto">
                          <a:xfrm>
                            <a:off x="14851" y="18514"/>
                            <a:ext cx="1224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82A0" w14:textId="77777777" w:rsidR="00DB2F93" w:rsidRDefault="00DB2F93" w:rsidP="003865F3">
                              <w:r>
                                <w:rPr>
                                  <w:b/>
                                  <w:sz w:val="20"/>
                                </w:rPr>
                                <w:t>Wavelength (nm)</w:t>
                              </w:r>
                            </w:p>
                          </w:txbxContent>
                        </wps:txbx>
                        <wps:bodyPr rot="0" vert="horz" wrap="square" lIns="0" tIns="0" rIns="0" bIns="0" anchor="t" anchorCtr="0" upright="1">
                          <a:noAutofit/>
                        </wps:bodyPr>
                      </wps:wsp>
                      <wps:wsp>
                        <wps:cNvPr id="47851" name="Shape 3556"/>
                        <wps:cNvSpPr>
                          <a:spLocks noChangeArrowheads="1"/>
                        </wps:cNvSpPr>
                        <wps:spPr bwMode="auto">
                          <a:xfrm>
                            <a:off x="0" y="0"/>
                            <a:ext cx="37128" cy="19976"/>
                          </a:xfrm>
                          <a:custGeom>
                            <a:avLst/>
                            <a:gdLst>
                              <a:gd name="T0" fmla="*/ 37128 w 3712845"/>
                              <a:gd name="T1" fmla="*/ 0 h 1997646"/>
                              <a:gd name="T2" fmla="*/ 37128 w 3712845"/>
                              <a:gd name="T3" fmla="*/ 19976 h 1997646"/>
                              <a:gd name="T4" fmla="*/ 0 w 3712845"/>
                              <a:gd name="T5" fmla="*/ 19976 h 1997646"/>
                              <a:gd name="T6" fmla="*/ 0 w 3712845"/>
                              <a:gd name="T7" fmla="*/ 0 h 19976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12845" h="1997646">
                                <a:moveTo>
                                  <a:pt x="3712845" y="0"/>
                                </a:moveTo>
                                <a:lnTo>
                                  <a:pt x="3712845" y="1997646"/>
                                </a:lnTo>
                                <a:lnTo>
                                  <a:pt x="0" y="1997646"/>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0E6F06D3" id="Group 39217" o:spid="_x0000_s1893" style="width:297pt;height:160.2pt;mso-position-horizontal-relative:char;mso-position-vertical-relative:line" coordsize="37720,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">
                <v:rect id="Rectangle 3457" o:spid="_x0000_s1894" style="position:absolute;left:37339;top:1865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" filled="f" stroked="f">
                  <v:textbox inset="0,0,0,0">
                    <w:txbxContent>
                      <w:p w14:paraId="571EEA92" w14:textId="77777777" w:rsidR="00DB2F93" w:rsidRDefault="00DB2F93" w:rsidP="003865F3"/>
                    </w:txbxContent>
                  </v:textbox>
                </v:rect>
                <v:shape id="Shape 3517" o:spid="_x0000_s1895" style="position:absolute;left:4357;top:1337;width:0;height:14279;visibility:visible;mso-wrap-style:square;v-text-anchor:top" coordsize="0,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" path="m,1427988l,e" filled="f" fillcolor="black" strokeweight="1pt">
                  <v:fill opacity="0"/>
                  <v:path o:connecttype="custom" o:connectlocs="0,143;0,0" o:connectangles="0,0"/>
                </v:shape>
                <v:shape id="Shape 3518" o:spid="_x0000_s1896" style="position:absolute;left:3954;top:1561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" path="m,l40259,e" filled="f" fillcolor="black" strokeweight="1pt">
                  <v:fill opacity="0"/>
                  <v:path o:connecttype="custom" o:connectlocs="0,0;4,0" o:connectangles="0,0"/>
                </v:shape>
                <v:shape id="Shape 3519" o:spid="_x0000_s1897" style="position:absolute;left:3954;top:1402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" path="m,l40259,e" filled="f" fillcolor="black" strokeweight="1pt">
                  <v:fill opacity="0"/>
                  <v:path o:connecttype="custom" o:connectlocs="0,0;4,0" o:connectangles="0,0"/>
                </v:shape>
                <v:shape id="Shape 3520" o:spid="_x0000_s1898" style="position:absolute;left:3954;top:1243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" path="m,l40259,e" filled="f" fillcolor="black" strokeweight="1pt">
                  <v:fill opacity="0"/>
                  <v:path o:connecttype="custom" o:connectlocs="0,0;4,0" o:connectangles="0,0"/>
                </v:shape>
                <v:shape id="Shape 3521" o:spid="_x0000_s1899" style="position:absolute;left:3954;top:1085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" path="m,l40259,e" filled="f" fillcolor="black" strokeweight="1pt">
                  <v:fill opacity="0"/>
                  <v:path o:connecttype="custom" o:connectlocs="0,0;4,0" o:connectangles="0,0"/>
                </v:shape>
                <v:shape id="Shape 3522" o:spid="_x0000_s1900" style="position:absolute;left:3954;top:92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" path="m,l40259,e" filled="f" fillcolor="black" strokeweight="1pt">
                  <v:fill opacity="0"/>
                  <v:path o:connecttype="custom" o:connectlocs="0,0;4,0" o:connectangles="0,0"/>
                </v:shape>
                <v:shape id="Shape 3523" o:spid="_x0000_s1901" style="position:absolute;left:3954;top:768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" path="m,l40259,e" filled="f" fillcolor="black" strokeweight="1pt">
                  <v:fill opacity="0"/>
                  <v:path o:connecttype="custom" o:connectlocs="0,0;4,0" o:connectangles="0,0"/>
                </v:shape>
                <v:shape id="Shape 3524" o:spid="_x0000_s1902" style="position:absolute;left:3954;top:609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" path="m,l40259,e" filled="f" fillcolor="black" strokeweight="1pt">
                  <v:fill opacity="0"/>
                  <v:path o:connecttype="custom" o:connectlocs="0,0;4,0" o:connectangles="0,0"/>
                </v:shape>
                <v:shape id="Shape 3525" o:spid="_x0000_s1903" style="position:absolute;left:3954;top:45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" path="m,l40259,e" filled="f" fillcolor="black" strokeweight="1pt">
                  <v:fill opacity="0"/>
                  <v:path o:connecttype="custom" o:connectlocs="0,0;4,0" o:connectangles="0,0"/>
                </v:shape>
                <v:shape id="Shape 3526" o:spid="_x0000_s1904" style="position:absolute;left:3954;top:292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" path="m,l40259,e" filled="f" fillcolor="black" strokeweight="1pt">
                  <v:fill opacity="0"/>
                  <v:path o:connecttype="custom" o:connectlocs="0,0;4,0" o:connectangles="0,0"/>
                </v:shape>
                <v:shape id="Shape 3527" o:spid="_x0000_s1905" style="position:absolute;left:3954;top:133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" path="m,l40259,e" filled="f" fillcolor="black" strokeweight="1pt">
                  <v:fill opacity="0"/>
                  <v:path o:connecttype="custom" o:connectlocs="0,0;4,0" o:connectangles="0,0"/>
                </v:shape>
                <v:shape id="Shape 3528" o:spid="_x0000_s1906" style="position:absolute;left:4357;top:15617;width:30152;height:0;visibility:visible;mso-wrap-style:square;v-text-anchor:top" coordsize="301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" path="m,l3015234,e" filled="f" fillcolor="black" strokeweight="1pt">
                  <v:fill opacity="0"/>
                  <v:path o:connecttype="custom" o:connectlocs="0,0;302,0" o:connectangles="0,0"/>
                </v:shape>
                <v:shape id="Shape 3529" o:spid="_x0000_s1907" style="position:absolute;left:4357;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" path="m,l,40386e" filled="f" fillcolor="black" strokeweight="1pt">
                  <v:fill opacity="0"/>
                  <v:path o:connecttype="custom" o:connectlocs="0,0;0,4" o:connectangles="0,0"/>
                </v:shape>
                <v:shape id="Shape 3530" o:spid="_x0000_s1908" style="position:absolute;left:9398;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" path="m,l,40386e" filled="f" fillcolor="black" strokeweight="1pt">
                  <v:fill opacity="0"/>
                  <v:path o:connecttype="custom" o:connectlocs="0,0;0,4" o:connectangles="0,0"/>
                </v:shape>
                <v:shape id="Shape 3531" o:spid="_x0000_s1909" style="position:absolute;left:14396;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" path="m,l,40386e" filled="f" fillcolor="black" strokeweight="1pt">
                  <v:fill opacity="0"/>
                  <v:path o:connecttype="custom" o:connectlocs="0,0;0,4" o:connectangles="0,0"/>
                </v:shape>
                <v:shape id="Shape 3532" o:spid="_x0000_s1910" style="position:absolute;left:19425;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" path="m,l,40386e" filled="f" fillcolor="black" strokeweight="1pt">
                  <v:fill opacity="0"/>
                  <v:path o:connecttype="custom" o:connectlocs="0,0;0,4" o:connectangles="0,0"/>
                </v:shape>
                <v:shape id="Shape 3533" o:spid="_x0000_s1911" style="position:absolute;left:24455;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" path="m,l,40386e" filled="f" fillcolor="black" strokeweight="1pt">
                  <v:fill opacity="0"/>
                  <v:path o:connecttype="custom" o:connectlocs="0,0;0,4" o:connectangles="0,0"/>
                </v:shape>
                <v:shape id="Shape 3534" o:spid="_x0000_s1912" style="position:absolute;left:29484;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" path="m,l,40386e" filled="f" fillcolor="black" strokeweight="1pt">
                  <v:fill opacity="0"/>
                  <v:path o:connecttype="custom" o:connectlocs="0,0;0,4" o:connectangles="0,0"/>
                </v:shape>
                <v:shape id="Shape 3535" o:spid="_x0000_s1913" style="position:absolute;left:34509;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" path="m,l,40386e" filled="f" fillcolor="black" strokeweight="1pt">
                  <v:fill opacity="0"/>
                  <v:path o:connecttype="custom" o:connectlocs="0,0;0,4" o:connectangles="0,0"/>
                </v:shape>
                <v:shape id="Shape 3536" o:spid="_x0000_s1914" style="position:absolute;left:4337;top:2357;width:25146;height:10142;visibility:visible;mso-wrap-style:square;v-text-anchor:top" coordsize="2514664,101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" path="m,1014246r1969,-1040c169482,908304,304356,648970,504508,490220,704787,331343,1035622,131699,1203135,60198,1344105,,1396175,12446,1509586,61214v134874,57912,335026,246888,502539,346456c2179638,507365,2347151,575183,2514664,659003e" filled="f" fillcolor="black" strokeweight="1pt">
                  <v:fill opacity="0"/>
                  <v:stroke endcap="round"/>
                  <v:path o:connecttype="custom" o:connectlocs="0,101;0,101;50,49;120,6;151,6;201,41;251,66" o:connectangles="0,0,0,0,0,0,0"/>
                </v:shape>
                <v:rect id="Rectangle 3537" o:spid="_x0000_s1915" style="position:absolute;left:2542;top:15046;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u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" filled="f" stroked="f">
                  <v:textbox inset="0,0,0,0">
                    <w:txbxContent>
                      <w:p w14:paraId="6F4A4B94" w14:textId="77777777" w:rsidR="00DB2F93" w:rsidRDefault="00DB2F93" w:rsidP="003865F3">
                        <w:r>
                          <w:rPr>
                            <w:sz w:val="20"/>
                          </w:rPr>
                          <w:t>0</w:t>
                        </w:r>
                      </w:p>
                    </w:txbxContent>
                  </v:textbox>
                </v:rect>
                <v:rect id="Rectangle 3538" o:spid="_x0000_s1916" style="position:absolute;left:1579;top:1346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" filled="f" stroked="f">
                  <v:textbox inset="0,0,0,0">
                    <w:txbxContent>
                      <w:p w14:paraId="5E58837A" w14:textId="77777777" w:rsidR="00DB2F93" w:rsidRDefault="00DB2F93" w:rsidP="003865F3">
                        <w:r>
                          <w:rPr>
                            <w:sz w:val="20"/>
                          </w:rPr>
                          <w:t>0.5</w:t>
                        </w:r>
                      </w:p>
                    </w:txbxContent>
                  </v:textbox>
                </v:rect>
                <v:rect id="Rectangle 3539" o:spid="_x0000_s1917" style="position:absolute;left:2542;top:1187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VB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" filled="f" stroked="f">
                  <v:textbox inset="0,0,0,0">
                    <w:txbxContent>
                      <w:p w14:paraId="42755416" w14:textId="77777777" w:rsidR="00DB2F93" w:rsidRDefault="00DB2F93" w:rsidP="003865F3">
                        <w:r>
                          <w:rPr>
                            <w:sz w:val="20"/>
                          </w:rPr>
                          <w:t>1</w:t>
                        </w:r>
                      </w:p>
                    </w:txbxContent>
                  </v:textbox>
                </v:rect>
                <v:rect id="Rectangle 3540" o:spid="_x0000_s1918" style="position:absolute;left:1579;top:10287;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a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6Gca8P9zvhCsjJDQAA//8DAFBLAQItABQABgAIAAAAIQDb4fbL7gAAAIUBAAATAAAAAAAA&#10;AAAAAAAAAAAAAABbQ29udGVudF9UeXBlc10ueG1sUEsBAi0AFAAGAAgAAAAhAFr0LFu/AAAAFQEA&#10;AAsAAAAAAAAAAAAAAAAAHwEAAF9yZWxzLy5yZWxzUEsBAi0AFAAGAAgAAAAhALD+0NrHAAAA3gAA&#10;AA8AAAAAAAAAAAAAAAAABwIAAGRycy9kb3ducmV2LnhtbFBLBQYAAAAAAwADALcAAAD7AgAAAAA=&#10;" filled="f" stroked="f">
                  <v:textbox inset="0,0,0,0">
                    <w:txbxContent>
                      <w:p w14:paraId="4E1E4863" w14:textId="77777777" w:rsidR="00DB2F93" w:rsidRDefault="00DB2F93" w:rsidP="003865F3">
                        <w:r>
                          <w:rPr>
                            <w:sz w:val="20"/>
                          </w:rPr>
                          <w:t>1.5</w:t>
                        </w:r>
                      </w:p>
                    </w:txbxContent>
                  </v:textbox>
                </v:rect>
                <v:rect id="Rectangle 3541" o:spid="_x0000_s1919" style="position:absolute;left:2542;top:870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" filled="f" stroked="f">
                  <v:textbox inset="0,0,0,0">
                    <w:txbxContent>
                      <w:p w14:paraId="7A959AD2" w14:textId="77777777" w:rsidR="00DB2F93" w:rsidRDefault="00DB2F93" w:rsidP="003865F3">
                        <w:r>
                          <w:rPr>
                            <w:sz w:val="20"/>
                          </w:rPr>
                          <w:t>2</w:t>
                        </w:r>
                      </w:p>
                    </w:txbxContent>
                  </v:textbox>
                </v:rect>
                <v:rect id="Rectangle 3542" o:spid="_x0000_s1920" style="position:absolute;left:1579;top:711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s2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" filled="f" stroked="f">
                  <v:textbox inset="0,0,0,0">
                    <w:txbxContent>
                      <w:p w14:paraId="2D02ACBA" w14:textId="77777777" w:rsidR="00DB2F93" w:rsidRDefault="00DB2F93" w:rsidP="003865F3">
                        <w:r>
                          <w:rPr>
                            <w:sz w:val="20"/>
                          </w:rPr>
                          <w:t>2.5</w:t>
                        </w:r>
                      </w:p>
                    </w:txbxContent>
                  </v:textbox>
                </v:rect>
                <v:rect id="Rectangle 3543" o:spid="_x0000_s1921" style="position:absolute;left:2542;top:552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" filled="f" stroked="f">
                  <v:textbox inset="0,0,0,0">
                    <w:txbxContent>
                      <w:p w14:paraId="27AC77BE" w14:textId="77777777" w:rsidR="00DB2F93" w:rsidRDefault="00DB2F93" w:rsidP="003865F3">
                        <w:r>
                          <w:rPr>
                            <w:sz w:val="20"/>
                          </w:rPr>
                          <w:t>3</w:t>
                        </w:r>
                      </w:p>
                    </w:txbxContent>
                  </v:textbox>
                </v:rect>
                <v:rect id="Rectangle 3544" o:spid="_x0000_s1922" style="position:absolute;left:1579;top:3941;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" filled="f" stroked="f">
                  <v:textbox inset="0,0,0,0">
                    <w:txbxContent>
                      <w:p w14:paraId="5B2EB0A9" w14:textId="77777777" w:rsidR="00DB2F93" w:rsidRDefault="00DB2F93" w:rsidP="003865F3">
                        <w:r>
                          <w:rPr>
                            <w:sz w:val="20"/>
                          </w:rPr>
                          <w:t>3.5</w:t>
                        </w:r>
                      </w:p>
                    </w:txbxContent>
                  </v:textbox>
                </v:rect>
                <v:rect id="Rectangle 3545" o:spid="_x0000_s1923" style="position:absolute;left:2542;top:235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" filled="f" stroked="f">
                  <v:textbox inset="0,0,0,0">
                    <w:txbxContent>
                      <w:p w14:paraId="02097AAC" w14:textId="77777777" w:rsidR="00DB2F93" w:rsidRDefault="00DB2F93" w:rsidP="003865F3">
                        <w:r>
                          <w:rPr>
                            <w:sz w:val="20"/>
                          </w:rPr>
                          <w:t>4</w:t>
                        </w:r>
                      </w:p>
                    </w:txbxContent>
                  </v:textbox>
                </v:rect>
                <v:rect id="Rectangle 3546" o:spid="_x0000_s1924" style="position:absolute;left:1579;top:76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" filled="f" stroked="f">
                  <v:textbox inset="0,0,0,0">
                    <w:txbxContent>
                      <w:p w14:paraId="4B935A54" w14:textId="77777777" w:rsidR="00DB2F93" w:rsidRDefault="00DB2F93" w:rsidP="003865F3">
                        <w:r>
                          <w:rPr>
                            <w:sz w:val="20"/>
                          </w:rPr>
                          <w:t>4.5</w:t>
                        </w:r>
                      </w:p>
                    </w:txbxContent>
                  </v:textbox>
                </v:rect>
                <v:rect id="Rectangle 3547" o:spid="_x0000_s1925" style="position:absolute;left:3399;top:16701;width:257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" filled="f" stroked="f">
                  <v:textbox inset="0,0,0,0">
                    <w:txbxContent>
                      <w:p w14:paraId="7EEB1C6F" w14:textId="77777777" w:rsidR="00DB2F93" w:rsidRDefault="00DB2F93" w:rsidP="003865F3">
                        <w:r>
                          <w:rPr>
                            <w:sz w:val="20"/>
                          </w:rPr>
                          <w:t>200</w:t>
                        </w:r>
                      </w:p>
                    </w:txbxContent>
                  </v:textbox>
                </v:rect>
                <v:rect id="Rectangle 3548" o:spid="_x0000_s1926" style="position:absolute;left:8428;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5I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" filled="f" stroked="f">
                  <v:textbox inset="0,0,0,0">
                    <w:txbxContent>
                      <w:p w14:paraId="7B5DC9F5" w14:textId="77777777" w:rsidR="00DB2F93" w:rsidRDefault="00DB2F93" w:rsidP="003865F3">
                        <w:r>
                          <w:rPr>
                            <w:sz w:val="20"/>
                          </w:rPr>
                          <w:t>300</w:t>
                        </w:r>
                      </w:p>
                    </w:txbxContent>
                  </v:textbox>
                </v:rect>
                <v:rect id="Rectangle 3549" o:spid="_x0000_s1927" style="position:absolute;left:13454;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" filled="f" stroked="f">
                  <v:textbox inset="0,0,0,0">
                    <w:txbxContent>
                      <w:p w14:paraId="6BB84D35" w14:textId="77777777" w:rsidR="00DB2F93" w:rsidRDefault="00DB2F93" w:rsidP="003865F3">
                        <w:r>
                          <w:rPr>
                            <w:sz w:val="20"/>
                          </w:rPr>
                          <w:t>400</w:t>
                        </w:r>
                      </w:p>
                    </w:txbxContent>
                  </v:textbox>
                </v:rect>
                <v:rect id="Rectangle 3550" o:spid="_x0000_s1928" style="position:absolute;left:18481;top:16701;width:257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" filled="f" stroked="f">
                  <v:textbox inset="0,0,0,0">
                    <w:txbxContent>
                      <w:p w14:paraId="217E2553" w14:textId="77777777" w:rsidR="00DB2F93" w:rsidRDefault="00DB2F93" w:rsidP="003865F3">
                        <w:r>
                          <w:rPr>
                            <w:sz w:val="20"/>
                          </w:rPr>
                          <w:t>500</w:t>
                        </w:r>
                      </w:p>
                    </w:txbxContent>
                  </v:textbox>
                </v:rect>
                <v:rect id="Rectangle 3551" o:spid="_x0000_s1929" style="position:absolute;left:23510;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Q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SJR2N43AlXQM7vAAAA//8DAFBLAQItABQABgAIAAAAIQDb4fbL7gAAAIUBAAATAAAAAAAA&#10;AAAAAAAAAAAAAABbQ29udGVudF9UeXBlc10ueG1sUEsBAi0AFAAGAAgAAAAhAFr0LFu/AAAAFQEA&#10;AAsAAAAAAAAAAAAAAAAAHwEAAF9yZWxzLy5yZWxzUEsBAi0AFAAGAAgAAAAhABgqPdDHAAAA3gAA&#10;AA8AAAAAAAAAAAAAAAAABwIAAGRycy9kb3ducmV2LnhtbFBLBQYAAAAAAwADALcAAAD7AgAAAAA=&#10;" filled="f" stroked="f">
                  <v:textbox inset="0,0,0,0">
                    <w:txbxContent>
                      <w:p w14:paraId="3927BB64" w14:textId="77777777" w:rsidR="00DB2F93" w:rsidRDefault="00DB2F93" w:rsidP="003865F3">
                        <w:r>
                          <w:rPr>
                            <w:sz w:val="20"/>
                          </w:rPr>
                          <w:t>600</w:t>
                        </w:r>
                      </w:p>
                    </w:txbxContent>
                  </v:textbox>
                </v:rect>
                <v:rect id="Rectangle 3552" o:spid="_x0000_s1930" style="position:absolute;left:28536;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hL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BjFgxH83QlXQM5+AQAA//8DAFBLAQItABQABgAIAAAAIQDb4fbL7gAAAIUBAAATAAAAAAAA&#10;AAAAAAAAAAAAAABbQ29udGVudF9UeXBlc10ueG1sUEsBAi0AFAAGAAgAAAAhAFr0LFu/AAAAFQEA&#10;AAsAAAAAAAAAAAAAAAAAHwEAAF9yZWxzLy5yZWxzUEsBAi0AFAAGAAgAAAAhAHdmmEvHAAAA3gAA&#10;AA8AAAAAAAAAAAAAAAAABwIAAGRycy9kb3ducmV2LnhtbFBLBQYAAAAAAwADALcAAAD7AgAAAAA=&#10;" filled="f" stroked="f">
                  <v:textbox inset="0,0,0,0">
                    <w:txbxContent>
                      <w:p w14:paraId="4ECAA496" w14:textId="77777777" w:rsidR="00DB2F93" w:rsidRDefault="00DB2F93" w:rsidP="003865F3">
                        <w:r>
                          <w:rPr>
                            <w:sz w:val="20"/>
                          </w:rPr>
                          <w:t>700</w:t>
                        </w:r>
                      </w:p>
                    </w:txbxContent>
                  </v:textbox>
                </v:rect>
                <v:rect id="Rectangle 3553" o:spid="_x0000_s1931" style="position:absolute;left:33566;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" filled="f" stroked="f">
                  <v:textbox inset="0,0,0,0">
                    <w:txbxContent>
                      <w:p w14:paraId="0C9833E5" w14:textId="77777777" w:rsidR="00DB2F93" w:rsidRDefault="00DB2F93" w:rsidP="003865F3">
                        <w:r>
                          <w:rPr>
                            <w:sz w:val="20"/>
                          </w:rPr>
                          <w:t>800</w:t>
                        </w:r>
                      </w:p>
                    </w:txbxContent>
                  </v:textbox>
                </v:rect>
                <v:rect id="Rectangle 3554" o:spid="_x0000_s1932" style="position:absolute;left:-217;top:7234;width:3086;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" filled="f" stroked="f">
                  <v:textbox style="layout-flow:vertical;mso-layout-flow-alt:bottom-to-top" inset="0,0,0,0">
                    <w:txbxContent>
                      <w:p w14:paraId="451F239A" w14:textId="77777777" w:rsidR="00DB2F93" w:rsidRDefault="00DB2F93" w:rsidP="003865F3">
                        <w:r>
                          <w:rPr>
                            <w:b/>
                            <w:sz w:val="20"/>
                          </w:rPr>
                          <w:t>Abs.</w:t>
                        </w:r>
                      </w:p>
                    </w:txbxContent>
                  </v:textbox>
                </v:rect>
                <v:rect id="Rectangle 3555" o:spid="_x0000_s1933" style="position:absolute;left:14851;top:18514;width:1224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" filled="f" stroked="f">
                  <v:textbox inset="0,0,0,0">
                    <w:txbxContent>
                      <w:p w14:paraId="2BDD82A0" w14:textId="77777777" w:rsidR="00DB2F93" w:rsidRDefault="00DB2F93" w:rsidP="003865F3">
                        <w:r>
                          <w:rPr>
                            <w:b/>
                            <w:sz w:val="20"/>
                          </w:rPr>
                          <w:t>Wavelength (nm)</w:t>
                        </w:r>
                      </w:p>
                    </w:txbxContent>
                  </v:textbox>
                </v:rect>
                <v:shape id="Shape 3556" o:spid="_x0000_s1934" style="position:absolute;width:37128;height:19976;visibility:visible;mso-wrap-style:square;v-text-anchor:top" coordsize="3712845,199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" path="m3712845,r,1997646l,1997646,,e" filled="f" fillcolor="black">
                  <v:fill opacity="0"/>
                  <v:path o:connecttype="custom" o:connectlocs="371,0;371,200;0,200;0,0" o:connectangles="0,0,0,0"/>
                </v:shape>
                <w10:anchorlock/>
              </v:group>
            </w:pict>
          </mc:Fallback>
        </mc:AlternateContent>
      </w:r>
    </w:p>
    <w:p w14:paraId="49BB4D97" w14:textId="3AA30D1C" w:rsidR="003865F3"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Fig.8 UV graph of AgNP Using Ziziphus jujuba leaves</w:t>
      </w:r>
    </w:p>
    <w:p w14:paraId="0694B7DE" w14:textId="6858D8D2"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65A8A7D1" wp14:editId="79AC76DC">
                <wp:extent cx="5944235" cy="2299335"/>
                <wp:effectExtent l="10160" t="10160" r="8255" b="5080"/>
                <wp:docPr id="47800" name="Group 38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299335"/>
                          <a:chOff x="0" y="0"/>
                          <a:chExt cx="59442" cy="22993"/>
                        </a:xfrm>
                      </wpg:grpSpPr>
                      <pic:pic xmlns:pic="http://schemas.openxmlformats.org/drawingml/2006/picture">
                        <pic:nvPicPr>
                          <pic:cNvPr id="47801" name="Picture 360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 cy="2299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7802" name="Rectangle 38286"/>
                        <wps:cNvSpPr>
                          <a:spLocks noChangeArrowheads="1"/>
                        </wps:cNvSpPr>
                        <wps:spPr bwMode="auto">
                          <a:xfrm>
                            <a:off x="10575" y="1801"/>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BA0D" w14:textId="77777777" w:rsidR="00DB2F93" w:rsidRDefault="00DB2F93" w:rsidP="003865F3">
                              <w:r>
                                <w:rPr>
                                  <w:rFonts w:ascii="Times New Roman" w:eastAsia="Times New Roman" w:hAnsi="Times New Roman"/>
                                </w:rPr>
                                <w:t>(</w:t>
                              </w:r>
                            </w:p>
                          </w:txbxContent>
                        </wps:txbx>
                        <wps:bodyPr rot="0" vert="horz" wrap="square" lIns="0" tIns="0" rIns="0" bIns="0" anchor="t" anchorCtr="0" upright="1">
                          <a:noAutofit/>
                        </wps:bodyPr>
                      </wps:wsp>
                      <wps:wsp>
                        <wps:cNvPr id="47803" name="Rectangle 38288"/>
                        <wps:cNvSpPr>
                          <a:spLocks noChangeArrowheads="1"/>
                        </wps:cNvSpPr>
                        <wps:spPr bwMode="auto">
                          <a:xfrm>
                            <a:off x="11032" y="1801"/>
                            <a:ext cx="82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FE39" w14:textId="77777777" w:rsidR="00DB2F93" w:rsidRDefault="00DB2F93" w:rsidP="003865F3">
                              <w:r>
                                <w:rPr>
                                  <w:rFonts w:ascii="Times New Roman" w:eastAsia="Times New Roman" w:hAnsi="Times New Roman"/>
                                </w:rPr>
                                <w:t>a</w:t>
                              </w:r>
                            </w:p>
                          </w:txbxContent>
                        </wps:txbx>
                        <wps:bodyPr rot="0" vert="horz" wrap="square" lIns="0" tIns="0" rIns="0" bIns="0" anchor="t" anchorCtr="0" upright="1">
                          <a:noAutofit/>
                        </wps:bodyPr>
                      </wps:wsp>
                      <wps:wsp>
                        <wps:cNvPr id="47804" name="Rectangle 38287"/>
                        <wps:cNvSpPr>
                          <a:spLocks noChangeArrowheads="1"/>
                        </wps:cNvSpPr>
                        <wps:spPr bwMode="auto">
                          <a:xfrm>
                            <a:off x="11671" y="1801"/>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ABB8" w14:textId="77777777" w:rsidR="00DB2F93" w:rsidRDefault="00DB2F93" w:rsidP="003865F3">
                              <w:r>
                                <w:rPr>
                                  <w:rFonts w:ascii="Times New Roman" w:eastAsia="Times New Roman" w:hAnsi="Times New Roman"/>
                                </w:rPr>
                                <w:t>)</w:t>
                              </w:r>
                            </w:p>
                          </w:txbxContent>
                        </wps:txbx>
                        <wps:bodyPr rot="0" vert="horz" wrap="square" lIns="0" tIns="0" rIns="0" bIns="0" anchor="t" anchorCtr="0" upright="1">
                          <a:noAutofit/>
                        </wps:bodyPr>
                      </wps:wsp>
                      <wps:wsp>
                        <wps:cNvPr id="47805" name="Rectangle 3605"/>
                        <wps:cNvSpPr>
                          <a:spLocks noChangeArrowheads="1"/>
                        </wps:cNvSpPr>
                        <wps:spPr bwMode="auto">
                          <a:xfrm>
                            <a:off x="12132" y="180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49DF" w14:textId="77777777" w:rsidR="00DB2F93" w:rsidRDefault="00DB2F93" w:rsidP="003865F3"/>
                          </w:txbxContent>
                        </wps:txbx>
                        <wps:bodyPr rot="0" vert="horz" wrap="square" lIns="0" tIns="0" rIns="0" bIns="0" anchor="t" anchorCtr="0" upright="1">
                          <a:noAutofit/>
                        </wps:bodyPr>
                      </wps:wsp>
                      <wps:wsp>
                        <wps:cNvPr id="47806" name="Rectangle 38283"/>
                        <wps:cNvSpPr>
                          <a:spLocks noChangeArrowheads="1"/>
                        </wps:cNvSpPr>
                        <wps:spPr bwMode="auto">
                          <a:xfrm>
                            <a:off x="38689" y="856"/>
                            <a:ext cx="62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49FF" w14:textId="77777777" w:rsidR="00DB2F93" w:rsidRDefault="00DB2F93" w:rsidP="003865F3">
                              <w:r>
                                <w:rPr>
                                  <w:rFonts w:ascii="Times New Roman" w:eastAsia="Times New Roman" w:hAnsi="Times New Roman"/>
                                </w:rPr>
                                <w:t>(</w:t>
                              </w:r>
                            </w:p>
                          </w:txbxContent>
                        </wps:txbx>
                        <wps:bodyPr rot="0" vert="horz" wrap="square" lIns="0" tIns="0" rIns="0" bIns="0" anchor="t" anchorCtr="0" upright="1">
                          <a:noAutofit/>
                        </wps:bodyPr>
                      </wps:wsp>
                      <wps:wsp>
                        <wps:cNvPr id="47807" name="Rectangle 38285"/>
                        <wps:cNvSpPr>
                          <a:spLocks noChangeArrowheads="1"/>
                        </wps:cNvSpPr>
                        <wps:spPr bwMode="auto">
                          <a:xfrm>
                            <a:off x="39146" y="856"/>
                            <a:ext cx="93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D487" w14:textId="77777777" w:rsidR="00DB2F93" w:rsidRDefault="00DB2F93" w:rsidP="003865F3">
                              <w:r>
                                <w:rPr>
                                  <w:rFonts w:ascii="Times New Roman" w:eastAsia="Times New Roman" w:hAnsi="Times New Roman"/>
                                </w:rPr>
                                <w:t>b</w:t>
                              </w:r>
                            </w:p>
                          </w:txbxContent>
                        </wps:txbx>
                        <wps:bodyPr rot="0" vert="horz" wrap="square" lIns="0" tIns="0" rIns="0" bIns="0" anchor="t" anchorCtr="0" upright="1">
                          <a:noAutofit/>
                        </wps:bodyPr>
                      </wps:wsp>
                      <wps:wsp>
                        <wps:cNvPr id="47808" name="Rectangle 38284"/>
                        <wps:cNvSpPr>
                          <a:spLocks noChangeArrowheads="1"/>
                        </wps:cNvSpPr>
                        <wps:spPr bwMode="auto">
                          <a:xfrm>
                            <a:off x="39847" y="856"/>
                            <a:ext cx="62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51D2C" w14:textId="77777777" w:rsidR="00DB2F93" w:rsidRDefault="00DB2F93" w:rsidP="003865F3">
                              <w:r>
                                <w:rPr>
                                  <w:rFonts w:ascii="Times New Roman" w:eastAsia="Times New Roman" w:hAnsi="Times New Roman"/>
                                </w:rPr>
                                <w:t>)</w:t>
                              </w:r>
                            </w:p>
                          </w:txbxContent>
                        </wps:txbx>
                        <wps:bodyPr rot="0" vert="horz" wrap="square" lIns="0" tIns="0" rIns="0" bIns="0" anchor="t" anchorCtr="0" upright="1">
                          <a:noAutofit/>
                        </wps:bodyPr>
                      </wps:wsp>
                      <wps:wsp>
                        <wps:cNvPr id="47809" name="Rectangle 3608"/>
                        <wps:cNvSpPr>
                          <a:spLocks noChangeArrowheads="1"/>
                        </wps:cNvSpPr>
                        <wps:spPr bwMode="auto">
                          <a:xfrm>
                            <a:off x="40304" y="85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F8A5" w14:textId="77777777" w:rsidR="00DB2F93" w:rsidRDefault="00DB2F93" w:rsidP="003865F3"/>
                          </w:txbxContent>
                        </wps:txbx>
                        <wps:bodyPr rot="0" vert="horz" wrap="square" lIns="0" tIns="0" rIns="0" bIns="0" anchor="t" anchorCtr="0" upright="1">
                          <a:noAutofit/>
                        </wps:bodyPr>
                      </wps:wsp>
                    </wpg:wgp>
                  </a:graphicData>
                </a:graphic>
              </wp:inline>
            </w:drawing>
          </mc:Choice>
          <mc:Fallback>
            <w:pict>
              <v:group w14:anchorId="65A8A7D1" id="Group 38321" o:spid="_x0000_s1935" style="width:468.05pt;height:181.05pt;mso-position-horizontal-relative:char;mso-position-vertical-relative:line" coordsize="59442,22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">
                <v:shape id="Picture 3600" o:spid="_x0000_s1936" type="#_x0000_t75" style="position:absolute;width:59442;height:22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" stroked="t">
                  <v:stroke joinstyle="round"/>
                  <v:imagedata r:id="rId46" o:title=""/>
                  <o:lock v:ext="edit" aspectratio="f"/>
                </v:shape>
                <v:rect id="Rectangle 38286" o:spid="_x0000_s1937" style="position:absolute;left:10575;top:18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" filled="f" stroked="f">
                  <v:textbox inset="0,0,0,0">
                    <w:txbxContent>
                      <w:p w14:paraId="781CBA0D" w14:textId="77777777" w:rsidR="00DB2F93" w:rsidRDefault="00DB2F93" w:rsidP="003865F3">
                        <w:r>
                          <w:rPr>
                            <w:rFonts w:ascii="Times New Roman" w:eastAsia="Times New Roman" w:hAnsi="Times New Roman"/>
                          </w:rPr>
                          <w:t>(</w:t>
                        </w:r>
                      </w:p>
                    </w:txbxContent>
                  </v:textbox>
                </v:rect>
                <v:rect id="Rectangle 38288" o:spid="_x0000_s1938" style="position:absolute;left:11032;top:1801;width:8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" filled="f" stroked="f">
                  <v:textbox inset="0,0,0,0">
                    <w:txbxContent>
                      <w:p w14:paraId="6FA6FE39" w14:textId="77777777" w:rsidR="00DB2F93" w:rsidRDefault="00DB2F93" w:rsidP="003865F3">
                        <w:r>
                          <w:rPr>
                            <w:rFonts w:ascii="Times New Roman" w:eastAsia="Times New Roman" w:hAnsi="Times New Roman"/>
                          </w:rPr>
                          <w:t>a</w:t>
                        </w:r>
                      </w:p>
                    </w:txbxContent>
                  </v:textbox>
                </v:rect>
                <v:rect id="Rectangle 38287" o:spid="_x0000_s1939" style="position:absolute;left:11671;top:18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" filled="f" stroked="f">
                  <v:textbox inset="0,0,0,0">
                    <w:txbxContent>
                      <w:p w14:paraId="15A1ABB8" w14:textId="77777777" w:rsidR="00DB2F93" w:rsidRDefault="00DB2F93" w:rsidP="003865F3">
                        <w:r>
                          <w:rPr>
                            <w:rFonts w:ascii="Times New Roman" w:eastAsia="Times New Roman" w:hAnsi="Times New Roman"/>
                          </w:rPr>
                          <w:t>)</w:t>
                        </w:r>
                      </w:p>
                    </w:txbxContent>
                  </v:textbox>
                </v:rect>
                <v:rect id="Rectangle 3605" o:spid="_x0000_s1940" style="position:absolute;left:12132;top:18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n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P+Mow943AlXQE7vAAAA//8DAFBLAQItABQABgAIAAAAIQDb4fbL7gAAAIUBAAATAAAAAAAA&#10;AAAAAAAAAAAAAABbQ29udGVudF9UeXBlc10ueG1sUEsBAi0AFAAGAAgAAAAhAFr0LFu/AAAAFQEA&#10;AAsAAAAAAAAAAAAAAAAAHwEAAF9yZWxzLy5yZWxzUEsBAi0AFAAGAAgAAAAhAH6SGmfHAAAA3gAA&#10;AA8AAAAAAAAAAAAAAAAABwIAAGRycy9kb3ducmV2LnhtbFBLBQYAAAAAAwADALcAAAD7AgAAAAA=&#10;" filled="f" stroked="f">
                  <v:textbox inset="0,0,0,0">
                    <w:txbxContent>
                      <w:p w14:paraId="5F8649DF" w14:textId="77777777" w:rsidR="00DB2F93" w:rsidRDefault="00DB2F93" w:rsidP="003865F3"/>
                    </w:txbxContent>
                  </v:textbox>
                </v:rect>
                <v:rect id="Rectangle 38283" o:spid="_x0000_s1941" style="position:absolute;left:38689;top:85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" filled="f" stroked="f">
                  <v:textbox inset="0,0,0,0">
                    <w:txbxContent>
                      <w:p w14:paraId="794249FF" w14:textId="77777777" w:rsidR="00DB2F93" w:rsidRDefault="00DB2F93" w:rsidP="003865F3">
                        <w:r>
                          <w:rPr>
                            <w:rFonts w:ascii="Times New Roman" w:eastAsia="Times New Roman" w:hAnsi="Times New Roman"/>
                          </w:rPr>
                          <w:t>(</w:t>
                        </w:r>
                      </w:p>
                    </w:txbxContent>
                  </v:textbox>
                </v:rect>
                <v:rect id="Rectangle 38285" o:spid="_x0000_s1942" style="position:absolute;left:39146;top:856;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" filled="f" stroked="f">
                  <v:textbox inset="0,0,0,0">
                    <w:txbxContent>
                      <w:p w14:paraId="3054D487" w14:textId="77777777" w:rsidR="00DB2F93" w:rsidRDefault="00DB2F93" w:rsidP="003865F3">
                        <w:r>
                          <w:rPr>
                            <w:rFonts w:ascii="Times New Roman" w:eastAsia="Times New Roman" w:hAnsi="Times New Roman"/>
                          </w:rPr>
                          <w:t>b</w:t>
                        </w:r>
                      </w:p>
                    </w:txbxContent>
                  </v:textbox>
                </v:rect>
                <v:rect id="Rectangle 38284" o:spid="_x0000_s1943" style="position:absolute;left:39847;top:85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" filled="f" stroked="f">
                  <v:textbox inset="0,0,0,0">
                    <w:txbxContent>
                      <w:p w14:paraId="1F351D2C" w14:textId="77777777" w:rsidR="00DB2F93" w:rsidRDefault="00DB2F93" w:rsidP="003865F3">
                        <w:r>
                          <w:rPr>
                            <w:rFonts w:ascii="Times New Roman" w:eastAsia="Times New Roman" w:hAnsi="Times New Roman"/>
                          </w:rPr>
                          <w:t>)</w:t>
                        </w:r>
                      </w:p>
                    </w:txbxContent>
                  </v:textbox>
                </v:rect>
                <v:rect id="Rectangle 3608" o:spid="_x0000_s1944" style="position:absolute;left:40304;top:85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" filled="f" stroked="f">
                  <v:textbox inset="0,0,0,0">
                    <w:txbxContent>
                      <w:p w14:paraId="2967F8A5" w14:textId="77777777" w:rsidR="00DB2F93" w:rsidRDefault="00DB2F93" w:rsidP="003865F3"/>
                    </w:txbxContent>
                  </v:textbox>
                </v:rect>
                <w10:anchorlock/>
              </v:group>
            </w:pict>
          </mc:Fallback>
        </mc:AlternateContent>
      </w:r>
    </w:p>
    <w:p w14:paraId="235759A4" w14:textId="6ADB5851" w:rsidR="003865F3"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Fig 9.(a),(b): SEM images of AgNP prepared from Ziziphusjujuba leaves</w:t>
      </w:r>
    </w:p>
    <w:p w14:paraId="38AB2A1D" w14:textId="1567631F" w:rsidR="003865F3" w:rsidRDefault="003865F3" w:rsidP="000E622B">
      <w:pPr>
        <w:suppressAutoHyphens/>
        <w:spacing w:beforeLines="50" w:before="120" w:line="276" w:lineRule="auto"/>
        <w:rPr>
          <w:rFonts w:asciiTheme="majorBidi" w:eastAsia="SimSun" w:hAnsiTheme="majorBidi" w:cstheme="majorBidi"/>
          <w:bCs/>
          <w:kern w:val="0"/>
          <w:sz w:val="24"/>
        </w:rPr>
      </w:pPr>
      <w:r w:rsidRPr="00A239FC">
        <w:rPr>
          <w:rFonts w:ascii="Times New Roman" w:hAnsi="Times New Roman"/>
          <w:noProof/>
          <w:sz w:val="20"/>
          <w:szCs w:val="20"/>
        </w:rPr>
        <w:lastRenderedPageBreak/>
        <w:drawing>
          <wp:inline distT="0" distB="0" distL="0" distR="0" wp14:anchorId="11256152" wp14:editId="621331B9">
            <wp:extent cx="5685156" cy="3541268"/>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47"/>
                    <a:stretch>
                      <a:fillRect/>
                    </a:stretch>
                  </pic:blipFill>
                  <pic:spPr>
                    <a:xfrm>
                      <a:off x="0" y="0"/>
                      <a:ext cx="5685156" cy="3541268"/>
                    </a:xfrm>
                    <a:prstGeom prst="rect">
                      <a:avLst/>
                    </a:prstGeom>
                  </pic:spPr>
                </pic:pic>
              </a:graphicData>
            </a:graphic>
          </wp:inline>
        </w:drawing>
      </w:r>
    </w:p>
    <w:p w14:paraId="3A5258BB" w14:textId="77234882" w:rsidR="003865F3" w:rsidRDefault="004B5EF4" w:rsidP="000E622B">
      <w:pPr>
        <w:suppressAutoHyphens/>
        <w:spacing w:beforeLines="50" w:before="120" w:line="276" w:lineRule="auto"/>
        <w:rPr>
          <w:rFonts w:asciiTheme="majorBidi" w:eastAsia="SimSun" w:hAnsiTheme="majorBidi" w:cstheme="majorBidi"/>
          <w:bCs/>
          <w:kern w:val="0"/>
          <w:sz w:val="24"/>
        </w:rPr>
      </w:pPr>
      <w:r w:rsidRPr="004B5EF4">
        <w:rPr>
          <w:rFonts w:asciiTheme="majorBidi" w:eastAsia="SimSun" w:hAnsiTheme="majorBidi" w:cstheme="majorBidi"/>
          <w:bCs/>
          <w:kern w:val="0"/>
          <w:sz w:val="24"/>
        </w:rPr>
        <w:t>Fig.10 FTIR Spectra of AgNP derived from Ziziphus jujuba leaves</w:t>
      </w:r>
    </w:p>
    <w:p w14:paraId="5E5AF82D" w14:textId="4C02E895"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mc:AlternateContent>
          <mc:Choice Requires="wpg">
            <w:drawing>
              <wp:inline distT="0" distB="0" distL="0" distR="0" wp14:anchorId="100B2F1D" wp14:editId="6F9897C2">
                <wp:extent cx="4631055" cy="2775585"/>
                <wp:effectExtent l="10160" t="11430" r="102235" b="51435"/>
                <wp:docPr id="3646" name="Group 46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2775585"/>
                          <a:chOff x="0" y="0"/>
                          <a:chExt cx="46308" cy="27752"/>
                        </a:xfrm>
                      </wpg:grpSpPr>
                      <wps:wsp>
                        <wps:cNvPr id="3647" name="Rectangle 4191"/>
                        <wps:cNvSpPr>
                          <a:spLocks noChangeArrowheads="1"/>
                        </wps:cNvSpPr>
                        <wps:spPr bwMode="auto">
                          <a:xfrm>
                            <a:off x="45927" y="2606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D2C9A" w14:textId="77777777" w:rsidR="00DB2F93" w:rsidRDefault="00DB2F93" w:rsidP="003865F3"/>
                          </w:txbxContent>
                        </wps:txbx>
                        <wps:bodyPr rot="0" vert="horz" wrap="square" lIns="0" tIns="0" rIns="0" bIns="0" anchor="t" anchorCtr="0" upright="1">
                          <a:noAutofit/>
                        </wps:bodyPr>
                      </wps:wsp>
                      <wps:wsp>
                        <wps:cNvPr id="47680" name="Shape 4221"/>
                        <wps:cNvSpPr>
                          <a:spLocks noChangeArrowheads="1"/>
                        </wps:cNvSpPr>
                        <wps:spPr bwMode="auto">
                          <a:xfrm>
                            <a:off x="5984" y="1395"/>
                            <a:ext cx="0" cy="20128"/>
                          </a:xfrm>
                          <a:custGeom>
                            <a:avLst/>
                            <a:gdLst>
                              <a:gd name="T0" fmla="*/ 20128 h 2012823"/>
                              <a:gd name="T1" fmla="*/ 0 h 2012823"/>
                              <a:gd name="T2" fmla="*/ 0 60000 65536"/>
                              <a:gd name="T3" fmla="*/ 0 60000 65536"/>
                            </a:gdLst>
                            <a:ahLst/>
                            <a:cxnLst>
                              <a:cxn ang="T2">
                                <a:pos x="0" y="T0"/>
                              </a:cxn>
                              <a:cxn ang="T3">
                                <a:pos x="0" y="T1"/>
                              </a:cxn>
                            </a:cxnLst>
                            <a:rect l="0" t="0" r="r" b="b"/>
                            <a:pathLst>
                              <a:path h="2012823">
                                <a:moveTo>
                                  <a:pt x="0" y="2012823"/>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1" name="Shape 4222"/>
                        <wps:cNvSpPr>
                          <a:spLocks noChangeArrowheads="1"/>
                        </wps:cNvSpPr>
                        <wps:spPr bwMode="auto">
                          <a:xfrm>
                            <a:off x="5581" y="215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2" name="Shape 4223"/>
                        <wps:cNvSpPr>
                          <a:spLocks noChangeArrowheads="1"/>
                        </wps:cNvSpPr>
                        <wps:spPr bwMode="auto">
                          <a:xfrm>
                            <a:off x="5581"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3" name="Shape 4224"/>
                        <wps:cNvSpPr>
                          <a:spLocks noChangeArrowheads="1"/>
                        </wps:cNvSpPr>
                        <wps:spPr bwMode="auto">
                          <a:xfrm>
                            <a:off x="5581"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4" name="Shape 4225"/>
                        <wps:cNvSpPr>
                          <a:spLocks noChangeArrowheads="1"/>
                        </wps:cNvSpPr>
                        <wps:spPr bwMode="auto">
                          <a:xfrm>
                            <a:off x="5581"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5" name="Shape 4226"/>
                        <wps:cNvSpPr>
                          <a:spLocks noChangeArrowheads="1"/>
                        </wps:cNvSpPr>
                        <wps:spPr bwMode="auto">
                          <a:xfrm>
                            <a:off x="5581"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6" name="Shape 4227"/>
                        <wps:cNvSpPr>
                          <a:spLocks noChangeArrowheads="1"/>
                        </wps:cNvSpPr>
                        <wps:spPr bwMode="auto">
                          <a:xfrm>
                            <a:off x="5581"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7" name="Shape 4228"/>
                        <wps:cNvSpPr>
                          <a:spLocks noChangeArrowheads="1"/>
                        </wps:cNvSpPr>
                        <wps:spPr bwMode="auto">
                          <a:xfrm>
                            <a:off x="5581" y="1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8" name="Shape 4229"/>
                        <wps:cNvSpPr>
                          <a:spLocks noChangeArrowheads="1"/>
                        </wps:cNvSpPr>
                        <wps:spPr bwMode="auto">
                          <a:xfrm>
                            <a:off x="5984" y="21523"/>
                            <a:ext cx="25939" cy="0"/>
                          </a:xfrm>
                          <a:custGeom>
                            <a:avLst/>
                            <a:gdLst>
                              <a:gd name="T0" fmla="*/ 0 w 2593975"/>
                              <a:gd name="T1" fmla="*/ 25939 w 2593975"/>
                              <a:gd name="T2" fmla="*/ 0 60000 65536"/>
                              <a:gd name="T3" fmla="*/ 0 60000 65536"/>
                            </a:gdLst>
                            <a:ahLst/>
                            <a:cxnLst>
                              <a:cxn ang="T2">
                                <a:pos x="T0" y="0"/>
                              </a:cxn>
                              <a:cxn ang="T3">
                                <a:pos x="T1" y="0"/>
                              </a:cxn>
                            </a:cxnLst>
                            <a:rect l="0" t="0" r="r" b="b"/>
                            <a:pathLst>
                              <a:path w="2593975">
                                <a:moveTo>
                                  <a:pt x="0" y="0"/>
                                </a:moveTo>
                                <a:lnTo>
                                  <a:pt x="2593975"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9" name="Shape 4230"/>
                        <wps:cNvSpPr>
                          <a:spLocks noChangeArrowheads="1"/>
                        </wps:cNvSpPr>
                        <wps:spPr bwMode="auto">
                          <a:xfrm>
                            <a:off x="5984"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0" name="Shape 4231"/>
                        <wps:cNvSpPr>
                          <a:spLocks noChangeArrowheads="1"/>
                        </wps:cNvSpPr>
                        <wps:spPr bwMode="auto">
                          <a:xfrm>
                            <a:off x="11186"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1" name="Shape 4232"/>
                        <wps:cNvSpPr>
                          <a:spLocks noChangeArrowheads="1"/>
                        </wps:cNvSpPr>
                        <wps:spPr bwMode="auto">
                          <a:xfrm>
                            <a:off x="16367"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2" name="Shape 4233"/>
                        <wps:cNvSpPr>
                          <a:spLocks noChangeArrowheads="1"/>
                        </wps:cNvSpPr>
                        <wps:spPr bwMode="auto">
                          <a:xfrm>
                            <a:off x="21549"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3" name="Shape 4234"/>
                        <wps:cNvSpPr>
                          <a:spLocks noChangeArrowheads="1"/>
                        </wps:cNvSpPr>
                        <wps:spPr bwMode="auto">
                          <a:xfrm>
                            <a:off x="26730"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4" name="Shape 4235"/>
                        <wps:cNvSpPr>
                          <a:spLocks noChangeArrowheads="1"/>
                        </wps:cNvSpPr>
                        <wps:spPr bwMode="auto">
                          <a:xfrm>
                            <a:off x="31923"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5" name="Shape 49356"/>
                        <wps:cNvSpPr>
                          <a:spLocks noChangeArrowheads="1"/>
                        </wps:cNvSpPr>
                        <wps:spPr bwMode="auto">
                          <a:xfrm>
                            <a:off x="6812" y="72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696" name="Shape 4237"/>
                        <wps:cNvSpPr>
                          <a:spLocks noChangeArrowheads="1"/>
                        </wps:cNvSpPr>
                        <wps:spPr bwMode="auto">
                          <a:xfrm>
                            <a:off x="6812" y="72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7" name="Shape 49357"/>
                        <wps:cNvSpPr>
                          <a:spLocks noChangeArrowheads="1"/>
                        </wps:cNvSpPr>
                        <wps:spPr bwMode="auto">
                          <a:xfrm>
                            <a:off x="13304" y="676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698" name="Shape 4239"/>
                        <wps:cNvSpPr>
                          <a:spLocks noChangeArrowheads="1"/>
                        </wps:cNvSpPr>
                        <wps:spPr bwMode="auto">
                          <a:xfrm>
                            <a:off x="13304" y="676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9" name="Shape 49358"/>
                        <wps:cNvSpPr>
                          <a:spLocks noChangeArrowheads="1"/>
                        </wps:cNvSpPr>
                        <wps:spPr bwMode="auto">
                          <a:xfrm>
                            <a:off x="16687" y="606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0" name="Shape 4241"/>
                        <wps:cNvSpPr>
                          <a:spLocks noChangeArrowheads="1"/>
                        </wps:cNvSpPr>
                        <wps:spPr bwMode="auto">
                          <a:xfrm>
                            <a:off x="16687" y="606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1" name="Shape 49359"/>
                        <wps:cNvSpPr>
                          <a:spLocks noChangeArrowheads="1"/>
                        </wps:cNvSpPr>
                        <wps:spPr bwMode="auto">
                          <a:xfrm>
                            <a:off x="19796" y="570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2" name="Shape 4243"/>
                        <wps:cNvSpPr>
                          <a:spLocks noChangeArrowheads="1"/>
                        </wps:cNvSpPr>
                        <wps:spPr bwMode="auto">
                          <a:xfrm>
                            <a:off x="19796" y="570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3" name="Shape 49360"/>
                        <wps:cNvSpPr>
                          <a:spLocks noChangeArrowheads="1"/>
                        </wps:cNvSpPr>
                        <wps:spPr bwMode="auto">
                          <a:xfrm>
                            <a:off x="23180" y="496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4" name="Shape 4245"/>
                        <wps:cNvSpPr>
                          <a:spLocks noChangeArrowheads="1"/>
                        </wps:cNvSpPr>
                        <wps:spPr bwMode="auto">
                          <a:xfrm>
                            <a:off x="23180" y="496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5" name="Shape 49361"/>
                        <wps:cNvSpPr>
                          <a:spLocks noChangeArrowheads="1"/>
                        </wps:cNvSpPr>
                        <wps:spPr bwMode="auto">
                          <a:xfrm>
                            <a:off x="26289" y="429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6" name="Shape 4247"/>
                        <wps:cNvSpPr>
                          <a:spLocks noChangeArrowheads="1"/>
                        </wps:cNvSpPr>
                        <wps:spPr bwMode="auto">
                          <a:xfrm>
                            <a:off x="26289" y="429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7" name="Shape 4248"/>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8" name="Shape 4249"/>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9" name="Shape 4250"/>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0" name="Shape 4251"/>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1" name="Shape 4252"/>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2" name="Shape 4253"/>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3" name="Shape 4254"/>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4" name="Shape 4255"/>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5" name="Shape 4256"/>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6" name="Shape 4257"/>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7" name="Shape 4258"/>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8" name="Shape 4259"/>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9" name="Shape 4260"/>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0" name="Shape 4261"/>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1" name="Shape 4262"/>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2" name="Shape 4263"/>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3" name="Shape 4264"/>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4" name="Shape 4265"/>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5" name="Shape 4266"/>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7" name="Shape 4267"/>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8" name="Shape 4268"/>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9" name="Shape 4269"/>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0" name="Shape 4270"/>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1" name="Shape 4271"/>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2" name="Shape 4272"/>
                        <wps:cNvSpPr>
                          <a:spLocks noChangeArrowheads="1"/>
                        </wps:cNvSpPr>
                        <wps:spPr bwMode="auto">
                          <a:xfrm>
                            <a:off x="6827" y="20727"/>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3" name="Shape 4273"/>
                        <wps:cNvSpPr>
                          <a:spLocks noChangeArrowheads="1"/>
                        </wps:cNvSpPr>
                        <wps:spPr bwMode="auto">
                          <a:xfrm>
                            <a:off x="6827" y="2028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4" name="Shape 4274"/>
                        <wps:cNvSpPr>
                          <a:spLocks noChangeArrowheads="1"/>
                        </wps:cNvSpPr>
                        <wps:spPr bwMode="auto">
                          <a:xfrm>
                            <a:off x="6827" y="2028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5" name="Shape 4275"/>
                        <wps:cNvSpPr>
                          <a:spLocks noChangeArrowheads="1"/>
                        </wps:cNvSpPr>
                        <wps:spPr bwMode="auto">
                          <a:xfrm>
                            <a:off x="6827" y="2028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6" name="Shape 4276"/>
                        <wps:cNvSpPr>
                          <a:spLocks noChangeArrowheads="1"/>
                        </wps:cNvSpPr>
                        <wps:spPr bwMode="auto">
                          <a:xfrm>
                            <a:off x="13319" y="202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7" name="Shape 4277"/>
                        <wps:cNvSpPr>
                          <a:spLocks noChangeArrowheads="1"/>
                        </wps:cNvSpPr>
                        <wps:spPr bwMode="auto">
                          <a:xfrm>
                            <a:off x="13319" y="1976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8" name="Shape 4278"/>
                        <wps:cNvSpPr>
                          <a:spLocks noChangeArrowheads="1"/>
                        </wps:cNvSpPr>
                        <wps:spPr bwMode="auto">
                          <a:xfrm>
                            <a:off x="13319" y="1976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9" name="Shape 4279"/>
                        <wps:cNvSpPr>
                          <a:spLocks noChangeArrowheads="1"/>
                        </wps:cNvSpPr>
                        <wps:spPr bwMode="auto">
                          <a:xfrm>
                            <a:off x="13319" y="1976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0" name="Shape 4280"/>
                        <wps:cNvSpPr>
                          <a:spLocks noChangeArrowheads="1"/>
                        </wps:cNvSpPr>
                        <wps:spPr bwMode="auto">
                          <a:xfrm>
                            <a:off x="16703" y="1990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1" name="Shape 4281"/>
                        <wps:cNvSpPr>
                          <a:spLocks noChangeArrowheads="1"/>
                        </wps:cNvSpPr>
                        <wps:spPr bwMode="auto">
                          <a:xfrm>
                            <a:off x="16703" y="1946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2" name="Shape 4282"/>
                        <wps:cNvSpPr>
                          <a:spLocks noChangeArrowheads="1"/>
                        </wps:cNvSpPr>
                        <wps:spPr bwMode="auto">
                          <a:xfrm>
                            <a:off x="16703" y="1946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3" name="Shape 4283"/>
                        <wps:cNvSpPr>
                          <a:spLocks noChangeArrowheads="1"/>
                        </wps:cNvSpPr>
                        <wps:spPr bwMode="auto">
                          <a:xfrm>
                            <a:off x="16703" y="1946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4" name="Shape 4284"/>
                        <wps:cNvSpPr>
                          <a:spLocks noChangeArrowheads="1"/>
                        </wps:cNvSpPr>
                        <wps:spPr bwMode="auto">
                          <a:xfrm>
                            <a:off x="19812" y="1978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5" name="Shape 4285"/>
                        <wps:cNvSpPr>
                          <a:spLocks noChangeArrowheads="1"/>
                        </wps:cNvSpPr>
                        <wps:spPr bwMode="auto">
                          <a:xfrm>
                            <a:off x="19812" y="1934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6" name="Shape 4286"/>
                        <wps:cNvSpPr>
                          <a:spLocks noChangeArrowheads="1"/>
                        </wps:cNvSpPr>
                        <wps:spPr bwMode="auto">
                          <a:xfrm>
                            <a:off x="19812" y="1934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7" name="Shape 4287"/>
                        <wps:cNvSpPr>
                          <a:spLocks noChangeArrowheads="1"/>
                        </wps:cNvSpPr>
                        <wps:spPr bwMode="auto">
                          <a:xfrm>
                            <a:off x="19812" y="1934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8" name="Shape 4288"/>
                        <wps:cNvSpPr>
                          <a:spLocks noChangeArrowheads="1"/>
                        </wps:cNvSpPr>
                        <wps:spPr bwMode="auto">
                          <a:xfrm>
                            <a:off x="23195" y="19233"/>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9" name="Shape 4289"/>
                        <wps:cNvSpPr>
                          <a:spLocks noChangeArrowheads="1"/>
                        </wps:cNvSpPr>
                        <wps:spPr bwMode="auto">
                          <a:xfrm>
                            <a:off x="23195" y="1879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0" name="Shape 4290"/>
                        <wps:cNvSpPr>
                          <a:spLocks noChangeArrowheads="1"/>
                        </wps:cNvSpPr>
                        <wps:spPr bwMode="auto">
                          <a:xfrm>
                            <a:off x="23195" y="1879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1" name="Shape 4291"/>
                        <wps:cNvSpPr>
                          <a:spLocks noChangeArrowheads="1"/>
                        </wps:cNvSpPr>
                        <wps:spPr bwMode="auto">
                          <a:xfrm>
                            <a:off x="23195" y="1879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2" name="Shape 4292"/>
                        <wps:cNvSpPr>
                          <a:spLocks noChangeArrowheads="1"/>
                        </wps:cNvSpPr>
                        <wps:spPr bwMode="auto">
                          <a:xfrm>
                            <a:off x="26304" y="1895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3" name="Shape 4293"/>
                        <wps:cNvSpPr>
                          <a:spLocks noChangeArrowheads="1"/>
                        </wps:cNvSpPr>
                        <wps:spPr bwMode="auto">
                          <a:xfrm>
                            <a:off x="26304" y="18517"/>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4" name="Shape 4294"/>
                        <wps:cNvSpPr>
                          <a:spLocks noChangeArrowheads="1"/>
                        </wps:cNvSpPr>
                        <wps:spPr bwMode="auto">
                          <a:xfrm>
                            <a:off x="26304" y="1851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5" name="Shape 4295"/>
                        <wps:cNvSpPr>
                          <a:spLocks noChangeArrowheads="1"/>
                        </wps:cNvSpPr>
                        <wps:spPr bwMode="auto">
                          <a:xfrm>
                            <a:off x="26304" y="1851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6" name="Shape 4296"/>
                        <wps:cNvSpPr>
                          <a:spLocks noChangeArrowheads="1"/>
                        </wps:cNvSpPr>
                        <wps:spPr bwMode="auto">
                          <a:xfrm>
                            <a:off x="7280" y="4998"/>
                            <a:ext cx="19455" cy="2974"/>
                          </a:xfrm>
                          <a:custGeom>
                            <a:avLst/>
                            <a:gdLst>
                              <a:gd name="T0" fmla="*/ 0 w 1945513"/>
                              <a:gd name="T1" fmla="*/ 2974 h 297434"/>
                              <a:gd name="T2" fmla="*/ 19455 w 1945513"/>
                              <a:gd name="T3" fmla="*/ 0 h 297434"/>
                              <a:gd name="T4" fmla="*/ 0 60000 65536"/>
                              <a:gd name="T5" fmla="*/ 0 60000 65536"/>
                            </a:gdLst>
                            <a:ahLst/>
                            <a:cxnLst>
                              <a:cxn ang="T4">
                                <a:pos x="T0" y="T1"/>
                              </a:cxn>
                              <a:cxn ang="T5">
                                <a:pos x="T2" y="T3"/>
                              </a:cxn>
                            </a:cxnLst>
                            <a:rect l="0" t="0" r="r" b="b"/>
                            <a:pathLst>
                              <a:path w="1945513" h="297434">
                                <a:moveTo>
                                  <a:pt x="0" y="297434"/>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7" name="Shape 4297"/>
                        <wps:cNvSpPr>
                          <a:spLocks noChangeArrowheads="1"/>
                        </wps:cNvSpPr>
                        <wps:spPr bwMode="auto">
                          <a:xfrm>
                            <a:off x="7280" y="9491"/>
                            <a:ext cx="19455" cy="4108"/>
                          </a:xfrm>
                          <a:custGeom>
                            <a:avLst/>
                            <a:gdLst>
                              <a:gd name="T0" fmla="*/ 0 w 1945513"/>
                              <a:gd name="T1" fmla="*/ 4108 h 410845"/>
                              <a:gd name="T2" fmla="*/ 19455 w 1945513"/>
                              <a:gd name="T3" fmla="*/ 0 h 410845"/>
                              <a:gd name="T4" fmla="*/ 0 60000 65536"/>
                              <a:gd name="T5" fmla="*/ 0 60000 65536"/>
                            </a:gdLst>
                            <a:ahLst/>
                            <a:cxnLst>
                              <a:cxn ang="T4">
                                <a:pos x="T0" y="T1"/>
                              </a:cxn>
                              <a:cxn ang="T5">
                                <a:pos x="T2" y="T3"/>
                              </a:cxn>
                            </a:cxnLst>
                            <a:rect l="0" t="0" r="r" b="b"/>
                            <a:pathLst>
                              <a:path w="1945513" h="410845">
                                <a:moveTo>
                                  <a:pt x="0" y="410845"/>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8" name="Shape 4298"/>
                        <wps:cNvSpPr>
                          <a:spLocks noChangeArrowheads="1"/>
                        </wps:cNvSpPr>
                        <wps:spPr bwMode="auto">
                          <a:xfrm>
                            <a:off x="7280" y="16303"/>
                            <a:ext cx="19455" cy="2858"/>
                          </a:xfrm>
                          <a:custGeom>
                            <a:avLst/>
                            <a:gdLst>
                              <a:gd name="T0" fmla="*/ 0 w 1945513"/>
                              <a:gd name="T1" fmla="*/ 2858 h 285877"/>
                              <a:gd name="T2" fmla="*/ 19455 w 1945513"/>
                              <a:gd name="T3" fmla="*/ 0 h 285877"/>
                              <a:gd name="T4" fmla="*/ 0 60000 65536"/>
                              <a:gd name="T5" fmla="*/ 0 60000 65536"/>
                            </a:gdLst>
                            <a:ahLst/>
                            <a:cxnLst>
                              <a:cxn ang="T4">
                                <a:pos x="T0" y="T1"/>
                              </a:cxn>
                              <a:cxn ang="T5">
                                <a:pos x="T2" y="T3"/>
                              </a:cxn>
                            </a:cxnLst>
                            <a:rect l="0" t="0" r="r" b="b"/>
                            <a:pathLst>
                              <a:path w="1945513" h="285877">
                                <a:moveTo>
                                  <a:pt x="0" y="285877"/>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9" name="Shape 4299"/>
                        <wps:cNvSpPr>
                          <a:spLocks noChangeArrowheads="1"/>
                        </wps:cNvSpPr>
                        <wps:spPr bwMode="auto">
                          <a:xfrm>
                            <a:off x="7280" y="19035"/>
                            <a:ext cx="19455" cy="1771"/>
                          </a:xfrm>
                          <a:custGeom>
                            <a:avLst/>
                            <a:gdLst>
                              <a:gd name="T0" fmla="*/ 0 w 1945513"/>
                              <a:gd name="T1" fmla="*/ 1771 h 177164"/>
                              <a:gd name="T2" fmla="*/ 19455 w 1945513"/>
                              <a:gd name="T3" fmla="*/ 0 h 177164"/>
                              <a:gd name="T4" fmla="*/ 0 60000 65536"/>
                              <a:gd name="T5" fmla="*/ 0 60000 65536"/>
                            </a:gdLst>
                            <a:ahLst/>
                            <a:cxnLst>
                              <a:cxn ang="T4">
                                <a:pos x="T0" y="T1"/>
                              </a:cxn>
                              <a:cxn ang="T5">
                                <a:pos x="T2" y="T3"/>
                              </a:cxn>
                            </a:cxnLst>
                            <a:rect l="0" t="0" r="r" b="b"/>
                            <a:pathLst>
                              <a:path w="1945513" h="177164">
                                <a:moveTo>
                                  <a:pt x="0" y="177164"/>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60" name="Rectangle 4300"/>
                        <wps:cNvSpPr>
                          <a:spLocks noChangeArrowheads="1"/>
                        </wps:cNvSpPr>
                        <wps:spPr bwMode="auto">
                          <a:xfrm>
                            <a:off x="4169" y="2095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1F93D" w14:textId="77777777" w:rsidR="00DB2F93" w:rsidRDefault="00DB2F93" w:rsidP="003865F3">
                              <w:r>
                                <w:rPr>
                                  <w:sz w:val="20"/>
                                </w:rPr>
                                <w:t>0</w:t>
                              </w:r>
                            </w:p>
                          </w:txbxContent>
                        </wps:txbx>
                        <wps:bodyPr rot="0" vert="horz" wrap="square" lIns="0" tIns="0" rIns="0" bIns="0" anchor="t" anchorCtr="0" upright="1">
                          <a:noAutofit/>
                        </wps:bodyPr>
                      </wps:wsp>
                      <wps:wsp>
                        <wps:cNvPr id="47761" name="Rectangle 4301"/>
                        <wps:cNvSpPr>
                          <a:spLocks noChangeArrowheads="1"/>
                        </wps:cNvSpPr>
                        <wps:spPr bwMode="auto">
                          <a:xfrm>
                            <a:off x="4169" y="1760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80E0" w14:textId="77777777" w:rsidR="00DB2F93" w:rsidRDefault="00DB2F93" w:rsidP="003865F3">
                              <w:r>
                                <w:rPr>
                                  <w:sz w:val="20"/>
                                </w:rPr>
                                <w:t>2</w:t>
                              </w:r>
                            </w:p>
                          </w:txbxContent>
                        </wps:txbx>
                        <wps:bodyPr rot="0" vert="horz" wrap="square" lIns="0" tIns="0" rIns="0" bIns="0" anchor="t" anchorCtr="0" upright="1">
                          <a:noAutofit/>
                        </wps:bodyPr>
                      </wps:wsp>
                      <wps:wsp>
                        <wps:cNvPr id="47762" name="Rectangle 4302"/>
                        <wps:cNvSpPr>
                          <a:spLocks noChangeArrowheads="1"/>
                        </wps:cNvSpPr>
                        <wps:spPr bwMode="auto">
                          <a:xfrm>
                            <a:off x="4169" y="14247"/>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1FE9" w14:textId="77777777" w:rsidR="00DB2F93" w:rsidRDefault="00DB2F93" w:rsidP="003865F3">
                              <w:r>
                                <w:rPr>
                                  <w:sz w:val="20"/>
                                </w:rPr>
                                <w:t>4</w:t>
                              </w:r>
                            </w:p>
                          </w:txbxContent>
                        </wps:txbx>
                        <wps:bodyPr rot="0" vert="horz" wrap="square" lIns="0" tIns="0" rIns="0" bIns="0" anchor="t" anchorCtr="0" upright="1">
                          <a:noAutofit/>
                        </wps:bodyPr>
                      </wps:wsp>
                      <wps:wsp>
                        <wps:cNvPr id="47763" name="Rectangle 4303"/>
                        <wps:cNvSpPr>
                          <a:spLocks noChangeArrowheads="1"/>
                        </wps:cNvSpPr>
                        <wps:spPr bwMode="auto">
                          <a:xfrm>
                            <a:off x="4169" y="108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82CA" w14:textId="77777777" w:rsidR="00DB2F93" w:rsidRDefault="00DB2F93" w:rsidP="003865F3">
                              <w:r>
                                <w:rPr>
                                  <w:sz w:val="20"/>
                                </w:rPr>
                                <w:t>6</w:t>
                              </w:r>
                            </w:p>
                          </w:txbxContent>
                        </wps:txbx>
                        <wps:bodyPr rot="0" vert="horz" wrap="square" lIns="0" tIns="0" rIns="0" bIns="0" anchor="t" anchorCtr="0" upright="1">
                          <a:noAutofit/>
                        </wps:bodyPr>
                      </wps:wsp>
                      <wps:wsp>
                        <wps:cNvPr id="47764" name="Rectangle 4304"/>
                        <wps:cNvSpPr>
                          <a:spLocks noChangeArrowheads="1"/>
                        </wps:cNvSpPr>
                        <wps:spPr bwMode="auto">
                          <a:xfrm>
                            <a:off x="4169" y="753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E642" w14:textId="77777777" w:rsidR="00DB2F93" w:rsidRDefault="00DB2F93" w:rsidP="003865F3">
                              <w:r>
                                <w:rPr>
                                  <w:sz w:val="20"/>
                                </w:rPr>
                                <w:t>8</w:t>
                              </w:r>
                            </w:p>
                          </w:txbxContent>
                        </wps:txbx>
                        <wps:bodyPr rot="0" vert="horz" wrap="square" lIns="0" tIns="0" rIns="0" bIns="0" anchor="t" anchorCtr="0" upright="1">
                          <a:noAutofit/>
                        </wps:bodyPr>
                      </wps:wsp>
                      <wps:wsp>
                        <wps:cNvPr id="47765" name="Rectangle 4305"/>
                        <wps:cNvSpPr>
                          <a:spLocks noChangeArrowheads="1"/>
                        </wps:cNvSpPr>
                        <wps:spPr bwMode="auto">
                          <a:xfrm>
                            <a:off x="3526" y="4178"/>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7327" w14:textId="77777777" w:rsidR="00DB2F93" w:rsidRDefault="00DB2F93" w:rsidP="003865F3">
                              <w:r>
                                <w:rPr>
                                  <w:sz w:val="20"/>
                                </w:rPr>
                                <w:t>10</w:t>
                              </w:r>
                            </w:p>
                          </w:txbxContent>
                        </wps:txbx>
                        <wps:bodyPr rot="0" vert="horz" wrap="square" lIns="0" tIns="0" rIns="0" bIns="0" anchor="t" anchorCtr="0" upright="1">
                          <a:noAutofit/>
                        </wps:bodyPr>
                      </wps:wsp>
                      <wps:wsp>
                        <wps:cNvPr id="47766" name="Rectangle 4306"/>
                        <wps:cNvSpPr>
                          <a:spLocks noChangeArrowheads="1"/>
                        </wps:cNvSpPr>
                        <wps:spPr bwMode="auto">
                          <a:xfrm>
                            <a:off x="3526" y="821"/>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E4BA" w14:textId="77777777" w:rsidR="00DB2F93" w:rsidRDefault="00DB2F93" w:rsidP="003865F3">
                              <w:r>
                                <w:rPr>
                                  <w:sz w:val="20"/>
                                </w:rPr>
                                <w:t>12</w:t>
                              </w:r>
                            </w:p>
                          </w:txbxContent>
                        </wps:txbx>
                        <wps:bodyPr rot="0" vert="horz" wrap="square" lIns="0" tIns="0" rIns="0" bIns="0" anchor="t" anchorCtr="0" upright="1">
                          <a:noAutofit/>
                        </wps:bodyPr>
                      </wps:wsp>
                      <wps:wsp>
                        <wps:cNvPr id="47767" name="Rectangle 4307"/>
                        <wps:cNvSpPr>
                          <a:spLocks noChangeArrowheads="1"/>
                        </wps:cNvSpPr>
                        <wps:spPr bwMode="auto">
                          <a:xfrm>
                            <a:off x="5187"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2D78" w14:textId="77777777" w:rsidR="00DB2F93" w:rsidRDefault="00DB2F93" w:rsidP="003865F3">
                              <w:r>
                                <w:rPr>
                                  <w:sz w:val="20"/>
                                </w:rPr>
                                <w:t>0.2</w:t>
                              </w:r>
                            </w:p>
                          </w:txbxContent>
                        </wps:txbx>
                        <wps:bodyPr rot="0" vert="horz" wrap="square" lIns="0" tIns="0" rIns="0" bIns="0" anchor="t" anchorCtr="0" upright="1">
                          <a:noAutofit/>
                        </wps:bodyPr>
                      </wps:wsp>
                      <wps:wsp>
                        <wps:cNvPr id="47768" name="Rectangle 4308"/>
                        <wps:cNvSpPr>
                          <a:spLocks noChangeArrowheads="1"/>
                        </wps:cNvSpPr>
                        <wps:spPr bwMode="auto">
                          <a:xfrm>
                            <a:off x="10378"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6E65" w14:textId="77777777" w:rsidR="00DB2F93" w:rsidRDefault="00DB2F93" w:rsidP="003865F3">
                              <w:r>
                                <w:rPr>
                                  <w:sz w:val="20"/>
                                </w:rPr>
                                <w:t>0.4</w:t>
                              </w:r>
                            </w:p>
                          </w:txbxContent>
                        </wps:txbx>
                        <wps:bodyPr rot="0" vert="horz" wrap="square" lIns="0" tIns="0" rIns="0" bIns="0" anchor="t" anchorCtr="0" upright="1">
                          <a:noAutofit/>
                        </wps:bodyPr>
                      </wps:wsp>
                      <wps:wsp>
                        <wps:cNvPr id="47769" name="Rectangle 4309"/>
                        <wps:cNvSpPr>
                          <a:spLocks noChangeArrowheads="1"/>
                        </wps:cNvSpPr>
                        <wps:spPr bwMode="auto">
                          <a:xfrm>
                            <a:off x="15568"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34DF" w14:textId="77777777" w:rsidR="00DB2F93" w:rsidRDefault="00DB2F93" w:rsidP="003865F3">
                              <w:r>
                                <w:rPr>
                                  <w:sz w:val="20"/>
                                </w:rPr>
                                <w:t>0.6</w:t>
                              </w:r>
                            </w:p>
                          </w:txbxContent>
                        </wps:txbx>
                        <wps:bodyPr rot="0" vert="horz" wrap="square" lIns="0" tIns="0" rIns="0" bIns="0" anchor="t" anchorCtr="0" upright="1">
                          <a:noAutofit/>
                        </wps:bodyPr>
                      </wps:wsp>
                      <wps:wsp>
                        <wps:cNvPr id="47770" name="Rectangle 4310"/>
                        <wps:cNvSpPr>
                          <a:spLocks noChangeArrowheads="1"/>
                        </wps:cNvSpPr>
                        <wps:spPr bwMode="auto">
                          <a:xfrm>
                            <a:off x="20756"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52C4" w14:textId="77777777" w:rsidR="00DB2F93" w:rsidRDefault="00DB2F93" w:rsidP="003865F3">
                              <w:r>
                                <w:rPr>
                                  <w:sz w:val="20"/>
                                </w:rPr>
                                <w:t>0.8</w:t>
                              </w:r>
                            </w:p>
                          </w:txbxContent>
                        </wps:txbx>
                        <wps:bodyPr rot="0" vert="horz" wrap="square" lIns="0" tIns="0" rIns="0" bIns="0" anchor="t" anchorCtr="0" upright="1">
                          <a:noAutofit/>
                        </wps:bodyPr>
                      </wps:wsp>
                      <wps:wsp>
                        <wps:cNvPr id="47771" name="Rectangle 4311"/>
                        <wps:cNvSpPr>
                          <a:spLocks noChangeArrowheads="1"/>
                        </wps:cNvSpPr>
                        <wps:spPr bwMode="auto">
                          <a:xfrm>
                            <a:off x="26428" y="2261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506C" w14:textId="77777777" w:rsidR="00DB2F93" w:rsidRDefault="00DB2F93" w:rsidP="003865F3">
                              <w:r>
                                <w:rPr>
                                  <w:sz w:val="20"/>
                                </w:rPr>
                                <w:t>1</w:t>
                              </w:r>
                            </w:p>
                          </w:txbxContent>
                        </wps:txbx>
                        <wps:bodyPr rot="0" vert="horz" wrap="square" lIns="0" tIns="0" rIns="0" bIns="0" anchor="t" anchorCtr="0" upright="1">
                          <a:noAutofit/>
                        </wps:bodyPr>
                      </wps:wsp>
                      <wps:wsp>
                        <wps:cNvPr id="47772" name="Rectangle 4312"/>
                        <wps:cNvSpPr>
                          <a:spLocks noChangeArrowheads="1"/>
                        </wps:cNvSpPr>
                        <wps:spPr bwMode="auto">
                          <a:xfrm>
                            <a:off x="31137"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1DE5" w14:textId="77777777" w:rsidR="00DB2F93" w:rsidRDefault="00DB2F93" w:rsidP="003865F3">
                              <w:r>
                                <w:rPr>
                                  <w:sz w:val="20"/>
                                </w:rPr>
                                <w:t>1.2</w:t>
                              </w:r>
                            </w:p>
                          </w:txbxContent>
                        </wps:txbx>
                        <wps:bodyPr rot="0" vert="horz" wrap="square" lIns="0" tIns="0" rIns="0" bIns="0" anchor="t" anchorCtr="0" upright="1">
                          <a:noAutofit/>
                        </wps:bodyPr>
                      </wps:wsp>
                      <wps:wsp>
                        <wps:cNvPr id="47773" name="Rectangle 4313"/>
                        <wps:cNvSpPr>
                          <a:spLocks noChangeArrowheads="1"/>
                        </wps:cNvSpPr>
                        <wps:spPr bwMode="auto">
                          <a:xfrm rot="-5400000">
                            <a:off x="-4614" y="9958"/>
                            <a:ext cx="1466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AF1B" w14:textId="77777777" w:rsidR="00DB2F93" w:rsidRDefault="00DB2F93" w:rsidP="003865F3">
                              <w:r>
                                <w:rPr>
                                  <w:b/>
                                  <w:sz w:val="20"/>
                                </w:rPr>
                                <w:t>Rate constant (k x 10</w:t>
                              </w:r>
                            </w:p>
                          </w:txbxContent>
                        </wps:txbx>
                        <wps:bodyPr rot="0" vert="vert270" wrap="square" lIns="0" tIns="0" rIns="0" bIns="0" anchor="t" anchorCtr="0" upright="1">
                          <a:noAutofit/>
                        </wps:bodyPr>
                      </wps:wsp>
                      <wps:wsp>
                        <wps:cNvPr id="47774" name="Rectangle 4314"/>
                        <wps:cNvSpPr>
                          <a:spLocks noChangeArrowheads="1"/>
                        </wps:cNvSpPr>
                        <wps:spPr bwMode="auto">
                          <a:xfrm rot="-5400000">
                            <a:off x="2067" y="6258"/>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038E" w14:textId="77777777" w:rsidR="00DB2F93" w:rsidRDefault="00DB2F93" w:rsidP="003865F3">
                              <w:r>
                                <w:rPr>
                                  <w:b/>
                                  <w:sz w:val="13"/>
                                </w:rPr>
                                <w:t>3</w:t>
                              </w:r>
                            </w:p>
                          </w:txbxContent>
                        </wps:txbx>
                        <wps:bodyPr rot="0" vert="vert270" wrap="square" lIns="0" tIns="0" rIns="0" bIns="0" anchor="t" anchorCtr="0" upright="1">
                          <a:noAutofit/>
                        </wps:bodyPr>
                      </wps:wsp>
                      <wps:wsp>
                        <wps:cNvPr id="47775" name="Rectangle 4315"/>
                        <wps:cNvSpPr>
                          <a:spLocks noChangeArrowheads="1"/>
                        </wps:cNvSpPr>
                        <wps:spPr bwMode="auto">
                          <a:xfrm rot="-5400000">
                            <a:off x="2380" y="5185"/>
                            <a:ext cx="67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CF3C" w14:textId="77777777" w:rsidR="00DB2F93" w:rsidRDefault="00DB2F93" w:rsidP="003865F3">
                              <w:r>
                                <w:rPr>
                                  <w:b/>
                                  <w:sz w:val="20"/>
                                </w:rPr>
                                <w:t>s</w:t>
                              </w:r>
                            </w:p>
                          </w:txbxContent>
                        </wps:txbx>
                        <wps:bodyPr rot="0" vert="vert270" wrap="square" lIns="0" tIns="0" rIns="0" bIns="0" anchor="t" anchorCtr="0" upright="1">
                          <a:noAutofit/>
                        </wps:bodyPr>
                      </wps:wsp>
                      <wps:wsp>
                        <wps:cNvPr id="47776" name="Rectangle 4316"/>
                        <wps:cNvSpPr>
                          <a:spLocks noChangeArrowheads="1"/>
                        </wps:cNvSpPr>
                        <wps:spPr bwMode="auto">
                          <a:xfrm rot="-5400000">
                            <a:off x="2181" y="5122"/>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730C" w14:textId="77777777" w:rsidR="00DB2F93" w:rsidRDefault="00DB2F93" w:rsidP="003865F3">
                              <w:r>
                                <w:rPr>
                                  <w:b/>
                                  <w:sz w:val="13"/>
                                </w:rPr>
                                <w:t>-</w:t>
                              </w:r>
                            </w:p>
                          </w:txbxContent>
                        </wps:txbx>
                        <wps:bodyPr rot="0" vert="vert270" wrap="square" lIns="0" tIns="0" rIns="0" bIns="0" anchor="t" anchorCtr="0" upright="1">
                          <a:noAutofit/>
                        </wps:bodyPr>
                      </wps:wsp>
                      <wps:wsp>
                        <wps:cNvPr id="47777" name="Rectangle 4317"/>
                        <wps:cNvSpPr>
                          <a:spLocks noChangeArrowheads="1"/>
                        </wps:cNvSpPr>
                        <wps:spPr bwMode="auto">
                          <a:xfrm rot="-5400000">
                            <a:off x="2067" y="4734"/>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4E7B" w14:textId="77777777" w:rsidR="00DB2F93" w:rsidRDefault="00DB2F93" w:rsidP="003865F3">
                              <w:r>
                                <w:rPr>
                                  <w:b/>
                                  <w:sz w:val="13"/>
                                </w:rPr>
                                <w:t>1</w:t>
                              </w:r>
                            </w:p>
                          </w:txbxContent>
                        </wps:txbx>
                        <wps:bodyPr rot="0" vert="vert270" wrap="square" lIns="0" tIns="0" rIns="0" bIns="0" anchor="t" anchorCtr="0" upright="1">
                          <a:noAutofit/>
                        </wps:bodyPr>
                      </wps:wsp>
                      <wps:wsp>
                        <wps:cNvPr id="47778" name="Rectangle 4318"/>
                        <wps:cNvSpPr>
                          <a:spLocks noChangeArrowheads="1"/>
                        </wps:cNvSpPr>
                        <wps:spPr bwMode="auto">
                          <a:xfrm rot="-5400000">
                            <a:off x="2454" y="4040"/>
                            <a:ext cx="5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78E5" w14:textId="77777777" w:rsidR="00DB2F93" w:rsidRDefault="00DB2F93" w:rsidP="003865F3">
                              <w:r>
                                <w:rPr>
                                  <w:b/>
                                  <w:sz w:val="20"/>
                                </w:rPr>
                                <w:t>)</w:t>
                              </w:r>
                            </w:p>
                          </w:txbxContent>
                        </wps:txbx>
                        <wps:bodyPr rot="0" vert="vert270" wrap="square" lIns="0" tIns="0" rIns="0" bIns="0" anchor="t" anchorCtr="0" upright="1">
                          <a:noAutofit/>
                        </wps:bodyPr>
                      </wps:wsp>
                      <wps:wsp>
                        <wps:cNvPr id="47779" name="Rectangle 36848"/>
                        <wps:cNvSpPr>
                          <a:spLocks noChangeArrowheads="1"/>
                        </wps:cNvSpPr>
                        <wps:spPr bwMode="auto">
                          <a:xfrm>
                            <a:off x="13859" y="24543"/>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806B" w14:textId="77777777" w:rsidR="00DB2F93" w:rsidRDefault="00DB2F93" w:rsidP="003865F3">
                              <w:r>
                                <w:rPr>
                                  <w:b/>
                                  <w:sz w:val="20"/>
                                </w:rPr>
                                <w:t>[</w:t>
                              </w:r>
                            </w:p>
                          </w:txbxContent>
                        </wps:txbx>
                        <wps:bodyPr rot="0" vert="horz" wrap="square" lIns="0" tIns="0" rIns="0" bIns="0" anchor="t" anchorCtr="0" upright="1">
                          <a:noAutofit/>
                        </wps:bodyPr>
                      </wps:wsp>
                      <wps:wsp>
                        <wps:cNvPr id="47780" name="Rectangle 36849"/>
                        <wps:cNvSpPr>
                          <a:spLocks noChangeArrowheads="1"/>
                        </wps:cNvSpPr>
                        <wps:spPr bwMode="auto">
                          <a:xfrm>
                            <a:off x="14284" y="24543"/>
                            <a:ext cx="1159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1557" w14:textId="77777777" w:rsidR="00DB2F93" w:rsidRDefault="00DB2F93" w:rsidP="003865F3">
                              <w:r>
                                <w:rPr>
                                  <w:b/>
                                  <w:sz w:val="20"/>
                                </w:rPr>
                                <w:t>Alcohol] mol dm</w:t>
                              </w:r>
                            </w:p>
                          </w:txbxContent>
                        </wps:txbx>
                        <wps:bodyPr rot="0" vert="horz" wrap="square" lIns="0" tIns="0" rIns="0" bIns="0" anchor="t" anchorCtr="0" upright="1">
                          <a:noAutofit/>
                        </wps:bodyPr>
                      </wps:wsp>
                      <wps:wsp>
                        <wps:cNvPr id="47781" name="Rectangle 4320"/>
                        <wps:cNvSpPr>
                          <a:spLocks noChangeArrowheads="1"/>
                        </wps:cNvSpPr>
                        <wps:spPr bwMode="auto">
                          <a:xfrm>
                            <a:off x="23006" y="24543"/>
                            <a:ext cx="52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45C3" w14:textId="77777777" w:rsidR="00DB2F93" w:rsidRDefault="00DB2F93" w:rsidP="003865F3">
                              <w:r>
                                <w:rPr>
                                  <w:b/>
                                  <w:sz w:val="20"/>
                                </w:rPr>
                                <w:t>-</w:t>
                              </w:r>
                            </w:p>
                          </w:txbxContent>
                        </wps:txbx>
                        <wps:bodyPr rot="0" vert="horz" wrap="square" lIns="0" tIns="0" rIns="0" bIns="0" anchor="t" anchorCtr="0" upright="1">
                          <a:noAutofit/>
                        </wps:bodyPr>
                      </wps:wsp>
                      <wps:wsp>
                        <wps:cNvPr id="47782" name="Rectangle 36850"/>
                        <wps:cNvSpPr>
                          <a:spLocks noChangeArrowheads="1"/>
                        </wps:cNvSpPr>
                        <wps:spPr bwMode="auto">
                          <a:xfrm>
                            <a:off x="23406" y="2454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97EFD" w14:textId="77777777" w:rsidR="00DB2F93" w:rsidRDefault="00DB2F93" w:rsidP="003865F3">
                              <w:r>
                                <w:rPr>
                                  <w:b/>
                                  <w:sz w:val="20"/>
                                </w:rPr>
                                <w:t>3</w:t>
                              </w:r>
                            </w:p>
                          </w:txbxContent>
                        </wps:txbx>
                        <wps:bodyPr rot="0" vert="horz" wrap="square" lIns="0" tIns="0" rIns="0" bIns="0" anchor="t" anchorCtr="0" upright="1">
                          <a:noAutofit/>
                        </wps:bodyPr>
                      </wps:wsp>
                      <wps:wsp>
                        <wps:cNvPr id="47783" name="Rectangle 36851"/>
                        <wps:cNvSpPr>
                          <a:spLocks noChangeArrowheads="1"/>
                        </wps:cNvSpPr>
                        <wps:spPr bwMode="auto">
                          <a:xfrm>
                            <a:off x="24046" y="24543"/>
                            <a:ext cx="70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7550" w14:textId="77777777" w:rsidR="00DB2F93" w:rsidRDefault="00DB2F93" w:rsidP="003865F3"/>
                          </w:txbxContent>
                        </wps:txbx>
                        <wps:bodyPr rot="0" vert="horz" wrap="square" lIns="0" tIns="0" rIns="0" bIns="0" anchor="t" anchorCtr="0" upright="1">
                          <a:noAutofit/>
                        </wps:bodyPr>
                      </wps:wsp>
                      <wps:wsp>
                        <wps:cNvPr id="47784" name="Shape 49362"/>
                        <wps:cNvSpPr>
                          <a:spLocks noChangeArrowheads="1"/>
                        </wps:cNvSpPr>
                        <wps:spPr bwMode="auto">
                          <a:xfrm>
                            <a:off x="34716"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7785" name="Shape 4323"/>
                        <wps:cNvSpPr>
                          <a:spLocks noChangeArrowheads="1"/>
                        </wps:cNvSpPr>
                        <wps:spPr bwMode="auto">
                          <a:xfrm>
                            <a:off x="34716"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86" name="Rectangle 36847"/>
                        <wps:cNvSpPr>
                          <a:spLocks noChangeArrowheads="1"/>
                        </wps:cNvSpPr>
                        <wps:spPr bwMode="auto">
                          <a:xfrm>
                            <a:off x="36812" y="9678"/>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2781" w14:textId="77777777" w:rsidR="00DB2F93" w:rsidRDefault="00DB2F93" w:rsidP="003865F3">
                              <w:r>
                                <w:rPr>
                                  <w:sz w:val="20"/>
                                </w:rPr>
                                <w:t>chloroethanol</w:t>
                              </w:r>
                            </w:p>
                          </w:txbxContent>
                        </wps:txbx>
                        <wps:bodyPr rot="0" vert="horz" wrap="square" lIns="0" tIns="0" rIns="0" bIns="0" anchor="t" anchorCtr="0" upright="1">
                          <a:noAutofit/>
                        </wps:bodyPr>
                      </wps:wsp>
                      <wps:wsp>
                        <wps:cNvPr id="47787" name="Rectangle 36846"/>
                        <wps:cNvSpPr>
                          <a:spLocks noChangeArrowheads="1"/>
                        </wps:cNvSpPr>
                        <wps:spPr bwMode="auto">
                          <a:xfrm>
                            <a:off x="35777" y="9678"/>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DB9B" w14:textId="77777777" w:rsidR="00DB2F93" w:rsidRDefault="00DB2F93" w:rsidP="003865F3">
                              <w:r>
                                <w:rPr>
                                  <w:sz w:val="20"/>
                                </w:rPr>
                                <w:t>2-</w:t>
                              </w:r>
                            </w:p>
                          </w:txbxContent>
                        </wps:txbx>
                        <wps:bodyPr rot="0" vert="horz" wrap="square" lIns="0" tIns="0" rIns="0" bIns="0" anchor="t" anchorCtr="0" upright="1">
                          <a:noAutofit/>
                        </wps:bodyPr>
                      </wps:wsp>
                      <wps:wsp>
                        <wps:cNvPr id="47788" name="Shape 4325"/>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89" name="Shape 4326"/>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0" name="Rectangle 4327"/>
                        <wps:cNvSpPr>
                          <a:spLocks noChangeArrowheads="1"/>
                        </wps:cNvSpPr>
                        <wps:spPr bwMode="auto">
                          <a:xfrm>
                            <a:off x="35777" y="11976"/>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E0EE" w14:textId="77777777" w:rsidR="00DB2F93" w:rsidRDefault="00DB2F93" w:rsidP="003865F3">
                              <w:r>
                                <w:rPr>
                                  <w:sz w:val="20"/>
                                </w:rPr>
                                <w:t>n-butanol</w:t>
                              </w:r>
                            </w:p>
                          </w:txbxContent>
                        </wps:txbx>
                        <wps:bodyPr rot="0" vert="horz" wrap="square" lIns="0" tIns="0" rIns="0" bIns="0" anchor="t" anchorCtr="0" upright="1">
                          <a:noAutofit/>
                        </wps:bodyPr>
                      </wps:wsp>
                      <wps:wsp>
                        <wps:cNvPr id="47791" name="Shape 4328"/>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2" name="Shape 4329"/>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3" name="Rectangle 4330"/>
                        <wps:cNvSpPr>
                          <a:spLocks noChangeArrowheads="1"/>
                        </wps:cNvSpPr>
                        <wps:spPr bwMode="auto">
                          <a:xfrm>
                            <a:off x="35777" y="14274"/>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8592" w14:textId="77777777" w:rsidR="00DB2F93" w:rsidRDefault="00DB2F93" w:rsidP="003865F3">
                              <w:r>
                                <w:rPr>
                                  <w:sz w:val="20"/>
                                </w:rPr>
                                <w:t>cyclohexanol</w:t>
                              </w:r>
                            </w:p>
                          </w:txbxContent>
                        </wps:txbx>
                        <wps:bodyPr rot="0" vert="horz" wrap="square" lIns="0" tIns="0" rIns="0" bIns="0" anchor="t" anchorCtr="0" upright="1">
                          <a:noAutofit/>
                        </wps:bodyPr>
                      </wps:wsp>
                      <wps:wsp>
                        <wps:cNvPr id="47794" name="Shape 4331"/>
                        <wps:cNvSpPr>
                          <a:spLocks noChangeArrowheads="1"/>
                        </wps:cNvSpPr>
                        <wps:spPr bwMode="auto">
                          <a:xfrm>
                            <a:off x="34716"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5" name="Shape 4332"/>
                        <wps:cNvSpPr>
                          <a:spLocks noChangeArrowheads="1"/>
                        </wps:cNvSpPr>
                        <wps:spPr bwMode="auto">
                          <a:xfrm>
                            <a:off x="34716"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6" name="Shape 4333"/>
                        <wps:cNvSpPr>
                          <a:spLocks noChangeArrowheads="1"/>
                        </wps:cNvSpPr>
                        <wps:spPr bwMode="auto">
                          <a:xfrm>
                            <a:off x="34716"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7" name="Shape 4334"/>
                        <wps:cNvSpPr>
                          <a:spLocks noChangeArrowheads="1"/>
                        </wps:cNvSpPr>
                        <wps:spPr bwMode="auto">
                          <a:xfrm>
                            <a:off x="34716"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8" name="Rectangle 4335"/>
                        <wps:cNvSpPr>
                          <a:spLocks noChangeArrowheads="1"/>
                        </wps:cNvSpPr>
                        <wps:spPr bwMode="auto">
                          <a:xfrm>
                            <a:off x="35777" y="16569"/>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3348E" w14:textId="77777777" w:rsidR="00DB2F93" w:rsidRDefault="00DB2F93" w:rsidP="003865F3">
                              <w:r>
                                <w:rPr>
                                  <w:sz w:val="20"/>
                                </w:rPr>
                                <w:t>cinnamyl alcohol</w:t>
                              </w:r>
                            </w:p>
                          </w:txbxContent>
                        </wps:txbx>
                        <wps:bodyPr rot="0" vert="horz" wrap="square" lIns="0" tIns="0" rIns="0" bIns="0" anchor="t" anchorCtr="0" upright="1">
                          <a:noAutofit/>
                        </wps:bodyPr>
                      </wps:wsp>
                      <wps:wsp>
                        <wps:cNvPr id="47799" name="Shape 4336"/>
                        <wps:cNvSpPr>
                          <a:spLocks noChangeArrowheads="1"/>
                        </wps:cNvSpPr>
                        <wps:spPr bwMode="auto">
                          <a:xfrm>
                            <a:off x="0" y="0"/>
                            <a:ext cx="45720" cy="27398"/>
                          </a:xfrm>
                          <a:custGeom>
                            <a:avLst/>
                            <a:gdLst>
                              <a:gd name="T0" fmla="*/ 45720 w 4572000"/>
                              <a:gd name="T1" fmla="*/ 0 h 2739834"/>
                              <a:gd name="T2" fmla="*/ 45720 w 4572000"/>
                              <a:gd name="T3" fmla="*/ 27398 h 2739834"/>
                              <a:gd name="T4" fmla="*/ 0 w 4572000"/>
                              <a:gd name="T5" fmla="*/ 27398 h 2739834"/>
                              <a:gd name="T6" fmla="*/ 0 w 4572000"/>
                              <a:gd name="T7" fmla="*/ 0 h 27398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72000" h="2739834">
                                <a:moveTo>
                                  <a:pt x="4572000" y="0"/>
                                </a:moveTo>
                                <a:lnTo>
                                  <a:pt x="4572000" y="2739834"/>
                                </a:lnTo>
                                <a:lnTo>
                                  <a:pt x="0" y="2739834"/>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00B2F1D" id="Group 46895" o:spid="_x0000_s1945" style="width:364.65pt;height:218.55pt;mso-position-horizontal-relative:char;mso-position-vertical-relative:line" coordsize="46308,2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">
                <v:rect id="Rectangle 4191" o:spid="_x0000_s1946" style="position:absolute;left:45927;top:26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65DD2C9A" w14:textId="77777777" w:rsidR="00DB2F93" w:rsidRDefault="00DB2F93" w:rsidP="003865F3"/>
                    </w:txbxContent>
                  </v:textbox>
                </v:rect>
                <v:shape id="Shape 4221" o:spid="_x0000_s1947" style="position:absolute;left:5984;top:1395;width:0;height:20128;visibility:visible;mso-wrap-style:square;v-text-anchor:top" coordsize="0,201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" path="m,2012823l,e" filled="f" fillcolor="black" strokecolor="#868686">
                  <v:fill opacity="0"/>
                  <v:path o:connecttype="custom" o:connectlocs="0,201;0,0" o:connectangles="0,0"/>
                </v:shape>
                <v:shape id="Shape 4222" o:spid="_x0000_s1948" style="position:absolute;left:5581;top:215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" path="m,l40259,e" filled="f" fillcolor="black" strokecolor="#868686">
                  <v:fill opacity="0"/>
                  <v:path o:connecttype="custom" o:connectlocs="0,0;4,0" o:connectangles="0,0"/>
                </v:shape>
                <v:shape id="Shape 4223" o:spid="_x0000_s1949" style="position:absolute;left:5581;top:181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" path="m,l40259,e" filled="f" fillcolor="black" strokecolor="#868686">
                  <v:fill opacity="0"/>
                  <v:path o:connecttype="custom" o:connectlocs="0,0;4,0" o:connectangles="0,0"/>
                </v:shape>
                <v:shape id="Shape 4224" o:spid="_x0000_s1950" style="position:absolute;left:5581;top:1481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" path="m,l40259,e" filled="f" fillcolor="black" strokecolor="#868686">
                  <v:fill opacity="0"/>
                  <v:path o:connecttype="custom" o:connectlocs="0,0;4,0" o:connectangles="0,0"/>
                </v:shape>
                <v:shape id="Shape 4225" o:spid="_x0000_s1951" style="position:absolute;left:5581;top:1146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" path="m,l40259,e" filled="f" fillcolor="black" strokecolor="#868686">
                  <v:fill opacity="0"/>
                  <v:path o:connecttype="custom" o:connectlocs="0,0;4,0" o:connectangles="0,0"/>
                </v:shape>
                <v:shape id="Shape 4226" o:spid="_x0000_s1952" style="position:absolute;left:5581;top:810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" path="m,l40259,e" filled="f" fillcolor="black" strokecolor="#868686">
                  <v:fill opacity="0"/>
                  <v:path o:connecttype="custom" o:connectlocs="0,0;4,0" o:connectangles="0,0"/>
                </v:shape>
                <v:shape id="Shape 4227" o:spid="_x0000_s1953" style="position:absolute;left:5581;top:47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" path="m,l40259,e" filled="f" fillcolor="black" strokecolor="#868686">
                  <v:fill opacity="0"/>
                  <v:path o:connecttype="custom" o:connectlocs="0,0;4,0" o:connectangles="0,0"/>
                </v:shape>
                <v:shape id="Shape 4228" o:spid="_x0000_s1954" style="position:absolute;left:5581;top:139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" path="m,l40259,e" filled="f" fillcolor="black" strokecolor="#868686">
                  <v:fill opacity="0"/>
                  <v:path o:connecttype="custom" o:connectlocs="0,0;4,0" o:connectangles="0,0"/>
                </v:shape>
                <v:shape id="Shape 4229" o:spid="_x0000_s1955" style="position:absolute;left:5984;top:21523;width:25939;height:0;visibility:visible;mso-wrap-style:square;v-text-anchor:top" coordsize="259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" path="m,l2593975,e" filled="f" fillcolor="black" strokecolor="#868686">
                  <v:fill opacity="0"/>
                  <v:path o:connecttype="custom" o:connectlocs="0,0;259,0" o:connectangles="0,0"/>
                </v:shape>
                <v:shape id="Shape 4230" o:spid="_x0000_s1956" style="position:absolute;left:5984;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" path="m,l,40386e" filled="f" fillcolor="black" strokecolor="#868686">
                  <v:fill opacity="0"/>
                  <v:path o:connecttype="custom" o:connectlocs="0,0;0,4" o:connectangles="0,0"/>
                </v:shape>
                <v:shape id="Shape 4231" o:spid="_x0000_s1957" style="position:absolute;left:11186;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" path="m,l,40386e" filled="f" fillcolor="black" strokecolor="#868686">
                  <v:fill opacity="0"/>
                  <v:path o:connecttype="custom" o:connectlocs="0,0;0,4" o:connectangles="0,0"/>
                </v:shape>
                <v:shape id="Shape 4232" o:spid="_x0000_s1958" style="position:absolute;left:16367;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" path="m,l,40386e" filled="f" fillcolor="black" strokecolor="#868686">
                  <v:fill opacity="0"/>
                  <v:path o:connecttype="custom" o:connectlocs="0,0;0,4" o:connectangles="0,0"/>
                </v:shape>
                <v:shape id="Shape 4233" o:spid="_x0000_s1959" style="position:absolute;left:21549;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" path="m,l,40386e" filled="f" fillcolor="black" strokecolor="#868686">
                  <v:fill opacity="0"/>
                  <v:path o:connecttype="custom" o:connectlocs="0,0;0,4" o:connectangles="0,0"/>
                </v:shape>
                <v:shape id="Shape 4234" o:spid="_x0000_s1960" style="position:absolute;left:26730;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" path="m,l,40386e" filled="f" fillcolor="black" strokecolor="#868686">
                  <v:fill opacity="0"/>
                  <v:path o:connecttype="custom" o:connectlocs="0,0;0,4" o:connectangles="0,0"/>
                </v:shape>
                <v:shape id="Shape 4235" o:spid="_x0000_s1961" style="position:absolute;left:31923;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" path="m,l,40386e" filled="f" fillcolor="black" strokecolor="#868686">
                  <v:fill opacity="0"/>
                  <v:path o:connecttype="custom" o:connectlocs="0,0;0,4" o:connectangles="0,0"/>
                </v:shape>
                <v:shape id="Shape 49356" o:spid="_x0000_s1962" style="position:absolute;left:6812;top:72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" path="m,l85344,r,85344l,85344,,e" fillcolor="#c0504d" stroked="f" strokeweight="0">
                  <v:stroke opacity="0"/>
                  <v:path o:connecttype="custom" o:connectlocs="0,0;9,0;9,9;0,9;0,0" o:connectangles="0,0,0,0,0"/>
                </v:shape>
                <v:shape id="Shape 4237" o:spid="_x0000_s1963" style="position:absolute;left:6812;top:72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57" o:spid="_x0000_s1964" style="position:absolute;left:13304;top:67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" path="m,l85344,r,85344l,85344,,e" fillcolor="#c0504d" stroked="f" strokeweight="0">
                  <v:stroke opacity="0"/>
                  <v:path o:connecttype="custom" o:connectlocs="0,0;9,0;9,9;0,9;0,0" o:connectangles="0,0,0,0,0"/>
                </v:shape>
                <v:shape id="Shape 4239" o:spid="_x0000_s1965" style="position:absolute;left:13304;top:67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" path="m,85344r85344,l85344,,,,,85344xe" filled="f" fillcolor="black" strokecolor="#be4b48" strokeweight=".72pt">
                  <v:fill opacity="0"/>
                  <v:path o:connecttype="custom" o:connectlocs="0,9;9,9;9,0;0,0" o:connectangles="0,0,0,0"/>
                </v:shape>
                <v:shape id="Shape 49358" o:spid="_x0000_s1966" style="position:absolute;left:16687;top:606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" path="m,l85344,r,85344l,85344,,e" fillcolor="#c0504d" stroked="f" strokeweight="0">
                  <v:stroke opacity="0"/>
                  <v:path o:connecttype="custom" o:connectlocs="0,0;9,0;9,9;0,9;0,0" o:connectangles="0,0,0,0,0"/>
                </v:shape>
                <v:shape id="Shape 4241" o:spid="_x0000_s1967" style="position:absolute;left:16687;top:606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359" o:spid="_x0000_s1968" style="position:absolute;left:19796;top:570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" path="m,l85344,r,85344l,85344,,e" fillcolor="#c0504d" stroked="f" strokeweight="0">
                  <v:stroke opacity="0"/>
                  <v:path o:connecttype="custom" o:connectlocs="0,0;9,0;9,9;0,9;0,0" o:connectangles="0,0,0,0,0"/>
                </v:shape>
                <v:shape id="Shape 4243" o:spid="_x0000_s1969" style="position:absolute;left:19796;top:570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60" o:spid="_x0000_s1970" style="position:absolute;left:23180;top:496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" path="m,l85344,r,85344l,85344,,e" fillcolor="#c0504d" stroked="f" strokeweight="0">
                  <v:stroke opacity="0"/>
                  <v:path o:connecttype="custom" o:connectlocs="0,0;9,0;9,9;0,9;0,0" o:connectangles="0,0,0,0,0"/>
                </v:shape>
                <v:shape id="Shape 4245" o:spid="_x0000_s1971" style="position:absolute;left:23180;top:496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61" o:spid="_x0000_s1972" style="position:absolute;left:26289;top:42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" path="m,l85344,r,85344l,85344,,e" fillcolor="#c0504d" stroked="f" strokeweight="0">
                  <v:stroke opacity="0"/>
                  <v:path o:connecttype="custom" o:connectlocs="0,0;9,0;9,9;0,9;0,0" o:connectangles="0,0,0,0,0"/>
                </v:shape>
                <v:shape id="Shape 4247" o:spid="_x0000_s1973" style="position:absolute;left:26289;top:42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248" o:spid="_x0000_s1974" style="position:absolute;left:6842;top:1258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49" o:spid="_x0000_s1975" style="position:absolute;left:6842;top:1258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250" o:spid="_x0000_s1976" style="position:absolute;left:13335;top:1207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51" o:spid="_x0000_s1977" style="position:absolute;left:13335;top:1207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2" o:spid="_x0000_s1978" style="position:absolute;left:16718;top:1127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3" o:spid="_x0000_s1979" style="position:absolute;left:16718;top:1127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4" o:spid="_x0000_s1980" style="position:absolute;left:19827;top:1091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55" o:spid="_x0000_s1981" style="position:absolute;left:19827;top:1091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6" o:spid="_x0000_s1982" style="position:absolute;left:23210;top:104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7" o:spid="_x0000_s1983" style="position:absolute;left:23210;top:104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8" o:spid="_x0000_s1984" style="position:absolute;left:26319;top:789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9" o:spid="_x0000_s1985" style="position:absolute;left:26319;top:789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260" o:spid="_x0000_s1986" style="position:absolute;left:6842;top:18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" path="m42672,l85344,85344,,85344,42672,xe" fillcolor="#9bbb59" stroked="f" strokeweight="0">
                  <v:stroke opacity="0"/>
                  <v:path o:connecttype="custom" o:connectlocs="4,0;9,9;0,9;4,0" o:connectangles="0,0,0,0"/>
                </v:shape>
                <v:shape id="Shape 4261" o:spid="_x0000_s1987" style="position:absolute;left:6842;top:18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2" o:spid="_x0000_s1988" style="position:absolute;left:13335;top:179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" path="m42672,l85344,85344,,85344,42672,xe" fillcolor="#9bbb59" stroked="f" strokeweight="0">
                  <v:stroke opacity="0"/>
                  <v:path o:connecttype="custom" o:connectlocs="4,0;9,9;0,9;4,0" o:connectangles="0,0,0,0"/>
                </v:shape>
                <v:shape id="Shape 4263" o:spid="_x0000_s1989" style="position:absolute;left:13335;top:179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4" o:spid="_x0000_s1990" style="position:absolute;left:16718;top:176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" path="m42672,l85344,85344,,85344,42672,xe" fillcolor="#9bbb59" stroked="f" strokeweight="0">
                  <v:stroke opacity="0"/>
                  <v:path o:connecttype="custom" o:connectlocs="4,0;9,9;0,9;4,0" o:connectangles="0,0,0,0"/>
                </v:shape>
                <v:shape id="Shape 4265" o:spid="_x0000_s1991" style="position:absolute;left:16718;top:176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6" o:spid="_x0000_s1992" style="position:absolute;left:19827;top:16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" path="m42672,l85344,85344,,85344,42672,xe" fillcolor="#9bbb59" stroked="f" strokeweight="0">
                  <v:stroke opacity="0"/>
                  <v:path o:connecttype="custom" o:connectlocs="4,0;9,9;0,9;4,0" o:connectangles="0,0,0,0"/>
                </v:shape>
                <v:shape id="Shape 4267" o:spid="_x0000_s1993" style="position:absolute;left:19827;top:16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8" o:spid="_x0000_s1994" style="position:absolute;left:23210;top:163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" path="m42672,l85344,85344,,85344,42672,xe" fillcolor="#9bbb59" stroked="f" strokeweight="0">
                  <v:stroke opacity="0"/>
                  <v:path o:connecttype="custom" o:connectlocs="4,0;9,9;0,9;4,0" o:connectangles="0,0,0,0"/>
                </v:shape>
                <v:shape id="Shape 4269" o:spid="_x0000_s1995" style="position:absolute;left:23210;top:163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70" o:spid="_x0000_s1996" style="position:absolute;left:26319;top:155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" path="m42672,l85344,85344,,85344,42672,xe" fillcolor="#9bbb59" stroked="f" strokeweight="0">
                  <v:stroke opacity="0"/>
                  <v:path o:connecttype="custom" o:connectlocs="4,0;9,9;0,9;4,0" o:connectangles="0,0,0,0"/>
                </v:shape>
                <v:shape id="Shape 4271" o:spid="_x0000_s1997" style="position:absolute;left:26319;top:155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" path="m42672,l85344,85344,,85344,42672,xe" filled="f" fillcolor="black" strokecolor="#98b954" strokeweight=".72pt">
                  <v:fill opacity="0"/>
                  <v:path o:connecttype="custom" o:connectlocs="4,0;9,9;0,9" o:connectangles="0,0,0"/>
                </v:shape>
                <v:shape id="Shape 4272" o:spid="_x0000_s1998" style="position:absolute;left:6827;top:20727;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" path="m,44197l44196,,88392,44197,,44197xe" fillcolor="#8064a2" stroked="f" strokeweight="0">
                  <v:stroke opacity="0"/>
                  <v:path o:connecttype="custom" o:connectlocs="0,4;4,0;9,4" o:connectangles="0,0,0"/>
                </v:shape>
                <v:shape id="Shape 4273" o:spid="_x0000_s1999" style="position:absolute;left:6827;top:2028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" path="m88392,l44196,44196,,,88392,xe" fillcolor="#8064a2" stroked="f" strokeweight="0">
                  <v:stroke opacity="0"/>
                  <v:path o:connecttype="custom" o:connectlocs="9,0;4,4;0,0" o:connectangles="0,0,0"/>
                </v:shape>
                <v:shape id="Shape 4274" o:spid="_x0000_s2000" style="position:absolute;left:6827;top:2028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" path="m88392,88392l,e" filled="f" fillcolor="black" strokecolor="#7d60a0" strokeweight=".72pt">
                  <v:fill opacity="0"/>
                  <v:path o:connecttype="custom" o:connectlocs="9,9;0,0" o:connectangles="0,0"/>
                </v:shape>
                <v:shape id="Shape 4275" o:spid="_x0000_s2001" style="position:absolute;left:6827;top:2028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" path="m,88392l88392,e" filled="f" fillcolor="black" strokecolor="#7d60a0" strokeweight=".72pt">
                  <v:fill opacity="0"/>
                  <v:path o:connecttype="custom" o:connectlocs="0,9;9,0" o:connectangles="0,0"/>
                </v:shape>
                <v:shape id="Shape 4276" o:spid="_x0000_s2002" style="position:absolute;left:13319;top:2020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" path="m,44196l44196,,88392,44196,,44196xe" fillcolor="#8064a2" stroked="f" strokeweight="0">
                  <v:stroke opacity="0"/>
                  <v:path o:connecttype="custom" o:connectlocs="0,4;4,0;9,4" o:connectangles="0,0,0"/>
                </v:shape>
                <v:shape id="Shape 4277" o:spid="_x0000_s2003" style="position:absolute;left:13319;top:1976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" path="m88392,l44196,44196,,,88392,xe" fillcolor="#8064a2" stroked="f" strokeweight="0">
                  <v:stroke opacity="0"/>
                  <v:path o:connecttype="custom" o:connectlocs="9,0;4,4;0,0" o:connectangles="0,0,0"/>
                </v:shape>
                <v:shape id="Shape 4278" o:spid="_x0000_s2004" style="position:absolute;left:13319;top:1976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" path="m88392,88392l,e" filled="f" fillcolor="black" strokecolor="#7d60a0" strokeweight=".72pt">
                  <v:fill opacity="0"/>
                  <v:path o:connecttype="custom" o:connectlocs="9,9;0,0" o:connectangles="0,0"/>
                </v:shape>
                <v:shape id="Shape 4279" o:spid="_x0000_s2005" style="position:absolute;left:13319;top:1976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" path="m,88392l88392,e" filled="f" fillcolor="black" strokecolor="#7d60a0" strokeweight=".72pt">
                  <v:fill opacity="0"/>
                  <v:path o:connecttype="custom" o:connectlocs="0,9;9,0" o:connectangles="0,0"/>
                </v:shape>
                <v:shape id="Shape 4280" o:spid="_x0000_s2006" style="position:absolute;left:16703;top:1990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" path="m,44196l44196,,88392,44196,,44196xe" fillcolor="#8064a2" stroked="f" strokeweight="0">
                  <v:stroke opacity="0"/>
                  <v:path o:connecttype="custom" o:connectlocs="0,4;4,0;9,4" o:connectangles="0,0,0"/>
                </v:shape>
                <v:shape id="Shape 4281" o:spid="_x0000_s2007" style="position:absolute;left:16703;top:1946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" path="m88392,l44196,44196,,,88392,xe" fillcolor="#8064a2" stroked="f" strokeweight="0">
                  <v:stroke opacity="0"/>
                  <v:path o:connecttype="custom" o:connectlocs="9,0;4,4;0,0" o:connectangles="0,0,0"/>
                </v:shape>
                <v:shape id="Shape 4282" o:spid="_x0000_s2008" style="position:absolute;left:16703;top:1946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" path="m88392,88392l,e" filled="f" fillcolor="black" strokecolor="#7d60a0" strokeweight=".72pt">
                  <v:fill opacity="0"/>
                  <v:path o:connecttype="custom" o:connectlocs="9,9;0,0" o:connectangles="0,0"/>
                </v:shape>
                <v:shape id="Shape 4283" o:spid="_x0000_s2009" style="position:absolute;left:16703;top:1946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" path="m,88392l88392,e" filled="f" fillcolor="black" strokecolor="#7d60a0" strokeweight=".72pt">
                  <v:fill opacity="0"/>
                  <v:path o:connecttype="custom" o:connectlocs="0,9;9,0" o:connectangles="0,0"/>
                </v:shape>
                <v:shape id="Shape 4284" o:spid="_x0000_s2010" style="position:absolute;left:19812;top:1978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" path="m,44196l44196,,88392,44196,,44196xe" fillcolor="#8064a2" stroked="f" strokeweight="0">
                  <v:stroke opacity="0"/>
                  <v:path o:connecttype="custom" o:connectlocs="0,4;4,0;9,4" o:connectangles="0,0,0"/>
                </v:shape>
                <v:shape id="Shape 4285" o:spid="_x0000_s2011" style="position:absolute;left:19812;top:19340;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" path="m88392,l44196,44197,,,88392,xe" fillcolor="#8064a2" stroked="f" strokeweight="0">
                  <v:stroke opacity="0"/>
                  <v:path o:connecttype="custom" o:connectlocs="9,0;4,4;0,0" o:connectangles="0,0,0"/>
                </v:shape>
                <v:shape id="Shape 4286" o:spid="_x0000_s2012" style="position:absolute;left:19812;top:1934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" path="m88392,88392l,e" filled="f" fillcolor="black" strokecolor="#7d60a0" strokeweight=".72pt">
                  <v:fill opacity="0"/>
                  <v:path o:connecttype="custom" o:connectlocs="9,9;0,0" o:connectangles="0,0"/>
                </v:shape>
                <v:shape id="Shape 4287" o:spid="_x0000_s2013" style="position:absolute;left:19812;top:1934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" path="m,88392l88392,e" filled="f" fillcolor="black" strokecolor="#7d60a0" strokeweight=".72pt">
                  <v:fill opacity="0"/>
                  <v:path o:connecttype="custom" o:connectlocs="0,9;9,0" o:connectangles="0,0"/>
                </v:shape>
                <v:shape id="Shape 4288" o:spid="_x0000_s2014" style="position:absolute;left:23195;top:19233;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" path="m,44197l44196,,88392,44197,,44197xe" fillcolor="#8064a2" stroked="f" strokeweight="0">
                  <v:stroke opacity="0"/>
                  <v:path o:connecttype="custom" o:connectlocs="0,4;4,0;9,4" o:connectangles="0,0,0"/>
                </v:shape>
                <v:shape id="Shape 4289" o:spid="_x0000_s2015" style="position:absolute;left:23195;top:1879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" path="m88392,l44196,44196,,,88392,xe" fillcolor="#8064a2" stroked="f" strokeweight="0">
                  <v:stroke opacity="0"/>
                  <v:path o:connecttype="custom" o:connectlocs="9,0;4,4;0,0" o:connectangles="0,0,0"/>
                </v:shape>
                <v:shape id="Shape 4290" o:spid="_x0000_s2016" style="position:absolute;left:23195;top:187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" path="m88392,88392l,e" filled="f" fillcolor="black" strokecolor="#7d60a0" strokeweight=".72pt">
                  <v:fill opacity="0"/>
                  <v:path o:connecttype="custom" o:connectlocs="9,9;0,0" o:connectangles="0,0"/>
                </v:shape>
                <v:shape id="Shape 4291" o:spid="_x0000_s2017" style="position:absolute;left:23195;top:187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" path="m,88392l88392,e" filled="f" fillcolor="black" strokecolor="#7d60a0" strokeweight=".72pt">
                  <v:fill opacity="0"/>
                  <v:path o:connecttype="custom" o:connectlocs="0,9;9,0" o:connectangles="0,0"/>
                </v:shape>
                <v:shape id="Shape 4292" o:spid="_x0000_s2018" style="position:absolute;left:26304;top:1895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" path="m,44196l44196,,88392,44196,,44196xe" fillcolor="#8064a2" stroked="f" strokeweight="0">
                  <v:stroke opacity="0"/>
                  <v:path o:connecttype="custom" o:connectlocs="0,4;4,0;9,4" o:connectangles="0,0,0"/>
                </v:shape>
                <v:shape id="Shape 4293" o:spid="_x0000_s2019" style="position:absolute;left:26304;top:18517;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" path="m88392,l44196,44197,,,88392,xe" fillcolor="#8064a2" stroked="f" strokeweight="0">
                  <v:stroke opacity="0"/>
                  <v:path o:connecttype="custom" o:connectlocs="9,0;4,4;0,0" o:connectangles="0,0,0"/>
                </v:shape>
                <v:shape id="Shape 4294" o:spid="_x0000_s2020" style="position:absolute;left:26304;top:1851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" path="m88392,88392l,e" filled="f" fillcolor="black" strokecolor="#7d60a0" strokeweight=".72pt">
                  <v:fill opacity="0"/>
                  <v:path o:connecttype="custom" o:connectlocs="9,9;0,0" o:connectangles="0,0"/>
                </v:shape>
                <v:shape id="Shape 4295" o:spid="_x0000_s2021" style="position:absolute;left:26304;top:1851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" path="m,88392l88392,e" filled="f" fillcolor="black" strokecolor="#7d60a0" strokeweight=".72pt">
                  <v:fill opacity="0"/>
                  <v:path o:connecttype="custom" o:connectlocs="0,9;9,0" o:connectangles="0,0"/>
                </v:shape>
                <v:shape id="Shape 4296" o:spid="_x0000_s2022" style="position:absolute;left:7280;top:4998;width:19455;height:2974;visibility:visible;mso-wrap-style:square;v-text-anchor:top" coordsize="1945513,2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" path="m,297434l1945513,e" filled="f" fillcolor="black">
                  <v:fill opacity="0"/>
                  <v:stroke endcap="round"/>
                  <v:path o:connecttype="custom" o:connectlocs="0,30;195,0" o:connectangles="0,0"/>
                </v:shape>
                <v:shape id="Shape 4297" o:spid="_x0000_s2023" style="position:absolute;left:7280;top:9491;width:19455;height:4108;visibility:visible;mso-wrap-style:square;v-text-anchor:top" coordsize="1945513,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" path="m,410845l1945513,e" filled="f" fillcolor="black">
                  <v:fill opacity="0"/>
                  <v:stroke endcap="round"/>
                  <v:path o:connecttype="custom" o:connectlocs="0,41;195,0" o:connectangles="0,0"/>
                </v:shape>
                <v:shape id="Shape 4298" o:spid="_x0000_s2024" style="position:absolute;left:7280;top:16303;width:19455;height:2858;visibility:visible;mso-wrap-style:square;v-text-anchor:top" coordsize="1945513,2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" path="m,285877l1945513,e" filled="f" fillcolor="black">
                  <v:fill opacity="0"/>
                  <v:stroke endcap="round"/>
                  <v:path o:connecttype="custom" o:connectlocs="0,29;195,0" o:connectangles="0,0"/>
                </v:shape>
                <v:shape id="Shape 4299" o:spid="_x0000_s2025" style="position:absolute;left:7280;top:19035;width:19455;height:1771;visibility:visible;mso-wrap-style:square;v-text-anchor:top" coordsize="1945513,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" path="m,177164l1945513,e" filled="f" fillcolor="black">
                  <v:fill opacity="0"/>
                  <v:stroke endcap="round"/>
                  <v:path o:connecttype="custom" o:connectlocs="0,18;195,0" o:connectangles="0,0"/>
                </v:shape>
                <v:rect id="Rectangle 4300" o:spid="_x0000_s2026" style="position:absolute;left:4169;top:2095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" filled="f" stroked="f">
                  <v:textbox inset="0,0,0,0">
                    <w:txbxContent>
                      <w:p w14:paraId="6701F93D" w14:textId="77777777" w:rsidR="00DB2F93" w:rsidRDefault="00DB2F93" w:rsidP="003865F3">
                        <w:r>
                          <w:rPr>
                            <w:sz w:val="20"/>
                          </w:rPr>
                          <w:t>0</w:t>
                        </w:r>
                      </w:p>
                    </w:txbxContent>
                  </v:textbox>
                </v:rect>
                <v:rect id="Rectangle 4301" o:spid="_x0000_s2027" style="position:absolute;left:4169;top:1760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" filled="f" stroked="f">
                  <v:textbox inset="0,0,0,0">
                    <w:txbxContent>
                      <w:p w14:paraId="543080E0" w14:textId="77777777" w:rsidR="00DB2F93" w:rsidRDefault="00DB2F93" w:rsidP="003865F3">
                        <w:r>
                          <w:rPr>
                            <w:sz w:val="20"/>
                          </w:rPr>
                          <w:t>2</w:t>
                        </w:r>
                      </w:p>
                    </w:txbxContent>
                  </v:textbox>
                </v:rect>
                <v:rect id="Rectangle 4302" o:spid="_x0000_s2028" style="position:absolute;left:4169;top:14247;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" filled="f" stroked="f">
                  <v:textbox inset="0,0,0,0">
                    <w:txbxContent>
                      <w:p w14:paraId="48B01FE9" w14:textId="77777777" w:rsidR="00DB2F93" w:rsidRDefault="00DB2F93" w:rsidP="003865F3">
                        <w:r>
                          <w:rPr>
                            <w:sz w:val="20"/>
                          </w:rPr>
                          <w:t>4</w:t>
                        </w:r>
                      </w:p>
                    </w:txbxContent>
                  </v:textbox>
                </v:rect>
                <v:rect id="Rectangle 4303" o:spid="_x0000_s2029" style="position:absolute;left:4169;top:108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Z+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" filled="f" stroked="f">
                  <v:textbox inset="0,0,0,0">
                    <w:txbxContent>
                      <w:p w14:paraId="4B4182CA" w14:textId="77777777" w:rsidR="00DB2F93" w:rsidRDefault="00DB2F93" w:rsidP="003865F3">
                        <w:r>
                          <w:rPr>
                            <w:sz w:val="20"/>
                          </w:rPr>
                          <w:t>6</w:t>
                        </w:r>
                      </w:p>
                    </w:txbxContent>
                  </v:textbox>
                </v:rect>
                <v:rect id="Rectangle 4304" o:spid="_x0000_s2030" style="position:absolute;left:4169;top:753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4K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" filled="f" stroked="f">
                  <v:textbox inset="0,0,0,0">
                    <w:txbxContent>
                      <w:p w14:paraId="52B9E642" w14:textId="77777777" w:rsidR="00DB2F93" w:rsidRDefault="00DB2F93" w:rsidP="003865F3">
                        <w:r>
                          <w:rPr>
                            <w:sz w:val="20"/>
                          </w:rPr>
                          <w:t>8</w:t>
                        </w:r>
                      </w:p>
                    </w:txbxContent>
                  </v:textbox>
                </v:rect>
                <v:rect id="Rectangle 4305" o:spid="_x0000_s2031" style="position:absolute;left:3526;top:4178;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" filled="f" stroked="f">
                  <v:textbox inset="0,0,0,0">
                    <w:txbxContent>
                      <w:p w14:paraId="1DD07327" w14:textId="77777777" w:rsidR="00DB2F93" w:rsidRDefault="00DB2F93" w:rsidP="003865F3">
                        <w:r>
                          <w:rPr>
                            <w:sz w:val="20"/>
                          </w:rPr>
                          <w:t>10</w:t>
                        </w:r>
                      </w:p>
                    </w:txbxContent>
                  </v:textbox>
                </v:rect>
                <v:rect id="Rectangle 4306" o:spid="_x0000_s2032" style="position:absolute;left:3526;top:821;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m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" filled="f" stroked="f">
                  <v:textbox inset="0,0,0,0">
                    <w:txbxContent>
                      <w:p w14:paraId="5053E4BA" w14:textId="77777777" w:rsidR="00DB2F93" w:rsidRDefault="00DB2F93" w:rsidP="003865F3">
                        <w:r>
                          <w:rPr>
                            <w:sz w:val="20"/>
                          </w:rPr>
                          <w:t>12</w:t>
                        </w:r>
                      </w:p>
                    </w:txbxContent>
                  </v:textbox>
                </v:rect>
                <v:rect id="Rectangle 4307" o:spid="_x0000_s2033" style="position:absolute;left:5187;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" filled="f" stroked="f">
                  <v:textbox inset="0,0,0,0">
                    <w:txbxContent>
                      <w:p w14:paraId="23C32D78" w14:textId="77777777" w:rsidR="00DB2F93" w:rsidRDefault="00DB2F93" w:rsidP="003865F3">
                        <w:r>
                          <w:rPr>
                            <w:sz w:val="20"/>
                          </w:rPr>
                          <w:t>0.2</w:t>
                        </w:r>
                      </w:p>
                    </w:txbxContent>
                  </v:textbox>
                </v:rect>
                <v:rect id="Rectangle 4308" o:spid="_x0000_s2034" style="position:absolute;left:10378;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" filled="f" stroked="f">
                  <v:textbox inset="0,0,0,0">
                    <w:txbxContent>
                      <w:p w14:paraId="48046E65" w14:textId="77777777" w:rsidR="00DB2F93" w:rsidRDefault="00DB2F93" w:rsidP="003865F3">
                        <w:r>
                          <w:rPr>
                            <w:sz w:val="20"/>
                          </w:rPr>
                          <w:t>0.4</w:t>
                        </w:r>
                      </w:p>
                    </w:txbxContent>
                  </v:textbox>
                </v:rect>
                <v:rect id="Rectangle 4309" o:spid="_x0000_s2035" style="position:absolute;left:15568;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" filled="f" stroked="f">
                  <v:textbox inset="0,0,0,0">
                    <w:txbxContent>
                      <w:p w14:paraId="7C5334DF" w14:textId="77777777" w:rsidR="00DB2F93" w:rsidRDefault="00DB2F93" w:rsidP="003865F3">
                        <w:r>
                          <w:rPr>
                            <w:sz w:val="20"/>
                          </w:rPr>
                          <w:t>0.6</w:t>
                        </w:r>
                      </w:p>
                    </w:txbxContent>
                  </v:textbox>
                </v:rect>
                <v:rect id="Rectangle 4310" o:spid="_x0000_s2036" style="position:absolute;left:20756;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" filled="f" stroked="f">
                  <v:textbox inset="0,0,0,0">
                    <w:txbxContent>
                      <w:p w14:paraId="342752C4" w14:textId="77777777" w:rsidR="00DB2F93" w:rsidRDefault="00DB2F93" w:rsidP="003865F3">
                        <w:r>
                          <w:rPr>
                            <w:sz w:val="20"/>
                          </w:rPr>
                          <w:t>0.8</w:t>
                        </w:r>
                      </w:p>
                    </w:txbxContent>
                  </v:textbox>
                </v:rect>
                <v:rect id="Rectangle 4311" o:spid="_x0000_s2037" style="position:absolute;left:26428;top:2261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" filled="f" stroked="f">
                  <v:textbox inset="0,0,0,0">
                    <w:txbxContent>
                      <w:p w14:paraId="6356506C" w14:textId="77777777" w:rsidR="00DB2F93" w:rsidRDefault="00DB2F93" w:rsidP="003865F3">
                        <w:r>
                          <w:rPr>
                            <w:sz w:val="20"/>
                          </w:rPr>
                          <w:t>1</w:t>
                        </w:r>
                      </w:p>
                    </w:txbxContent>
                  </v:textbox>
                </v:rect>
                <v:rect id="Rectangle 4312" o:spid="_x0000_s2038" style="position:absolute;left:31137;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" filled="f" stroked="f">
                  <v:textbox inset="0,0,0,0">
                    <w:txbxContent>
                      <w:p w14:paraId="2BEC1DE5" w14:textId="77777777" w:rsidR="00DB2F93" w:rsidRDefault="00DB2F93" w:rsidP="003865F3">
                        <w:r>
                          <w:rPr>
                            <w:sz w:val="20"/>
                          </w:rPr>
                          <w:t>1.2</w:t>
                        </w:r>
                      </w:p>
                    </w:txbxContent>
                  </v:textbox>
                </v:rect>
                <v:rect id="Rectangle 4313" o:spid="_x0000_s2039" style="position:absolute;left:-4614;top:9958;width:1466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" filled="f" stroked="f">
                  <v:textbox style="layout-flow:vertical;mso-layout-flow-alt:bottom-to-top" inset="0,0,0,0">
                    <w:txbxContent>
                      <w:p w14:paraId="6A05AF1B" w14:textId="77777777" w:rsidR="00DB2F93" w:rsidRDefault="00DB2F93" w:rsidP="003865F3">
                        <w:r>
                          <w:rPr>
                            <w:b/>
                            <w:sz w:val="20"/>
                          </w:rPr>
                          <w:t>Rate constant (k x 10</w:t>
                        </w:r>
                      </w:p>
                    </w:txbxContent>
                  </v:textbox>
                </v:rect>
                <v:rect id="Rectangle 4314" o:spid="_x0000_s2040" style="position:absolute;left:2067;top:6258;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" filled="f" stroked="f">
                  <v:textbox style="layout-flow:vertical;mso-layout-flow-alt:bottom-to-top" inset="0,0,0,0">
                    <w:txbxContent>
                      <w:p w14:paraId="78A9038E" w14:textId="77777777" w:rsidR="00DB2F93" w:rsidRDefault="00DB2F93" w:rsidP="003865F3">
                        <w:r>
                          <w:rPr>
                            <w:b/>
                            <w:sz w:val="13"/>
                          </w:rPr>
                          <w:t>3</w:t>
                        </w:r>
                      </w:p>
                    </w:txbxContent>
                  </v:textbox>
                </v:rect>
                <v:rect id="Rectangle 4315" o:spid="_x0000_s2041" style="position:absolute;left:2380;top:5185;width:67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" filled="f" stroked="f">
                  <v:textbox style="layout-flow:vertical;mso-layout-flow-alt:bottom-to-top" inset="0,0,0,0">
                    <w:txbxContent>
                      <w:p w14:paraId="4C80CF3C" w14:textId="77777777" w:rsidR="00DB2F93" w:rsidRDefault="00DB2F93" w:rsidP="003865F3">
                        <w:r>
                          <w:rPr>
                            <w:b/>
                            <w:sz w:val="20"/>
                          </w:rPr>
                          <w:t>s</w:t>
                        </w:r>
                      </w:p>
                    </w:txbxContent>
                  </v:textbox>
                </v:rect>
                <v:rect id="Rectangle 4316" o:spid="_x0000_s2042" style="position:absolute;left:2181;top:5122;width:347;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" filled="f" stroked="f">
                  <v:textbox style="layout-flow:vertical;mso-layout-flow-alt:bottom-to-top" inset="0,0,0,0">
                    <w:txbxContent>
                      <w:p w14:paraId="4C27730C" w14:textId="77777777" w:rsidR="00DB2F93" w:rsidRDefault="00DB2F93" w:rsidP="003865F3">
                        <w:r>
                          <w:rPr>
                            <w:b/>
                            <w:sz w:val="13"/>
                          </w:rPr>
                          <w:t>-</w:t>
                        </w:r>
                      </w:p>
                    </w:txbxContent>
                  </v:textbox>
                </v:rect>
                <v:rect id="Rectangle 4317" o:spid="_x0000_s2043" style="position:absolute;left:2067;top:4734;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" filled="f" stroked="f">
                  <v:textbox style="layout-flow:vertical;mso-layout-flow-alt:bottom-to-top" inset="0,0,0,0">
                    <w:txbxContent>
                      <w:p w14:paraId="56C24E7B" w14:textId="77777777" w:rsidR="00DB2F93" w:rsidRDefault="00DB2F93" w:rsidP="003865F3">
                        <w:r>
                          <w:rPr>
                            <w:b/>
                            <w:sz w:val="13"/>
                          </w:rPr>
                          <w:t>1</w:t>
                        </w:r>
                      </w:p>
                    </w:txbxContent>
                  </v:textbox>
                </v:rect>
                <v:rect id="Rectangle 4318" o:spid="_x0000_s2044" style="position:absolute;left:2454;top:4040;width:531;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" filled="f" stroked="f">
                  <v:textbox style="layout-flow:vertical;mso-layout-flow-alt:bottom-to-top" inset="0,0,0,0">
                    <w:txbxContent>
                      <w:p w14:paraId="5D3C78E5" w14:textId="77777777" w:rsidR="00DB2F93" w:rsidRDefault="00DB2F93" w:rsidP="003865F3">
                        <w:r>
                          <w:rPr>
                            <w:b/>
                            <w:sz w:val="20"/>
                          </w:rPr>
                          <w:t>)</w:t>
                        </w:r>
                      </w:p>
                    </w:txbxContent>
                  </v:textbox>
                </v:rect>
                <v:rect id="Rectangle 36848" o:spid="_x0000_s2045" style="position:absolute;left:13859;top:24543;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" filled="f" stroked="f">
                  <v:textbox inset="0,0,0,0">
                    <w:txbxContent>
                      <w:p w14:paraId="5F00806B" w14:textId="77777777" w:rsidR="00DB2F93" w:rsidRDefault="00DB2F93" w:rsidP="003865F3">
                        <w:r>
                          <w:rPr>
                            <w:b/>
                            <w:sz w:val="20"/>
                          </w:rPr>
                          <w:t>[</w:t>
                        </w:r>
                      </w:p>
                    </w:txbxContent>
                  </v:textbox>
                </v:rect>
                <v:rect id="Rectangle 36849" o:spid="_x0000_s2046" style="position:absolute;left:14284;top:24543;width:1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" filled="f" stroked="f">
                  <v:textbox inset="0,0,0,0">
                    <w:txbxContent>
                      <w:p w14:paraId="368F1557" w14:textId="77777777" w:rsidR="00DB2F93" w:rsidRDefault="00DB2F93" w:rsidP="003865F3">
                        <w:r>
                          <w:rPr>
                            <w:b/>
                            <w:sz w:val="20"/>
                          </w:rPr>
                          <w:t>Alcohol] mol dm</w:t>
                        </w:r>
                      </w:p>
                    </w:txbxContent>
                  </v:textbox>
                </v:rect>
                <v:rect id="Rectangle 4320" o:spid="_x0000_s2047" style="position:absolute;left:23006;top:24543;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to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yP4wH83QlXQM5/AQAA//8DAFBLAQItABQABgAIAAAAIQDb4fbL7gAAAIUBAAATAAAAAAAA&#10;AAAAAAAAAAAAAABbQ29udGVudF9UeXBlc10ueG1sUEsBAi0AFAAGAAgAAAAhAFr0LFu/AAAAFQEA&#10;AAsAAAAAAAAAAAAAAAAAHwEAAF9yZWxzLy5yZWxzUEsBAi0AFAAGAAgAAAAhAJrOi2jHAAAA3gAA&#10;AA8AAAAAAAAAAAAAAAAABwIAAGRycy9kb3ducmV2LnhtbFBLBQYAAAAAAwADALcAAAD7AgAAAAA=&#10;" filled="f" stroked="f">
                  <v:textbox inset="0,0,0,0">
                    <w:txbxContent>
                      <w:p w14:paraId="6B5B45C3" w14:textId="77777777" w:rsidR="00DB2F93" w:rsidRDefault="00DB2F93" w:rsidP="003865F3">
                        <w:r>
                          <w:rPr>
                            <w:b/>
                            <w:sz w:val="20"/>
                          </w:rPr>
                          <w:t>-</w:t>
                        </w:r>
                      </w:p>
                    </w:txbxContent>
                  </v:textbox>
                </v:rect>
                <v:rect id="Rectangle 36850" o:spid="_x0000_s2048" style="position:absolute;left:23406;top:2454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" filled="f" stroked="f">
                  <v:textbox inset="0,0,0,0">
                    <w:txbxContent>
                      <w:p w14:paraId="62397EFD" w14:textId="77777777" w:rsidR="00DB2F93" w:rsidRDefault="00DB2F93" w:rsidP="003865F3">
                        <w:r>
                          <w:rPr>
                            <w:b/>
                            <w:sz w:val="20"/>
                          </w:rPr>
                          <w:t>3</w:t>
                        </w:r>
                      </w:p>
                    </w:txbxContent>
                  </v:textbox>
                </v:rect>
                <v:rect id="Rectangle 36851" o:spid="_x0000_s2049" style="position:absolute;left:24046;top:24543;width:70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CE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" filled="f" stroked="f">
                  <v:textbox inset="0,0,0,0">
                    <w:txbxContent>
                      <w:p w14:paraId="19547550" w14:textId="77777777" w:rsidR="00DB2F93" w:rsidRDefault="00DB2F93" w:rsidP="003865F3"/>
                    </w:txbxContent>
                  </v:textbox>
                </v:rect>
                <v:shape id="Shape 49362" o:spid="_x0000_s2050" style="position:absolute;left:34716;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" path="m,l73152,r,73152l,73152,,e" fillcolor="#c0504d" stroked="f" strokeweight="0">
                  <v:stroke opacity="0" endcap="round"/>
                  <v:path o:connecttype="custom" o:connectlocs="0,0;7,0;7,7;0,7;0,0" o:connectangles="0,0,0,0,0"/>
                </v:shape>
                <v:shape id="Shape 4323" o:spid="_x0000_s2051" style="position:absolute;left:34716;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" path="m,73152r73152,l73152,,,,,73152xe" filled="f" fillcolor="black" strokecolor="#be4b48">
                  <v:fill opacity="0"/>
                  <v:path o:connecttype="custom" o:connectlocs="0,7;7,7;7,0;0,0" o:connectangles="0,0,0,0"/>
                </v:shape>
                <v:rect id="Rectangle 36847" o:spid="_x0000_s2052" style="position:absolute;left:36812;top:9678;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" filled="f" stroked="f">
                  <v:textbox inset="0,0,0,0">
                    <w:txbxContent>
                      <w:p w14:paraId="26602781" w14:textId="77777777" w:rsidR="00DB2F93" w:rsidRDefault="00DB2F93" w:rsidP="003865F3">
                        <w:r>
                          <w:rPr>
                            <w:sz w:val="20"/>
                          </w:rPr>
                          <w:t>chloroethanol</w:t>
                        </w:r>
                      </w:p>
                    </w:txbxContent>
                  </v:textbox>
                </v:rect>
                <v:rect id="Rectangle 36846" o:spid="_x0000_s2053" style="position:absolute;left:35777;top:9678;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" filled="f" stroked="f">
                  <v:textbox inset="0,0,0,0">
                    <w:txbxContent>
                      <w:p w14:paraId="7191DB9B" w14:textId="77777777" w:rsidR="00DB2F93" w:rsidRDefault="00DB2F93" w:rsidP="003865F3">
                        <w:r>
                          <w:rPr>
                            <w:sz w:val="20"/>
                          </w:rPr>
                          <w:t>2-</w:t>
                        </w:r>
                      </w:p>
                    </w:txbxContent>
                  </v:textbox>
                </v:rect>
                <v:shape id="Shape 4325" o:spid="_x0000_s2054" style="position:absolute;left:34731;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" path="m36576,l73152,36576,36576,73152,,36576,36576,xe" fillcolor="#4f81bd" stroked="f" strokeweight="0">
                  <v:stroke opacity="0"/>
                  <v:path o:connecttype="custom" o:connectlocs="4,0;7,4;4,7;0,4;4,0" o:connectangles="0,0,0,0,0"/>
                </v:shape>
                <v:shape id="Shape 4326" o:spid="_x0000_s2055" style="position:absolute;left:34731;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4327" o:spid="_x0000_s2056" style="position:absolute;left:35777;top:11976;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" filled="f" stroked="f">
                  <v:textbox inset="0,0,0,0">
                    <w:txbxContent>
                      <w:p w14:paraId="1658E0EE" w14:textId="77777777" w:rsidR="00DB2F93" w:rsidRDefault="00DB2F93" w:rsidP="003865F3">
                        <w:r>
                          <w:rPr>
                            <w:sz w:val="20"/>
                          </w:rPr>
                          <w:t>n-butanol</w:t>
                        </w:r>
                      </w:p>
                    </w:txbxContent>
                  </v:textbox>
                </v:rect>
                <v:shape id="Shape 4328" o:spid="_x0000_s2057" style="position:absolute;left:34731;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" path="m36576,l73152,73152,,73152,36576,xe" fillcolor="#9bbb59" stroked="f" strokeweight="0">
                  <v:stroke opacity="0"/>
                  <v:path o:connecttype="custom" o:connectlocs="4,0;7,7;0,7;4,0" o:connectangles="0,0,0,0"/>
                </v:shape>
                <v:shape id="Shape 4329" o:spid="_x0000_s2058" style="position:absolute;left:34731;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4330" o:spid="_x0000_s2059" style="position:absolute;left:35777;top:14274;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" filled="f" stroked="f">
                  <v:textbox inset="0,0,0,0">
                    <w:txbxContent>
                      <w:p w14:paraId="73C98592" w14:textId="77777777" w:rsidR="00DB2F93" w:rsidRDefault="00DB2F93" w:rsidP="003865F3">
                        <w:r>
                          <w:rPr>
                            <w:sz w:val="20"/>
                          </w:rPr>
                          <w:t>cyclohexanol</w:t>
                        </w:r>
                      </w:p>
                    </w:txbxContent>
                  </v:textbox>
                </v:rect>
                <v:shape id="Shape 4331" o:spid="_x0000_s2060" style="position:absolute;left:34716;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" path="m,38100l38100,,76200,38100,,38100xe" fillcolor="#8064a2" stroked="f" strokeweight="0">
                  <v:stroke opacity="0"/>
                  <v:path o:connecttype="custom" o:connectlocs="0,4;4,0;8,4" o:connectangles="0,0,0"/>
                </v:shape>
                <v:shape id="Shape 4332" o:spid="_x0000_s2061" style="position:absolute;left:34716;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" path="m76200,l38100,38100,,,76200,xe" fillcolor="#8064a2" stroked="f" strokeweight="0">
                  <v:stroke opacity="0"/>
                  <v:path o:connecttype="custom" o:connectlocs="8,0;4,4;0,0" o:connectangles="0,0,0"/>
                </v:shape>
                <v:shape id="Shape 4333" o:spid="_x0000_s2062"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" path="m76200,76200l,e" filled="f" fillcolor="black" strokecolor="#7d60a0">
                  <v:fill opacity="0"/>
                  <v:path o:connecttype="custom" o:connectlocs="8,8;0,0" o:connectangles="0,0"/>
                </v:shape>
                <v:shape id="Shape 4334" o:spid="_x0000_s2063"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" path="m,76200l76200,e" filled="f" fillcolor="black" strokecolor="#7d60a0">
                  <v:fill opacity="0"/>
                  <v:path o:connecttype="custom" o:connectlocs="0,8;8,0" o:connectangles="0,0"/>
                </v:shape>
                <v:rect id="Rectangle 4335" o:spid="_x0000_s2064" style="position:absolute;left:35777;top:16569;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" filled="f" stroked="f">
                  <v:textbox inset="0,0,0,0">
                    <w:txbxContent>
                      <w:p w14:paraId="0E53348E" w14:textId="77777777" w:rsidR="00DB2F93" w:rsidRDefault="00DB2F93" w:rsidP="003865F3">
                        <w:r>
                          <w:rPr>
                            <w:sz w:val="20"/>
                          </w:rPr>
                          <w:t>cinnamyl alcohol</w:t>
                        </w:r>
                      </w:p>
                    </w:txbxContent>
                  </v:textbox>
                </v:rect>
                <v:shape id="Shape 4336" o:spid="_x0000_s2065" style="position:absolute;width:45720;height:27398;visibility:visible;mso-wrap-style:square;v-text-anchor:top" coordsize="4572000,27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" path="m4572000,r,2739834l,2739834,,e" filled="f" fillcolor="black" strokecolor="#868686">
                  <v:fill opacity="0"/>
                  <v:path o:connecttype="custom" o:connectlocs="457,0;457,274;0,274;0,0" o:connectangles="0,0,0,0"/>
                </v:shape>
                <w10:anchorlock/>
              </v:group>
            </w:pict>
          </mc:Fallback>
        </mc:AlternateContent>
      </w:r>
    </w:p>
    <w:p w14:paraId="2F9AFDCA" w14:textId="3CE42D65" w:rsidR="003865F3" w:rsidRDefault="004B5EF4" w:rsidP="000E622B">
      <w:pPr>
        <w:suppressAutoHyphens/>
        <w:spacing w:beforeLines="50" w:before="120" w:line="276" w:lineRule="auto"/>
        <w:rPr>
          <w:rFonts w:ascii="Times New Roman" w:hAnsi="Times New Roman"/>
          <w:noProof/>
          <w:sz w:val="20"/>
          <w:szCs w:val="20"/>
        </w:rPr>
      </w:pPr>
      <w:r w:rsidRPr="004B5EF4">
        <w:rPr>
          <w:rFonts w:ascii="Times New Roman" w:hAnsi="Times New Roman"/>
          <w:noProof/>
          <w:sz w:val="20"/>
          <w:szCs w:val="20"/>
        </w:rPr>
        <w:t xml:space="preserve">Fig. 11 Rate constant data for alcohol oxidation using PCC and AgNP from Ziziphus leaves  </w:t>
      </w:r>
    </w:p>
    <w:p w14:paraId="084F6ABD" w14:textId="5C9ACC75" w:rsidR="003865F3" w:rsidRDefault="00BB54E0" w:rsidP="000E622B">
      <w:pPr>
        <w:suppressAutoHyphens/>
        <w:spacing w:beforeLines="50" w:before="120" w:line="276" w:lineRule="auto"/>
        <w:rPr>
          <w:rFonts w:ascii="Times New Roman" w:hAnsi="Times New Roman"/>
          <w:noProof/>
          <w:sz w:val="20"/>
          <w:szCs w:val="20"/>
        </w:rPr>
      </w:pPr>
      <w:r>
        <w:rPr>
          <w:rFonts w:ascii="Times New Roman" w:hAnsi="Times New Roman"/>
          <w:noProof/>
          <w:sz w:val="20"/>
          <w:szCs w:val="20"/>
          <w:lang w:val="en-IN" w:eastAsia="en-IN"/>
        </w:rPr>
        <w:lastRenderedPageBreak/>
        <mc:AlternateContent>
          <mc:Choice Requires="wpg">
            <w:drawing>
              <wp:inline distT="0" distB="0" distL="0" distR="0" wp14:anchorId="2B41EFC1" wp14:editId="62AE87C0">
                <wp:extent cx="4627880" cy="2771140"/>
                <wp:effectExtent l="10160" t="10160" r="105410" b="47625"/>
                <wp:docPr id="2" name="Group 4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2771140"/>
                          <a:chOff x="0" y="0"/>
                          <a:chExt cx="46277" cy="27713"/>
                        </a:xfrm>
                      </wpg:grpSpPr>
                      <wps:wsp>
                        <wps:cNvPr id="3" name="Rectangle 4356"/>
                        <wps:cNvSpPr>
                          <a:spLocks noChangeArrowheads="1"/>
                        </wps:cNvSpPr>
                        <wps:spPr bwMode="auto">
                          <a:xfrm>
                            <a:off x="45927" y="2616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C098" w14:textId="77777777" w:rsidR="00DB2F93" w:rsidRDefault="00DB2F93" w:rsidP="003865F3"/>
                          </w:txbxContent>
                        </wps:txbx>
                        <wps:bodyPr rot="0" vert="horz" wrap="square" lIns="0" tIns="0" rIns="0" bIns="0" anchor="t" anchorCtr="0" upright="1">
                          <a:noAutofit/>
                        </wps:bodyPr>
                      </wps:wsp>
                      <wps:wsp>
                        <wps:cNvPr id="4" name="Shape 4685"/>
                        <wps:cNvSpPr>
                          <a:spLocks noChangeArrowheads="1"/>
                        </wps:cNvSpPr>
                        <wps:spPr bwMode="auto">
                          <a:xfrm>
                            <a:off x="5340" y="1409"/>
                            <a:ext cx="0" cy="20128"/>
                          </a:xfrm>
                          <a:custGeom>
                            <a:avLst/>
                            <a:gdLst>
                              <a:gd name="T0" fmla="*/ 20128 h 2012824"/>
                              <a:gd name="T1" fmla="*/ 0 h 2012824"/>
                              <a:gd name="T2" fmla="*/ 0 60000 65536"/>
                              <a:gd name="T3" fmla="*/ 0 60000 65536"/>
                            </a:gdLst>
                            <a:ahLst/>
                            <a:cxnLst>
                              <a:cxn ang="T2">
                                <a:pos x="0" y="T0"/>
                              </a:cxn>
                              <a:cxn ang="T3">
                                <a:pos x="0" y="T1"/>
                              </a:cxn>
                            </a:cxnLst>
                            <a:rect l="0" t="0" r="r" b="b"/>
                            <a:pathLst>
                              <a:path h="2012824">
                                <a:moveTo>
                                  <a:pt x="0" y="2012824"/>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 name="Shape 4686"/>
                        <wps:cNvSpPr>
                          <a:spLocks noChangeArrowheads="1"/>
                        </wps:cNvSpPr>
                        <wps:spPr bwMode="auto">
                          <a:xfrm>
                            <a:off x="4937" y="2153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 name="Shape 4687"/>
                        <wps:cNvSpPr>
                          <a:spLocks noChangeArrowheads="1"/>
                        </wps:cNvSpPr>
                        <wps:spPr bwMode="auto">
                          <a:xfrm>
                            <a:off x="4937" y="1865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 name="Shape 4688"/>
                        <wps:cNvSpPr>
                          <a:spLocks noChangeArrowheads="1"/>
                        </wps:cNvSpPr>
                        <wps:spPr bwMode="auto">
                          <a:xfrm>
                            <a:off x="4937" y="1578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 name="Shape 4689"/>
                        <wps:cNvSpPr>
                          <a:spLocks noChangeArrowheads="1"/>
                        </wps:cNvSpPr>
                        <wps:spPr bwMode="auto">
                          <a:xfrm>
                            <a:off x="4937" y="129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 name="Shape 4690"/>
                        <wps:cNvSpPr>
                          <a:spLocks noChangeArrowheads="1"/>
                        </wps:cNvSpPr>
                        <wps:spPr bwMode="auto">
                          <a:xfrm>
                            <a:off x="4937" y="1002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 name="Shape 4691"/>
                        <wps:cNvSpPr>
                          <a:spLocks noChangeArrowheads="1"/>
                        </wps:cNvSpPr>
                        <wps:spPr bwMode="auto">
                          <a:xfrm>
                            <a:off x="4937" y="716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 name="Shape 4692"/>
                        <wps:cNvSpPr>
                          <a:spLocks noChangeArrowheads="1"/>
                        </wps:cNvSpPr>
                        <wps:spPr bwMode="auto">
                          <a:xfrm>
                            <a:off x="4937" y="429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 name="Shape 4693"/>
                        <wps:cNvSpPr>
                          <a:spLocks noChangeArrowheads="1"/>
                        </wps:cNvSpPr>
                        <wps:spPr bwMode="auto">
                          <a:xfrm>
                            <a:off x="4937" y="140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 name="Shape 4694"/>
                        <wps:cNvSpPr>
                          <a:spLocks noChangeArrowheads="1"/>
                        </wps:cNvSpPr>
                        <wps:spPr bwMode="auto">
                          <a:xfrm>
                            <a:off x="5340" y="21537"/>
                            <a:ext cx="26583" cy="0"/>
                          </a:xfrm>
                          <a:custGeom>
                            <a:avLst/>
                            <a:gdLst>
                              <a:gd name="T0" fmla="*/ 0 w 2658364"/>
                              <a:gd name="T1" fmla="*/ 26583 w 2658364"/>
                              <a:gd name="T2" fmla="*/ 0 60000 65536"/>
                              <a:gd name="T3" fmla="*/ 0 60000 65536"/>
                            </a:gdLst>
                            <a:ahLst/>
                            <a:cxnLst>
                              <a:cxn ang="T2">
                                <a:pos x="T0" y="0"/>
                              </a:cxn>
                              <a:cxn ang="T3">
                                <a:pos x="T1" y="0"/>
                              </a:cxn>
                            </a:cxnLst>
                            <a:rect l="0" t="0" r="r" b="b"/>
                            <a:pathLst>
                              <a:path w="2658364">
                                <a:moveTo>
                                  <a:pt x="0" y="0"/>
                                </a:moveTo>
                                <a:lnTo>
                                  <a:pt x="2658364"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 name="Shape 4695"/>
                        <wps:cNvSpPr>
                          <a:spLocks noChangeArrowheads="1"/>
                        </wps:cNvSpPr>
                        <wps:spPr bwMode="auto">
                          <a:xfrm>
                            <a:off x="5340"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 name="Shape 4696"/>
                        <wps:cNvSpPr>
                          <a:spLocks noChangeArrowheads="1"/>
                        </wps:cNvSpPr>
                        <wps:spPr bwMode="auto">
                          <a:xfrm>
                            <a:off x="10668"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 name="Shape 4697"/>
                        <wps:cNvSpPr>
                          <a:spLocks noChangeArrowheads="1"/>
                        </wps:cNvSpPr>
                        <wps:spPr bwMode="auto">
                          <a:xfrm>
                            <a:off x="15971"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 name="Shape 4698"/>
                        <wps:cNvSpPr>
                          <a:spLocks noChangeArrowheads="1"/>
                        </wps:cNvSpPr>
                        <wps:spPr bwMode="auto">
                          <a:xfrm>
                            <a:off x="21305"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 name="Shape 4699"/>
                        <wps:cNvSpPr>
                          <a:spLocks noChangeArrowheads="1"/>
                        </wps:cNvSpPr>
                        <wps:spPr bwMode="auto">
                          <a:xfrm>
                            <a:off x="26609"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 name="Shape 4700"/>
                        <wps:cNvSpPr>
                          <a:spLocks noChangeArrowheads="1"/>
                        </wps:cNvSpPr>
                        <wps:spPr bwMode="auto">
                          <a:xfrm>
                            <a:off x="31923"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 name="Shape 49370"/>
                        <wps:cNvSpPr>
                          <a:spLocks noChangeArrowheads="1"/>
                        </wps:cNvSpPr>
                        <wps:spPr bwMode="auto">
                          <a:xfrm>
                            <a:off x="6202" y="6141"/>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1" name="Shape 4702"/>
                        <wps:cNvSpPr>
                          <a:spLocks noChangeArrowheads="1"/>
                        </wps:cNvSpPr>
                        <wps:spPr bwMode="auto">
                          <a:xfrm>
                            <a:off x="6202" y="6141"/>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2" name="Shape 49371"/>
                        <wps:cNvSpPr>
                          <a:spLocks noChangeArrowheads="1"/>
                        </wps:cNvSpPr>
                        <wps:spPr bwMode="auto">
                          <a:xfrm>
                            <a:off x="12847" y="571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3" name="Shape 4704"/>
                        <wps:cNvSpPr>
                          <a:spLocks noChangeArrowheads="1"/>
                        </wps:cNvSpPr>
                        <wps:spPr bwMode="auto">
                          <a:xfrm>
                            <a:off x="12847" y="571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4" name="Shape 49372"/>
                        <wps:cNvSpPr>
                          <a:spLocks noChangeArrowheads="1"/>
                        </wps:cNvSpPr>
                        <wps:spPr bwMode="auto">
                          <a:xfrm>
                            <a:off x="16322" y="556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5" name="Shape 4706"/>
                        <wps:cNvSpPr>
                          <a:spLocks noChangeArrowheads="1"/>
                        </wps:cNvSpPr>
                        <wps:spPr bwMode="auto">
                          <a:xfrm>
                            <a:off x="16322" y="556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6" name="Shape 49373"/>
                        <wps:cNvSpPr>
                          <a:spLocks noChangeArrowheads="1"/>
                        </wps:cNvSpPr>
                        <wps:spPr bwMode="auto">
                          <a:xfrm>
                            <a:off x="19491" y="495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7" name="Shape 4708"/>
                        <wps:cNvSpPr>
                          <a:spLocks noChangeArrowheads="1"/>
                        </wps:cNvSpPr>
                        <wps:spPr bwMode="auto">
                          <a:xfrm>
                            <a:off x="19491" y="495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8" name="Shape 49374"/>
                        <wps:cNvSpPr>
                          <a:spLocks noChangeArrowheads="1"/>
                        </wps:cNvSpPr>
                        <wps:spPr bwMode="auto">
                          <a:xfrm>
                            <a:off x="22966" y="428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9" name="Shape 4710"/>
                        <wps:cNvSpPr>
                          <a:spLocks noChangeArrowheads="1"/>
                        </wps:cNvSpPr>
                        <wps:spPr bwMode="auto">
                          <a:xfrm>
                            <a:off x="22966" y="428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0" name="Shape 49375"/>
                        <wps:cNvSpPr>
                          <a:spLocks noChangeArrowheads="1"/>
                        </wps:cNvSpPr>
                        <wps:spPr bwMode="auto">
                          <a:xfrm>
                            <a:off x="26136" y="382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1" name="Shape 4712"/>
                        <wps:cNvSpPr>
                          <a:spLocks noChangeArrowheads="1"/>
                        </wps:cNvSpPr>
                        <wps:spPr bwMode="auto">
                          <a:xfrm>
                            <a:off x="26136" y="382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2" name="Shape 4713"/>
                        <wps:cNvSpPr>
                          <a:spLocks noChangeArrowheads="1"/>
                        </wps:cNvSpPr>
                        <wps:spPr bwMode="auto">
                          <a:xfrm>
                            <a:off x="6233" y="1799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3" name="Shape 4714"/>
                        <wps:cNvSpPr>
                          <a:spLocks noChangeArrowheads="1"/>
                        </wps:cNvSpPr>
                        <wps:spPr bwMode="auto">
                          <a:xfrm>
                            <a:off x="6233" y="1799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4" name="Shape 4715"/>
                        <wps:cNvSpPr>
                          <a:spLocks noChangeArrowheads="1"/>
                        </wps:cNvSpPr>
                        <wps:spPr bwMode="auto">
                          <a:xfrm>
                            <a:off x="12877" y="1772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 name="Shape 4716"/>
                        <wps:cNvSpPr>
                          <a:spLocks noChangeArrowheads="1"/>
                        </wps:cNvSpPr>
                        <wps:spPr bwMode="auto">
                          <a:xfrm>
                            <a:off x="12877" y="1772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 name="Shape 4717"/>
                        <wps:cNvSpPr>
                          <a:spLocks noChangeArrowheads="1"/>
                        </wps:cNvSpPr>
                        <wps:spPr bwMode="auto">
                          <a:xfrm>
                            <a:off x="16352" y="172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7" name="Shape 4718"/>
                        <wps:cNvSpPr>
                          <a:spLocks noChangeArrowheads="1"/>
                        </wps:cNvSpPr>
                        <wps:spPr bwMode="auto">
                          <a:xfrm>
                            <a:off x="16352" y="172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8" name="Shape 4719"/>
                        <wps:cNvSpPr>
                          <a:spLocks noChangeArrowheads="1"/>
                        </wps:cNvSpPr>
                        <wps:spPr bwMode="auto">
                          <a:xfrm>
                            <a:off x="19522" y="1668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9" name="Shape 4720"/>
                        <wps:cNvSpPr>
                          <a:spLocks noChangeArrowheads="1"/>
                        </wps:cNvSpPr>
                        <wps:spPr bwMode="auto">
                          <a:xfrm>
                            <a:off x="19522" y="1668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0" name="Shape 4721"/>
                        <wps:cNvSpPr>
                          <a:spLocks noChangeArrowheads="1"/>
                        </wps:cNvSpPr>
                        <wps:spPr bwMode="auto">
                          <a:xfrm>
                            <a:off x="22997" y="1598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1" name="Shape 4722"/>
                        <wps:cNvSpPr>
                          <a:spLocks noChangeArrowheads="1"/>
                        </wps:cNvSpPr>
                        <wps:spPr bwMode="auto">
                          <a:xfrm>
                            <a:off x="22997" y="1598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2" name="Shape 4723"/>
                        <wps:cNvSpPr>
                          <a:spLocks noChangeArrowheads="1"/>
                        </wps:cNvSpPr>
                        <wps:spPr bwMode="auto">
                          <a:xfrm>
                            <a:off x="26167" y="1543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3" name="Shape 4724"/>
                        <wps:cNvSpPr>
                          <a:spLocks noChangeArrowheads="1"/>
                        </wps:cNvSpPr>
                        <wps:spPr bwMode="auto">
                          <a:xfrm>
                            <a:off x="26167" y="1543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4" name="Shape 4725"/>
                        <wps:cNvSpPr>
                          <a:spLocks noChangeArrowheads="1"/>
                        </wps:cNvSpPr>
                        <wps:spPr bwMode="auto">
                          <a:xfrm>
                            <a:off x="6233" y="1909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5" name="Shape 4726"/>
                        <wps:cNvSpPr>
                          <a:spLocks noChangeArrowheads="1"/>
                        </wps:cNvSpPr>
                        <wps:spPr bwMode="auto">
                          <a:xfrm>
                            <a:off x="6233" y="1909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6" name="Shape 4727"/>
                        <wps:cNvSpPr>
                          <a:spLocks noChangeArrowheads="1"/>
                        </wps:cNvSpPr>
                        <wps:spPr bwMode="auto">
                          <a:xfrm>
                            <a:off x="12877" y="1836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 name="Shape 4728"/>
                        <wps:cNvSpPr>
                          <a:spLocks noChangeArrowheads="1"/>
                        </wps:cNvSpPr>
                        <wps:spPr bwMode="auto">
                          <a:xfrm>
                            <a:off x="12877" y="1836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 name="Shape 4729"/>
                        <wps:cNvSpPr>
                          <a:spLocks noChangeArrowheads="1"/>
                        </wps:cNvSpPr>
                        <wps:spPr bwMode="auto">
                          <a:xfrm>
                            <a:off x="16352" y="1818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9" name="Shape 4730"/>
                        <wps:cNvSpPr>
                          <a:spLocks noChangeArrowheads="1"/>
                        </wps:cNvSpPr>
                        <wps:spPr bwMode="auto">
                          <a:xfrm>
                            <a:off x="16352" y="1818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0" name="Shape 4731"/>
                        <wps:cNvSpPr>
                          <a:spLocks noChangeArrowheads="1"/>
                        </wps:cNvSpPr>
                        <wps:spPr bwMode="auto">
                          <a:xfrm>
                            <a:off x="19522" y="1787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1" name="Shape 4732"/>
                        <wps:cNvSpPr>
                          <a:spLocks noChangeArrowheads="1"/>
                        </wps:cNvSpPr>
                        <wps:spPr bwMode="auto">
                          <a:xfrm>
                            <a:off x="19522" y="1787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2" name="Shape 4733"/>
                        <wps:cNvSpPr>
                          <a:spLocks noChangeArrowheads="1"/>
                        </wps:cNvSpPr>
                        <wps:spPr bwMode="auto">
                          <a:xfrm>
                            <a:off x="22997" y="1754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3" name="Shape 4734"/>
                        <wps:cNvSpPr>
                          <a:spLocks noChangeArrowheads="1"/>
                        </wps:cNvSpPr>
                        <wps:spPr bwMode="auto">
                          <a:xfrm>
                            <a:off x="22997" y="1754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4" name="Shape 4735"/>
                        <wps:cNvSpPr>
                          <a:spLocks noChangeArrowheads="1"/>
                        </wps:cNvSpPr>
                        <wps:spPr bwMode="auto">
                          <a:xfrm>
                            <a:off x="26167" y="1656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5" name="Shape 4736"/>
                        <wps:cNvSpPr>
                          <a:spLocks noChangeArrowheads="1"/>
                        </wps:cNvSpPr>
                        <wps:spPr bwMode="auto">
                          <a:xfrm>
                            <a:off x="26167" y="1656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6" name="Shape 4737"/>
                        <wps:cNvSpPr>
                          <a:spLocks noChangeArrowheads="1"/>
                        </wps:cNvSpPr>
                        <wps:spPr bwMode="auto">
                          <a:xfrm>
                            <a:off x="6217" y="210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7" name="Shape 4738"/>
                        <wps:cNvSpPr>
                          <a:spLocks noChangeArrowheads="1"/>
                        </wps:cNvSpPr>
                        <wps:spPr bwMode="auto">
                          <a:xfrm>
                            <a:off x="6217" y="206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8" name="Shape 4739"/>
                        <wps:cNvSpPr>
                          <a:spLocks noChangeArrowheads="1"/>
                        </wps:cNvSpPr>
                        <wps:spPr bwMode="auto">
                          <a:xfrm>
                            <a:off x="6217" y="206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9" name="Shape 4740"/>
                        <wps:cNvSpPr>
                          <a:spLocks noChangeArrowheads="1"/>
                        </wps:cNvSpPr>
                        <wps:spPr bwMode="auto">
                          <a:xfrm>
                            <a:off x="6217" y="206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0" name="Shape 4741"/>
                        <wps:cNvSpPr>
                          <a:spLocks noChangeArrowheads="1"/>
                        </wps:cNvSpPr>
                        <wps:spPr bwMode="auto">
                          <a:xfrm>
                            <a:off x="12862" y="2083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61" name="Shape 4742"/>
                        <wps:cNvSpPr>
                          <a:spLocks noChangeArrowheads="1"/>
                        </wps:cNvSpPr>
                        <wps:spPr bwMode="auto">
                          <a:xfrm>
                            <a:off x="12862" y="2039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62" name="Shape 4743"/>
                        <wps:cNvSpPr>
                          <a:spLocks noChangeArrowheads="1"/>
                        </wps:cNvSpPr>
                        <wps:spPr bwMode="auto">
                          <a:xfrm>
                            <a:off x="12862" y="2039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3" name="Shape 4744"/>
                        <wps:cNvSpPr>
                          <a:spLocks noChangeArrowheads="1"/>
                        </wps:cNvSpPr>
                        <wps:spPr bwMode="auto">
                          <a:xfrm>
                            <a:off x="12862" y="2039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4" name="Shape 4745"/>
                        <wps:cNvSpPr>
                          <a:spLocks noChangeArrowheads="1"/>
                        </wps:cNvSpPr>
                        <wps:spPr bwMode="auto">
                          <a:xfrm>
                            <a:off x="16337" y="2043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5" name="Shape 4746"/>
                        <wps:cNvSpPr>
                          <a:spLocks noChangeArrowheads="1"/>
                        </wps:cNvSpPr>
                        <wps:spPr bwMode="auto">
                          <a:xfrm>
                            <a:off x="16337" y="1999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6" name="Shape 4747"/>
                        <wps:cNvSpPr>
                          <a:spLocks noChangeArrowheads="1"/>
                        </wps:cNvSpPr>
                        <wps:spPr bwMode="auto">
                          <a:xfrm>
                            <a:off x="16337" y="1999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7" name="Shape 4748"/>
                        <wps:cNvSpPr>
                          <a:spLocks noChangeArrowheads="1"/>
                        </wps:cNvSpPr>
                        <wps:spPr bwMode="auto">
                          <a:xfrm>
                            <a:off x="16337" y="1999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8" name="Shape 4749"/>
                        <wps:cNvSpPr>
                          <a:spLocks noChangeArrowheads="1"/>
                        </wps:cNvSpPr>
                        <wps:spPr bwMode="auto">
                          <a:xfrm>
                            <a:off x="19507" y="202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9" name="Shape 4750"/>
                        <wps:cNvSpPr>
                          <a:spLocks noChangeArrowheads="1"/>
                        </wps:cNvSpPr>
                        <wps:spPr bwMode="auto">
                          <a:xfrm>
                            <a:off x="19507" y="197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0" name="Shape 4751"/>
                        <wps:cNvSpPr>
                          <a:spLocks noChangeArrowheads="1"/>
                        </wps:cNvSpPr>
                        <wps:spPr bwMode="auto">
                          <a:xfrm>
                            <a:off x="19507" y="197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1" name="Shape 4752"/>
                        <wps:cNvSpPr>
                          <a:spLocks noChangeArrowheads="1"/>
                        </wps:cNvSpPr>
                        <wps:spPr bwMode="auto">
                          <a:xfrm>
                            <a:off x="19507" y="197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2" name="Shape 4753"/>
                        <wps:cNvSpPr>
                          <a:spLocks noChangeArrowheads="1"/>
                        </wps:cNvSpPr>
                        <wps:spPr bwMode="auto">
                          <a:xfrm>
                            <a:off x="22981" y="2004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3" name="Shape 4754"/>
                        <wps:cNvSpPr>
                          <a:spLocks noChangeArrowheads="1"/>
                        </wps:cNvSpPr>
                        <wps:spPr bwMode="auto">
                          <a:xfrm>
                            <a:off x="22981" y="1959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4" name="Shape 4755"/>
                        <wps:cNvSpPr>
                          <a:spLocks noChangeArrowheads="1"/>
                        </wps:cNvSpPr>
                        <wps:spPr bwMode="auto">
                          <a:xfrm>
                            <a:off x="22981" y="1959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5" name="Shape 4756"/>
                        <wps:cNvSpPr>
                          <a:spLocks noChangeArrowheads="1"/>
                        </wps:cNvSpPr>
                        <wps:spPr bwMode="auto">
                          <a:xfrm>
                            <a:off x="22981" y="1959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6" name="Shape 4757"/>
                        <wps:cNvSpPr>
                          <a:spLocks noChangeArrowheads="1"/>
                        </wps:cNvSpPr>
                        <wps:spPr bwMode="auto">
                          <a:xfrm>
                            <a:off x="26151" y="1943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7" name="Shape 4758"/>
                        <wps:cNvSpPr>
                          <a:spLocks noChangeArrowheads="1"/>
                        </wps:cNvSpPr>
                        <wps:spPr bwMode="auto">
                          <a:xfrm>
                            <a:off x="26151" y="18989"/>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8" name="Shape 4759"/>
                        <wps:cNvSpPr>
                          <a:spLocks noChangeArrowheads="1"/>
                        </wps:cNvSpPr>
                        <wps:spPr bwMode="auto">
                          <a:xfrm>
                            <a:off x="26151" y="1898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9" name="Shape 4760"/>
                        <wps:cNvSpPr>
                          <a:spLocks noChangeArrowheads="1"/>
                        </wps:cNvSpPr>
                        <wps:spPr bwMode="auto">
                          <a:xfrm>
                            <a:off x="26151" y="1898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0" name="Shape 4761"/>
                        <wps:cNvSpPr>
                          <a:spLocks noChangeArrowheads="1"/>
                        </wps:cNvSpPr>
                        <wps:spPr bwMode="auto">
                          <a:xfrm>
                            <a:off x="6670" y="4486"/>
                            <a:ext cx="19937" cy="2373"/>
                          </a:xfrm>
                          <a:custGeom>
                            <a:avLst/>
                            <a:gdLst>
                              <a:gd name="T0" fmla="*/ 0 w 1993773"/>
                              <a:gd name="T1" fmla="*/ 2373 h 237363"/>
                              <a:gd name="T2" fmla="*/ 19937 w 1993773"/>
                              <a:gd name="T3" fmla="*/ 0 h 237363"/>
                              <a:gd name="T4" fmla="*/ 0 60000 65536"/>
                              <a:gd name="T5" fmla="*/ 0 60000 65536"/>
                            </a:gdLst>
                            <a:ahLst/>
                            <a:cxnLst>
                              <a:cxn ang="T4">
                                <a:pos x="T0" y="T1"/>
                              </a:cxn>
                              <a:cxn ang="T5">
                                <a:pos x="T2" y="T3"/>
                              </a:cxn>
                            </a:cxnLst>
                            <a:rect l="0" t="0" r="r" b="b"/>
                            <a:pathLst>
                              <a:path w="1993773" h="237363">
                                <a:moveTo>
                                  <a:pt x="0" y="237363"/>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1" name="Shape 4762"/>
                        <wps:cNvSpPr>
                          <a:spLocks noChangeArrowheads="1"/>
                        </wps:cNvSpPr>
                        <wps:spPr bwMode="auto">
                          <a:xfrm>
                            <a:off x="6670" y="16092"/>
                            <a:ext cx="19937" cy="2670"/>
                          </a:xfrm>
                          <a:custGeom>
                            <a:avLst/>
                            <a:gdLst>
                              <a:gd name="T0" fmla="*/ 0 w 1993773"/>
                              <a:gd name="T1" fmla="*/ 2670 h 267081"/>
                              <a:gd name="T2" fmla="*/ 19937 w 1993773"/>
                              <a:gd name="T3" fmla="*/ 0 h 267081"/>
                              <a:gd name="T4" fmla="*/ 0 60000 65536"/>
                              <a:gd name="T5" fmla="*/ 0 60000 65536"/>
                            </a:gdLst>
                            <a:ahLst/>
                            <a:cxnLst>
                              <a:cxn ang="T4">
                                <a:pos x="T0" y="T1"/>
                              </a:cxn>
                              <a:cxn ang="T5">
                                <a:pos x="T2" y="T3"/>
                              </a:cxn>
                            </a:cxnLst>
                            <a:rect l="0" t="0" r="r" b="b"/>
                            <a:pathLst>
                              <a:path w="1993773" h="267081">
                                <a:moveTo>
                                  <a:pt x="0" y="267081"/>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3" name="Shape 4763"/>
                        <wps:cNvSpPr>
                          <a:spLocks noChangeArrowheads="1"/>
                        </wps:cNvSpPr>
                        <wps:spPr bwMode="auto">
                          <a:xfrm>
                            <a:off x="6670" y="17364"/>
                            <a:ext cx="19937" cy="2263"/>
                          </a:xfrm>
                          <a:custGeom>
                            <a:avLst/>
                            <a:gdLst>
                              <a:gd name="T0" fmla="*/ 0 w 1993773"/>
                              <a:gd name="T1" fmla="*/ 2263 h 226314"/>
                              <a:gd name="T2" fmla="*/ 19937 w 1993773"/>
                              <a:gd name="T3" fmla="*/ 0 h 226314"/>
                              <a:gd name="T4" fmla="*/ 0 60000 65536"/>
                              <a:gd name="T5" fmla="*/ 0 60000 65536"/>
                            </a:gdLst>
                            <a:ahLst/>
                            <a:cxnLst>
                              <a:cxn ang="T4">
                                <a:pos x="T0" y="T1"/>
                              </a:cxn>
                              <a:cxn ang="T5">
                                <a:pos x="T2" y="T3"/>
                              </a:cxn>
                            </a:cxnLst>
                            <a:rect l="0" t="0" r="r" b="b"/>
                            <a:pathLst>
                              <a:path w="1993773" h="226314">
                                <a:moveTo>
                                  <a:pt x="0" y="226314"/>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4" name="Shape 4764"/>
                        <wps:cNvSpPr>
                          <a:spLocks noChangeArrowheads="1"/>
                        </wps:cNvSpPr>
                        <wps:spPr bwMode="auto">
                          <a:xfrm>
                            <a:off x="6670" y="19646"/>
                            <a:ext cx="19937" cy="1567"/>
                          </a:xfrm>
                          <a:custGeom>
                            <a:avLst/>
                            <a:gdLst>
                              <a:gd name="T0" fmla="*/ 0 w 1993773"/>
                              <a:gd name="T1" fmla="*/ 1567 h 156718"/>
                              <a:gd name="T2" fmla="*/ 19937 w 1993773"/>
                              <a:gd name="T3" fmla="*/ 0 h 156718"/>
                              <a:gd name="T4" fmla="*/ 0 60000 65536"/>
                              <a:gd name="T5" fmla="*/ 0 60000 65536"/>
                            </a:gdLst>
                            <a:ahLst/>
                            <a:cxnLst>
                              <a:cxn ang="T4">
                                <a:pos x="T0" y="T1"/>
                              </a:cxn>
                              <a:cxn ang="T5">
                                <a:pos x="T2" y="T3"/>
                              </a:cxn>
                            </a:cxnLst>
                            <a:rect l="0" t="0" r="r" b="b"/>
                            <a:pathLst>
                              <a:path w="1993773" h="156718">
                                <a:moveTo>
                                  <a:pt x="0" y="156718"/>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5" name="Rectangle 4765"/>
                        <wps:cNvSpPr>
                          <a:spLocks noChangeArrowheads="1"/>
                        </wps:cNvSpPr>
                        <wps:spPr bwMode="auto">
                          <a:xfrm>
                            <a:off x="3526" y="2096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1C5A" w14:textId="77777777" w:rsidR="00DB2F93" w:rsidRDefault="00DB2F93" w:rsidP="003865F3">
                              <w:r>
                                <w:rPr>
                                  <w:sz w:val="20"/>
                                </w:rPr>
                                <w:t>0</w:t>
                              </w:r>
                            </w:p>
                          </w:txbxContent>
                        </wps:txbx>
                        <wps:bodyPr rot="0" vert="horz" wrap="square" lIns="0" tIns="0" rIns="0" bIns="0" anchor="t" anchorCtr="0" upright="1">
                          <a:noAutofit/>
                        </wps:bodyPr>
                      </wps:wsp>
                      <wps:wsp>
                        <wps:cNvPr id="3606" name="Rectangle 4766"/>
                        <wps:cNvSpPr>
                          <a:spLocks noChangeArrowheads="1"/>
                        </wps:cNvSpPr>
                        <wps:spPr bwMode="auto">
                          <a:xfrm>
                            <a:off x="3526" y="18081"/>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6296" w14:textId="77777777" w:rsidR="00DB2F93" w:rsidRDefault="00DB2F93" w:rsidP="003865F3">
                              <w:r>
                                <w:rPr>
                                  <w:sz w:val="20"/>
                                </w:rPr>
                                <w:t>1</w:t>
                              </w:r>
                            </w:p>
                          </w:txbxContent>
                        </wps:txbx>
                        <wps:bodyPr rot="0" vert="horz" wrap="square" lIns="0" tIns="0" rIns="0" bIns="0" anchor="t" anchorCtr="0" upright="1">
                          <a:noAutofit/>
                        </wps:bodyPr>
                      </wps:wsp>
                      <wps:wsp>
                        <wps:cNvPr id="3607" name="Rectangle 4767"/>
                        <wps:cNvSpPr>
                          <a:spLocks noChangeArrowheads="1"/>
                        </wps:cNvSpPr>
                        <wps:spPr bwMode="auto">
                          <a:xfrm>
                            <a:off x="3526" y="15209"/>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C058" w14:textId="77777777" w:rsidR="00DB2F93" w:rsidRDefault="00DB2F93" w:rsidP="003865F3">
                              <w:r>
                                <w:rPr>
                                  <w:sz w:val="20"/>
                                </w:rPr>
                                <w:t>2</w:t>
                              </w:r>
                            </w:p>
                          </w:txbxContent>
                        </wps:txbx>
                        <wps:bodyPr rot="0" vert="horz" wrap="square" lIns="0" tIns="0" rIns="0" bIns="0" anchor="t" anchorCtr="0" upright="1">
                          <a:noAutofit/>
                        </wps:bodyPr>
                      </wps:wsp>
                      <wps:wsp>
                        <wps:cNvPr id="3608" name="Rectangle 4768"/>
                        <wps:cNvSpPr>
                          <a:spLocks noChangeArrowheads="1"/>
                        </wps:cNvSpPr>
                        <wps:spPr bwMode="auto">
                          <a:xfrm>
                            <a:off x="3526" y="1233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2036" w14:textId="77777777" w:rsidR="00DB2F93" w:rsidRDefault="00DB2F93" w:rsidP="003865F3">
                              <w:r>
                                <w:rPr>
                                  <w:sz w:val="20"/>
                                </w:rPr>
                                <w:t>3</w:t>
                              </w:r>
                            </w:p>
                          </w:txbxContent>
                        </wps:txbx>
                        <wps:bodyPr rot="0" vert="horz" wrap="square" lIns="0" tIns="0" rIns="0" bIns="0" anchor="t" anchorCtr="0" upright="1">
                          <a:noAutofit/>
                        </wps:bodyPr>
                      </wps:wsp>
                      <wps:wsp>
                        <wps:cNvPr id="3609" name="Rectangle 4769"/>
                        <wps:cNvSpPr>
                          <a:spLocks noChangeArrowheads="1"/>
                        </wps:cNvSpPr>
                        <wps:spPr bwMode="auto">
                          <a:xfrm>
                            <a:off x="3526" y="9452"/>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DBAB" w14:textId="77777777" w:rsidR="00DB2F93" w:rsidRDefault="00DB2F93" w:rsidP="003865F3">
                              <w:r>
                                <w:rPr>
                                  <w:sz w:val="20"/>
                                </w:rPr>
                                <w:t>4</w:t>
                              </w:r>
                            </w:p>
                          </w:txbxContent>
                        </wps:txbx>
                        <wps:bodyPr rot="0" vert="horz" wrap="square" lIns="0" tIns="0" rIns="0" bIns="0" anchor="t" anchorCtr="0" upright="1">
                          <a:noAutofit/>
                        </wps:bodyPr>
                      </wps:wsp>
                      <wps:wsp>
                        <wps:cNvPr id="3610" name="Rectangle 4770"/>
                        <wps:cNvSpPr>
                          <a:spLocks noChangeArrowheads="1"/>
                        </wps:cNvSpPr>
                        <wps:spPr bwMode="auto">
                          <a:xfrm>
                            <a:off x="3526" y="658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3CCD" w14:textId="77777777" w:rsidR="00DB2F93" w:rsidRDefault="00DB2F93" w:rsidP="003865F3">
                              <w:r>
                                <w:rPr>
                                  <w:sz w:val="20"/>
                                </w:rPr>
                                <w:t>5</w:t>
                              </w:r>
                            </w:p>
                          </w:txbxContent>
                        </wps:txbx>
                        <wps:bodyPr rot="0" vert="horz" wrap="square" lIns="0" tIns="0" rIns="0" bIns="0" anchor="t" anchorCtr="0" upright="1">
                          <a:noAutofit/>
                        </wps:bodyPr>
                      </wps:wsp>
                      <wps:wsp>
                        <wps:cNvPr id="3611" name="Rectangle 4771"/>
                        <wps:cNvSpPr>
                          <a:spLocks noChangeArrowheads="1"/>
                        </wps:cNvSpPr>
                        <wps:spPr bwMode="auto">
                          <a:xfrm>
                            <a:off x="3526" y="370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71D46" w14:textId="77777777" w:rsidR="00DB2F93" w:rsidRDefault="00DB2F93" w:rsidP="003865F3">
                              <w:r>
                                <w:rPr>
                                  <w:sz w:val="20"/>
                                </w:rPr>
                                <w:t>6</w:t>
                              </w:r>
                            </w:p>
                          </w:txbxContent>
                        </wps:txbx>
                        <wps:bodyPr rot="0" vert="horz" wrap="square" lIns="0" tIns="0" rIns="0" bIns="0" anchor="t" anchorCtr="0" upright="1">
                          <a:noAutofit/>
                        </wps:bodyPr>
                      </wps:wsp>
                      <wps:wsp>
                        <wps:cNvPr id="3612" name="Rectangle 4772"/>
                        <wps:cNvSpPr>
                          <a:spLocks noChangeArrowheads="1"/>
                        </wps:cNvSpPr>
                        <wps:spPr bwMode="auto">
                          <a:xfrm>
                            <a:off x="3526" y="823"/>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01F5" w14:textId="77777777" w:rsidR="00DB2F93" w:rsidRDefault="00DB2F93" w:rsidP="003865F3">
                              <w:r>
                                <w:rPr>
                                  <w:sz w:val="20"/>
                                </w:rPr>
                                <w:t>7</w:t>
                              </w:r>
                            </w:p>
                          </w:txbxContent>
                        </wps:txbx>
                        <wps:bodyPr rot="0" vert="horz" wrap="square" lIns="0" tIns="0" rIns="0" bIns="0" anchor="t" anchorCtr="0" upright="1">
                          <a:noAutofit/>
                        </wps:bodyPr>
                      </wps:wsp>
                      <wps:wsp>
                        <wps:cNvPr id="3613" name="Rectangle 4773"/>
                        <wps:cNvSpPr>
                          <a:spLocks noChangeArrowheads="1"/>
                        </wps:cNvSpPr>
                        <wps:spPr bwMode="auto">
                          <a:xfrm>
                            <a:off x="4544"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6D68" w14:textId="77777777" w:rsidR="00DB2F93" w:rsidRDefault="00DB2F93" w:rsidP="003865F3">
                              <w:r>
                                <w:rPr>
                                  <w:sz w:val="20"/>
                                </w:rPr>
                                <w:t>0.2</w:t>
                              </w:r>
                            </w:p>
                          </w:txbxContent>
                        </wps:txbx>
                        <wps:bodyPr rot="0" vert="horz" wrap="square" lIns="0" tIns="0" rIns="0" bIns="0" anchor="t" anchorCtr="0" upright="1">
                          <a:noAutofit/>
                        </wps:bodyPr>
                      </wps:wsp>
                      <wps:wsp>
                        <wps:cNvPr id="3614" name="Rectangle 4774"/>
                        <wps:cNvSpPr>
                          <a:spLocks noChangeArrowheads="1"/>
                        </wps:cNvSpPr>
                        <wps:spPr bwMode="auto">
                          <a:xfrm>
                            <a:off x="9862"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4A20" w14:textId="77777777" w:rsidR="00DB2F93" w:rsidRDefault="00DB2F93" w:rsidP="003865F3">
                              <w:r>
                                <w:rPr>
                                  <w:sz w:val="20"/>
                                </w:rPr>
                                <w:t>0.4</w:t>
                              </w:r>
                            </w:p>
                          </w:txbxContent>
                        </wps:txbx>
                        <wps:bodyPr rot="0" vert="horz" wrap="square" lIns="0" tIns="0" rIns="0" bIns="0" anchor="t" anchorCtr="0" upright="1">
                          <a:noAutofit/>
                        </wps:bodyPr>
                      </wps:wsp>
                      <wps:wsp>
                        <wps:cNvPr id="3615" name="Rectangle 4775"/>
                        <wps:cNvSpPr>
                          <a:spLocks noChangeArrowheads="1"/>
                        </wps:cNvSpPr>
                        <wps:spPr bwMode="auto">
                          <a:xfrm>
                            <a:off x="15181"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2636" w14:textId="77777777" w:rsidR="00DB2F93" w:rsidRDefault="00DB2F93" w:rsidP="003865F3">
                              <w:r>
                                <w:rPr>
                                  <w:sz w:val="20"/>
                                </w:rPr>
                                <w:t>0.6</w:t>
                              </w:r>
                            </w:p>
                          </w:txbxContent>
                        </wps:txbx>
                        <wps:bodyPr rot="0" vert="horz" wrap="square" lIns="0" tIns="0" rIns="0" bIns="0" anchor="t" anchorCtr="0" upright="1">
                          <a:noAutofit/>
                        </wps:bodyPr>
                      </wps:wsp>
                      <wps:wsp>
                        <wps:cNvPr id="3616" name="Rectangle 4776"/>
                        <wps:cNvSpPr>
                          <a:spLocks noChangeArrowheads="1"/>
                        </wps:cNvSpPr>
                        <wps:spPr bwMode="auto">
                          <a:xfrm>
                            <a:off x="20500"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E172" w14:textId="77777777" w:rsidR="00DB2F93" w:rsidRDefault="00DB2F93" w:rsidP="003865F3">
                              <w:r>
                                <w:rPr>
                                  <w:sz w:val="20"/>
                                </w:rPr>
                                <w:t>0.8</w:t>
                              </w:r>
                            </w:p>
                          </w:txbxContent>
                        </wps:txbx>
                        <wps:bodyPr rot="0" vert="horz" wrap="square" lIns="0" tIns="0" rIns="0" bIns="0" anchor="t" anchorCtr="0" upright="1">
                          <a:noAutofit/>
                        </wps:bodyPr>
                      </wps:wsp>
                      <wps:wsp>
                        <wps:cNvPr id="3617" name="Rectangle 4777"/>
                        <wps:cNvSpPr>
                          <a:spLocks noChangeArrowheads="1"/>
                        </wps:cNvSpPr>
                        <wps:spPr bwMode="auto">
                          <a:xfrm>
                            <a:off x="26301" y="2261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0A32" w14:textId="77777777" w:rsidR="00DB2F93" w:rsidRDefault="00DB2F93" w:rsidP="003865F3">
                              <w:r>
                                <w:rPr>
                                  <w:sz w:val="20"/>
                                </w:rPr>
                                <w:t>1</w:t>
                              </w:r>
                            </w:p>
                          </w:txbxContent>
                        </wps:txbx>
                        <wps:bodyPr rot="0" vert="horz" wrap="square" lIns="0" tIns="0" rIns="0" bIns="0" anchor="t" anchorCtr="0" upright="1">
                          <a:noAutofit/>
                        </wps:bodyPr>
                      </wps:wsp>
                      <wps:wsp>
                        <wps:cNvPr id="3618" name="Rectangle 4778"/>
                        <wps:cNvSpPr>
                          <a:spLocks noChangeArrowheads="1"/>
                        </wps:cNvSpPr>
                        <wps:spPr bwMode="auto">
                          <a:xfrm>
                            <a:off x="31137"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8069" w14:textId="77777777" w:rsidR="00DB2F93" w:rsidRDefault="00DB2F93" w:rsidP="003865F3">
                              <w:r>
                                <w:rPr>
                                  <w:sz w:val="20"/>
                                </w:rPr>
                                <w:t>1.2</w:t>
                              </w:r>
                            </w:p>
                          </w:txbxContent>
                        </wps:txbx>
                        <wps:bodyPr rot="0" vert="horz" wrap="square" lIns="0" tIns="0" rIns="0" bIns="0" anchor="t" anchorCtr="0" upright="1">
                          <a:noAutofit/>
                        </wps:bodyPr>
                      </wps:wsp>
                      <wps:wsp>
                        <wps:cNvPr id="3619" name="Rectangle 4779"/>
                        <wps:cNvSpPr>
                          <a:spLocks noChangeArrowheads="1"/>
                        </wps:cNvSpPr>
                        <wps:spPr bwMode="auto">
                          <a:xfrm rot="-5400000">
                            <a:off x="-4614" y="9961"/>
                            <a:ext cx="1466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9926A" w14:textId="77777777" w:rsidR="00DB2F93" w:rsidRDefault="00DB2F93" w:rsidP="003865F3">
                              <w:r>
                                <w:rPr>
                                  <w:b/>
                                  <w:sz w:val="20"/>
                                </w:rPr>
                                <w:t>Rate constant (k x 10</w:t>
                              </w:r>
                            </w:p>
                          </w:txbxContent>
                        </wps:txbx>
                        <wps:bodyPr rot="0" vert="vert270" wrap="square" lIns="0" tIns="0" rIns="0" bIns="0" anchor="t" anchorCtr="0" upright="1">
                          <a:noAutofit/>
                        </wps:bodyPr>
                      </wps:wsp>
                      <wps:wsp>
                        <wps:cNvPr id="3620" name="Rectangle 4780"/>
                        <wps:cNvSpPr>
                          <a:spLocks noChangeArrowheads="1"/>
                        </wps:cNvSpPr>
                        <wps:spPr bwMode="auto">
                          <a:xfrm rot="-5400000">
                            <a:off x="2067" y="6260"/>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3D52" w14:textId="77777777" w:rsidR="00DB2F93" w:rsidRDefault="00DB2F93" w:rsidP="003865F3">
                              <w:r>
                                <w:rPr>
                                  <w:b/>
                                  <w:sz w:val="13"/>
                                </w:rPr>
                                <w:t>3</w:t>
                              </w:r>
                            </w:p>
                          </w:txbxContent>
                        </wps:txbx>
                        <wps:bodyPr rot="0" vert="vert270" wrap="square" lIns="0" tIns="0" rIns="0" bIns="0" anchor="t" anchorCtr="0" upright="1">
                          <a:noAutofit/>
                        </wps:bodyPr>
                      </wps:wsp>
                      <wps:wsp>
                        <wps:cNvPr id="3621" name="Rectangle 4781"/>
                        <wps:cNvSpPr>
                          <a:spLocks noChangeArrowheads="1"/>
                        </wps:cNvSpPr>
                        <wps:spPr bwMode="auto">
                          <a:xfrm rot="-5400000">
                            <a:off x="2380" y="5187"/>
                            <a:ext cx="67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2571" w14:textId="77777777" w:rsidR="00DB2F93" w:rsidRDefault="00DB2F93" w:rsidP="003865F3">
                              <w:r>
                                <w:rPr>
                                  <w:b/>
                                  <w:sz w:val="20"/>
                                </w:rPr>
                                <w:t>s</w:t>
                              </w:r>
                            </w:p>
                          </w:txbxContent>
                        </wps:txbx>
                        <wps:bodyPr rot="0" vert="vert270" wrap="square" lIns="0" tIns="0" rIns="0" bIns="0" anchor="t" anchorCtr="0" upright="1">
                          <a:noAutofit/>
                        </wps:bodyPr>
                      </wps:wsp>
                      <wps:wsp>
                        <wps:cNvPr id="3622" name="Rectangle 4782"/>
                        <wps:cNvSpPr>
                          <a:spLocks noChangeArrowheads="1"/>
                        </wps:cNvSpPr>
                        <wps:spPr bwMode="auto">
                          <a:xfrm rot="-5400000">
                            <a:off x="2181" y="5124"/>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1E3F" w14:textId="77777777" w:rsidR="00DB2F93" w:rsidRDefault="00DB2F93" w:rsidP="003865F3">
                              <w:r>
                                <w:rPr>
                                  <w:b/>
                                  <w:sz w:val="13"/>
                                </w:rPr>
                                <w:t>-</w:t>
                              </w:r>
                            </w:p>
                          </w:txbxContent>
                        </wps:txbx>
                        <wps:bodyPr rot="0" vert="vert270" wrap="square" lIns="0" tIns="0" rIns="0" bIns="0" anchor="t" anchorCtr="0" upright="1">
                          <a:noAutofit/>
                        </wps:bodyPr>
                      </wps:wsp>
                      <wps:wsp>
                        <wps:cNvPr id="3623" name="Rectangle 4783"/>
                        <wps:cNvSpPr>
                          <a:spLocks noChangeArrowheads="1"/>
                        </wps:cNvSpPr>
                        <wps:spPr bwMode="auto">
                          <a:xfrm rot="-5400000">
                            <a:off x="2067" y="4736"/>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16E6" w14:textId="77777777" w:rsidR="00DB2F93" w:rsidRDefault="00DB2F93" w:rsidP="003865F3">
                              <w:r>
                                <w:rPr>
                                  <w:b/>
                                  <w:sz w:val="13"/>
                                </w:rPr>
                                <w:t>1</w:t>
                              </w:r>
                            </w:p>
                          </w:txbxContent>
                        </wps:txbx>
                        <wps:bodyPr rot="0" vert="vert270" wrap="square" lIns="0" tIns="0" rIns="0" bIns="0" anchor="t" anchorCtr="0" upright="1">
                          <a:noAutofit/>
                        </wps:bodyPr>
                      </wps:wsp>
                      <wps:wsp>
                        <wps:cNvPr id="3624" name="Rectangle 4784"/>
                        <wps:cNvSpPr>
                          <a:spLocks noChangeArrowheads="1"/>
                        </wps:cNvSpPr>
                        <wps:spPr bwMode="auto">
                          <a:xfrm rot="-5400000">
                            <a:off x="2454" y="4042"/>
                            <a:ext cx="5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4F31" w14:textId="77777777" w:rsidR="00DB2F93" w:rsidRDefault="00DB2F93" w:rsidP="003865F3">
                              <w:r>
                                <w:rPr>
                                  <w:b/>
                                  <w:sz w:val="20"/>
                                </w:rPr>
                                <w:t>)</w:t>
                              </w:r>
                            </w:p>
                          </w:txbxContent>
                        </wps:txbx>
                        <wps:bodyPr rot="0" vert="vert270" wrap="square" lIns="0" tIns="0" rIns="0" bIns="0" anchor="t" anchorCtr="0" upright="1">
                          <a:noAutofit/>
                        </wps:bodyPr>
                      </wps:wsp>
                      <wps:wsp>
                        <wps:cNvPr id="3625" name="Rectangle 38484"/>
                        <wps:cNvSpPr>
                          <a:spLocks noChangeArrowheads="1"/>
                        </wps:cNvSpPr>
                        <wps:spPr bwMode="auto">
                          <a:xfrm>
                            <a:off x="13539" y="24545"/>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FF1EF" w14:textId="77777777" w:rsidR="00DB2F93" w:rsidRDefault="00DB2F93" w:rsidP="003865F3">
                              <w:r>
                                <w:rPr>
                                  <w:b/>
                                  <w:sz w:val="20"/>
                                </w:rPr>
                                <w:t>[</w:t>
                              </w:r>
                            </w:p>
                          </w:txbxContent>
                        </wps:txbx>
                        <wps:bodyPr rot="0" vert="horz" wrap="square" lIns="0" tIns="0" rIns="0" bIns="0" anchor="t" anchorCtr="0" upright="1">
                          <a:noAutofit/>
                        </wps:bodyPr>
                      </wps:wsp>
                      <wps:wsp>
                        <wps:cNvPr id="3626" name="Rectangle 38485"/>
                        <wps:cNvSpPr>
                          <a:spLocks noChangeArrowheads="1"/>
                        </wps:cNvSpPr>
                        <wps:spPr bwMode="auto">
                          <a:xfrm>
                            <a:off x="13964" y="24545"/>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2C9E" w14:textId="77777777" w:rsidR="00DB2F93" w:rsidRDefault="00DB2F93" w:rsidP="003865F3">
                              <w:r>
                                <w:rPr>
                                  <w:b/>
                                  <w:sz w:val="20"/>
                                </w:rPr>
                                <w:t>Alcohol] mol dm</w:t>
                              </w:r>
                            </w:p>
                          </w:txbxContent>
                        </wps:txbx>
                        <wps:bodyPr rot="0" vert="horz" wrap="square" lIns="0" tIns="0" rIns="0" bIns="0" anchor="t" anchorCtr="0" upright="1">
                          <a:noAutofit/>
                        </wps:bodyPr>
                      </wps:wsp>
                      <wps:wsp>
                        <wps:cNvPr id="3627" name="Rectangle 4786"/>
                        <wps:cNvSpPr>
                          <a:spLocks noChangeArrowheads="1"/>
                        </wps:cNvSpPr>
                        <wps:spPr bwMode="auto">
                          <a:xfrm>
                            <a:off x="22686" y="24545"/>
                            <a:ext cx="52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2C8F" w14:textId="77777777" w:rsidR="00DB2F93" w:rsidRDefault="00DB2F93" w:rsidP="003865F3">
                              <w:r>
                                <w:rPr>
                                  <w:b/>
                                  <w:sz w:val="20"/>
                                </w:rPr>
                                <w:t>-</w:t>
                              </w:r>
                            </w:p>
                          </w:txbxContent>
                        </wps:txbx>
                        <wps:bodyPr rot="0" vert="horz" wrap="square" lIns="0" tIns="0" rIns="0" bIns="0" anchor="t" anchorCtr="0" upright="1">
                          <a:noAutofit/>
                        </wps:bodyPr>
                      </wps:wsp>
                      <wps:wsp>
                        <wps:cNvPr id="3628" name="Rectangle 38486"/>
                        <wps:cNvSpPr>
                          <a:spLocks noChangeArrowheads="1"/>
                        </wps:cNvSpPr>
                        <wps:spPr bwMode="auto">
                          <a:xfrm>
                            <a:off x="23082" y="2454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2891" w14:textId="77777777" w:rsidR="00DB2F93" w:rsidRDefault="00DB2F93" w:rsidP="003865F3">
                              <w:r>
                                <w:rPr>
                                  <w:b/>
                                  <w:sz w:val="20"/>
                                </w:rPr>
                                <w:t>3</w:t>
                              </w:r>
                            </w:p>
                          </w:txbxContent>
                        </wps:txbx>
                        <wps:bodyPr rot="0" vert="horz" wrap="square" lIns="0" tIns="0" rIns="0" bIns="0" anchor="t" anchorCtr="0" upright="1">
                          <a:noAutofit/>
                        </wps:bodyPr>
                      </wps:wsp>
                      <wps:wsp>
                        <wps:cNvPr id="3629" name="Rectangle 38488"/>
                        <wps:cNvSpPr>
                          <a:spLocks noChangeArrowheads="1"/>
                        </wps:cNvSpPr>
                        <wps:spPr bwMode="auto">
                          <a:xfrm>
                            <a:off x="23722" y="24545"/>
                            <a:ext cx="70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04DA" w14:textId="77777777" w:rsidR="00DB2F93" w:rsidRDefault="00DB2F93" w:rsidP="003865F3"/>
                          </w:txbxContent>
                        </wps:txbx>
                        <wps:bodyPr rot="0" vert="horz" wrap="square" lIns="0" tIns="0" rIns="0" bIns="0" anchor="t" anchorCtr="0" upright="1">
                          <a:noAutofit/>
                        </wps:bodyPr>
                      </wps:wsp>
                      <wps:wsp>
                        <wps:cNvPr id="3630" name="Shape 49376"/>
                        <wps:cNvSpPr>
                          <a:spLocks noChangeArrowheads="1"/>
                        </wps:cNvSpPr>
                        <wps:spPr bwMode="auto">
                          <a:xfrm>
                            <a:off x="34716" y="9875"/>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3631" name="Shape 4789"/>
                        <wps:cNvSpPr>
                          <a:spLocks noChangeArrowheads="1"/>
                        </wps:cNvSpPr>
                        <wps:spPr bwMode="auto">
                          <a:xfrm>
                            <a:off x="34716" y="9875"/>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2" name="Rectangle 38482"/>
                        <wps:cNvSpPr>
                          <a:spLocks noChangeArrowheads="1"/>
                        </wps:cNvSpPr>
                        <wps:spPr bwMode="auto">
                          <a:xfrm>
                            <a:off x="35777" y="9679"/>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CB65" w14:textId="77777777" w:rsidR="00DB2F93" w:rsidRDefault="00DB2F93" w:rsidP="003865F3">
                              <w:r>
                                <w:rPr>
                                  <w:sz w:val="20"/>
                                </w:rPr>
                                <w:t>2-</w:t>
                              </w:r>
                            </w:p>
                          </w:txbxContent>
                        </wps:txbx>
                        <wps:bodyPr rot="0" vert="horz" wrap="square" lIns="0" tIns="0" rIns="0" bIns="0" anchor="t" anchorCtr="0" upright="1">
                          <a:noAutofit/>
                        </wps:bodyPr>
                      </wps:wsp>
                      <wps:wsp>
                        <wps:cNvPr id="3633" name="Rectangle 38483"/>
                        <wps:cNvSpPr>
                          <a:spLocks noChangeArrowheads="1"/>
                        </wps:cNvSpPr>
                        <wps:spPr bwMode="auto">
                          <a:xfrm>
                            <a:off x="36812" y="9679"/>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DCA6" w14:textId="77777777" w:rsidR="00DB2F93" w:rsidRDefault="00DB2F93" w:rsidP="003865F3">
                              <w:r>
                                <w:rPr>
                                  <w:sz w:val="20"/>
                                </w:rPr>
                                <w:t>chloroethanol</w:t>
                              </w:r>
                            </w:p>
                          </w:txbxContent>
                        </wps:txbx>
                        <wps:bodyPr rot="0" vert="horz" wrap="square" lIns="0" tIns="0" rIns="0" bIns="0" anchor="t" anchorCtr="0" upright="1">
                          <a:noAutofit/>
                        </wps:bodyPr>
                      </wps:wsp>
                      <wps:wsp>
                        <wps:cNvPr id="3634" name="Shape 4791"/>
                        <wps:cNvSpPr>
                          <a:spLocks noChangeArrowheads="1"/>
                        </wps:cNvSpPr>
                        <wps:spPr bwMode="auto">
                          <a:xfrm>
                            <a:off x="34731" y="1220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35" name="Shape 4792"/>
                        <wps:cNvSpPr>
                          <a:spLocks noChangeArrowheads="1"/>
                        </wps:cNvSpPr>
                        <wps:spPr bwMode="auto">
                          <a:xfrm>
                            <a:off x="34731" y="1220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6" name="Rectangle 4793"/>
                        <wps:cNvSpPr>
                          <a:spLocks noChangeArrowheads="1"/>
                        </wps:cNvSpPr>
                        <wps:spPr bwMode="auto">
                          <a:xfrm>
                            <a:off x="35777" y="11978"/>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4DC6" w14:textId="77777777" w:rsidR="00DB2F93" w:rsidRDefault="00DB2F93" w:rsidP="003865F3">
                              <w:r>
                                <w:rPr>
                                  <w:sz w:val="20"/>
                                </w:rPr>
                                <w:t>n-butanol</w:t>
                              </w:r>
                            </w:p>
                          </w:txbxContent>
                        </wps:txbx>
                        <wps:bodyPr rot="0" vert="horz" wrap="square" lIns="0" tIns="0" rIns="0" bIns="0" anchor="t" anchorCtr="0" upright="1">
                          <a:noAutofit/>
                        </wps:bodyPr>
                      </wps:wsp>
                      <wps:wsp>
                        <wps:cNvPr id="3637" name="Shape 4794"/>
                        <wps:cNvSpPr>
                          <a:spLocks noChangeArrowheads="1"/>
                        </wps:cNvSpPr>
                        <wps:spPr bwMode="auto">
                          <a:xfrm>
                            <a:off x="34731" y="1449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38" name="Shape 4795"/>
                        <wps:cNvSpPr>
                          <a:spLocks noChangeArrowheads="1"/>
                        </wps:cNvSpPr>
                        <wps:spPr bwMode="auto">
                          <a:xfrm>
                            <a:off x="34731" y="1449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9" name="Rectangle 4796"/>
                        <wps:cNvSpPr>
                          <a:spLocks noChangeArrowheads="1"/>
                        </wps:cNvSpPr>
                        <wps:spPr bwMode="auto">
                          <a:xfrm>
                            <a:off x="35777" y="14277"/>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6BFB" w14:textId="77777777" w:rsidR="00DB2F93" w:rsidRDefault="00DB2F93" w:rsidP="003865F3">
                              <w:r>
                                <w:rPr>
                                  <w:sz w:val="20"/>
                                </w:rPr>
                                <w:t>cyclohexanol</w:t>
                              </w:r>
                            </w:p>
                          </w:txbxContent>
                        </wps:txbx>
                        <wps:bodyPr rot="0" vert="horz" wrap="square" lIns="0" tIns="0" rIns="0" bIns="0" anchor="t" anchorCtr="0" upright="1">
                          <a:noAutofit/>
                        </wps:bodyPr>
                      </wps:wsp>
                      <wps:wsp>
                        <wps:cNvPr id="3640" name="Shape 4797"/>
                        <wps:cNvSpPr>
                          <a:spLocks noChangeArrowheads="1"/>
                        </wps:cNvSpPr>
                        <wps:spPr bwMode="auto">
                          <a:xfrm>
                            <a:off x="34716"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41" name="Shape 4798"/>
                        <wps:cNvSpPr>
                          <a:spLocks noChangeArrowheads="1"/>
                        </wps:cNvSpPr>
                        <wps:spPr bwMode="auto">
                          <a:xfrm>
                            <a:off x="34716"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42" name="Shape 4799"/>
                        <wps:cNvSpPr>
                          <a:spLocks noChangeArrowheads="1"/>
                        </wps:cNvSpPr>
                        <wps:spPr bwMode="auto">
                          <a:xfrm>
                            <a:off x="34716"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43" name="Shape 4800"/>
                        <wps:cNvSpPr>
                          <a:spLocks noChangeArrowheads="1"/>
                        </wps:cNvSpPr>
                        <wps:spPr bwMode="auto">
                          <a:xfrm>
                            <a:off x="34716"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44" name="Rectangle 4801"/>
                        <wps:cNvSpPr>
                          <a:spLocks noChangeArrowheads="1"/>
                        </wps:cNvSpPr>
                        <wps:spPr bwMode="auto">
                          <a:xfrm>
                            <a:off x="35777" y="16572"/>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E656" w14:textId="77777777" w:rsidR="00DB2F93" w:rsidRDefault="00DB2F93" w:rsidP="003865F3">
                              <w:r>
                                <w:rPr>
                                  <w:sz w:val="20"/>
                                </w:rPr>
                                <w:t>cinnamyl alcohol</w:t>
                              </w:r>
                            </w:p>
                          </w:txbxContent>
                        </wps:txbx>
                        <wps:bodyPr rot="0" vert="horz" wrap="square" lIns="0" tIns="0" rIns="0" bIns="0" anchor="t" anchorCtr="0" upright="1">
                          <a:noAutofit/>
                        </wps:bodyPr>
                      </wps:wsp>
                      <wps:wsp>
                        <wps:cNvPr id="3645" name="Shape 4802"/>
                        <wps:cNvSpPr>
                          <a:spLocks noChangeArrowheads="1"/>
                        </wps:cNvSpPr>
                        <wps:spPr bwMode="auto">
                          <a:xfrm>
                            <a:off x="0" y="0"/>
                            <a:ext cx="45720" cy="27412"/>
                          </a:xfrm>
                          <a:custGeom>
                            <a:avLst/>
                            <a:gdLst>
                              <a:gd name="T0" fmla="*/ 0 w 4572000"/>
                              <a:gd name="T1" fmla="*/ 27412 h 2741295"/>
                              <a:gd name="T2" fmla="*/ 45720 w 4572000"/>
                              <a:gd name="T3" fmla="*/ 27412 h 2741295"/>
                              <a:gd name="T4" fmla="*/ 45720 w 4572000"/>
                              <a:gd name="T5" fmla="*/ 0 h 2741295"/>
                              <a:gd name="T6" fmla="*/ 0 w 4572000"/>
                              <a:gd name="T7" fmla="*/ 0 h 27412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72000" h="2741295">
                                <a:moveTo>
                                  <a:pt x="0" y="2741295"/>
                                </a:moveTo>
                                <a:lnTo>
                                  <a:pt x="4572000" y="2741295"/>
                                </a:lnTo>
                                <a:lnTo>
                                  <a:pt x="4572000" y="0"/>
                                </a:lnTo>
                                <a:lnTo>
                                  <a:pt x="0" y="0"/>
                                </a:lnTo>
                                <a:lnTo>
                                  <a:pt x="0" y="274129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B41EFC1" id="Group 42052" o:spid="_x0000_s2066" style="width:364.4pt;height:218.2pt;mso-position-horizontal-relative:char;mso-position-vertical-relative:line" coordsize="46277,2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">
                <v:rect id="Rectangle 4356" o:spid="_x0000_s2067" style="position:absolute;left:45927;top:2616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1E80C098" w14:textId="77777777" w:rsidR="00DB2F93" w:rsidRDefault="00DB2F93" w:rsidP="003865F3"/>
                    </w:txbxContent>
                  </v:textbox>
                </v:rect>
                <v:shape id="Shape 4685" o:spid="_x0000_s2068" style="position:absolute;left:5340;top:1409;width:0;height:20128;visibility:visible;mso-wrap-style:square;v-text-anchor:top" coordsize="0,201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" path="m,2012824l,e" filled="f" fillcolor="black" strokecolor="#868686">
                  <v:fill opacity="0"/>
                  <v:path o:connecttype="custom" o:connectlocs="0,201;0,0" o:connectangles="0,0"/>
                </v:shape>
                <v:shape id="Shape 4686" o:spid="_x0000_s2069" style="position:absolute;left:4937;top:2153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" path="m,l40259,e" filled="f" fillcolor="black" strokecolor="#868686">
                  <v:fill opacity="0"/>
                  <v:path o:connecttype="custom" o:connectlocs="0,0;4,0" o:connectangles="0,0"/>
                </v:shape>
                <v:shape id="Shape 4687" o:spid="_x0000_s2070" style="position:absolute;left:4937;top:1865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" path="m,l40259,e" filled="f" fillcolor="black" strokecolor="#868686">
                  <v:fill opacity="0"/>
                  <v:path o:connecttype="custom" o:connectlocs="0,0;4,0" o:connectangles="0,0"/>
                </v:shape>
                <v:shape id="Shape 4688" o:spid="_x0000_s2071" style="position:absolute;left:4937;top:1578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" path="m,l40259,e" filled="f" fillcolor="black" strokecolor="#868686">
                  <v:fill opacity="0"/>
                  <v:path o:connecttype="custom" o:connectlocs="0,0;4,0" o:connectangles="0,0"/>
                </v:shape>
                <v:shape id="Shape 4689" o:spid="_x0000_s2072" style="position:absolute;left:4937;top:129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" path="m,l40259,e" filled="f" fillcolor="black" strokecolor="#868686">
                  <v:fill opacity="0"/>
                  <v:path o:connecttype="custom" o:connectlocs="0,0;4,0" o:connectangles="0,0"/>
                </v:shape>
                <v:shape id="Shape 4690" o:spid="_x0000_s2073" style="position:absolute;left:4937;top:1002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" path="m,l40259,e" filled="f" fillcolor="black" strokecolor="#868686">
                  <v:fill opacity="0"/>
                  <v:path o:connecttype="custom" o:connectlocs="0,0;4,0" o:connectangles="0,0"/>
                </v:shape>
                <v:shape id="Shape 4691" o:spid="_x0000_s2074" style="position:absolute;left:4937;top:716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" path="m,l40259,e" filled="f" fillcolor="black" strokecolor="#868686">
                  <v:fill opacity="0"/>
                  <v:path o:connecttype="custom" o:connectlocs="0,0;4,0" o:connectangles="0,0"/>
                </v:shape>
                <v:shape id="Shape 4692" o:spid="_x0000_s2075" style="position:absolute;left:4937;top:429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" path="m,l40259,e" filled="f" fillcolor="black" strokecolor="#868686">
                  <v:fill opacity="0"/>
                  <v:path o:connecttype="custom" o:connectlocs="0,0;4,0" o:connectangles="0,0"/>
                </v:shape>
                <v:shape id="Shape 4693" o:spid="_x0000_s2076" style="position:absolute;left:4937;top:140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" path="m,l40259,e" filled="f" fillcolor="black" strokecolor="#868686">
                  <v:fill opacity="0"/>
                  <v:path o:connecttype="custom" o:connectlocs="0,0;4,0" o:connectangles="0,0"/>
                </v:shape>
                <v:shape id="Shape 4694" o:spid="_x0000_s2077" style="position:absolute;left:5340;top:21537;width:26583;height:0;visibility:visible;mso-wrap-style:square;v-text-anchor:top" coordsize="265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" path="m,l2658364,e" filled="f" fillcolor="black" strokecolor="#868686">
                  <v:fill opacity="0"/>
                  <v:path o:connecttype="custom" o:connectlocs="0,0;266,0" o:connectangles="0,0"/>
                </v:shape>
                <v:shape id="Shape 4695" o:spid="_x0000_s2078" style="position:absolute;left:5340;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" path="m,l,40386e" filled="f" fillcolor="black" strokecolor="#868686">
                  <v:fill opacity="0"/>
                  <v:path o:connecttype="custom" o:connectlocs="0,0;0,4" o:connectangles="0,0"/>
                </v:shape>
                <v:shape id="Shape 4696" o:spid="_x0000_s2079" style="position:absolute;left:10668;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" path="m,l,40386e" filled="f" fillcolor="black" strokecolor="#868686">
                  <v:fill opacity="0"/>
                  <v:path o:connecttype="custom" o:connectlocs="0,0;0,4" o:connectangles="0,0"/>
                </v:shape>
                <v:shape id="Shape 4697" o:spid="_x0000_s2080" style="position:absolute;left:15971;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" path="m,l,40386e" filled="f" fillcolor="black" strokecolor="#868686">
                  <v:fill opacity="0"/>
                  <v:path o:connecttype="custom" o:connectlocs="0,0;0,4" o:connectangles="0,0"/>
                </v:shape>
                <v:shape id="Shape 4698" o:spid="_x0000_s2081" style="position:absolute;left:21305;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" path="m,l,40386e" filled="f" fillcolor="black" strokecolor="#868686">
                  <v:fill opacity="0"/>
                  <v:path o:connecttype="custom" o:connectlocs="0,0;0,4" o:connectangles="0,0"/>
                </v:shape>
                <v:shape id="Shape 4699" o:spid="_x0000_s2082" style="position:absolute;left:26609;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" path="m,l,40386e" filled="f" fillcolor="black" strokecolor="#868686">
                  <v:fill opacity="0"/>
                  <v:path o:connecttype="custom" o:connectlocs="0,0;0,4" o:connectangles="0,0"/>
                </v:shape>
                <v:shape id="Shape 4700" o:spid="_x0000_s2083" style="position:absolute;left:31923;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" path="m,l,40386e" filled="f" fillcolor="black" strokecolor="#868686">
                  <v:fill opacity="0"/>
                  <v:path o:connecttype="custom" o:connectlocs="0,0;0,4" o:connectangles="0,0"/>
                </v:shape>
                <v:shape id="Shape 49370" o:spid="_x0000_s2084" style="position:absolute;left:6202;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" path="m,l85344,r,85344l,85344,,e" fillcolor="#c0504d" stroked="f" strokeweight="0">
                  <v:stroke opacity="0"/>
                  <v:path o:connecttype="custom" o:connectlocs="0,0;9,0;9,9;0,9;0,0" o:connectangles="0,0,0,0,0"/>
                </v:shape>
                <v:shape id="Shape 4702" o:spid="_x0000_s2085" style="position:absolute;left:6202;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" path="m,85344r85344,l85344,,,,,85344xe" filled="f" fillcolor="black" strokecolor="#be4b48" strokeweight=".72pt">
                  <v:fill opacity="0"/>
                  <v:path o:connecttype="custom" o:connectlocs="0,9;9,9;9,0;0,0" o:connectangles="0,0,0,0"/>
                </v:shape>
                <v:shape id="Shape 49371" o:spid="_x0000_s2086" style="position:absolute;left:12847;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" path="m,l85344,r,85344l,85344,,e" fillcolor="#c0504d" stroked="f" strokeweight="0">
                  <v:stroke opacity="0"/>
                  <v:path o:connecttype="custom" o:connectlocs="0,0;9,0;9,9;0,9;0,0" o:connectangles="0,0,0,0,0"/>
                </v:shape>
                <v:shape id="Shape 4704" o:spid="_x0000_s2087" style="position:absolute;left:12847;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2" o:spid="_x0000_s2088" style="position:absolute;left:16322;top:556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" path="m,l85344,r,85344l,85344,,e" fillcolor="#c0504d" stroked="f" strokeweight="0">
                  <v:stroke opacity="0"/>
                  <v:path o:connecttype="custom" o:connectlocs="0,0;9,0;9,9;0,9;0,0" o:connectangles="0,0,0,0,0"/>
                </v:shape>
                <v:shape id="Shape 4706" o:spid="_x0000_s2089" style="position:absolute;left:16322;top:556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3" o:spid="_x0000_s2090" style="position:absolute;left:19491;top:49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" path="m,l85344,r,85344l,85344,,e" fillcolor="#c0504d" stroked="f" strokeweight="0">
                  <v:stroke opacity="0"/>
                  <v:path o:connecttype="custom" o:connectlocs="0,0;9,0;9,9;0,9;0,0" o:connectangles="0,0,0,0,0"/>
                </v:shape>
                <v:shape id="Shape 4708" o:spid="_x0000_s2091" style="position:absolute;left:19491;top:49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" path="m,85344r85344,l85344,,,,,85344xe" filled="f" fillcolor="black" strokecolor="#be4b48" strokeweight=".72pt">
                  <v:fill opacity="0"/>
                  <v:path o:connecttype="custom" o:connectlocs="0,9;9,9;9,0;0,0" o:connectangles="0,0,0,0"/>
                </v:shape>
                <v:shape id="Shape 49374" o:spid="_x0000_s2092" style="position:absolute;left:22966;top:428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" path="m,l85344,r,85344l,85344,,e" fillcolor="#c0504d" stroked="f" strokeweight="0">
                  <v:stroke opacity="0"/>
                  <v:path o:connecttype="custom" o:connectlocs="0,0;9,0;9,9;0,9;0,0" o:connectangles="0,0,0,0,0"/>
                </v:shape>
                <v:shape id="Shape 4710" o:spid="_x0000_s2093" style="position:absolute;left:22966;top:428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5" o:spid="_x0000_s2094" style="position:absolute;left:26136;top:3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" path="m,l85344,r,85344l,85344,,e" fillcolor="#c0504d" stroked="f" strokeweight="0">
                  <v:stroke opacity="0"/>
                  <v:path o:connecttype="custom" o:connectlocs="0,0;9,0;9,9;0,9;0,0" o:connectangles="0,0,0,0,0"/>
                </v:shape>
                <v:shape id="Shape 4712" o:spid="_x0000_s2095" style="position:absolute;left:26136;top:3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713" o:spid="_x0000_s2096" style="position:absolute;left:6233;top:179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" path="m42672,l85344,42673,42672,85344,,42673,42672,xe" fillcolor="#4f81bd" stroked="f" strokeweight="0">
                  <v:stroke opacity="0"/>
                  <v:path o:connecttype="custom" o:connectlocs="4,0;9,4;4,9;0,4;4,0" o:connectangles="0,0,0,0,0"/>
                </v:shape>
                <v:shape id="Shape 4714" o:spid="_x0000_s2097" style="position:absolute;left:6233;top:179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" path="m42672,l85344,42673,42672,85344,,42673,42672,xe" filled="f" fillcolor="black" strokecolor="#4a7ebb" strokeweight=".72pt">
                  <v:fill opacity="0"/>
                  <v:path o:connecttype="custom" o:connectlocs="4,0;9,4;4,9;0,4" o:connectangles="0,0,0,0"/>
                </v:shape>
                <v:shape id="Shape 4715" o:spid="_x0000_s2098" style="position:absolute;left:12877;top:1772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" path="m42672,l85344,42672,42672,85344,,42672,42672,xe" fillcolor="#4f81bd" stroked="f" strokeweight="0">
                  <v:stroke opacity="0"/>
                  <v:path o:connecttype="custom" o:connectlocs="4,0;9,4;4,9;0,4;4,0" o:connectangles="0,0,0,0,0"/>
                </v:shape>
                <v:shape id="Shape 4716" o:spid="_x0000_s2099" style="position:absolute;left:12877;top:1772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4717" o:spid="_x0000_s2100" style="position:absolute;left:16352;top:172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" path="m42672,l85344,42673,42672,85344,,42673,42672,xe" fillcolor="#4f81bd" stroked="f" strokeweight="0">
                  <v:stroke opacity="0"/>
                  <v:path o:connecttype="custom" o:connectlocs="4,0;9,4;4,9;0,4;4,0" o:connectangles="0,0,0,0,0"/>
                </v:shape>
                <v:shape id="Shape 4718" o:spid="_x0000_s2101" style="position:absolute;left:16352;top:172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" path="m42672,l85344,42673,42672,85344,,42673,42672,xe" filled="f" fillcolor="black" strokecolor="#4a7ebb" strokeweight=".72pt">
                  <v:fill opacity="0"/>
                  <v:path o:connecttype="custom" o:connectlocs="4,0;9,4;4,9;0,4" o:connectangles="0,0,0,0"/>
                </v:shape>
                <v:shape id="Shape 4719" o:spid="_x0000_s2102" style="position:absolute;left:19522;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" path="m42672,l85344,42672,42672,85344,,42672,42672,xe" fillcolor="#4f81bd" stroked="f" strokeweight="0">
                  <v:stroke opacity="0"/>
                  <v:path o:connecttype="custom" o:connectlocs="4,0;9,4;4,9;0,4;4,0" o:connectangles="0,0,0,0,0"/>
                </v:shape>
                <v:shape id="Shape 4720" o:spid="_x0000_s2103" style="position:absolute;left:19522;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" path="m42672,l85344,42672,42672,85344,,42672,42672,xe" filled="f" fillcolor="black" strokecolor="#4a7ebb" strokeweight=".72pt">
                  <v:fill opacity="0"/>
                  <v:path o:connecttype="custom" o:connectlocs="4,0;9,4;4,9;0,4" o:connectangles="0,0,0,0"/>
                </v:shape>
                <v:shape id="Shape 4721" o:spid="_x0000_s2104" style="position:absolute;left:22997;top:159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" path="m42672,l85344,42672,42672,85344,,42672,42672,xe" fillcolor="#4f81bd" stroked="f" strokeweight="0">
                  <v:stroke opacity="0"/>
                  <v:path o:connecttype="custom" o:connectlocs="4,0;9,4;4,9;0,4;4,0" o:connectangles="0,0,0,0,0"/>
                </v:shape>
                <v:shape id="Shape 4722" o:spid="_x0000_s2105" style="position:absolute;left:22997;top:159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723" o:spid="_x0000_s2106" style="position:absolute;left:26167;top:1543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" path="m42672,l85344,42672,42672,85344,,42672,42672,xe" fillcolor="#4f81bd" stroked="f" strokeweight="0">
                  <v:stroke opacity="0"/>
                  <v:path o:connecttype="custom" o:connectlocs="4,0;9,4;4,9;0,4;4,0" o:connectangles="0,0,0,0,0"/>
                </v:shape>
                <v:shape id="Shape 4724" o:spid="_x0000_s2107" style="position:absolute;left:26167;top:1543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725" o:spid="_x0000_s2108" style="position:absolute;left:6233;top:1909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" path="m42672,l85344,85344,,85344,42672,xe" fillcolor="#9bbb59" stroked="f" strokeweight="0">
                  <v:stroke opacity="0"/>
                  <v:path o:connecttype="custom" o:connectlocs="4,0;9,9;0,9;4,0" o:connectangles="0,0,0,0"/>
                </v:shape>
                <v:shape id="Shape 4726" o:spid="_x0000_s2109" style="position:absolute;left:6233;top:1909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27" o:spid="_x0000_s2110" style="position:absolute;left:12877;top:183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" path="m42672,l85344,85344,,85344,42672,xe" fillcolor="#9bbb59" stroked="f" strokeweight="0">
                  <v:stroke opacity="0"/>
                  <v:path o:connecttype="custom" o:connectlocs="4,0;9,9;0,9;4,0" o:connectangles="0,0,0,0"/>
                </v:shape>
                <v:shape id="Shape 4728" o:spid="_x0000_s2111" style="position:absolute;left:12877;top:183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29" o:spid="_x0000_s2112" style="position:absolute;left:16352;top:1818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" path="m42672,l85344,85344,,85344,42672,xe" fillcolor="#9bbb59" stroked="f" strokeweight="0">
                  <v:stroke opacity="0"/>
                  <v:path o:connecttype="custom" o:connectlocs="4,0;9,9;0,9;4,0" o:connectangles="0,0,0,0"/>
                </v:shape>
                <v:shape id="Shape 4730" o:spid="_x0000_s2113" style="position:absolute;left:16352;top:1818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" path="m42672,l85344,85344,,85344,42672,xe" filled="f" fillcolor="black" strokecolor="#98b954" strokeweight=".72pt">
                  <v:fill opacity="0"/>
                  <v:path o:connecttype="custom" o:connectlocs="4,0;9,9;0,9" o:connectangles="0,0,0"/>
                </v:shape>
                <v:shape id="Shape 4731" o:spid="_x0000_s2114" style="position:absolute;left:19522;top:178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" path="m42672,l85344,85344,,85344,42672,xe" fillcolor="#9bbb59" stroked="f" strokeweight="0">
                  <v:stroke opacity="0"/>
                  <v:path o:connecttype="custom" o:connectlocs="4,0;9,9;0,9;4,0" o:connectangles="0,0,0,0"/>
                </v:shape>
                <v:shape id="Shape 4732" o:spid="_x0000_s2115" style="position:absolute;left:19522;top:178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" path="m42672,l85344,85344,,85344,42672,xe" filled="f" fillcolor="black" strokecolor="#98b954" strokeweight=".72pt">
                  <v:fill opacity="0"/>
                  <v:path o:connecttype="custom" o:connectlocs="4,0;9,9;0,9" o:connectangles="0,0,0"/>
                </v:shape>
                <v:shape id="Shape 4733" o:spid="_x0000_s2116" style="position:absolute;left:22997;top:175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" path="m42672,l85344,85344,,85344,42672,xe" fillcolor="#9bbb59" stroked="f" strokeweight="0">
                  <v:stroke opacity="0"/>
                  <v:path o:connecttype="custom" o:connectlocs="4,0;9,9;0,9;4,0" o:connectangles="0,0,0,0"/>
                </v:shape>
                <v:shape id="Shape 4734" o:spid="_x0000_s2117" style="position:absolute;left:22997;top:175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35" o:spid="_x0000_s2118" style="position:absolute;left:26167;top:1656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" path="m42672,l85344,85344,,85344,42672,xe" fillcolor="#9bbb59" stroked="f" strokeweight="0">
                  <v:stroke opacity="0"/>
                  <v:path o:connecttype="custom" o:connectlocs="4,0;9,9;0,9;4,0" o:connectangles="0,0,0,0"/>
                </v:shape>
                <v:shape id="Shape 4736" o:spid="_x0000_s2119" style="position:absolute;left:26167;top:1656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37" o:spid="_x0000_s2120" style="position:absolute;left:6217;top:210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" path="m,44196l44196,,88392,44196,,44196xe" fillcolor="#8064a2" stroked="f" strokeweight="0">
                  <v:stroke opacity="0"/>
                  <v:path o:connecttype="custom" o:connectlocs="0,4;4,0;9,4" o:connectangles="0,0,0"/>
                </v:shape>
                <v:shape id="Shape 4738" o:spid="_x0000_s2121" style="position:absolute;left:6217;top:206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" path="m88392,l44196,44196,,,88392,xe" fillcolor="#8064a2" stroked="f" strokeweight="0">
                  <v:stroke opacity="0"/>
                  <v:path o:connecttype="custom" o:connectlocs="9,0;4,4;0,0" o:connectangles="0,0,0"/>
                </v:shape>
                <v:shape id="Shape 4739" o:spid="_x0000_s2122" style="position:absolute;left:6217;top:206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" path="m88392,88392l,e" filled="f" fillcolor="black" strokecolor="#7d60a0" strokeweight=".72pt">
                  <v:fill opacity="0"/>
                  <v:path o:connecttype="custom" o:connectlocs="9,9;0,0" o:connectangles="0,0"/>
                </v:shape>
                <v:shape id="Shape 4740" o:spid="_x0000_s2123" style="position:absolute;left:6217;top:206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" path="m,88392l88392,e" filled="f" fillcolor="black" strokecolor="#7d60a0" strokeweight=".72pt">
                  <v:fill opacity="0"/>
                  <v:path o:connecttype="custom" o:connectlocs="0,9;9,0" o:connectangles="0,0"/>
                </v:shape>
                <v:shape id="Shape 4741" o:spid="_x0000_s2124" style="position:absolute;left:12862;top:2083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" path="m,44196l44196,,88392,44196,,44196xe" fillcolor="#8064a2" stroked="f" strokeweight="0">
                  <v:stroke opacity="0"/>
                  <v:path o:connecttype="custom" o:connectlocs="0,4;4,0;9,4" o:connectangles="0,0,0"/>
                </v:shape>
                <v:shape id="Shape 4742" o:spid="_x0000_s2125" style="position:absolute;left:12862;top:2039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" path="m88392,l44196,44196,,,88392,xe" fillcolor="#8064a2" stroked="f" strokeweight="0">
                  <v:stroke opacity="0"/>
                  <v:path o:connecttype="custom" o:connectlocs="9,0;4,4;0,0" o:connectangles="0,0,0"/>
                </v:shape>
                <v:shape id="Shape 4743" o:spid="_x0000_s2126" style="position:absolute;left:12862;top:203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" path="m88392,88392l,e" filled="f" fillcolor="black" strokecolor="#7d60a0" strokeweight=".72pt">
                  <v:fill opacity="0"/>
                  <v:path o:connecttype="custom" o:connectlocs="9,9;0,0" o:connectangles="0,0"/>
                </v:shape>
                <v:shape id="Shape 4744" o:spid="_x0000_s2127" style="position:absolute;left:12862;top:203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" path="m,88392l88392,e" filled="f" fillcolor="black" strokecolor="#7d60a0" strokeweight=".72pt">
                  <v:fill opacity="0"/>
                  <v:path o:connecttype="custom" o:connectlocs="0,9;9,0" o:connectangles="0,0"/>
                </v:shape>
                <v:shape id="Shape 4745" o:spid="_x0000_s2128" style="position:absolute;left:16337;top:2043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" path="m,44196l44196,,88392,44196,,44196xe" fillcolor="#8064a2" stroked="f" strokeweight="0">
                  <v:stroke opacity="0"/>
                  <v:path o:connecttype="custom" o:connectlocs="0,4;4,0;9,4" o:connectangles="0,0,0"/>
                </v:shape>
                <v:shape id="Shape 4746" o:spid="_x0000_s2129" style="position:absolute;left:16337;top:1999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" path="m88392,l44196,44196,,,88392,xe" fillcolor="#8064a2" stroked="f" strokeweight="0">
                  <v:stroke opacity="0"/>
                  <v:path o:connecttype="custom" o:connectlocs="9,0;4,4;0,0" o:connectangles="0,0,0"/>
                </v:shape>
                <v:shape id="Shape 4747" o:spid="_x0000_s2130" style="position:absolute;left:16337;top:1999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" path="m88392,88392l,e" filled="f" fillcolor="black" strokecolor="#7d60a0" strokeweight=".72pt">
                  <v:fill opacity="0"/>
                  <v:path o:connecttype="custom" o:connectlocs="9,9;0,0" o:connectangles="0,0"/>
                </v:shape>
                <v:shape id="Shape 4748" o:spid="_x0000_s2131" style="position:absolute;left:16337;top:1999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" path="m,88392l88392,e" filled="f" fillcolor="black" strokecolor="#7d60a0" strokeweight=".72pt">
                  <v:fill opacity="0"/>
                  <v:path o:connecttype="custom" o:connectlocs="0,9;9,0" o:connectangles="0,0"/>
                </v:shape>
                <v:shape id="Shape 4749" o:spid="_x0000_s2132" style="position:absolute;left:19507;top:202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" path="m,44196l44196,,88392,44196,,44196xe" fillcolor="#8064a2" stroked="f" strokeweight="0">
                  <v:stroke opacity="0"/>
                  <v:path o:connecttype="custom" o:connectlocs="0,4;4,0;9,4" o:connectangles="0,0,0"/>
                </v:shape>
                <v:shape id="Shape 4750" o:spid="_x0000_s2133" style="position:absolute;left:19507;top:197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" path="m88392,l44196,44196,,,88392,xe" fillcolor="#8064a2" stroked="f" strokeweight="0">
                  <v:stroke opacity="0"/>
                  <v:path o:connecttype="custom" o:connectlocs="9,0;4,4;0,0" o:connectangles="0,0,0"/>
                </v:shape>
                <v:shape id="Shape 4751" o:spid="_x0000_s2134" style="position:absolute;left:19507;top:197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" path="m88392,88392l,e" filled="f" fillcolor="black" strokecolor="#7d60a0" strokeweight=".72pt">
                  <v:fill opacity="0"/>
                  <v:path o:connecttype="custom" o:connectlocs="9,9;0,0" o:connectangles="0,0"/>
                </v:shape>
                <v:shape id="Shape 4752" o:spid="_x0000_s2135" style="position:absolute;left:19507;top:197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" path="m,88392l88392,e" filled="f" fillcolor="black" strokecolor="#7d60a0" strokeweight=".72pt">
                  <v:fill opacity="0"/>
                  <v:path o:connecttype="custom" o:connectlocs="0,9;9,0" o:connectangles="0,0"/>
                </v:shape>
                <v:shape id="Shape 4753" o:spid="_x0000_s2136" style="position:absolute;left:22981;top:2004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" path="m,44196l44196,,88392,44196,,44196xe" fillcolor="#8064a2" stroked="f" strokeweight="0">
                  <v:stroke opacity="0"/>
                  <v:path o:connecttype="custom" o:connectlocs="0,4;4,0;9,4" o:connectangles="0,0,0"/>
                </v:shape>
                <v:shape id="Shape 4754" o:spid="_x0000_s2137" style="position:absolute;left:22981;top:1959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" path="m88392,l44196,44196,,,88392,xe" fillcolor="#8064a2" stroked="f" strokeweight="0">
                  <v:stroke opacity="0"/>
                  <v:path o:connecttype="custom" o:connectlocs="9,0;4,4;0,0" o:connectangles="0,0,0"/>
                </v:shape>
                <v:shape id="Shape 4755" o:spid="_x0000_s2138" style="position:absolute;left:22981;top:1959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" path="m88392,88392l,e" filled="f" fillcolor="black" strokecolor="#7d60a0" strokeweight=".72pt">
                  <v:fill opacity="0"/>
                  <v:path o:connecttype="custom" o:connectlocs="9,9;0,0" o:connectangles="0,0"/>
                </v:shape>
                <v:shape id="Shape 4756" o:spid="_x0000_s2139" style="position:absolute;left:22981;top:1959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" path="m,88392l88392,e" filled="f" fillcolor="black" strokecolor="#7d60a0" strokeweight=".72pt">
                  <v:fill opacity="0"/>
                  <v:path o:connecttype="custom" o:connectlocs="0,9;9,0" o:connectangles="0,0"/>
                </v:shape>
                <v:shape id="Shape 4757" o:spid="_x0000_s2140" style="position:absolute;left:26151;top:1943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" path="m,44196l44196,,88392,44196,,44196xe" fillcolor="#8064a2" stroked="f" strokeweight="0">
                  <v:stroke opacity="0"/>
                  <v:path o:connecttype="custom" o:connectlocs="0,4;4,0;9,4" o:connectangles="0,0,0"/>
                </v:shape>
                <v:shape id="Shape 4758" o:spid="_x0000_s2141" style="position:absolute;left:26151;top:1898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" path="m88392,l44196,44196,,,88392,xe" fillcolor="#8064a2" stroked="f" strokeweight="0">
                  <v:stroke opacity="0"/>
                  <v:path o:connecttype="custom" o:connectlocs="9,0;4,4;0,0" o:connectangles="0,0,0"/>
                </v:shape>
                <v:shape id="Shape 4759" o:spid="_x0000_s2142" style="position:absolute;left:26151;top:189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" path="m88392,88392l,e" filled="f" fillcolor="black" strokecolor="#7d60a0" strokeweight=".72pt">
                  <v:fill opacity="0"/>
                  <v:path o:connecttype="custom" o:connectlocs="9,9;0,0" o:connectangles="0,0"/>
                </v:shape>
                <v:shape id="Shape 4760" o:spid="_x0000_s2143" style="position:absolute;left:26151;top:189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" path="m,88392l88392,e" filled="f" fillcolor="black" strokecolor="#7d60a0" strokeweight=".72pt">
                  <v:fill opacity="0"/>
                  <v:path o:connecttype="custom" o:connectlocs="0,9;9,0" o:connectangles="0,0"/>
                </v:shape>
                <v:shape id="Shape 4761" o:spid="_x0000_s2144" style="position:absolute;left:6670;top:4486;width:19937;height:2373;visibility:visible;mso-wrap-style:square;v-text-anchor:top" coordsize="1993773,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" path="m,237363l1993773,e" filled="f" fillcolor="black">
                  <v:fill opacity="0"/>
                  <v:stroke endcap="round"/>
                  <v:path o:connecttype="custom" o:connectlocs="0,24;199,0" o:connectangles="0,0"/>
                </v:shape>
                <v:shape id="Shape 4762" o:spid="_x0000_s2145" style="position:absolute;left:6670;top:16092;width:19937;height:2670;visibility:visible;mso-wrap-style:square;v-text-anchor:top" coordsize="1993773,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" path="m,267081l1993773,e" filled="f" fillcolor="black">
                  <v:fill opacity="0"/>
                  <v:stroke endcap="round"/>
                  <v:path o:connecttype="custom" o:connectlocs="0,27;199,0" o:connectangles="0,0"/>
                </v:shape>
                <v:shape id="Shape 4763" o:spid="_x0000_s2146" style="position:absolute;left:6670;top:17364;width:19937;height:2263;visibility:visible;mso-wrap-style:square;v-text-anchor:top" coordsize="1993773,2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" path="m,226314l1993773,e" filled="f" fillcolor="black">
                  <v:fill opacity="0"/>
                  <v:stroke endcap="round"/>
                  <v:path o:connecttype="custom" o:connectlocs="0,23;199,0" o:connectangles="0,0"/>
                </v:shape>
                <v:shape id="Shape 4764" o:spid="_x0000_s2147" style="position:absolute;left:6670;top:19646;width:19937;height:1567;visibility:visible;mso-wrap-style:square;v-text-anchor:top" coordsize="1993773,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" path="m,156718l1993773,e" filled="f" fillcolor="black">
                  <v:fill opacity="0"/>
                  <v:stroke endcap="round"/>
                  <v:path o:connecttype="custom" o:connectlocs="0,16;199,0" o:connectangles="0,0"/>
                </v:shape>
                <v:rect id="Rectangle 4765" o:spid="_x0000_s2148" style="position:absolute;left:3526;top:2096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00811C5A" w14:textId="77777777" w:rsidR="00DB2F93" w:rsidRDefault="00DB2F93" w:rsidP="003865F3">
                        <w:r>
                          <w:rPr>
                            <w:sz w:val="20"/>
                          </w:rPr>
                          <w:t>0</w:t>
                        </w:r>
                      </w:p>
                    </w:txbxContent>
                  </v:textbox>
                </v:rect>
                <v:rect id="Rectangle 4766" o:spid="_x0000_s2149" style="position:absolute;left:3526;top:18081;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70A26296" w14:textId="77777777" w:rsidR="00DB2F93" w:rsidRDefault="00DB2F93" w:rsidP="003865F3">
                        <w:r>
                          <w:rPr>
                            <w:sz w:val="20"/>
                          </w:rPr>
                          <w:t>1</w:t>
                        </w:r>
                      </w:p>
                    </w:txbxContent>
                  </v:textbox>
                </v:rect>
                <v:rect id="Rectangle 4767" o:spid="_x0000_s2150" style="position:absolute;left:3526;top:15209;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2B2DC058" w14:textId="77777777" w:rsidR="00DB2F93" w:rsidRDefault="00DB2F93" w:rsidP="003865F3">
                        <w:r>
                          <w:rPr>
                            <w:sz w:val="20"/>
                          </w:rPr>
                          <w:t>2</w:t>
                        </w:r>
                      </w:p>
                    </w:txbxContent>
                  </v:textbox>
                </v:rect>
                <v:rect id="Rectangle 4768" o:spid="_x0000_s2151" style="position:absolute;left:3526;top:1233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14:paraId="3B7B2036" w14:textId="77777777" w:rsidR="00DB2F93" w:rsidRDefault="00DB2F93" w:rsidP="003865F3">
                        <w:r>
                          <w:rPr>
                            <w:sz w:val="20"/>
                          </w:rPr>
                          <w:t>3</w:t>
                        </w:r>
                      </w:p>
                    </w:txbxContent>
                  </v:textbox>
                </v:rect>
                <v:rect id="Rectangle 4769" o:spid="_x0000_s2152" style="position:absolute;left:3526;top:9452;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08CBDBAB" w14:textId="77777777" w:rsidR="00DB2F93" w:rsidRDefault="00DB2F93" w:rsidP="003865F3">
                        <w:r>
                          <w:rPr>
                            <w:sz w:val="20"/>
                          </w:rPr>
                          <w:t>4</w:t>
                        </w:r>
                      </w:p>
                    </w:txbxContent>
                  </v:textbox>
                </v:rect>
                <v:rect id="Rectangle 4770" o:spid="_x0000_s2153" style="position:absolute;left:3526;top:658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EwwAAAN0AAAAPAAAAZHJzL2Rvd25yZXYueG1sRE/LisIw&#10;FN0L/kO4gjtNVRD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C4h4BMMAAADdAAAADwAA&#10;AAAAAAAAAAAAAAAHAgAAZHJzL2Rvd25yZXYueG1sUEsFBgAAAAADAAMAtwAAAPcCAAAAAA==&#10;" filled="f" stroked="f">
                  <v:textbox inset="0,0,0,0">
                    <w:txbxContent>
                      <w:p w14:paraId="78983CCD" w14:textId="77777777" w:rsidR="00DB2F93" w:rsidRDefault="00DB2F93" w:rsidP="003865F3">
                        <w:r>
                          <w:rPr>
                            <w:sz w:val="20"/>
                          </w:rPr>
                          <w:t>5</w:t>
                        </w:r>
                      </w:p>
                    </w:txbxContent>
                  </v:textbox>
                </v:rect>
                <v:rect id="Rectangle 4771" o:spid="_x0000_s2154" style="position:absolute;left:3526;top:370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14:paraId="4B771D46" w14:textId="77777777" w:rsidR="00DB2F93" w:rsidRDefault="00DB2F93" w:rsidP="003865F3">
                        <w:r>
                          <w:rPr>
                            <w:sz w:val="20"/>
                          </w:rPr>
                          <w:t>6</w:t>
                        </w:r>
                      </w:p>
                    </w:txbxContent>
                  </v:textbox>
                </v:rect>
                <v:rect id="Rectangle 4772" o:spid="_x0000_s2155" style="position:absolute;left:3526;top:823;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14:paraId="3B3A01F5" w14:textId="77777777" w:rsidR="00DB2F93" w:rsidRDefault="00DB2F93" w:rsidP="003865F3">
                        <w:r>
                          <w:rPr>
                            <w:sz w:val="20"/>
                          </w:rPr>
                          <w:t>7</w:t>
                        </w:r>
                      </w:p>
                    </w:txbxContent>
                  </v:textbox>
                </v:rect>
                <v:rect id="Rectangle 4773" o:spid="_x0000_s2156" style="position:absolute;left:4544;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14:paraId="69776D68" w14:textId="77777777" w:rsidR="00DB2F93" w:rsidRDefault="00DB2F93" w:rsidP="003865F3">
                        <w:r>
                          <w:rPr>
                            <w:sz w:val="20"/>
                          </w:rPr>
                          <w:t>0.2</w:t>
                        </w:r>
                      </w:p>
                    </w:txbxContent>
                  </v:textbox>
                </v:rect>
                <v:rect id="Rectangle 4774" o:spid="_x0000_s2157" style="position:absolute;left:9862;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4HxwAAAN0AAAAPAAAAZHJzL2Rvd25yZXYueG1sRI9Ba8JA&#10;FITvBf/D8gq91Y21SI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HSzfgfHAAAA3QAA&#10;AA8AAAAAAAAAAAAAAAAABwIAAGRycy9kb3ducmV2LnhtbFBLBQYAAAAAAwADALcAAAD7AgAAAAA=&#10;" filled="f" stroked="f">
                  <v:textbox inset="0,0,0,0">
                    <w:txbxContent>
                      <w:p w14:paraId="7D414A20" w14:textId="77777777" w:rsidR="00DB2F93" w:rsidRDefault="00DB2F93" w:rsidP="003865F3">
                        <w:r>
                          <w:rPr>
                            <w:sz w:val="20"/>
                          </w:rPr>
                          <w:t>0.4</w:t>
                        </w:r>
                      </w:p>
                    </w:txbxContent>
                  </v:textbox>
                </v:rect>
                <v:rect id="Rectangle 4775" o:spid="_x0000_s2158" style="position:absolute;left:15181;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54B92636" w14:textId="77777777" w:rsidR="00DB2F93" w:rsidRDefault="00DB2F93" w:rsidP="003865F3">
                        <w:r>
                          <w:rPr>
                            <w:sz w:val="20"/>
                          </w:rPr>
                          <w:t>0.6</w:t>
                        </w:r>
                      </w:p>
                    </w:txbxContent>
                  </v:textbox>
                </v:rect>
                <v:rect id="Rectangle 4776" o:spid="_x0000_s2159" style="position:absolute;left:20500;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1D8DE172" w14:textId="77777777" w:rsidR="00DB2F93" w:rsidRDefault="00DB2F93" w:rsidP="003865F3">
                        <w:r>
                          <w:rPr>
                            <w:sz w:val="20"/>
                          </w:rPr>
                          <w:t>0.8</w:t>
                        </w:r>
                      </w:p>
                    </w:txbxContent>
                  </v:textbox>
                </v:rect>
                <v:rect id="Rectangle 4777" o:spid="_x0000_s2160" style="position:absolute;left:26301;top:2261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36440A32" w14:textId="77777777" w:rsidR="00DB2F93" w:rsidRDefault="00DB2F93" w:rsidP="003865F3">
                        <w:r>
                          <w:rPr>
                            <w:sz w:val="20"/>
                          </w:rPr>
                          <w:t>1</w:t>
                        </w:r>
                      </w:p>
                    </w:txbxContent>
                  </v:textbox>
                </v:rect>
                <v:rect id="Rectangle 4778" o:spid="_x0000_s2161" style="position:absolute;left:31137;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14:paraId="415D8069" w14:textId="77777777" w:rsidR="00DB2F93" w:rsidRDefault="00DB2F93" w:rsidP="003865F3">
                        <w:r>
                          <w:rPr>
                            <w:sz w:val="20"/>
                          </w:rPr>
                          <w:t>1.2</w:t>
                        </w:r>
                      </w:p>
                    </w:txbxContent>
                  </v:textbox>
                </v:rect>
                <v:rect id="Rectangle 4779" o:spid="_x0000_s2162" style="position:absolute;left:-4614;top:9961;width:1466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" filled="f" stroked="f">
                  <v:textbox style="layout-flow:vertical;mso-layout-flow-alt:bottom-to-top" inset="0,0,0,0">
                    <w:txbxContent>
                      <w:p w14:paraId="0A29926A" w14:textId="77777777" w:rsidR="00DB2F93" w:rsidRDefault="00DB2F93" w:rsidP="003865F3">
                        <w:r>
                          <w:rPr>
                            <w:b/>
                            <w:sz w:val="20"/>
                          </w:rPr>
                          <w:t>Rate constant (k x 10</w:t>
                        </w:r>
                      </w:p>
                    </w:txbxContent>
                  </v:textbox>
                </v:rect>
                <v:rect id="Rectangle 4780" o:spid="_x0000_s2163" style="position:absolute;left:2067;top:6260;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" filled="f" stroked="f">
                  <v:textbox style="layout-flow:vertical;mso-layout-flow-alt:bottom-to-top" inset="0,0,0,0">
                    <w:txbxContent>
                      <w:p w14:paraId="4E763D52" w14:textId="77777777" w:rsidR="00DB2F93" w:rsidRDefault="00DB2F93" w:rsidP="003865F3">
                        <w:r>
                          <w:rPr>
                            <w:b/>
                            <w:sz w:val="13"/>
                          </w:rPr>
                          <w:t>3</w:t>
                        </w:r>
                      </w:p>
                    </w:txbxContent>
                  </v:textbox>
                </v:rect>
                <v:rect id="Rectangle 4781" o:spid="_x0000_s2164" style="position:absolute;left:2380;top:5187;width:67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" filled="f" stroked="f">
                  <v:textbox style="layout-flow:vertical;mso-layout-flow-alt:bottom-to-top" inset="0,0,0,0">
                    <w:txbxContent>
                      <w:p w14:paraId="15522571" w14:textId="77777777" w:rsidR="00DB2F93" w:rsidRDefault="00DB2F93" w:rsidP="003865F3">
                        <w:r>
                          <w:rPr>
                            <w:b/>
                            <w:sz w:val="20"/>
                          </w:rPr>
                          <w:t>s</w:t>
                        </w:r>
                      </w:p>
                    </w:txbxContent>
                  </v:textbox>
                </v:rect>
                <v:rect id="Rectangle 4782" o:spid="_x0000_s2165" style="position:absolute;left:2181;top:5124;width:347;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" filled="f" stroked="f">
                  <v:textbox style="layout-flow:vertical;mso-layout-flow-alt:bottom-to-top" inset="0,0,0,0">
                    <w:txbxContent>
                      <w:p w14:paraId="5A9E1E3F" w14:textId="77777777" w:rsidR="00DB2F93" w:rsidRDefault="00DB2F93" w:rsidP="003865F3">
                        <w:r>
                          <w:rPr>
                            <w:b/>
                            <w:sz w:val="13"/>
                          </w:rPr>
                          <w:t>-</w:t>
                        </w:r>
                      </w:p>
                    </w:txbxContent>
                  </v:textbox>
                </v:rect>
                <v:rect id="Rectangle 4783" o:spid="_x0000_s2166" style="position:absolute;left:2067;top:4736;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" filled="f" stroked="f">
                  <v:textbox style="layout-flow:vertical;mso-layout-flow-alt:bottom-to-top" inset="0,0,0,0">
                    <w:txbxContent>
                      <w:p w14:paraId="066F16E6" w14:textId="77777777" w:rsidR="00DB2F93" w:rsidRDefault="00DB2F93" w:rsidP="003865F3">
                        <w:r>
                          <w:rPr>
                            <w:b/>
                            <w:sz w:val="13"/>
                          </w:rPr>
                          <w:t>1</w:t>
                        </w:r>
                      </w:p>
                    </w:txbxContent>
                  </v:textbox>
                </v:rect>
                <v:rect id="Rectangle 4784" o:spid="_x0000_s2167" style="position:absolute;left:2454;top:4042;width:531;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" filled="f" stroked="f">
                  <v:textbox style="layout-flow:vertical;mso-layout-flow-alt:bottom-to-top" inset="0,0,0,0">
                    <w:txbxContent>
                      <w:p w14:paraId="78534F31" w14:textId="77777777" w:rsidR="00DB2F93" w:rsidRDefault="00DB2F93" w:rsidP="003865F3">
                        <w:r>
                          <w:rPr>
                            <w:b/>
                            <w:sz w:val="20"/>
                          </w:rPr>
                          <w:t>)</w:t>
                        </w:r>
                      </w:p>
                    </w:txbxContent>
                  </v:textbox>
                </v:rect>
                <v:rect id="Rectangle 38484" o:spid="_x0000_s2168" style="position:absolute;left:13539;top:24545;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14:paraId="62AFF1EF" w14:textId="77777777" w:rsidR="00DB2F93" w:rsidRDefault="00DB2F93" w:rsidP="003865F3">
                        <w:r>
                          <w:rPr>
                            <w:b/>
                            <w:sz w:val="20"/>
                          </w:rPr>
                          <w:t>[</w:t>
                        </w:r>
                      </w:p>
                    </w:txbxContent>
                  </v:textbox>
                </v:rect>
                <v:rect id="Rectangle 38485" o:spid="_x0000_s2169" style="position:absolute;left:13964;top:24545;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6A262C9E" w14:textId="77777777" w:rsidR="00DB2F93" w:rsidRDefault="00DB2F93" w:rsidP="003865F3">
                        <w:r>
                          <w:rPr>
                            <w:b/>
                            <w:sz w:val="20"/>
                          </w:rPr>
                          <w:t>Alcohol] mol dm</w:t>
                        </w:r>
                      </w:p>
                    </w:txbxContent>
                  </v:textbox>
                </v:rect>
                <v:rect id="Rectangle 4786" o:spid="_x0000_s2170" style="position:absolute;left:22686;top:24545;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436E2C8F" w14:textId="77777777" w:rsidR="00DB2F93" w:rsidRDefault="00DB2F93" w:rsidP="003865F3">
                        <w:r>
                          <w:rPr>
                            <w:b/>
                            <w:sz w:val="20"/>
                          </w:rPr>
                          <w:t>-</w:t>
                        </w:r>
                      </w:p>
                    </w:txbxContent>
                  </v:textbox>
                </v:rect>
                <v:rect id="Rectangle 38486" o:spid="_x0000_s2171" style="position:absolute;left:23082;top:2454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14:paraId="26D82891" w14:textId="77777777" w:rsidR="00DB2F93" w:rsidRDefault="00DB2F93" w:rsidP="003865F3">
                        <w:r>
                          <w:rPr>
                            <w:b/>
                            <w:sz w:val="20"/>
                          </w:rPr>
                          <w:t>3</w:t>
                        </w:r>
                      </w:p>
                    </w:txbxContent>
                  </v:textbox>
                </v:rect>
                <v:rect id="Rectangle 38488" o:spid="_x0000_s2172" style="position:absolute;left:23722;top:24545;width:70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s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U3hskxQAAAN0AAAAP&#10;AAAAAAAAAAAAAAAAAAcCAABkcnMvZG93bnJldi54bWxQSwUGAAAAAAMAAwC3AAAA+QIAAAAA&#10;" filled="f" stroked="f">
                  <v:textbox inset="0,0,0,0">
                    <w:txbxContent>
                      <w:p w14:paraId="05F904DA" w14:textId="77777777" w:rsidR="00DB2F93" w:rsidRDefault="00DB2F93" w:rsidP="003865F3"/>
                    </w:txbxContent>
                  </v:textbox>
                </v:rect>
                <v:shape id="Shape 49376" o:spid="_x0000_s2173" style="position:absolute;left:34716;top:98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" path="m,l73152,r,73152l,73152,,e" fillcolor="#c0504d" stroked="f" strokeweight="0">
                  <v:stroke opacity="0" endcap="round"/>
                  <v:path o:connecttype="custom" o:connectlocs="0,0;7,0;7,7;0,7;0,0" o:connectangles="0,0,0,0,0"/>
                </v:shape>
                <v:shape id="Shape 4789" o:spid="_x0000_s2174" style="position:absolute;left:34716;top:98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" path="m,73152r73152,l73152,,,,,73152xe" filled="f" fillcolor="black" strokecolor="#be4b48">
                  <v:fill opacity="0"/>
                  <v:path o:connecttype="custom" o:connectlocs="0,7;7,7;7,0;0,0" o:connectangles="0,0,0,0"/>
                </v:shape>
                <v:rect id="Rectangle 38482" o:spid="_x0000_s2175" style="position:absolute;left:35777;top:9679;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3D07CB65" w14:textId="77777777" w:rsidR="00DB2F93" w:rsidRDefault="00DB2F93" w:rsidP="003865F3">
                        <w:r>
                          <w:rPr>
                            <w:sz w:val="20"/>
                          </w:rPr>
                          <w:t>2-</w:t>
                        </w:r>
                      </w:p>
                    </w:txbxContent>
                  </v:textbox>
                </v:rect>
                <v:rect id="Rectangle 38483" o:spid="_x0000_s2176" style="position:absolute;left:36812;top:9679;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14:paraId="3D29DCA6" w14:textId="77777777" w:rsidR="00DB2F93" w:rsidRDefault="00DB2F93" w:rsidP="003865F3">
                        <w:r>
                          <w:rPr>
                            <w:sz w:val="20"/>
                          </w:rPr>
                          <w:t>chloroethanol</w:t>
                        </w:r>
                      </w:p>
                    </w:txbxContent>
                  </v:textbox>
                </v:rect>
                <v:shape id="Shape 4791" o:spid="_x0000_s2177" style="position:absolute;left:34731;top:1220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" path="m36576,l73152,36576,36576,73152,,36576,36576,xe" fillcolor="#4f81bd" stroked="f" strokeweight="0">
                  <v:stroke opacity="0"/>
                  <v:path o:connecttype="custom" o:connectlocs="4,0;7,4;4,7;0,4;4,0" o:connectangles="0,0,0,0,0"/>
                </v:shape>
                <v:shape id="Shape 4792" o:spid="_x0000_s2178" style="position:absolute;left:34731;top:1220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" path="m36576,l73152,36576,36576,73152,,36576,36576,xe" filled="f" fillcolor="black" strokecolor="#4a7ebb" strokeweight=".72pt">
                  <v:fill opacity="0"/>
                  <v:path o:connecttype="custom" o:connectlocs="4,0;7,4;4,7;0,4" o:connectangles="0,0,0,0"/>
                </v:shape>
                <v:rect id="Rectangle 4793" o:spid="_x0000_s2179" style="position:absolute;left:35777;top:11978;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1FAA4DC6" w14:textId="77777777" w:rsidR="00DB2F93" w:rsidRDefault="00DB2F93" w:rsidP="003865F3">
                        <w:r>
                          <w:rPr>
                            <w:sz w:val="20"/>
                          </w:rPr>
                          <w:t>n-butanol</w:t>
                        </w:r>
                      </w:p>
                    </w:txbxContent>
                  </v:textbox>
                </v:rect>
                <v:shape id="Shape 4794" o:spid="_x0000_s2180" style="position:absolute;left:34731;top:1449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" path="m36576,l73152,73152,,73152,36576,xe" fillcolor="#9bbb59" stroked="f" strokeweight="0">
                  <v:stroke opacity="0"/>
                  <v:path o:connecttype="custom" o:connectlocs="4,0;7,7;0,7;4,0" o:connectangles="0,0,0,0"/>
                </v:shape>
                <v:shape id="Shape 4795" o:spid="_x0000_s2181" style="position:absolute;left:34731;top:1449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" path="m36576,l73152,73152,,73152,36576,xe" filled="f" fillcolor="black" strokecolor="#98b954" strokeweight=".72pt">
                  <v:fill opacity="0"/>
                  <v:path o:connecttype="custom" o:connectlocs="4,0;7,7;0,7" o:connectangles="0,0,0"/>
                </v:shape>
                <v:rect id="Rectangle 4796" o:spid="_x0000_s2182" style="position:absolute;left:35777;top:14277;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52A26BFB" w14:textId="77777777" w:rsidR="00DB2F93" w:rsidRDefault="00DB2F93" w:rsidP="003865F3">
                        <w:r>
                          <w:rPr>
                            <w:sz w:val="20"/>
                          </w:rPr>
                          <w:t>cyclohexanol</w:t>
                        </w:r>
                      </w:p>
                    </w:txbxContent>
                  </v:textbox>
                </v:rect>
                <v:shape id="Shape 4797" o:spid="_x0000_s2183" style="position:absolute;left:34716;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" path="m,38100l38100,,76200,38100,,38100xe" fillcolor="#8064a2" stroked="f" strokeweight="0">
                  <v:stroke opacity="0"/>
                  <v:path o:connecttype="custom" o:connectlocs="0,4;4,0;8,4" o:connectangles="0,0,0"/>
                </v:shape>
                <v:shape id="Shape 4798" o:spid="_x0000_s2184" style="position:absolute;left:34716;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" path="m76200,l38100,38100,,,76200,xe" fillcolor="#8064a2" stroked="f" strokeweight="0">
                  <v:stroke opacity="0"/>
                  <v:path o:connecttype="custom" o:connectlocs="8,0;4,4;0,0" o:connectangles="0,0,0"/>
                </v:shape>
                <v:shape id="Shape 4799" o:spid="_x0000_s2185"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" path="m76200,76200l,e" filled="f" fillcolor="black" strokecolor="#7d60a0">
                  <v:fill opacity="0"/>
                  <v:path o:connecttype="custom" o:connectlocs="8,8;0,0" o:connectangles="0,0"/>
                </v:shape>
                <v:shape id="Shape 4800" o:spid="_x0000_s2186"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" path="m,76200l76200,e" filled="f" fillcolor="black" strokecolor="#7d60a0">
                  <v:fill opacity="0"/>
                  <v:path o:connecttype="custom" o:connectlocs="0,8;8,0" o:connectangles="0,0"/>
                </v:shape>
                <v:rect id="Rectangle 4801" o:spid="_x0000_s2187" style="position:absolute;left:35777;top:16572;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1AEAE656" w14:textId="77777777" w:rsidR="00DB2F93" w:rsidRDefault="00DB2F93" w:rsidP="003865F3">
                        <w:r>
                          <w:rPr>
                            <w:sz w:val="20"/>
                          </w:rPr>
                          <w:t>cinnamyl alcohol</w:t>
                        </w:r>
                      </w:p>
                    </w:txbxContent>
                  </v:textbox>
                </v:rect>
                <v:shape id="Shape 4802" o:spid="_x0000_s2188" style="position:absolute;width:45720;height:27412;visibility:visible;mso-wrap-style:square;v-text-anchor:top" coordsize="4572000,2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" path="m,2741295r4572000,l4572000,,,,,2741295xe" filled="f" fillcolor="black" strokecolor="#868686">
                  <v:fill opacity="0"/>
                  <v:path o:connecttype="custom" o:connectlocs="0,274;457,274;457,0;0,0" o:connectangles="0,0,0,0"/>
                </v:shape>
                <w10:anchorlock/>
              </v:group>
            </w:pict>
          </mc:Fallback>
        </mc:AlternateContent>
      </w:r>
    </w:p>
    <w:p w14:paraId="164C5D56" w14:textId="196FB31D" w:rsidR="003865F3" w:rsidRPr="00011B7C" w:rsidRDefault="004B5EF4" w:rsidP="000E622B">
      <w:pPr>
        <w:suppressAutoHyphens/>
        <w:spacing w:beforeLines="50" w:before="120" w:line="276" w:lineRule="auto"/>
        <w:rPr>
          <w:rFonts w:asciiTheme="majorBidi" w:eastAsia="SimSun" w:hAnsiTheme="majorBidi" w:cstheme="majorBidi"/>
          <w:bCs/>
          <w:kern w:val="0"/>
          <w:sz w:val="24"/>
        </w:rPr>
      </w:pPr>
      <w:r w:rsidRPr="004B5EF4">
        <w:rPr>
          <w:rFonts w:asciiTheme="majorBidi" w:eastAsia="SimSun" w:hAnsiTheme="majorBidi" w:cstheme="majorBidi"/>
          <w:bCs/>
          <w:kern w:val="0"/>
          <w:sz w:val="24"/>
        </w:rPr>
        <w:t xml:space="preserve">Fig. 12 Rate constant data for alcohol oxidation using PDC and </w:t>
      </w:r>
      <w:proofErr w:type="spellStart"/>
      <w:r w:rsidRPr="004B5EF4">
        <w:rPr>
          <w:rFonts w:asciiTheme="majorBidi" w:eastAsia="SimSun" w:hAnsiTheme="majorBidi" w:cstheme="majorBidi"/>
          <w:bCs/>
          <w:kern w:val="0"/>
          <w:sz w:val="24"/>
        </w:rPr>
        <w:t>AgNPs</w:t>
      </w:r>
      <w:proofErr w:type="spellEnd"/>
      <w:r w:rsidRPr="004B5EF4">
        <w:rPr>
          <w:rFonts w:asciiTheme="majorBidi" w:eastAsia="SimSun" w:hAnsiTheme="majorBidi" w:cstheme="majorBidi"/>
          <w:bCs/>
          <w:kern w:val="0"/>
          <w:sz w:val="24"/>
        </w:rPr>
        <w:t xml:space="preserve"> from Ziziphus leaves  </w:t>
      </w:r>
    </w:p>
    <w:sectPr w:rsidR="003865F3" w:rsidRPr="00011B7C" w:rsidSect="008366E3">
      <w:headerReference w:type="even" r:id="rId48"/>
      <w:headerReference w:type="default" r:id="rId49"/>
      <w:footerReference w:type="even" r:id="rId50"/>
      <w:footerReference w:type="default" r:id="rId51"/>
      <w:headerReference w:type="first" r:id="rId52"/>
      <w:footerReference w:type="first" r:id="rId53"/>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B3314" w14:textId="77777777" w:rsidR="000818D5" w:rsidRDefault="000818D5" w:rsidP="004C58E4">
      <w:r>
        <w:separator/>
      </w:r>
    </w:p>
  </w:endnote>
  <w:endnote w:type="continuationSeparator" w:id="0">
    <w:p w14:paraId="376E4FA5" w14:textId="77777777" w:rsidR="000818D5" w:rsidRDefault="000818D5" w:rsidP="004C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3EC4" w14:textId="77777777" w:rsidR="00DB2F93" w:rsidRDefault="00DB2F93" w:rsidP="00BE51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2DE84" w14:textId="77777777" w:rsidR="00DB2F93" w:rsidRDefault="00DB2F93" w:rsidP="004C58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6598" w14:textId="77777777" w:rsidR="00DB2F93" w:rsidRDefault="00DB2F93" w:rsidP="004C58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B9D4" w14:textId="77777777" w:rsidR="00207E40" w:rsidRDefault="00207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B4BDE" w14:textId="77777777" w:rsidR="000818D5" w:rsidRDefault="000818D5" w:rsidP="004C58E4">
      <w:r>
        <w:separator/>
      </w:r>
    </w:p>
  </w:footnote>
  <w:footnote w:type="continuationSeparator" w:id="0">
    <w:p w14:paraId="3DF74596" w14:textId="77777777" w:rsidR="000818D5" w:rsidRDefault="000818D5" w:rsidP="004C5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BE4F" w14:textId="443323C2" w:rsidR="00207E40" w:rsidRDefault="00207E40">
    <w:pPr>
      <w:pStyle w:val="Header"/>
    </w:pPr>
    <w:r>
      <w:rPr>
        <w:noProof/>
      </w:rPr>
      <w:pict w14:anchorId="734BF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69" o:spid="_x0000_s1026"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C652" w14:textId="60240A37" w:rsidR="00207E40" w:rsidRDefault="00207E40">
    <w:pPr>
      <w:pStyle w:val="Header"/>
    </w:pPr>
    <w:r>
      <w:rPr>
        <w:noProof/>
      </w:rPr>
      <w:pict w14:anchorId="4DD78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70" o:spid="_x0000_s1027"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E328" w14:textId="7E85BD1C" w:rsidR="00207E40" w:rsidRDefault="00207E40">
    <w:pPr>
      <w:pStyle w:val="Header"/>
    </w:pPr>
    <w:r>
      <w:rPr>
        <w:noProof/>
      </w:rPr>
      <w:pict w14:anchorId="2D2BA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68" o:spid="_x0000_s1025"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87C77F"/>
    <w:multiLevelType w:val="singleLevel"/>
    <w:tmpl w:val="E187C77F"/>
    <w:lvl w:ilvl="0">
      <w:start w:val="1"/>
      <w:numFmt w:val="decimal"/>
      <w:suff w:val="space"/>
      <w:lvlText w:val="(%1)"/>
      <w:lvlJc w:val="left"/>
    </w:lvl>
  </w:abstractNum>
  <w:abstractNum w:abstractNumId="1" w15:restartNumberingAfterBreak="0">
    <w:nsid w:val="FFFFFF88"/>
    <w:multiLevelType w:val="singleLevel"/>
    <w:tmpl w:val="BFE40D84"/>
    <w:lvl w:ilvl="0">
      <w:start w:val="1"/>
      <w:numFmt w:val="decimal"/>
      <w:pStyle w:val="ListNumber"/>
      <w:lvlText w:val="%1."/>
      <w:lvlJc w:val="left"/>
      <w:pPr>
        <w:tabs>
          <w:tab w:val="num" w:pos="360"/>
        </w:tabs>
        <w:ind w:left="360" w:hanging="360"/>
      </w:pPr>
    </w:lvl>
  </w:abstractNum>
  <w:abstractNum w:abstractNumId="2" w15:restartNumberingAfterBreak="0">
    <w:nsid w:val="2A7339DC"/>
    <w:multiLevelType w:val="multilevel"/>
    <w:tmpl w:val="2A7339D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DE32DD"/>
    <w:multiLevelType w:val="multilevel"/>
    <w:tmpl w:val="6F00F1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SimSun" w:hAnsi="Times New Roman" w:hint="default"/>
      </w:rPr>
    </w:lvl>
    <w:lvl w:ilvl="2">
      <w:start w:val="1"/>
      <w:numFmt w:val="decimal"/>
      <w:isLgl/>
      <w:lvlText w:val="%1.%2.%3"/>
      <w:lvlJc w:val="left"/>
      <w:pPr>
        <w:ind w:left="720" w:hanging="720"/>
      </w:pPr>
      <w:rPr>
        <w:rFonts w:eastAsia="SimSun" w:hAnsi="Times New Roman" w:hint="default"/>
      </w:rPr>
    </w:lvl>
    <w:lvl w:ilvl="3">
      <w:start w:val="1"/>
      <w:numFmt w:val="decimal"/>
      <w:isLgl/>
      <w:lvlText w:val="%1.%2.%3.%4"/>
      <w:lvlJc w:val="left"/>
      <w:pPr>
        <w:ind w:left="720" w:hanging="720"/>
      </w:pPr>
      <w:rPr>
        <w:rFonts w:eastAsia="SimSun" w:hAnsi="Times New Roman" w:hint="default"/>
      </w:rPr>
    </w:lvl>
    <w:lvl w:ilvl="4">
      <w:start w:val="1"/>
      <w:numFmt w:val="decimal"/>
      <w:isLgl/>
      <w:lvlText w:val="%1.%2.%3.%4.%5"/>
      <w:lvlJc w:val="left"/>
      <w:pPr>
        <w:ind w:left="720" w:hanging="720"/>
      </w:pPr>
      <w:rPr>
        <w:rFonts w:eastAsia="SimSun" w:hAnsi="Times New Roman" w:hint="default"/>
      </w:rPr>
    </w:lvl>
    <w:lvl w:ilvl="5">
      <w:start w:val="1"/>
      <w:numFmt w:val="decimal"/>
      <w:isLgl/>
      <w:lvlText w:val="%1.%2.%3.%4.%5.%6"/>
      <w:lvlJc w:val="left"/>
      <w:pPr>
        <w:ind w:left="1080" w:hanging="1080"/>
      </w:pPr>
      <w:rPr>
        <w:rFonts w:eastAsia="SimSun" w:hAnsi="Times New Roman" w:hint="default"/>
      </w:rPr>
    </w:lvl>
    <w:lvl w:ilvl="6">
      <w:start w:val="1"/>
      <w:numFmt w:val="decimal"/>
      <w:isLgl/>
      <w:lvlText w:val="%1.%2.%3.%4.%5.%6.%7"/>
      <w:lvlJc w:val="left"/>
      <w:pPr>
        <w:ind w:left="1080" w:hanging="1080"/>
      </w:pPr>
      <w:rPr>
        <w:rFonts w:eastAsia="SimSun" w:hAnsi="Times New Roman" w:hint="default"/>
      </w:rPr>
    </w:lvl>
    <w:lvl w:ilvl="7">
      <w:start w:val="1"/>
      <w:numFmt w:val="decimal"/>
      <w:isLgl/>
      <w:lvlText w:val="%1.%2.%3.%4.%5.%6.%7.%8"/>
      <w:lvlJc w:val="left"/>
      <w:pPr>
        <w:ind w:left="1440" w:hanging="1440"/>
      </w:pPr>
      <w:rPr>
        <w:rFonts w:eastAsia="SimSun" w:hAnsi="Times New Roman" w:hint="default"/>
      </w:rPr>
    </w:lvl>
    <w:lvl w:ilvl="8">
      <w:start w:val="1"/>
      <w:numFmt w:val="decimal"/>
      <w:isLgl/>
      <w:lvlText w:val="%1.%2.%3.%4.%5.%6.%7.%8.%9"/>
      <w:lvlJc w:val="left"/>
      <w:pPr>
        <w:ind w:left="1440" w:hanging="1440"/>
      </w:pPr>
      <w:rPr>
        <w:rFonts w:eastAsia="SimSun" w:hAnsi="Times New Roman" w:hint="default"/>
      </w:rPr>
    </w:lvl>
  </w:abstractNum>
  <w:abstractNum w:abstractNumId="5" w15:restartNumberingAfterBreak="0">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31FB776"/>
    <w:multiLevelType w:val="singleLevel"/>
    <w:tmpl w:val="431FB776"/>
    <w:lvl w:ilvl="0">
      <w:start w:val="1"/>
      <w:numFmt w:val="decimal"/>
      <w:suff w:val="space"/>
      <w:lvlText w:val="[%1]"/>
      <w:lvlJc w:val="left"/>
    </w:lvl>
  </w:abstractNum>
  <w:num w:numId="1" w16cid:durableId="1521431545">
    <w:abstractNumId w:val="1"/>
  </w:num>
  <w:num w:numId="2" w16cid:durableId="1475412149">
    <w:abstractNumId w:val="1"/>
  </w:num>
  <w:num w:numId="3" w16cid:durableId="1427456952">
    <w:abstractNumId w:val="3"/>
  </w:num>
  <w:num w:numId="4" w16cid:durableId="1378702819">
    <w:abstractNumId w:val="5"/>
  </w:num>
  <w:num w:numId="5" w16cid:durableId="394396671">
    <w:abstractNumId w:val="5"/>
  </w:num>
  <w:num w:numId="6" w16cid:durableId="1593051794">
    <w:abstractNumId w:val="5"/>
  </w:num>
  <w:num w:numId="7" w16cid:durableId="2107311025">
    <w:abstractNumId w:val="3"/>
  </w:num>
  <w:num w:numId="8" w16cid:durableId="1396658347">
    <w:abstractNumId w:val="5"/>
  </w:num>
  <w:num w:numId="9" w16cid:durableId="1265961305">
    <w:abstractNumId w:val="3"/>
  </w:num>
  <w:num w:numId="10" w16cid:durableId="1316450396">
    <w:abstractNumId w:val="3"/>
  </w:num>
  <w:num w:numId="11" w16cid:durableId="806508990">
    <w:abstractNumId w:val="5"/>
  </w:num>
  <w:num w:numId="12" w16cid:durableId="1572959719">
    <w:abstractNumId w:val="5"/>
  </w:num>
  <w:num w:numId="13" w16cid:durableId="1500388795">
    <w:abstractNumId w:val="3"/>
  </w:num>
  <w:num w:numId="14" w16cid:durableId="668874466">
    <w:abstractNumId w:val="5"/>
  </w:num>
  <w:num w:numId="15" w16cid:durableId="61370347">
    <w:abstractNumId w:val="3"/>
  </w:num>
  <w:num w:numId="16" w16cid:durableId="2047021949">
    <w:abstractNumId w:val="0"/>
  </w:num>
  <w:num w:numId="17" w16cid:durableId="1775247415">
    <w:abstractNumId w:val="2"/>
  </w:num>
  <w:num w:numId="18" w16cid:durableId="1875003083">
    <w:abstractNumId w:val="6"/>
  </w:num>
  <w:num w:numId="19" w16cid:durableId="1929733797">
    <w:abstractNumId w:val="4"/>
  </w:num>
  <w:num w:numId="20" w16cid:durableId="933826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proofState w:spelling="clean"/>
  <w:attachedTemplate r:id="rId1"/>
  <w:defaultTabStop w:val="720"/>
  <w:drawingGridHorizontalSpacing w:val="105"/>
  <w:drawingGridVerticalSpacing w:val="156"/>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8E4"/>
    <w:rsid w:val="00011B7C"/>
    <w:rsid w:val="00014EEF"/>
    <w:rsid w:val="00036776"/>
    <w:rsid w:val="00075A19"/>
    <w:rsid w:val="000818D5"/>
    <w:rsid w:val="000A4A8F"/>
    <w:rsid w:val="000B6B6D"/>
    <w:rsid w:val="000B7544"/>
    <w:rsid w:val="000B77DF"/>
    <w:rsid w:val="000E622B"/>
    <w:rsid w:val="00111A2C"/>
    <w:rsid w:val="00155543"/>
    <w:rsid w:val="00166A42"/>
    <w:rsid w:val="001971E9"/>
    <w:rsid w:val="001A1A74"/>
    <w:rsid w:val="001D4597"/>
    <w:rsid w:val="00207E40"/>
    <w:rsid w:val="00213819"/>
    <w:rsid w:val="00263561"/>
    <w:rsid w:val="00277763"/>
    <w:rsid w:val="00280583"/>
    <w:rsid w:val="00284334"/>
    <w:rsid w:val="002A5399"/>
    <w:rsid w:val="002B23CF"/>
    <w:rsid w:val="002E155B"/>
    <w:rsid w:val="00317044"/>
    <w:rsid w:val="00341B88"/>
    <w:rsid w:val="00365AAA"/>
    <w:rsid w:val="00371C0F"/>
    <w:rsid w:val="003865F3"/>
    <w:rsid w:val="003A516B"/>
    <w:rsid w:val="003E3CE8"/>
    <w:rsid w:val="00422D08"/>
    <w:rsid w:val="00442C1D"/>
    <w:rsid w:val="00457E70"/>
    <w:rsid w:val="004A6005"/>
    <w:rsid w:val="004B5EF4"/>
    <w:rsid w:val="004B6DB6"/>
    <w:rsid w:val="004C58E4"/>
    <w:rsid w:val="0050333E"/>
    <w:rsid w:val="00511620"/>
    <w:rsid w:val="0054307E"/>
    <w:rsid w:val="00552297"/>
    <w:rsid w:val="005D55A3"/>
    <w:rsid w:val="005D69B0"/>
    <w:rsid w:val="00603F8B"/>
    <w:rsid w:val="006074DB"/>
    <w:rsid w:val="00614879"/>
    <w:rsid w:val="00620175"/>
    <w:rsid w:val="00635B0E"/>
    <w:rsid w:val="00635EE7"/>
    <w:rsid w:val="006536A9"/>
    <w:rsid w:val="00665E47"/>
    <w:rsid w:val="00670B05"/>
    <w:rsid w:val="006808FF"/>
    <w:rsid w:val="006A7EBB"/>
    <w:rsid w:val="006C4028"/>
    <w:rsid w:val="006E5E99"/>
    <w:rsid w:val="0073144A"/>
    <w:rsid w:val="00780533"/>
    <w:rsid w:val="007B3541"/>
    <w:rsid w:val="007C449A"/>
    <w:rsid w:val="007F2970"/>
    <w:rsid w:val="007F725B"/>
    <w:rsid w:val="00826A6A"/>
    <w:rsid w:val="008366E3"/>
    <w:rsid w:val="00854AB0"/>
    <w:rsid w:val="008F1B6C"/>
    <w:rsid w:val="008F2EFA"/>
    <w:rsid w:val="008F6016"/>
    <w:rsid w:val="00904AD5"/>
    <w:rsid w:val="00904C50"/>
    <w:rsid w:val="00944584"/>
    <w:rsid w:val="009B2104"/>
    <w:rsid w:val="009C1307"/>
    <w:rsid w:val="009E5D91"/>
    <w:rsid w:val="00A06E6C"/>
    <w:rsid w:val="00A41781"/>
    <w:rsid w:val="00A43B78"/>
    <w:rsid w:val="00A43CC9"/>
    <w:rsid w:val="00A53822"/>
    <w:rsid w:val="00A54DDE"/>
    <w:rsid w:val="00A8547B"/>
    <w:rsid w:val="00A8598B"/>
    <w:rsid w:val="00AC5042"/>
    <w:rsid w:val="00B06F7B"/>
    <w:rsid w:val="00B51665"/>
    <w:rsid w:val="00B949EB"/>
    <w:rsid w:val="00BB54E0"/>
    <w:rsid w:val="00BD06B3"/>
    <w:rsid w:val="00BE51B7"/>
    <w:rsid w:val="00C1474E"/>
    <w:rsid w:val="00C33151"/>
    <w:rsid w:val="00C34248"/>
    <w:rsid w:val="00C35F51"/>
    <w:rsid w:val="00C35FAD"/>
    <w:rsid w:val="00C751AF"/>
    <w:rsid w:val="00C855DC"/>
    <w:rsid w:val="00C97ED2"/>
    <w:rsid w:val="00CA41ED"/>
    <w:rsid w:val="00CF63F7"/>
    <w:rsid w:val="00CF65AC"/>
    <w:rsid w:val="00D127FA"/>
    <w:rsid w:val="00D13932"/>
    <w:rsid w:val="00D1782D"/>
    <w:rsid w:val="00D2167F"/>
    <w:rsid w:val="00D3672A"/>
    <w:rsid w:val="00D50BDA"/>
    <w:rsid w:val="00D64040"/>
    <w:rsid w:val="00DB2F93"/>
    <w:rsid w:val="00DC2B7C"/>
    <w:rsid w:val="00DD0466"/>
    <w:rsid w:val="00DE412E"/>
    <w:rsid w:val="00EA26FF"/>
    <w:rsid w:val="00EC3A29"/>
    <w:rsid w:val="00ED1D92"/>
    <w:rsid w:val="00EF2A37"/>
    <w:rsid w:val="00EF5A5D"/>
    <w:rsid w:val="00EF5B4C"/>
    <w:rsid w:val="00F26F6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3DDB3"/>
  <w15:docId w15:val="{248A1192-19E2-4015-97D5-439CF3BD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8E4"/>
    <w:pPr>
      <w:widowControl w:val="0"/>
      <w:jc w:val="both"/>
    </w:pPr>
    <w:rPr>
      <w:rFonts w:ascii="Calibri" w:eastAsia="DengXian" w:hAnsi="Calibri"/>
      <w:kern w:val="2"/>
      <w:sz w:val="21"/>
      <w:szCs w:val="24"/>
      <w:lang w:val="en-US" w:eastAsia="zh-CN"/>
    </w:rPr>
  </w:style>
  <w:style w:type="paragraph" w:styleId="Heading1">
    <w:name w:val="heading 1"/>
    <w:basedOn w:val="Basic"/>
    <w:link w:val="Heading1Char"/>
    <w:uiPriority w:val="9"/>
    <w:qFormat/>
    <w:rsid w:val="00111A2C"/>
    <w:pPr>
      <w:keepNext/>
      <w:jc w:val="center"/>
      <w:outlineLvl w:val="0"/>
    </w:pPr>
    <w:rPr>
      <w:rFonts w:cs="Arial"/>
      <w:bCs/>
      <w:caps/>
      <w:sz w:val="28"/>
      <w:szCs w:val="32"/>
    </w:rPr>
  </w:style>
  <w:style w:type="paragraph" w:styleId="Heading2">
    <w:name w:val="heading 2"/>
    <w:basedOn w:val="Basic"/>
    <w:next w:val="BodyL"/>
    <w:qFormat/>
    <w:rsid w:val="00111A2C"/>
    <w:pPr>
      <w:keepNext/>
      <w:jc w:val="center"/>
      <w:outlineLvl w:val="1"/>
    </w:pPr>
    <w:rPr>
      <w:rFonts w:cs="Arial"/>
      <w:bCs/>
      <w:i/>
      <w:iCs/>
      <w:sz w:val="28"/>
      <w:szCs w:val="28"/>
    </w:rPr>
  </w:style>
  <w:style w:type="paragraph" w:styleId="Heading3">
    <w:name w:val="heading 3"/>
    <w:basedOn w:val="Basic"/>
    <w:next w:val="BodyL"/>
    <w:link w:val="Heading3Char"/>
    <w:uiPriority w:val="9"/>
    <w:qFormat/>
    <w:rsid w:val="00111A2C"/>
    <w:pPr>
      <w:jc w:val="lef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
    <w:name w:val="Basic"/>
    <w:rsid w:val="00111A2C"/>
    <w:pPr>
      <w:spacing w:line="360" w:lineRule="auto"/>
      <w:ind w:firstLine="567"/>
      <w:jc w:val="both"/>
    </w:pPr>
    <w:rPr>
      <w:sz w:val="24"/>
      <w:lang w:eastAsia="en-US"/>
    </w:rPr>
  </w:style>
  <w:style w:type="character" w:customStyle="1" w:styleId="Heading1Char">
    <w:name w:val="Heading 1 Char"/>
    <w:link w:val="Heading1"/>
    <w:uiPriority w:val="9"/>
    <w:rsid w:val="004C58E4"/>
    <w:rPr>
      <w:rFonts w:cs="Arial"/>
      <w:bCs/>
      <w:caps/>
      <w:sz w:val="28"/>
      <w:szCs w:val="32"/>
      <w:lang w:eastAsia="en-US"/>
    </w:rPr>
  </w:style>
  <w:style w:type="paragraph" w:customStyle="1" w:styleId="BodyL">
    <w:name w:val="BodyL."/>
    <w:basedOn w:val="Basic"/>
    <w:rsid w:val="00111A2C"/>
  </w:style>
  <w:style w:type="character" w:customStyle="1" w:styleId="Heading3Char">
    <w:name w:val="Heading 3 Char"/>
    <w:link w:val="Heading3"/>
    <w:uiPriority w:val="9"/>
    <w:rsid w:val="004C58E4"/>
    <w:rPr>
      <w:rFonts w:cs="Arial"/>
      <w:b/>
      <w:bCs/>
      <w:sz w:val="24"/>
      <w:szCs w:val="26"/>
      <w:lang w:eastAsia="en-US"/>
    </w:rPr>
  </w:style>
  <w:style w:type="paragraph" w:styleId="BodyText">
    <w:name w:val="Body Text"/>
    <w:basedOn w:val="Normal"/>
    <w:link w:val="BodyTextChar"/>
    <w:uiPriority w:val="99"/>
    <w:qFormat/>
    <w:rsid w:val="00111A2C"/>
    <w:pPr>
      <w:spacing w:after="120"/>
    </w:pPr>
  </w:style>
  <w:style w:type="character" w:customStyle="1" w:styleId="BodyTextChar">
    <w:name w:val="Body Text Char"/>
    <w:link w:val="BodyText"/>
    <w:uiPriority w:val="99"/>
    <w:qFormat/>
    <w:rsid w:val="004C58E4"/>
    <w:rPr>
      <w:sz w:val="24"/>
      <w:szCs w:val="24"/>
      <w:lang w:eastAsia="en-US"/>
    </w:rPr>
  </w:style>
  <w:style w:type="paragraph" w:styleId="Caption">
    <w:name w:val="caption"/>
    <w:basedOn w:val="Normal"/>
    <w:next w:val="Normal"/>
    <w:qFormat/>
    <w:rsid w:val="00111A2C"/>
    <w:pPr>
      <w:spacing w:before="120" w:after="120"/>
    </w:pPr>
    <w:rPr>
      <w:b/>
      <w:bCs/>
      <w:sz w:val="24"/>
      <w:szCs w:val="20"/>
    </w:rPr>
  </w:style>
  <w:style w:type="paragraph" w:styleId="EndnoteText">
    <w:name w:val="endnote text"/>
    <w:basedOn w:val="Normal"/>
    <w:link w:val="EndnoteTextChar"/>
    <w:uiPriority w:val="99"/>
    <w:qFormat/>
    <w:rsid w:val="00111A2C"/>
    <w:pPr>
      <w:jc w:val="left"/>
    </w:pPr>
    <w:rPr>
      <w:sz w:val="24"/>
      <w:szCs w:val="20"/>
    </w:rPr>
  </w:style>
  <w:style w:type="character" w:customStyle="1" w:styleId="EndnoteTextChar">
    <w:name w:val="Endnote Text Char"/>
    <w:link w:val="EndnoteText"/>
    <w:uiPriority w:val="99"/>
    <w:qFormat/>
    <w:rsid w:val="004C58E4"/>
    <w:rPr>
      <w:rFonts w:ascii="Calibri" w:eastAsia="DengXian" w:hAnsi="Calibri"/>
      <w:kern w:val="2"/>
      <w:sz w:val="24"/>
      <w:lang w:val="en-US" w:eastAsia="zh-CN"/>
    </w:rPr>
  </w:style>
  <w:style w:type="paragraph" w:styleId="FootnoteText">
    <w:name w:val="footnote text"/>
    <w:basedOn w:val="Basic"/>
    <w:link w:val="FootnoteTextChar"/>
    <w:uiPriority w:val="99"/>
    <w:qFormat/>
    <w:rsid w:val="00111A2C"/>
    <w:pPr>
      <w:spacing w:line="240" w:lineRule="auto"/>
      <w:ind w:firstLine="0"/>
      <w:jc w:val="left"/>
    </w:pPr>
    <w:rPr>
      <w:sz w:val="20"/>
    </w:rPr>
  </w:style>
  <w:style w:type="character" w:customStyle="1" w:styleId="FootnoteTextChar">
    <w:name w:val="Footnote Text Char"/>
    <w:link w:val="FootnoteText"/>
    <w:uiPriority w:val="99"/>
    <w:qFormat/>
    <w:rsid w:val="004C58E4"/>
    <w:rPr>
      <w:lang w:eastAsia="en-US"/>
    </w:rPr>
  </w:style>
  <w:style w:type="paragraph" w:styleId="Header">
    <w:name w:val="header"/>
    <w:basedOn w:val="Normal"/>
    <w:next w:val="Normal"/>
    <w:link w:val="HeaderChar"/>
    <w:uiPriority w:val="99"/>
    <w:qFormat/>
    <w:rsid w:val="00111A2C"/>
    <w:pPr>
      <w:tabs>
        <w:tab w:val="center" w:pos="4678"/>
        <w:tab w:val="right" w:pos="9356"/>
      </w:tabs>
    </w:pPr>
  </w:style>
  <w:style w:type="character" w:customStyle="1" w:styleId="HeaderChar">
    <w:name w:val="Header Char"/>
    <w:link w:val="Header"/>
    <w:uiPriority w:val="99"/>
    <w:qFormat/>
    <w:rsid w:val="004C58E4"/>
    <w:rPr>
      <w:sz w:val="24"/>
      <w:szCs w:val="24"/>
      <w:lang w:eastAsia="en-US"/>
    </w:rPr>
  </w:style>
  <w:style w:type="paragraph" w:styleId="ListNumber">
    <w:name w:val="List Number"/>
    <w:basedOn w:val="Normal"/>
    <w:semiHidden/>
    <w:rsid w:val="00111A2C"/>
    <w:pPr>
      <w:numPr>
        <w:numId w:val="2"/>
      </w:numPr>
    </w:pPr>
  </w:style>
  <w:style w:type="character" w:styleId="PageNumber">
    <w:name w:val="page number"/>
    <w:basedOn w:val="DefaultParagraphFont"/>
    <w:rsid w:val="00111A2C"/>
    <w:rPr>
      <w:sz w:val="20"/>
    </w:rPr>
  </w:style>
  <w:style w:type="paragraph" w:styleId="Title">
    <w:name w:val="Title"/>
    <w:basedOn w:val="Basic"/>
    <w:qFormat/>
    <w:rsid w:val="00111A2C"/>
    <w:pPr>
      <w:ind w:firstLine="0"/>
      <w:jc w:val="center"/>
      <w:outlineLvl w:val="0"/>
    </w:pPr>
    <w:rPr>
      <w:rFonts w:cs="Arial"/>
      <w:b/>
      <w:bCs/>
      <w:caps/>
      <w:sz w:val="28"/>
      <w:szCs w:val="32"/>
    </w:rPr>
  </w:style>
  <w:style w:type="paragraph" w:styleId="Subtitle">
    <w:name w:val="Subtitle"/>
    <w:basedOn w:val="Title"/>
    <w:next w:val="Normal"/>
    <w:qFormat/>
    <w:rsid w:val="00111A2C"/>
    <w:pPr>
      <w:outlineLvl w:val="1"/>
    </w:pPr>
    <w:rPr>
      <w:caps w:val="0"/>
    </w:rPr>
  </w:style>
  <w:style w:type="paragraph" w:customStyle="1" w:styleId="TitleArticle">
    <w:name w:val="TitleArticle"/>
    <w:basedOn w:val="Basic"/>
    <w:rsid w:val="00111A2C"/>
    <w:pPr>
      <w:spacing w:before="240" w:after="360"/>
      <w:ind w:firstLine="0"/>
      <w:jc w:val="center"/>
      <w:outlineLvl w:val="0"/>
    </w:pPr>
    <w:rPr>
      <w:b/>
      <w:caps/>
      <w:sz w:val="28"/>
    </w:rPr>
  </w:style>
  <w:style w:type="paragraph" w:customStyle="1" w:styleId="PACS">
    <w:name w:val="PACS"/>
    <w:basedOn w:val="Abstract"/>
    <w:next w:val="BodyL"/>
    <w:rsid w:val="00111A2C"/>
  </w:style>
  <w:style w:type="paragraph" w:customStyle="1" w:styleId="Abstract">
    <w:name w:val="Abstract"/>
    <w:basedOn w:val="Basic"/>
    <w:rsid w:val="00111A2C"/>
    <w:pPr>
      <w:spacing w:before="120" w:after="120" w:line="240" w:lineRule="auto"/>
      <w:ind w:firstLine="0"/>
    </w:pPr>
    <w:rPr>
      <w:sz w:val="20"/>
    </w:rPr>
  </w:style>
  <w:style w:type="paragraph" w:customStyle="1" w:styleId="MTDisplayEquation">
    <w:name w:val="MTDisplayEquation"/>
    <w:basedOn w:val="Basic"/>
    <w:next w:val="BodyLNoTab"/>
    <w:rsid w:val="00111A2C"/>
    <w:pPr>
      <w:tabs>
        <w:tab w:val="center" w:pos="4680"/>
        <w:tab w:val="right" w:pos="9080"/>
      </w:tabs>
      <w:ind w:firstLine="0"/>
    </w:pPr>
    <w:rPr>
      <w:lang w:val="en-US"/>
    </w:rPr>
  </w:style>
  <w:style w:type="paragraph" w:customStyle="1" w:styleId="BodyLNoTab">
    <w:name w:val="BodyL.NoTab"/>
    <w:basedOn w:val="BodyL"/>
    <w:next w:val="BodyL"/>
    <w:rsid w:val="00111A2C"/>
    <w:pPr>
      <w:ind w:firstLine="0"/>
    </w:pPr>
  </w:style>
  <w:style w:type="paragraph" w:customStyle="1" w:styleId="EquationNoNum">
    <w:name w:val="EquationNoNum"/>
    <w:basedOn w:val="Equation"/>
    <w:rsid w:val="00111A2C"/>
    <w:pPr>
      <w:jc w:val="center"/>
    </w:pPr>
  </w:style>
  <w:style w:type="paragraph" w:customStyle="1" w:styleId="Equation">
    <w:name w:val="Equation"/>
    <w:basedOn w:val="Basic"/>
    <w:rsid w:val="00111A2C"/>
    <w:pPr>
      <w:tabs>
        <w:tab w:val="center" w:pos="4536"/>
        <w:tab w:val="right" w:pos="9078"/>
      </w:tabs>
      <w:overflowPunct w:val="0"/>
      <w:autoSpaceDE w:val="0"/>
      <w:autoSpaceDN w:val="0"/>
      <w:adjustRightInd w:val="0"/>
      <w:spacing w:before="120" w:after="120"/>
      <w:ind w:firstLine="0"/>
      <w:textAlignment w:val="baseline"/>
    </w:pPr>
    <w:rPr>
      <w:noProof/>
      <w:szCs w:val="28"/>
      <w:lang w:val="en-US" w:eastAsia="de-DE"/>
    </w:rPr>
  </w:style>
  <w:style w:type="paragraph" w:customStyle="1" w:styleId="Appendix">
    <w:name w:val="Appendix"/>
    <w:basedOn w:val="Basic"/>
    <w:rsid w:val="00111A2C"/>
    <w:pPr>
      <w:tabs>
        <w:tab w:val="left" w:pos="567"/>
      </w:tabs>
      <w:spacing w:before="240" w:after="120"/>
      <w:ind w:firstLine="0"/>
      <w:jc w:val="right"/>
    </w:pPr>
    <w:rPr>
      <w:i/>
    </w:rPr>
  </w:style>
  <w:style w:type="paragraph" w:customStyle="1" w:styleId="UDK">
    <w:name w:val="UDK"/>
    <w:basedOn w:val="Basic"/>
    <w:next w:val="TitleArticle"/>
    <w:rsid w:val="00111A2C"/>
    <w:pPr>
      <w:ind w:firstLine="0"/>
      <w:jc w:val="left"/>
    </w:pPr>
    <w:rPr>
      <w:i/>
      <w:sz w:val="28"/>
    </w:rPr>
  </w:style>
  <w:style w:type="paragraph" w:customStyle="1" w:styleId="Rubric">
    <w:name w:val="Rubric"/>
    <w:basedOn w:val="Basic"/>
    <w:rsid w:val="00111A2C"/>
    <w:pPr>
      <w:spacing w:after="120"/>
      <w:jc w:val="center"/>
    </w:pPr>
    <w:rPr>
      <w:b/>
      <w:caps/>
      <w:sz w:val="28"/>
    </w:rPr>
  </w:style>
  <w:style w:type="paragraph" w:customStyle="1" w:styleId="Author">
    <w:name w:val="Author"/>
    <w:basedOn w:val="Basic"/>
    <w:rsid w:val="00111A2C"/>
    <w:pPr>
      <w:spacing w:before="120" w:after="120"/>
      <w:jc w:val="center"/>
    </w:pPr>
    <w:rPr>
      <w:b/>
      <w:sz w:val="28"/>
    </w:rPr>
  </w:style>
  <w:style w:type="paragraph" w:customStyle="1" w:styleId="Address">
    <w:name w:val="Address"/>
    <w:basedOn w:val="Basic"/>
    <w:rsid w:val="00111A2C"/>
    <w:pPr>
      <w:spacing w:after="240" w:line="240" w:lineRule="auto"/>
      <w:jc w:val="center"/>
    </w:pPr>
    <w:rPr>
      <w:i/>
      <w:sz w:val="26"/>
    </w:rPr>
  </w:style>
  <w:style w:type="paragraph" w:customStyle="1" w:styleId="ManReceived">
    <w:name w:val="ManReceived"/>
    <w:basedOn w:val="Address"/>
    <w:uiPriority w:val="99"/>
    <w:rsid w:val="00111A2C"/>
    <w:pPr>
      <w:spacing w:before="120"/>
    </w:pPr>
    <w:rPr>
      <w:i w:val="0"/>
    </w:rPr>
  </w:style>
  <w:style w:type="paragraph" w:customStyle="1" w:styleId="Body">
    <w:name w:val="Body"/>
    <w:basedOn w:val="Basic"/>
    <w:rsid w:val="00111A2C"/>
  </w:style>
  <w:style w:type="paragraph" w:customStyle="1" w:styleId="Heading">
    <w:name w:val="Heading"/>
    <w:basedOn w:val="Basic"/>
    <w:next w:val="BodyL"/>
    <w:rsid w:val="00111A2C"/>
    <w:pPr>
      <w:keepNext/>
      <w:spacing w:before="240" w:after="120"/>
      <w:ind w:firstLine="0"/>
      <w:jc w:val="center"/>
      <w:outlineLvl w:val="0"/>
    </w:pPr>
    <w:rPr>
      <w:caps/>
      <w:sz w:val="28"/>
    </w:rPr>
  </w:style>
  <w:style w:type="paragraph" w:customStyle="1" w:styleId="Subheading">
    <w:name w:val="Subheading"/>
    <w:basedOn w:val="Basic"/>
    <w:next w:val="BodyL"/>
    <w:rsid w:val="00111A2C"/>
    <w:pPr>
      <w:keepNext/>
      <w:spacing w:before="240" w:after="120"/>
      <w:ind w:firstLine="0"/>
      <w:jc w:val="center"/>
      <w:outlineLvl w:val="1"/>
    </w:pPr>
    <w:rPr>
      <w:i/>
      <w:sz w:val="28"/>
    </w:rPr>
  </w:style>
  <w:style w:type="paragraph" w:customStyle="1" w:styleId="Footnote">
    <w:name w:val="Footnote"/>
    <w:basedOn w:val="Basic"/>
    <w:rsid w:val="00111A2C"/>
    <w:pPr>
      <w:spacing w:line="240" w:lineRule="auto"/>
      <w:ind w:firstLine="0"/>
      <w:jc w:val="left"/>
    </w:pPr>
    <w:rPr>
      <w:sz w:val="20"/>
    </w:rPr>
  </w:style>
  <w:style w:type="paragraph" w:customStyle="1" w:styleId="Figure">
    <w:name w:val="Figure"/>
    <w:basedOn w:val="Basic"/>
    <w:rsid w:val="00111A2C"/>
    <w:pPr>
      <w:numPr>
        <w:numId w:val="14"/>
      </w:numPr>
      <w:spacing w:before="120" w:after="120"/>
    </w:pPr>
  </w:style>
  <w:style w:type="paragraph" w:customStyle="1" w:styleId="References">
    <w:name w:val="References"/>
    <w:basedOn w:val="Basic"/>
    <w:rsid w:val="00111A2C"/>
    <w:pPr>
      <w:numPr>
        <w:numId w:val="15"/>
      </w:numPr>
    </w:pPr>
  </w:style>
  <w:style w:type="paragraph" w:customStyle="1" w:styleId="BodyNoTab">
    <w:name w:val="BodyNoTab"/>
    <w:basedOn w:val="Body"/>
    <w:rsid w:val="00111A2C"/>
    <w:pPr>
      <w:tabs>
        <w:tab w:val="left" w:pos="567"/>
      </w:tabs>
      <w:ind w:firstLine="0"/>
    </w:pPr>
  </w:style>
  <w:style w:type="paragraph" w:customStyle="1" w:styleId="TableTitle">
    <w:name w:val="TableTitle"/>
    <w:basedOn w:val="Basic"/>
    <w:rsid w:val="00111A2C"/>
    <w:pPr>
      <w:spacing w:before="240" w:after="120"/>
    </w:pPr>
    <w:rPr>
      <w:sz w:val="28"/>
    </w:rPr>
  </w:style>
  <w:style w:type="paragraph" w:customStyle="1" w:styleId="EquationNum1">
    <w:name w:val="EquationNum+1"/>
    <w:basedOn w:val="Equation"/>
    <w:rsid w:val="00111A2C"/>
  </w:style>
  <w:style w:type="paragraph" w:customStyle="1" w:styleId="TableFootnote">
    <w:name w:val="TableFootnote"/>
    <w:basedOn w:val="Basic"/>
    <w:rsid w:val="00111A2C"/>
    <w:pPr>
      <w:tabs>
        <w:tab w:val="right" w:pos="284"/>
        <w:tab w:val="left" w:pos="369"/>
      </w:tabs>
      <w:spacing w:line="240" w:lineRule="auto"/>
      <w:ind w:firstLine="0"/>
    </w:pPr>
    <w:rPr>
      <w:sz w:val="18"/>
    </w:rPr>
  </w:style>
  <w:style w:type="paragraph" w:customStyle="1" w:styleId="CellBody">
    <w:name w:val="CellBody"/>
    <w:basedOn w:val="Basic"/>
    <w:rsid w:val="00111A2C"/>
    <w:pPr>
      <w:spacing w:after="40"/>
      <w:ind w:firstLine="0"/>
      <w:jc w:val="center"/>
    </w:pPr>
  </w:style>
  <w:style w:type="paragraph" w:customStyle="1" w:styleId="CellHeading">
    <w:name w:val="CellHeading"/>
    <w:basedOn w:val="Basic"/>
    <w:rsid w:val="00111A2C"/>
    <w:pPr>
      <w:spacing w:before="40" w:after="40"/>
      <w:ind w:firstLine="0"/>
      <w:jc w:val="center"/>
    </w:pPr>
  </w:style>
  <w:style w:type="paragraph" w:customStyle="1" w:styleId="Accepted">
    <w:name w:val="Accepted"/>
    <w:basedOn w:val="ManReceived"/>
    <w:rsid w:val="00111A2C"/>
  </w:style>
  <w:style w:type="paragraph" w:styleId="Footer">
    <w:name w:val="footer"/>
    <w:basedOn w:val="Normal"/>
    <w:link w:val="FooterChar"/>
    <w:uiPriority w:val="99"/>
    <w:unhideWhenUsed/>
    <w:qFormat/>
    <w:rsid w:val="004C58E4"/>
    <w:pPr>
      <w:tabs>
        <w:tab w:val="center" w:pos="4677"/>
        <w:tab w:val="right" w:pos="9355"/>
      </w:tabs>
    </w:pPr>
  </w:style>
  <w:style w:type="character" w:customStyle="1" w:styleId="FooterChar">
    <w:name w:val="Footer Char"/>
    <w:basedOn w:val="DefaultParagraphFont"/>
    <w:link w:val="Footer"/>
    <w:uiPriority w:val="99"/>
    <w:qFormat/>
    <w:rsid w:val="004C58E4"/>
    <w:rPr>
      <w:sz w:val="24"/>
      <w:szCs w:val="24"/>
      <w:lang w:eastAsia="en-US"/>
    </w:rPr>
  </w:style>
  <w:style w:type="character" w:customStyle="1" w:styleId="BalloonTextChar">
    <w:name w:val="Balloon Text Char"/>
    <w:link w:val="BalloonText"/>
    <w:uiPriority w:val="99"/>
    <w:qFormat/>
    <w:rsid w:val="004C58E4"/>
    <w:rPr>
      <w:rFonts w:ascii="Calibri" w:eastAsia="SimSun" w:hAnsi="Calibri"/>
      <w:kern w:val="2"/>
      <w:sz w:val="18"/>
      <w:szCs w:val="18"/>
    </w:rPr>
  </w:style>
  <w:style w:type="paragraph" w:styleId="BalloonText">
    <w:name w:val="Balloon Text"/>
    <w:basedOn w:val="Normal"/>
    <w:link w:val="BalloonTextChar"/>
    <w:uiPriority w:val="99"/>
    <w:qFormat/>
    <w:rsid w:val="004C58E4"/>
    <w:rPr>
      <w:rFonts w:eastAsia="SimSun"/>
      <w:sz w:val="18"/>
      <w:szCs w:val="18"/>
      <w:lang w:val="ru-RU" w:eastAsia="ru-RU"/>
    </w:rPr>
  </w:style>
  <w:style w:type="character" w:customStyle="1" w:styleId="apple-converted-space">
    <w:name w:val="apple-converted-space"/>
    <w:basedOn w:val="DefaultParagraphFont"/>
    <w:qFormat/>
    <w:rsid w:val="004C58E4"/>
  </w:style>
  <w:style w:type="character" w:styleId="Hyperlink">
    <w:name w:val="Hyperlink"/>
    <w:uiPriority w:val="99"/>
    <w:qFormat/>
    <w:rsid w:val="004C58E4"/>
    <w:rPr>
      <w:color w:val="0000FF"/>
      <w:u w:val="single"/>
    </w:rPr>
  </w:style>
  <w:style w:type="character" w:styleId="EndnoteReference">
    <w:name w:val="endnote reference"/>
    <w:uiPriority w:val="99"/>
    <w:qFormat/>
    <w:rsid w:val="004C58E4"/>
    <w:rPr>
      <w:vertAlign w:val="superscript"/>
    </w:rPr>
  </w:style>
  <w:style w:type="character" w:styleId="FootnoteReference">
    <w:name w:val="footnote reference"/>
    <w:uiPriority w:val="99"/>
    <w:unhideWhenUsed/>
    <w:qFormat/>
    <w:rsid w:val="004C58E4"/>
    <w:rPr>
      <w:vertAlign w:val="superscript"/>
    </w:rPr>
  </w:style>
  <w:style w:type="character" w:styleId="Emphasis">
    <w:name w:val="Emphasis"/>
    <w:qFormat/>
    <w:rsid w:val="004C58E4"/>
    <w:rPr>
      <w:i/>
      <w:iCs/>
    </w:rPr>
  </w:style>
  <w:style w:type="paragraph" w:styleId="NormalWeb">
    <w:name w:val="Normal (Web)"/>
    <w:basedOn w:val="Normal"/>
    <w:qFormat/>
    <w:rsid w:val="004C58E4"/>
    <w:pPr>
      <w:spacing w:beforeAutospacing="1" w:afterAutospacing="1"/>
      <w:jc w:val="left"/>
    </w:pPr>
    <w:rPr>
      <w:kern w:val="0"/>
      <w:sz w:val="24"/>
    </w:rPr>
  </w:style>
  <w:style w:type="character" w:customStyle="1" w:styleId="1">
    <w:name w:val="Текст выноски Знак1"/>
    <w:basedOn w:val="DefaultParagraphFont"/>
    <w:uiPriority w:val="99"/>
    <w:semiHidden/>
    <w:rsid w:val="004C58E4"/>
    <w:rPr>
      <w:rFonts w:ascii="Tahoma" w:eastAsia="DengXian" w:hAnsi="Tahoma" w:cs="Tahoma"/>
      <w:kern w:val="2"/>
      <w:sz w:val="16"/>
      <w:szCs w:val="16"/>
      <w:lang w:val="en-US" w:eastAsia="zh-CN"/>
    </w:rPr>
  </w:style>
  <w:style w:type="paragraph" w:styleId="CommentText">
    <w:name w:val="annotation text"/>
    <w:basedOn w:val="Normal"/>
    <w:link w:val="CommentTextChar"/>
    <w:uiPriority w:val="99"/>
    <w:rsid w:val="004C58E4"/>
    <w:pPr>
      <w:jc w:val="left"/>
    </w:pPr>
    <w:rPr>
      <w:rFonts w:ascii="DengXian" w:hAnsi="DengXian"/>
      <w:szCs w:val="22"/>
    </w:rPr>
  </w:style>
  <w:style w:type="character" w:customStyle="1" w:styleId="CommentTextChar">
    <w:name w:val="Comment Text Char"/>
    <w:basedOn w:val="DefaultParagraphFont"/>
    <w:link w:val="CommentText"/>
    <w:uiPriority w:val="99"/>
    <w:qFormat/>
    <w:rsid w:val="004C58E4"/>
    <w:rPr>
      <w:rFonts w:ascii="DengXian" w:eastAsia="DengXian" w:hAnsi="DengXian"/>
      <w:kern w:val="2"/>
      <w:sz w:val="21"/>
      <w:szCs w:val="22"/>
      <w:lang w:val="en-US" w:eastAsia="zh-CN"/>
    </w:rPr>
  </w:style>
  <w:style w:type="paragraph" w:styleId="BodyTextIndent">
    <w:name w:val="Body Text Indent"/>
    <w:basedOn w:val="Normal"/>
    <w:link w:val="BodyTextIndentChar"/>
    <w:rsid w:val="004C58E4"/>
    <w:pPr>
      <w:spacing w:line="360" w:lineRule="auto"/>
      <w:ind w:firstLine="493"/>
    </w:pPr>
    <w:rPr>
      <w:rFonts w:ascii="SimSun" w:eastAsia="SimSun" w:hAnsi="Times New Roman"/>
      <w:sz w:val="24"/>
    </w:rPr>
  </w:style>
  <w:style w:type="character" w:customStyle="1" w:styleId="BodyTextIndentChar">
    <w:name w:val="Body Text Indent Char"/>
    <w:basedOn w:val="DefaultParagraphFont"/>
    <w:link w:val="BodyTextIndent"/>
    <w:qFormat/>
    <w:rsid w:val="004C58E4"/>
    <w:rPr>
      <w:rFonts w:ascii="SimSun" w:eastAsia="SimSun"/>
      <w:kern w:val="2"/>
      <w:sz w:val="24"/>
      <w:szCs w:val="24"/>
      <w:lang w:val="en-US" w:eastAsia="zh-CN"/>
    </w:rPr>
  </w:style>
  <w:style w:type="character" w:customStyle="1" w:styleId="Char">
    <w:name w:val="图表插入处 Char"/>
    <w:link w:val="a"/>
    <w:qFormat/>
    <w:rsid w:val="004C58E4"/>
    <w:rPr>
      <w:rFonts w:eastAsia="SimSun"/>
      <w:sz w:val="15"/>
      <w:szCs w:val="21"/>
    </w:rPr>
  </w:style>
  <w:style w:type="paragraph" w:customStyle="1" w:styleId="a">
    <w:name w:val="图表插入处"/>
    <w:basedOn w:val="Normal"/>
    <w:link w:val="Char"/>
    <w:qFormat/>
    <w:rsid w:val="004C58E4"/>
    <w:pPr>
      <w:adjustRightInd w:val="0"/>
      <w:snapToGrid w:val="0"/>
      <w:jc w:val="center"/>
    </w:pPr>
    <w:rPr>
      <w:rFonts w:ascii="Times New Roman" w:eastAsia="SimSun" w:hAnsi="Times New Roman"/>
      <w:kern w:val="0"/>
      <w:sz w:val="15"/>
      <w:szCs w:val="21"/>
      <w:lang w:val="ru-RU" w:eastAsia="ru-RU"/>
    </w:rPr>
  </w:style>
  <w:style w:type="character" w:customStyle="1" w:styleId="10">
    <w:name w:val="页脚 字符1"/>
    <w:uiPriority w:val="99"/>
    <w:qFormat/>
    <w:rsid w:val="004C58E4"/>
    <w:rPr>
      <w:sz w:val="18"/>
      <w:szCs w:val="18"/>
    </w:rPr>
  </w:style>
  <w:style w:type="character" w:customStyle="1" w:styleId="11">
    <w:name w:val="页眉 字符1"/>
    <w:qFormat/>
    <w:rsid w:val="004C58E4"/>
    <w:rPr>
      <w:sz w:val="18"/>
      <w:szCs w:val="18"/>
    </w:rPr>
  </w:style>
  <w:style w:type="paragraph" w:styleId="ListParagraph">
    <w:name w:val="List Paragraph"/>
    <w:basedOn w:val="Normal"/>
    <w:uiPriority w:val="34"/>
    <w:qFormat/>
    <w:rsid w:val="004C58E4"/>
    <w:pPr>
      <w:ind w:firstLineChars="200" w:firstLine="420"/>
    </w:pPr>
    <w:rPr>
      <w:rFonts w:ascii="Times New Roman" w:eastAsia="SimSun" w:hAnsi="Times New Roman"/>
      <w:szCs w:val="22"/>
    </w:rPr>
  </w:style>
  <w:style w:type="paragraph" w:styleId="Date">
    <w:name w:val="Date"/>
    <w:basedOn w:val="Normal"/>
    <w:next w:val="Normal"/>
    <w:link w:val="DateChar"/>
    <w:rsid w:val="004C58E4"/>
    <w:pPr>
      <w:ind w:leftChars="2500" w:left="100"/>
    </w:pPr>
  </w:style>
  <w:style w:type="character" w:customStyle="1" w:styleId="DateChar">
    <w:name w:val="Date Char"/>
    <w:basedOn w:val="DefaultParagraphFont"/>
    <w:link w:val="Date"/>
    <w:rsid w:val="004C58E4"/>
    <w:rPr>
      <w:rFonts w:ascii="Calibri" w:eastAsia="DengXian" w:hAnsi="Calibri"/>
      <w:kern w:val="2"/>
      <w:sz w:val="21"/>
      <w:szCs w:val="24"/>
      <w:lang w:val="en-US" w:eastAsia="zh-CN"/>
    </w:rPr>
  </w:style>
  <w:style w:type="character" w:styleId="PlaceholderText">
    <w:name w:val="Placeholder Text"/>
    <w:basedOn w:val="DefaultParagraphFont"/>
    <w:uiPriority w:val="99"/>
    <w:semiHidden/>
    <w:rsid w:val="008366E3"/>
    <w:rPr>
      <w:color w:val="808080"/>
    </w:rPr>
  </w:style>
  <w:style w:type="table" w:customStyle="1" w:styleId="TableGrid">
    <w:name w:val="TableGrid"/>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1">
    <w:name w:val="TableGrid1"/>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2">
    <w:name w:val="TableGrid2"/>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3">
    <w:name w:val="TableGrid3"/>
    <w:rsid w:val="006C4028"/>
    <w:rPr>
      <w:rFonts w:ascii="Calibri" w:hAnsi="Calibri"/>
      <w:kern w:val="2"/>
      <w:sz w:val="22"/>
      <w:szCs w:val="22"/>
      <w:lang w:val="en-IN" w:eastAsia="en-I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B5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77517">
      <w:bodyDiv w:val="1"/>
      <w:marLeft w:val="0"/>
      <w:marRight w:val="0"/>
      <w:marTop w:val="0"/>
      <w:marBottom w:val="0"/>
      <w:divBdr>
        <w:top w:val="none" w:sz="0" w:space="0" w:color="auto"/>
        <w:left w:val="none" w:sz="0" w:space="0" w:color="auto"/>
        <w:bottom w:val="none" w:sz="0" w:space="0" w:color="auto"/>
        <w:right w:val="none" w:sz="0" w:space="0" w:color="auto"/>
      </w:divBdr>
    </w:div>
    <w:div w:id="283118686">
      <w:bodyDiv w:val="1"/>
      <w:marLeft w:val="0"/>
      <w:marRight w:val="0"/>
      <w:marTop w:val="0"/>
      <w:marBottom w:val="0"/>
      <w:divBdr>
        <w:top w:val="none" w:sz="0" w:space="0" w:color="auto"/>
        <w:left w:val="none" w:sz="0" w:space="0" w:color="auto"/>
        <w:bottom w:val="none" w:sz="0" w:space="0" w:color="auto"/>
        <w:right w:val="none" w:sz="0" w:space="0" w:color="auto"/>
      </w:divBdr>
    </w:div>
    <w:div w:id="380788700">
      <w:bodyDiv w:val="1"/>
      <w:marLeft w:val="0"/>
      <w:marRight w:val="0"/>
      <w:marTop w:val="0"/>
      <w:marBottom w:val="0"/>
      <w:divBdr>
        <w:top w:val="none" w:sz="0" w:space="0" w:color="auto"/>
        <w:left w:val="none" w:sz="0" w:space="0" w:color="auto"/>
        <w:bottom w:val="none" w:sz="0" w:space="0" w:color="auto"/>
        <w:right w:val="none" w:sz="0" w:space="0" w:color="auto"/>
      </w:divBdr>
      <w:divsChild>
        <w:div w:id="615796005">
          <w:marLeft w:val="0"/>
          <w:marRight w:val="0"/>
          <w:marTop w:val="0"/>
          <w:marBottom w:val="0"/>
          <w:divBdr>
            <w:top w:val="none" w:sz="0" w:space="0" w:color="auto"/>
            <w:left w:val="none" w:sz="0" w:space="0" w:color="auto"/>
            <w:bottom w:val="none" w:sz="0" w:space="0" w:color="auto"/>
            <w:right w:val="none" w:sz="0" w:space="0" w:color="auto"/>
          </w:divBdr>
          <w:divsChild>
            <w:div w:id="100345579">
              <w:marLeft w:val="0"/>
              <w:marRight w:val="0"/>
              <w:marTop w:val="600"/>
              <w:marBottom w:val="0"/>
              <w:divBdr>
                <w:top w:val="single" w:sz="12" w:space="0" w:color="A6CE39"/>
                <w:left w:val="single" w:sz="12" w:space="9" w:color="A6CE39"/>
                <w:bottom w:val="single" w:sz="12" w:space="24" w:color="A6CE39"/>
                <w:right w:val="single" w:sz="12" w:space="9" w:color="A6CE39"/>
              </w:divBdr>
              <w:divsChild>
                <w:div w:id="2069836800">
                  <w:marLeft w:val="0"/>
                  <w:marRight w:val="0"/>
                  <w:marTop w:val="120"/>
                  <w:marBottom w:val="0"/>
                  <w:divBdr>
                    <w:top w:val="none" w:sz="0" w:space="0" w:color="auto"/>
                    <w:left w:val="none" w:sz="0" w:space="0" w:color="auto"/>
                    <w:bottom w:val="none" w:sz="0" w:space="0" w:color="auto"/>
                    <w:right w:val="none" w:sz="0" w:space="0" w:color="auto"/>
                  </w:divBdr>
                  <w:divsChild>
                    <w:div w:id="10175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4972">
      <w:bodyDiv w:val="1"/>
      <w:marLeft w:val="0"/>
      <w:marRight w:val="0"/>
      <w:marTop w:val="0"/>
      <w:marBottom w:val="0"/>
      <w:divBdr>
        <w:top w:val="none" w:sz="0" w:space="0" w:color="auto"/>
        <w:left w:val="none" w:sz="0" w:space="0" w:color="auto"/>
        <w:bottom w:val="none" w:sz="0" w:space="0" w:color="auto"/>
        <w:right w:val="none" w:sz="0" w:space="0" w:color="auto"/>
      </w:divBdr>
    </w:div>
    <w:div w:id="780151880">
      <w:bodyDiv w:val="1"/>
      <w:marLeft w:val="0"/>
      <w:marRight w:val="0"/>
      <w:marTop w:val="0"/>
      <w:marBottom w:val="0"/>
      <w:divBdr>
        <w:top w:val="none" w:sz="0" w:space="0" w:color="auto"/>
        <w:left w:val="none" w:sz="0" w:space="0" w:color="auto"/>
        <w:bottom w:val="none" w:sz="0" w:space="0" w:color="auto"/>
        <w:right w:val="none" w:sz="0" w:space="0" w:color="auto"/>
      </w:divBdr>
    </w:div>
    <w:div w:id="806901854">
      <w:bodyDiv w:val="1"/>
      <w:marLeft w:val="0"/>
      <w:marRight w:val="0"/>
      <w:marTop w:val="0"/>
      <w:marBottom w:val="0"/>
      <w:divBdr>
        <w:top w:val="none" w:sz="0" w:space="0" w:color="auto"/>
        <w:left w:val="none" w:sz="0" w:space="0" w:color="auto"/>
        <w:bottom w:val="none" w:sz="0" w:space="0" w:color="auto"/>
        <w:right w:val="none" w:sz="0" w:space="0" w:color="auto"/>
      </w:divBdr>
    </w:div>
    <w:div w:id="1126313774">
      <w:bodyDiv w:val="1"/>
      <w:marLeft w:val="0"/>
      <w:marRight w:val="0"/>
      <w:marTop w:val="0"/>
      <w:marBottom w:val="0"/>
      <w:divBdr>
        <w:top w:val="none" w:sz="0" w:space="0" w:color="auto"/>
        <w:left w:val="none" w:sz="0" w:space="0" w:color="auto"/>
        <w:bottom w:val="none" w:sz="0" w:space="0" w:color="auto"/>
        <w:right w:val="none" w:sz="0" w:space="0" w:color="auto"/>
      </w:divBdr>
    </w:div>
    <w:div w:id="1275941168">
      <w:bodyDiv w:val="1"/>
      <w:marLeft w:val="0"/>
      <w:marRight w:val="0"/>
      <w:marTop w:val="0"/>
      <w:marBottom w:val="0"/>
      <w:divBdr>
        <w:top w:val="none" w:sz="0" w:space="0" w:color="auto"/>
        <w:left w:val="none" w:sz="0" w:space="0" w:color="auto"/>
        <w:bottom w:val="none" w:sz="0" w:space="0" w:color="auto"/>
        <w:right w:val="none" w:sz="0" w:space="0" w:color="auto"/>
      </w:divBdr>
    </w:div>
    <w:div w:id="1529097020">
      <w:bodyDiv w:val="1"/>
      <w:marLeft w:val="0"/>
      <w:marRight w:val="0"/>
      <w:marTop w:val="0"/>
      <w:marBottom w:val="0"/>
      <w:divBdr>
        <w:top w:val="none" w:sz="0" w:space="0" w:color="auto"/>
        <w:left w:val="none" w:sz="0" w:space="0" w:color="auto"/>
        <w:bottom w:val="none" w:sz="0" w:space="0" w:color="auto"/>
        <w:right w:val="none" w:sz="0" w:space="0" w:color="auto"/>
      </w:divBdr>
    </w:div>
    <w:div w:id="214446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1788/RJC.2023.1648433" TargetMode="External"/><Relationship Id="rId18" Type="http://schemas.openxmlformats.org/officeDocument/2006/relationships/hyperlink" Target="https://doi.org/10.1016/j.enmm.2022.100872"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doi.org/10.3390/catal11080902" TargetMode="External"/><Relationship Id="rId34" Type="http://schemas.openxmlformats.org/officeDocument/2006/relationships/image" Target="media/image11.png"/><Relationship Id="rId42" Type="http://schemas.openxmlformats.org/officeDocument/2006/relationships/image" Target="media/image13.png"/><Relationship Id="rId47" Type="http://schemas.openxmlformats.org/officeDocument/2006/relationships/image" Target="media/image16.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5923/j.jlce.20180605.01" TargetMode="External"/><Relationship Id="rId17" Type="http://schemas.openxmlformats.org/officeDocument/2006/relationships/hyperlink" Target="https://doi.org/10.1039/D2MA00887A" TargetMode="External"/><Relationship Id="rId25" Type="http://schemas.openxmlformats.org/officeDocument/2006/relationships/image" Target="media/image2.jpeg"/><Relationship Id="rId33" Type="http://schemas.openxmlformats.org/officeDocument/2006/relationships/image" Target="media/image10.pn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doi.org/10.3390/biom12010031" TargetMode="External"/><Relationship Id="rId20" Type="http://schemas.openxmlformats.org/officeDocument/2006/relationships/hyperlink" Target="https://doi.org/10.3390/magnetochemistry7110145" TargetMode="External"/><Relationship Id="rId29" Type="http://schemas.openxmlformats.org/officeDocument/2006/relationships/image" Target="media/image6.jpeg"/><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55/2009/907071" TargetMode="External"/><Relationship Id="rId24" Type="http://schemas.openxmlformats.org/officeDocument/2006/relationships/hyperlink" Target="https://doi.org/10.1007/s13204-020-01395-y" TargetMode="External"/><Relationship Id="rId32"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9734/bpi/rpcsr/v6/4154B" TargetMode="External"/><Relationship Id="rId23" Type="http://schemas.openxmlformats.org/officeDocument/2006/relationships/hyperlink" Target="https://doi.org/10.1039/D2MA00747A" TargetMode="External"/><Relationship Id="rId28"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hyperlink" Target="https://doi.org/10.1016/j.cdc.2022.100847" TargetMode="External"/><Relationship Id="rId19" Type="http://schemas.openxmlformats.org/officeDocument/2006/relationships/hyperlink" Target="https://doi.org/10.1039/D3NA00437B" TargetMode="Externa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S0040-4039(00)75204-X" TargetMode="External"/><Relationship Id="rId14" Type="http://schemas.openxmlformats.org/officeDocument/2006/relationships/hyperlink" Target="https://doi.org/10.1039/b200742h" TargetMode="External"/><Relationship Id="rId22" Type="http://schemas.openxmlformats.org/officeDocument/2006/relationships/hyperlink" Target="https://doi.org/10.1016/j.saa.2014.09.118" TargetMode="External"/><Relationship Id="rId27" Type="http://schemas.openxmlformats.org/officeDocument/2006/relationships/image" Target="media/image4.jpeg"/><Relationship Id="rId30" Type="http://schemas.openxmlformats.org/officeDocument/2006/relationships/image" Target="media/image7.png"/><Relationship Id="rId43" Type="http://schemas.openxmlformats.org/officeDocument/2006/relationships/image" Target="media/image12.jpeg"/><Relationship Id="rId48" Type="http://schemas.openxmlformats.org/officeDocument/2006/relationships/header" Target="header1.xml"/><Relationship Id="rId8" Type="http://schemas.openxmlformats.org/officeDocument/2006/relationships/hyperlink" Target="https://doi.org/10.1016/j.tet.2007.02.073" TargetMode="External"/><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15~1\AppData\Local\Temp\Rar$DIa14308.47424\MAIK_Template_200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MAIK_Template_2008</Template>
  <TotalTime>12</TotalTime>
  <Pages>14</Pages>
  <Words>3213</Words>
  <Characters>18315</Characters>
  <Application>Microsoft Office Word</Application>
  <DocSecurity>0</DocSecurity>
  <Lines>152</Lines>
  <Paragraphs>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MAIK</Company>
  <LinksUpToDate>false</LinksUpToDate>
  <CharactersWithSpaces>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Варвара</dc:creator>
  <cp:lastModifiedBy>Editor-22</cp:lastModifiedBy>
  <cp:revision>7</cp:revision>
  <dcterms:created xsi:type="dcterms:W3CDTF">2025-01-02T05:37:00Z</dcterms:created>
  <dcterms:modified xsi:type="dcterms:W3CDTF">2025-05-15T08:00:00Z</dcterms:modified>
</cp:coreProperties>
</file>